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1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Year and company name/logo"/>
      </w:tblPr>
      <w:tblGrid>
        <w:gridCol w:w="4256"/>
        <w:gridCol w:w="4257"/>
      </w:tblGrid>
      <w:tr w:rsidR="00004AFA" w:rsidTr="00D8593D">
        <w:trPr>
          <w:trHeight w:val="1089"/>
          <w:jc w:val="center"/>
        </w:trPr>
        <w:tc>
          <w:tcPr>
            <w:tcW w:w="2500" w:type="pct"/>
          </w:tcPr>
          <w:p w:rsidR="00004AFA" w:rsidRDefault="00500279">
            <w:pPr>
              <w:pStyle w:val="Logo"/>
              <w:spacing w:before="20" w:after="20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21AB6C5" wp14:editId="15E2801B">
                  <wp:simplePos x="0" y="0"/>
                  <wp:positionH relativeFrom="column">
                    <wp:posOffset>-3265805</wp:posOffset>
                  </wp:positionH>
                  <wp:positionV relativeFrom="paragraph">
                    <wp:posOffset>673100</wp:posOffset>
                  </wp:positionV>
                  <wp:extent cx="8107045" cy="4405630"/>
                  <wp:effectExtent l="364808" t="187642" r="373062" b="201613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16135">
                            <a:off x="0" y="0"/>
                            <a:ext cx="8107045" cy="440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:rsidR="00004AFA" w:rsidRDefault="00D8593D" w:rsidP="00D8593D">
            <w:pPr>
              <w:pStyle w:val="Jahr"/>
            </w:pPr>
            <w:r>
              <w:rPr>
                <w:color w:val="69BCDC" w:themeColor="accent4" w:themeTint="99"/>
                <w:sz w:val="96"/>
              </w:rPr>
              <w:t xml:space="preserve">    </w:t>
            </w:r>
            <w:r w:rsidR="00F93341" w:rsidRPr="00D8593D">
              <w:rPr>
                <w:color w:val="69BCDC" w:themeColor="accent4" w:themeTint="99"/>
                <w:sz w:val="96"/>
              </w:rPr>
              <w:t>2</w:t>
            </w:r>
            <w:r w:rsidR="00F93341" w:rsidRPr="00D8593D">
              <w:rPr>
                <w:color w:val="7AFCED" w:themeColor="accent1" w:themeTint="66"/>
                <w:sz w:val="96"/>
              </w:rPr>
              <w:t>0</w:t>
            </w:r>
            <w:r w:rsidR="00F93341" w:rsidRPr="00D8593D">
              <w:rPr>
                <w:color w:val="F6B88D" w:themeColor="accent5" w:themeTint="99"/>
                <w:sz w:val="96"/>
              </w:rPr>
              <w:t>1</w:t>
            </w:r>
            <w:r w:rsidR="000B7422">
              <w:rPr>
                <w:color w:val="C4B5CD" w:themeColor="accent6" w:themeTint="66"/>
                <w:sz w:val="96"/>
              </w:rPr>
              <w:t>8</w:t>
            </w:r>
          </w:p>
        </w:tc>
      </w:tr>
    </w:tbl>
    <w:p w:rsidR="00004AFA" w:rsidRDefault="00004AFA">
      <w:pPr>
        <w:pStyle w:val="KeinLeerraum"/>
      </w:pPr>
    </w:p>
    <w:tbl>
      <w:tblPr>
        <w:tblW w:w="5000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 layout"/>
      </w:tblPr>
      <w:tblGrid>
        <w:gridCol w:w="2043"/>
        <w:gridCol w:w="730"/>
        <w:gridCol w:w="2042"/>
        <w:gridCol w:w="730"/>
        <w:gridCol w:w="2042"/>
      </w:tblGrid>
      <w:tr w:rsidR="00004AFA" w:rsidTr="00D8593D">
        <w:tc>
          <w:tcPr>
            <w:tcW w:w="1346" w:type="pct"/>
          </w:tcPr>
          <w:p w:rsidR="00004AFA" w:rsidRPr="00D8593D" w:rsidRDefault="00BD5041" w:rsidP="00F93341">
            <w:pPr>
              <w:pStyle w:val="Monat"/>
              <w:shd w:val="clear" w:color="auto" w:fill="F1DE92" w:themeFill="accent3" w:themeFillTint="99"/>
              <w:jc w:val="center"/>
              <w:rPr>
                <w:color w:val="auto"/>
                <w:lang w:val="it-IT"/>
              </w:rPr>
            </w:pPr>
            <w:r w:rsidRPr="00D8593D">
              <w:rPr>
                <w:color w:val="auto"/>
                <w:lang w:val="it-IT"/>
              </w:rPr>
              <w:t>Januar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nuary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D8593D"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MI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6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7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13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20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27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28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E5A9A9" w:themeFill="accent2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Februar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ebruary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10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11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17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18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24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25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</w:rPr>
                  </w:pPr>
                </w:p>
              </w:tc>
              <w:tc>
                <w:tcPr>
                  <w:tcW w:w="708" w:type="pct"/>
                </w:tcPr>
                <w:p w:rsidR="00004AFA" w:rsidRPr="00F93341" w:rsidRDefault="00004AFA">
                  <w:pPr>
                    <w:pStyle w:val="Datumsangaben"/>
                    <w:rPr>
                      <w:b/>
                    </w:rPr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9BD2E8" w:themeFill="accent4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März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arch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Tr="000B7422">
              <w:tc>
                <w:tcPr>
                  <w:tcW w:w="705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4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10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11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17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18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24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25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31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 w:rsidTr="000B7422">
              <w:tc>
                <w:tcPr>
                  <w:tcW w:w="705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</w:tr>
      <w:tr w:rsidR="00004AFA" w:rsidTr="00D8593D">
        <w:tc>
          <w:tcPr>
            <w:tcW w:w="1346" w:type="pct"/>
          </w:tcPr>
          <w:p w:rsidR="00004AFA" w:rsidRPr="00500279" w:rsidRDefault="00BD5041" w:rsidP="00F93341">
            <w:pPr>
              <w:pStyle w:val="Monat"/>
              <w:shd w:val="clear" w:color="auto" w:fill="F9D0B3" w:themeFill="accent5" w:themeFillTint="66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April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pril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7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8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14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15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21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22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28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29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C4B5CD" w:themeFill="accent6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Mai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ay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5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12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19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20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26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27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F93341" w:rsidRDefault="00BD5041" w:rsidP="00F93341">
            <w:pPr>
              <w:pStyle w:val="Monat"/>
              <w:shd w:val="clear" w:color="auto" w:fill="7AFCED" w:themeFill="accent1" w:themeFillTint="66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Juni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une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9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10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16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17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23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24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30</w:t>
                  </w:r>
                </w:p>
              </w:tc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</w:tr>
      <w:tr w:rsidR="00004AFA" w:rsidRPr="00500279" w:rsidTr="00D8593D">
        <w:tc>
          <w:tcPr>
            <w:tcW w:w="1346" w:type="pct"/>
          </w:tcPr>
          <w:p w:rsidR="00004AFA" w:rsidRPr="00D8593D" w:rsidRDefault="00BD5041" w:rsidP="00F93341">
            <w:pPr>
              <w:pStyle w:val="Monat"/>
              <w:shd w:val="clear" w:color="auto" w:fill="D3CCC0" w:themeFill="text2" w:themeFillTint="40"/>
              <w:jc w:val="center"/>
              <w:rPr>
                <w:color w:val="auto"/>
                <w:lang w:val="it-IT"/>
              </w:rPr>
            </w:pPr>
            <w:r w:rsidRPr="00D8593D">
              <w:rPr>
                <w:color w:val="auto"/>
                <w:lang w:val="it-IT"/>
              </w:rPr>
              <w:t>Juli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uly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D8593D">
              <w:tc>
                <w:tcPr>
                  <w:tcW w:w="708" w:type="pct"/>
                </w:tcPr>
                <w:p w:rsidR="00004AFA" w:rsidRPr="00D8593D" w:rsidRDefault="00D8593D">
                  <w:pPr>
                    <w:pStyle w:val="Tage"/>
                    <w:rPr>
                      <w:lang w:val="it-I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728" behindDoc="1" locked="0" layoutInCell="1" allowOverlap="1" wp14:anchorId="62591C98" wp14:editId="0FAAD90D">
                        <wp:simplePos x="0" y="0"/>
                        <wp:positionH relativeFrom="column">
                          <wp:posOffset>-1591575</wp:posOffset>
                        </wp:positionH>
                        <wp:positionV relativeFrom="paragraph">
                          <wp:posOffset>13202</wp:posOffset>
                        </wp:positionV>
                        <wp:extent cx="8126084" cy="5417389"/>
                        <wp:effectExtent l="0" t="0" r="8890" b="0"/>
                        <wp:wrapNone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3133_46178380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0188" cy="542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81916" w:rsidRPr="00D8593D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MI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lang w:val="it-IT"/>
                    </w:rPr>
                  </w:pPr>
                  <w:r w:rsidRPr="00D8593D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D8593D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D8593D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7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8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14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15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21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22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28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29</w:t>
                  </w:r>
                </w:p>
              </w:tc>
            </w:tr>
            <w:tr w:rsidR="00004AFA" w:rsidRPr="00D8593D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D8593D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D8593D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D8593D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F93341" w:rsidRDefault="00BD5041" w:rsidP="00B71093">
            <w:pPr>
              <w:pStyle w:val="Monat"/>
              <w:shd w:val="clear" w:color="auto" w:fill="92D050"/>
              <w:jc w:val="center"/>
              <w:rPr>
                <w:color w:val="auto"/>
              </w:rPr>
            </w:pPr>
            <w:r w:rsidRPr="00F93341">
              <w:rPr>
                <w:color w:val="auto"/>
              </w:rPr>
              <w:t>August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ugust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>
              <w:tc>
                <w:tcPr>
                  <w:tcW w:w="708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4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5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11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12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18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19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25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26</w:t>
                  </w: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500279" w:rsidRDefault="00BD5041" w:rsidP="00B71093">
            <w:pPr>
              <w:pStyle w:val="Monat"/>
              <w:shd w:val="clear" w:color="auto" w:fill="FFC000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September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ept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8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9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15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16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22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23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29</w:t>
                  </w:r>
                </w:p>
              </w:tc>
              <w:tc>
                <w:tcPr>
                  <w:tcW w:w="708" w:type="pct"/>
                </w:tcPr>
                <w:p w:rsidR="00004AFA" w:rsidRPr="000B7422" w:rsidRDefault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30</w:t>
                  </w:r>
                </w:p>
              </w:tc>
            </w:tr>
            <w:tr w:rsidR="00004AFA" w:rsidRPr="00500279">
              <w:tc>
                <w:tcPr>
                  <w:tcW w:w="708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8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</w:tr>
      <w:tr w:rsidR="00004AFA" w:rsidTr="00D8593D">
        <w:tc>
          <w:tcPr>
            <w:tcW w:w="1346" w:type="pct"/>
          </w:tcPr>
          <w:p w:rsidR="00004AFA" w:rsidRPr="00500279" w:rsidRDefault="00BD5041" w:rsidP="00B71093">
            <w:pPr>
              <w:pStyle w:val="Monat"/>
              <w:shd w:val="clear" w:color="auto" w:fill="FFFF00"/>
              <w:jc w:val="center"/>
              <w:rPr>
                <w:color w:val="auto"/>
                <w:lang w:val="it-IT"/>
              </w:rPr>
            </w:pPr>
            <w:r w:rsidRPr="00500279">
              <w:rPr>
                <w:color w:val="auto"/>
                <w:lang w:val="it-IT"/>
              </w:rPr>
              <w:t>Oktober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October"/>
            </w:tblPr>
            <w:tblGrid>
              <w:gridCol w:w="289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RPr="00500279" w:rsidTr="000B7422">
              <w:tc>
                <w:tcPr>
                  <w:tcW w:w="70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MI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DO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lang w:val="it-IT"/>
                    </w:rPr>
                  </w:pPr>
                  <w:r w:rsidRPr="00500279">
                    <w:rPr>
                      <w:lang w:val="it-IT"/>
                    </w:rP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SA</w:t>
                  </w:r>
                </w:p>
              </w:tc>
              <w:tc>
                <w:tcPr>
                  <w:tcW w:w="707" w:type="pct"/>
                </w:tcPr>
                <w:p w:rsidR="00004AFA" w:rsidRPr="00500279" w:rsidRDefault="00D81916">
                  <w:pPr>
                    <w:pStyle w:val="Tage"/>
                    <w:rPr>
                      <w:color w:val="8E410B" w:themeColor="accent5" w:themeShade="80"/>
                      <w:lang w:val="it-IT"/>
                    </w:rPr>
                  </w:pPr>
                  <w:r w:rsidRPr="00500279">
                    <w:rPr>
                      <w:color w:val="8E410B" w:themeColor="accent5" w:themeShade="80"/>
                      <w:lang w:val="it-IT"/>
                    </w:rPr>
                    <w:t>SO</w:t>
                  </w:r>
                </w:p>
              </w:tc>
            </w:tr>
            <w:tr w:rsidR="000B7422" w:rsidRPr="00500279" w:rsidTr="000B7422"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6</w:t>
                  </w:r>
                </w:p>
              </w:tc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7</w:t>
                  </w:r>
                </w:p>
              </w:tc>
            </w:tr>
            <w:tr w:rsidR="000B7422" w:rsidRPr="00500279" w:rsidTr="000B7422"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13</w:t>
                  </w:r>
                </w:p>
              </w:tc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14</w:t>
                  </w:r>
                </w:p>
              </w:tc>
            </w:tr>
            <w:tr w:rsidR="000B7422" w:rsidRPr="00500279" w:rsidTr="000B7422"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20</w:t>
                  </w:r>
                </w:p>
              </w:tc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21</w:t>
                  </w:r>
                </w:p>
              </w:tc>
            </w:tr>
            <w:tr w:rsidR="000B7422" w:rsidRPr="00500279" w:rsidTr="000B7422"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27</w:t>
                  </w:r>
                </w:p>
              </w:tc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28</w:t>
                  </w:r>
                </w:p>
              </w:tc>
            </w:tr>
            <w:tr w:rsidR="000B7422" w:rsidRPr="00500279" w:rsidTr="000B7422"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 w:rsidRPr="00500279" w:rsidTr="000B7422">
              <w:tc>
                <w:tcPr>
                  <w:tcW w:w="70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  <w:tc>
                <w:tcPr>
                  <w:tcW w:w="707" w:type="pct"/>
                </w:tcPr>
                <w:p w:rsidR="00004AFA" w:rsidRPr="00500279" w:rsidRDefault="00004AFA">
                  <w:pPr>
                    <w:pStyle w:val="Datumsangaben"/>
                    <w:rPr>
                      <w:lang w:val="it-IT"/>
                    </w:rPr>
                  </w:pPr>
                </w:p>
              </w:tc>
            </w:tr>
          </w:tbl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481" w:type="pct"/>
          </w:tcPr>
          <w:p w:rsidR="00004AFA" w:rsidRPr="00500279" w:rsidRDefault="00004AFA">
            <w:pPr>
              <w:rPr>
                <w:lang w:val="it-IT"/>
              </w:rPr>
            </w:pPr>
          </w:p>
        </w:tc>
        <w:tc>
          <w:tcPr>
            <w:tcW w:w="1346" w:type="pct"/>
          </w:tcPr>
          <w:p w:rsidR="00004AFA" w:rsidRPr="00B71093" w:rsidRDefault="00BD5041" w:rsidP="00B71093">
            <w:pPr>
              <w:pStyle w:val="Monat"/>
              <w:shd w:val="clear" w:color="auto" w:fill="FF0000"/>
              <w:jc w:val="center"/>
              <w:rPr>
                <w:color w:val="auto"/>
              </w:rPr>
            </w:pPr>
            <w:r w:rsidRPr="00B71093">
              <w:rPr>
                <w:color w:val="auto"/>
              </w:rPr>
              <w:t>November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Nov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Tr="000B7422">
              <w:tc>
                <w:tcPr>
                  <w:tcW w:w="705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3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4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10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11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17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18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24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  <w:r w:rsidRPr="000B7422">
                    <w:rPr>
                      <w:b/>
                      <w:color w:val="C00000"/>
                    </w:rPr>
                    <w:t>25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29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</w:rPr>
                  </w:pPr>
                </w:p>
              </w:tc>
            </w:tr>
            <w:tr w:rsidR="00004AFA" w:rsidTr="000B7422">
              <w:tc>
                <w:tcPr>
                  <w:tcW w:w="705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tc>
          <w:tcPr>
            <w:tcW w:w="481" w:type="pct"/>
          </w:tcPr>
          <w:p w:rsidR="00004AFA" w:rsidRDefault="00004AFA"/>
        </w:tc>
        <w:tc>
          <w:tcPr>
            <w:tcW w:w="1346" w:type="pct"/>
          </w:tcPr>
          <w:p w:rsidR="00004AFA" w:rsidRPr="00B71093" w:rsidRDefault="00BD5041" w:rsidP="00B71093">
            <w:pPr>
              <w:pStyle w:val="Monat"/>
              <w:shd w:val="clear" w:color="auto" w:fill="BCFDF6" w:themeFill="accent1" w:themeFillTint="33"/>
              <w:jc w:val="center"/>
              <w:rPr>
                <w:color w:val="auto"/>
              </w:rPr>
            </w:pPr>
            <w:r w:rsidRPr="00B71093">
              <w:rPr>
                <w:color w:val="auto"/>
              </w:rPr>
              <w:t>Dezember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ecember"/>
            </w:tblPr>
            <w:tblGrid>
              <w:gridCol w:w="288"/>
              <w:gridCol w:w="293"/>
              <w:gridCol w:w="293"/>
              <w:gridCol w:w="293"/>
              <w:gridCol w:w="293"/>
              <w:gridCol w:w="293"/>
              <w:gridCol w:w="289"/>
            </w:tblGrid>
            <w:tr w:rsidR="00004AFA" w:rsidTr="000B7422">
              <w:tc>
                <w:tcPr>
                  <w:tcW w:w="705" w:type="pct"/>
                </w:tcPr>
                <w:p w:rsidR="00004AFA" w:rsidRDefault="00D81916">
                  <w:pPr>
                    <w:pStyle w:val="Tage"/>
                  </w:pPr>
                  <w:r>
                    <w:t>MO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MI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DO</w:t>
                  </w:r>
                </w:p>
              </w:tc>
              <w:tc>
                <w:tcPr>
                  <w:tcW w:w="717" w:type="pct"/>
                </w:tcPr>
                <w:p w:rsidR="00004AFA" w:rsidRDefault="00D81916">
                  <w:pPr>
                    <w:pStyle w:val="Tage"/>
                  </w:pPr>
                  <w:r>
                    <w:t>FR</w:t>
                  </w:r>
                </w:p>
              </w:tc>
              <w:tc>
                <w:tcPr>
                  <w:tcW w:w="717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SA</w:t>
                  </w:r>
                </w:p>
              </w:tc>
              <w:tc>
                <w:tcPr>
                  <w:tcW w:w="708" w:type="pct"/>
                </w:tcPr>
                <w:p w:rsidR="00004AFA" w:rsidRPr="00F93341" w:rsidRDefault="00D81916">
                  <w:pPr>
                    <w:pStyle w:val="Tage"/>
                    <w:rPr>
                      <w:color w:val="8E410B" w:themeColor="accent5" w:themeShade="80"/>
                    </w:rPr>
                  </w:pPr>
                  <w:r w:rsidRPr="00F93341">
                    <w:rPr>
                      <w:color w:val="8E410B" w:themeColor="accent5" w:themeShade="80"/>
                    </w:rPr>
                    <w:t>SO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8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9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12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13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15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16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19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20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21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22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b/>
                      <w:color w:val="C00000"/>
                      <w:lang w:val="it-IT"/>
                    </w:rPr>
                  </w:pPr>
                  <w:r w:rsidRPr="000B7422">
                    <w:rPr>
                      <w:b/>
                      <w:color w:val="C00000"/>
                      <w:lang w:val="it-IT"/>
                    </w:rPr>
                    <w:t>23</w:t>
                  </w:r>
                </w:p>
              </w:tc>
            </w:tr>
            <w:tr w:rsidR="000B7422" w:rsidTr="000B7422">
              <w:tc>
                <w:tcPr>
                  <w:tcW w:w="705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24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25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26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27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auto"/>
                      <w:lang w:val="it-IT"/>
                    </w:rPr>
                  </w:pPr>
                  <w:r w:rsidRPr="000B7422">
                    <w:rPr>
                      <w:color w:val="auto"/>
                      <w:lang w:val="it-IT"/>
                    </w:rPr>
                    <w:t>28</w:t>
                  </w:r>
                </w:p>
              </w:tc>
              <w:tc>
                <w:tcPr>
                  <w:tcW w:w="717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29</w:t>
                  </w:r>
                </w:p>
              </w:tc>
              <w:tc>
                <w:tcPr>
                  <w:tcW w:w="708" w:type="pct"/>
                </w:tcPr>
                <w:p w:rsidR="000B7422" w:rsidRPr="000B7422" w:rsidRDefault="000B7422" w:rsidP="000B7422">
                  <w:pPr>
                    <w:pStyle w:val="Datumsangaben"/>
                    <w:rPr>
                      <w:color w:val="C00000"/>
                      <w:lang w:val="it-IT"/>
                    </w:rPr>
                  </w:pPr>
                  <w:r w:rsidRPr="000B7422">
                    <w:rPr>
                      <w:color w:val="C00000"/>
                      <w:lang w:val="it-IT"/>
                    </w:rPr>
                    <w:t>30</w:t>
                  </w:r>
                </w:p>
              </w:tc>
            </w:tr>
            <w:tr w:rsidR="00004AFA" w:rsidTr="000B7422">
              <w:tc>
                <w:tcPr>
                  <w:tcW w:w="705" w:type="pct"/>
                </w:tcPr>
                <w:p w:rsidR="00004AFA" w:rsidRPr="000B7422" w:rsidRDefault="000B7422">
                  <w:pPr>
                    <w:pStyle w:val="Datumsangaben"/>
                    <w:rPr>
                      <w:color w:val="auto"/>
                    </w:rPr>
                  </w:pPr>
                  <w:r w:rsidRPr="000B7422">
                    <w:rPr>
                      <w:color w:val="auto"/>
                    </w:rPr>
                    <w:t>31</w:t>
                  </w: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Pr="000B7422" w:rsidRDefault="00004AFA">
                  <w:pPr>
                    <w:pStyle w:val="Datumsangaben"/>
                    <w:rPr>
                      <w:color w:val="auto"/>
                    </w:rPr>
                  </w:pPr>
                </w:p>
              </w:tc>
              <w:tc>
                <w:tcPr>
                  <w:tcW w:w="717" w:type="pct"/>
                </w:tcPr>
                <w:p w:rsidR="00004AFA" w:rsidRDefault="00004AFA">
                  <w:pPr>
                    <w:pStyle w:val="Datumsangaben"/>
                  </w:pPr>
                </w:p>
              </w:tc>
              <w:tc>
                <w:tcPr>
                  <w:tcW w:w="708" w:type="pct"/>
                </w:tcPr>
                <w:p w:rsidR="00004AFA" w:rsidRDefault="00004AFA">
                  <w:pPr>
                    <w:pStyle w:val="Datumsangaben"/>
                  </w:pPr>
                </w:p>
              </w:tc>
            </w:tr>
          </w:tbl>
          <w:p w:rsidR="00004AFA" w:rsidRDefault="00004AFA"/>
        </w:tc>
        <w:bookmarkStart w:id="0" w:name="_GoBack"/>
        <w:bookmarkEnd w:id="0"/>
      </w:tr>
    </w:tbl>
    <w:p w:rsidR="00D8593D" w:rsidRDefault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D8593D" w:rsidP="00D8593D"/>
    <w:p w:rsidR="00D8593D" w:rsidRPr="00D8593D" w:rsidRDefault="00397393" w:rsidP="00D8593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95885</wp:posOffset>
            </wp:positionV>
            <wp:extent cx="1777872" cy="301350"/>
            <wp:effectExtent l="0" t="0" r="0" b="3810"/>
            <wp:wrapNone/>
            <wp:docPr id="3" name="Grafik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7872" cy="3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93D" w:rsidRPr="00D8593D" w:rsidRDefault="00D8593D" w:rsidP="00D8593D"/>
    <w:p w:rsidR="00D8593D" w:rsidRPr="00D8593D" w:rsidRDefault="00D8593D" w:rsidP="00D8593D"/>
    <w:p w:rsidR="00004AFA" w:rsidRDefault="00004AFA" w:rsidP="00D8593D">
      <w:pPr>
        <w:jc w:val="right"/>
      </w:pPr>
    </w:p>
    <w:p w:rsidR="00D8593D" w:rsidRPr="00D8593D" w:rsidRDefault="00D8593D" w:rsidP="00D8593D"/>
    <w:sectPr w:rsidR="00D8593D" w:rsidRPr="00D8593D" w:rsidSect="00D8593D">
      <w:footerReference w:type="default" r:id="rId11"/>
      <w:pgSz w:w="11907" w:h="16839" w:code="9"/>
      <w:pgMar w:top="1296" w:right="2160" w:bottom="0" w:left="2160" w:header="720" w:footer="1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25D" w:rsidRDefault="003C125D">
      <w:pPr>
        <w:spacing w:after="0"/>
      </w:pPr>
      <w:r>
        <w:separator/>
      </w:r>
    </w:p>
  </w:endnote>
  <w:endnote w:type="continuationSeparator" w:id="0">
    <w:p w:rsidR="003C125D" w:rsidRDefault="003C12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93D" w:rsidRDefault="00D8593D" w:rsidP="00B71093">
    <w:pPr>
      <w:pStyle w:val="Fuzeile"/>
      <w:jc w:val="center"/>
    </w:pPr>
    <w:r>
      <w:t>www.office-lernen.com</w:t>
    </w:r>
  </w:p>
  <w:p w:rsidR="00D8593D" w:rsidRDefault="00D85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25D" w:rsidRDefault="003C125D">
      <w:pPr>
        <w:spacing w:after="0"/>
      </w:pPr>
      <w:r>
        <w:separator/>
      </w:r>
    </w:p>
  </w:footnote>
  <w:footnote w:type="continuationSeparator" w:id="0">
    <w:p w:rsidR="003C125D" w:rsidRDefault="003C125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41"/>
    <w:rsid w:val="00004AFA"/>
    <w:rsid w:val="000B7422"/>
    <w:rsid w:val="00397393"/>
    <w:rsid w:val="003C125D"/>
    <w:rsid w:val="00500279"/>
    <w:rsid w:val="005312A3"/>
    <w:rsid w:val="00810CA8"/>
    <w:rsid w:val="00B71093"/>
    <w:rsid w:val="00BD5041"/>
    <w:rsid w:val="00D81916"/>
    <w:rsid w:val="00D8593D"/>
    <w:rsid w:val="00F42AEC"/>
    <w:rsid w:val="00F9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BB08DE"/>
  <w15:docId w15:val="{176E78E8-24BA-4AEC-A692-62BA05EC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D4436" w:themeColor="text2" w:themeTint="E6"/>
        <w:sz w:val="16"/>
        <w:szCs w:val="16"/>
        <w:lang w:val="de-DE" w:eastAsia="de-DE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ahr">
    <w:name w:val="Jahr"/>
    <w:basedOn w:val="Standard"/>
    <w:uiPriority w:val="1"/>
    <w:qFormat/>
    <w:pPr>
      <w:spacing w:after="0" w:line="192" w:lineRule="auto"/>
      <w:jc w:val="right"/>
    </w:pPr>
    <w:rPr>
      <w:rFonts w:asciiTheme="majorHAnsi" w:eastAsiaTheme="majorEastAsia" w:hAnsiTheme="majorHAnsi" w:cstheme="majorBidi"/>
      <w:b/>
      <w:bCs/>
      <w:color w:val="027E6F" w:themeColor="accent1" w:themeShade="BF"/>
      <w:sz w:val="110"/>
      <w:szCs w:val="110"/>
    </w:rPr>
  </w:style>
  <w:style w:type="paragraph" w:customStyle="1" w:styleId="Logo">
    <w:name w:val="Logo"/>
    <w:basedOn w:val="Standard"/>
    <w:uiPriority w:val="99"/>
    <w:semiHidden/>
    <w:unhideWhenUsed/>
    <w:qFormat/>
    <w:pPr>
      <w:spacing w:before="100" w:after="0"/>
    </w:pPr>
  </w:style>
  <w:style w:type="paragraph" w:customStyle="1" w:styleId="Monat">
    <w:name w:val="Monat"/>
    <w:basedOn w:val="Standard"/>
    <w:next w:val="Standard"/>
    <w:uiPriority w:val="1"/>
    <w:qFormat/>
    <w:pPr>
      <w:pBdr>
        <w:bottom w:val="single" w:sz="8" w:space="1" w:color="027E6F" w:themeColor="accent1" w:themeShade="BF"/>
      </w:pBdr>
      <w:spacing w:before="360" w:after="6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8"/>
      <w:szCs w:val="28"/>
    </w:rPr>
  </w:style>
  <w:style w:type="table" w:customStyle="1" w:styleId="Host-Tabelle">
    <w:name w:val="Host - Tabelle"/>
    <w:basedOn w:val="NormaleTabelle"/>
    <w:uiPriority w:val="99"/>
    <w:pPr>
      <w:spacing w:after="0"/>
    </w:pPr>
    <w:rPr>
      <w:color w:val="404040" w:themeColor="text1" w:themeTint="BF"/>
      <w:sz w:val="18"/>
      <w:szCs w:val="18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Tage">
    <w:name w:val="Tage"/>
    <w:basedOn w:val="Standard"/>
    <w:uiPriority w:val="1"/>
    <w:qFormat/>
    <w:pPr>
      <w:spacing w:after="20"/>
      <w:jc w:val="center"/>
    </w:pPr>
    <w:rPr>
      <w:rFonts w:asciiTheme="majorHAnsi" w:eastAsiaTheme="majorEastAsia" w:hAnsiTheme="majorHAnsi" w:cstheme="majorBidi"/>
      <w:b/>
      <w:bCs/>
      <w:caps/>
      <w:color w:val="352F25" w:themeColor="text2"/>
      <w:sz w:val="18"/>
      <w:szCs w:val="18"/>
    </w:rPr>
  </w:style>
  <w:style w:type="paragraph" w:customStyle="1" w:styleId="Datumsangaben">
    <w:name w:val="Datumsangaben"/>
    <w:basedOn w:val="Standard"/>
    <w:qFormat/>
    <w:pPr>
      <w:spacing w:before="20" w:after="20"/>
      <w:jc w:val="center"/>
    </w:pPr>
    <w:rPr>
      <w:rFonts w:asciiTheme="majorHAnsi" w:eastAsiaTheme="majorEastAsia" w:hAnsiTheme="majorHAnsi" w:cstheme="majorBidi"/>
      <w:color w:val="352F25" w:themeColor="text2"/>
      <w14:textFill>
        <w14:solidFill>
          <w14:schemeClr w14:val="tx2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KeinLeerraum">
    <w:name w:val="No Spacing"/>
    <w:uiPriority w:val="99"/>
    <w:semiHidden/>
    <w:unhideWhenUsed/>
    <w:qFormat/>
    <w:pPr>
      <w:spacing w:after="0"/>
    </w:pPr>
  </w:style>
  <w:style w:type="paragraph" w:customStyle="1" w:styleId="Organisation">
    <w:name w:val="Organisation"/>
    <w:basedOn w:val="Standard"/>
    <w:uiPriority w:val="2"/>
    <w:qFormat/>
    <w:pPr>
      <w:spacing w:after="40"/>
    </w:pPr>
    <w:rPr>
      <w:rFonts w:asciiTheme="majorHAnsi" w:eastAsiaTheme="majorEastAsia" w:hAnsiTheme="majorHAnsi" w:cstheme="majorBidi"/>
      <w:b/>
      <w:bCs/>
      <w:caps/>
      <w:color w:val="027E6F" w:themeColor="accent1" w:themeShade="BF"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Kontaktinformationen">
    <w:name w:val="Kontaktinformationen"/>
    <w:basedOn w:val="Standard"/>
    <w:uiPriority w:val="3"/>
    <w:qFormat/>
    <w:pPr>
      <w:spacing w:after="0"/>
    </w:pPr>
    <w:rPr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3341"/>
    <w:pPr>
      <w:spacing w:after="0"/>
    </w:pPr>
    <w:rPr>
      <w:rFonts w:ascii="Tahoma" w:hAnsi="Tahoma" w:cs="Tahom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3341"/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71093"/>
  </w:style>
  <w:style w:type="paragraph" w:styleId="Fuzeile">
    <w:name w:val="footer"/>
    <w:basedOn w:val="Standard"/>
    <w:link w:val="FuzeileZchn"/>
    <w:uiPriority w:val="99"/>
    <w:unhideWhenUsed/>
    <w:rsid w:val="00B7109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71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office-lerne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Desktop\Blog\Kalendervorlagen\Word%20Kalender\TS103704176.dotx" TargetMode="External"/></Relationships>
</file>

<file path=word/theme/theme1.xml><?xml version="1.0" encoding="utf-8"?>
<a:theme xmlns:a="http://schemas.openxmlformats.org/drawingml/2006/main" name="Office Theme">
  <a:themeElements>
    <a:clrScheme name="Business Set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2682A6"/>
      </a:hlink>
      <a:folHlink>
        <a:srgbClr val="6A5178"/>
      </a:folHlink>
    </a:clrScheme>
    <a:fontScheme name="Business Set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D0DE95-3F8E-4702-BF55-2638F6FEE5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TS103704176</Template>
  <TotalTime>0</TotalTime>
  <Pages>1</Pages>
  <Words>218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 Memic</cp:lastModifiedBy>
  <cp:revision>3</cp:revision>
  <dcterms:created xsi:type="dcterms:W3CDTF">2017-12-07T21:47:00Z</dcterms:created>
  <dcterms:modified xsi:type="dcterms:W3CDTF">2017-12-07T21:49:00Z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TC037041769991</vt:lpwstr>
  </property>
</Properties>
</file>