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2F3" w:rsidRPr="00D973BD" w:rsidRDefault="00DA6081">
      <w:pPr>
        <w:pStyle w:val="berschrift1"/>
      </w:pPr>
      <w:r>
        <w:t xml:space="preserve">  </w:t>
      </w:r>
      <w:r w:rsidR="001C714D">
        <w:t>Januar 2016</w:t>
      </w:r>
      <w:r w:rsidR="00CB7407" w:rsidRPr="00D973BD"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58240" behindDoc="1" locked="0" layoutInCell="0" allowOverlap="1" wp14:anchorId="61E9A3F4" wp14:editId="5B43B45C">
            <wp:simplePos x="0" y="0"/>
            <wp:positionH relativeFrom="page">
              <wp:posOffset>996950</wp:posOffset>
            </wp:positionH>
            <wp:positionV relativeFrom="page">
              <wp:posOffset>627797</wp:posOffset>
            </wp:positionV>
            <wp:extent cx="8686800" cy="1508760"/>
            <wp:effectExtent l="0" t="0" r="0" b="0"/>
            <wp:wrapNone/>
            <wp:docPr id="1" name="Grafik 1" descr="Hintergrundgrafik mit Vögeln und Beeren im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71"/>
                    <a:stretch/>
                  </pic:blipFill>
                  <pic:spPr bwMode="auto">
                    <a:xfrm>
                      <a:off x="0" y="0"/>
                      <a:ext cx="86868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36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nuary calendar"/>
      </w:tblPr>
      <w:tblGrid>
        <w:gridCol w:w="10113"/>
        <w:gridCol w:w="3567"/>
      </w:tblGrid>
      <w:tr w:rsidR="000C42F3" w:rsidRPr="00D973BD">
        <w:trPr>
          <w:cantSplit/>
          <w:jc w:val="center"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90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January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</w:tr>
                  <w:tr w:rsidR="000C42F3" w:rsidRPr="00D973BD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3B644C" w:rsidRDefault="000C42F3" w:rsidP="00DF5F9A">
                        <w:pPr>
                          <w:pStyle w:val="Kalendertext"/>
                          <w:spacing w:after="20" w:line="160" w:lineRule="exact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C42F3" w:rsidRPr="00D973BD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</w:tr>
                  <w:tr w:rsidR="000C42F3" w:rsidRPr="00D973BD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</w:tr>
                  <w:tr w:rsidR="000C42F3" w:rsidRPr="00D973BD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</w:tr>
                  <w:tr w:rsidR="000C42F3" w:rsidRPr="00D973BD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31</w:t>
                        </w:r>
                      </w:p>
                    </w:tc>
                  </w:tr>
                  <w:tr w:rsidR="000C42F3" w:rsidRPr="00D973BD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jc w:val="right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>
              <w:trPr>
                <w:trHeight w:hRule="exact" w:val="432"/>
                <w:jc w:val="right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>
              <w:trPr>
                <w:trHeight w:val="274"/>
                <w:jc w:val="right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D973BD" w:rsidRDefault="00CB7407">
      <w:pPr>
        <w:pStyle w:val="KeinLeerraum"/>
      </w:pPr>
      <w:r w:rsidRPr="00D973BD">
        <w:br w:type="page"/>
      </w:r>
    </w:p>
    <w:p w:rsidR="000C42F3" w:rsidRPr="00D973BD" w:rsidRDefault="001C714D" w:rsidP="006178A6">
      <w:pPr>
        <w:pStyle w:val="berschrift1"/>
        <w:spacing w:line="1140" w:lineRule="exact"/>
        <w:ind w:firstLine="461"/>
      </w:pPr>
      <w:r>
        <w:lastRenderedPageBreak/>
        <w:t>Februar 2016</w:t>
      </w:r>
      <w:r w:rsidR="00CB7407" w:rsidRPr="00D973BD"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82816" behindDoc="1" locked="0" layoutInCell="0" allowOverlap="1" wp14:anchorId="503498D1" wp14:editId="0CD76830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86800" cy="1508760"/>
            <wp:effectExtent l="0" t="0" r="0" b="0"/>
            <wp:wrapNone/>
            <wp:docPr id="2" name="Grafik 2" descr="Hintergrundgrafik mit Vögeln und Beeren im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71"/>
                    <a:stretch/>
                  </pic:blipFill>
                  <pic:spPr bwMode="auto">
                    <a:xfrm>
                      <a:off x="0" y="0"/>
                      <a:ext cx="86868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ebruary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ebruary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3703B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3703B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</w:tr>
                  <w:tr w:rsidR="000C42F3" w:rsidRPr="00D973BD" w:rsidTr="0073703B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</w:tr>
                  <w:tr w:rsidR="000C42F3" w:rsidRPr="00D973BD" w:rsidTr="0073703B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</w:tr>
                  <w:tr w:rsidR="000C42F3" w:rsidRPr="00D973BD" w:rsidTr="0073703B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</w:tr>
                  <w:tr w:rsidR="000C42F3" w:rsidRPr="00D973BD" w:rsidTr="0073703B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3703B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>
                  <w:pPr>
                    <w:rPr>
                      <w:i/>
                      <w:iCs/>
                    </w:rPr>
                  </w:pPr>
                </w:p>
              </w:tc>
            </w:tr>
          </w:tbl>
          <w:p w:rsidR="000C42F3" w:rsidRPr="00D973BD" w:rsidRDefault="000C42F3">
            <w:pPr>
              <w:rPr>
                <w:i/>
                <w:iCs/>
              </w:rPr>
            </w:pPr>
          </w:p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3703B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3703B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>
            <w:pPr>
              <w:rPr>
                <w:i/>
                <w:iCs/>
              </w:rPr>
            </w:pPr>
          </w:p>
        </w:tc>
      </w:tr>
    </w:tbl>
    <w:p w:rsidR="000C42F3" w:rsidRPr="006178A6" w:rsidRDefault="00CB7407">
      <w:pPr>
        <w:rPr>
          <w:sz w:val="2"/>
          <w:szCs w:val="2"/>
        </w:rPr>
      </w:pPr>
      <w:r w:rsidRPr="006178A6">
        <w:rPr>
          <w:sz w:val="2"/>
          <w:szCs w:val="2"/>
        </w:rPr>
        <w:br w:type="page"/>
      </w:r>
    </w:p>
    <w:p w:rsidR="000C42F3" w:rsidRPr="00D973BD" w:rsidRDefault="00CB7407" w:rsidP="0058087F">
      <w:pPr>
        <w:pStyle w:val="berschrift1"/>
        <w:spacing w:line="1140" w:lineRule="exact"/>
        <w:ind w:firstLine="461"/>
      </w:pPr>
      <w:r w:rsidRPr="00D973BD"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86800" cy="1517904"/>
            <wp:effectExtent l="0" t="0" r="0" b="6350"/>
            <wp:wrapNone/>
            <wp:docPr id="3" name="Grafik 3" descr="Hintergrundgrafik mit singenden Vögeln im Früh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"/>
                    <a:stretch/>
                  </pic:blipFill>
                  <pic:spPr bwMode="auto">
                    <a:xfrm>
                      <a:off x="0" y="0"/>
                      <a:ext cx="86868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4D">
        <w:t>März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rch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arch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D973BD" w:rsidRDefault="00CB7407" w:rsidP="006178A6">
      <w:pPr>
        <w:pStyle w:val="berschrift1"/>
        <w:spacing w:line="1140" w:lineRule="exact"/>
        <w:ind w:firstLine="461"/>
      </w:pPr>
      <w:r w:rsidRPr="00D973BD"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86800" cy="1517904"/>
            <wp:effectExtent l="0" t="0" r="0" b="6350"/>
            <wp:wrapNone/>
            <wp:docPr id="4" name="Grafik 4" descr="Hintergrundgrafik mit singenden Vögeln im Früh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4D">
        <w:t>April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ril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pril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6178A6" w:rsidRDefault="00CB7407">
      <w:pPr>
        <w:pStyle w:val="KeinLeerraum"/>
        <w:rPr>
          <w:sz w:val="2"/>
          <w:szCs w:val="2"/>
        </w:rPr>
      </w:pPr>
      <w:r w:rsidRPr="006178A6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6178A6"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5" name="Grafik 5" descr="Hintergrundgrafik mit singenden Vögeln im Früh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8A6">
        <w:t>Mai</w:t>
      </w:r>
      <w:r w:rsidR="001C714D">
        <w:t xml:space="preserve">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y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ay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6178A6" w:rsidRDefault="00CB7407">
      <w:pPr>
        <w:pStyle w:val="KeinLeerraum"/>
        <w:rPr>
          <w:sz w:val="2"/>
          <w:szCs w:val="2"/>
        </w:rPr>
      </w:pPr>
      <w:r w:rsidRPr="006178A6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D973BD"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6" name="Grafik 6" descr="Hintergrundgrafik mit Vögeln in grünen Bäumen im So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4D">
        <w:t>Juni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une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June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1C714D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CB7407">
      <w:pPr>
        <w:pStyle w:val="KeinLeerraum"/>
        <w:rPr>
          <w:sz w:val="2"/>
          <w:szCs w:val="2"/>
        </w:rPr>
      </w:pPr>
      <w:r w:rsidRPr="0080286A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D973BD"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86800" cy="1517904"/>
            <wp:effectExtent l="0" t="0" r="0" b="6350"/>
            <wp:wrapNone/>
            <wp:docPr id="7" name="Grafik 7" descr="Hintergrundgrafik mit Vögeln in grünen Bäumen im Somm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4D">
        <w:t>Juli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uly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July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31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CB7407">
      <w:pPr>
        <w:pStyle w:val="KeinLeerraum"/>
        <w:rPr>
          <w:sz w:val="2"/>
          <w:szCs w:val="2"/>
        </w:rPr>
      </w:pPr>
      <w:r w:rsidRPr="0080286A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6178A6"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8" name="Grafik 8" descr="Hintergrundgrafik mit Vögeln in grünen Bäumen im So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8A6">
        <w:t>August</w:t>
      </w:r>
      <w:r w:rsidR="00606CF6">
        <w:t xml:space="preserve">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ugust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ugust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CB7407">
      <w:pPr>
        <w:pStyle w:val="KeinLeerraum"/>
        <w:rPr>
          <w:sz w:val="2"/>
          <w:szCs w:val="2"/>
        </w:rPr>
      </w:pPr>
      <w:r w:rsidRPr="0080286A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6178A6"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9" name="Grafik 9" descr="Hintergrundgrafik mit Vögeln in herbstlichen Bä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8A6">
        <w:t>September</w:t>
      </w:r>
      <w:r w:rsidR="00606CF6">
        <w:t xml:space="preserve">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ptember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eptember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CB7407">
      <w:pPr>
        <w:pStyle w:val="KeinLeerraum"/>
        <w:rPr>
          <w:sz w:val="2"/>
          <w:szCs w:val="2"/>
        </w:rPr>
      </w:pPr>
      <w:r w:rsidRPr="0080286A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D973BD"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10" name="Grafik 10" descr="Hintergrundgrafik mit Vögeln in herbstlichen Bä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CF6">
        <w:t>Oktober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ctober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ctober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3B644C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3B644C" w:rsidRPr="00D973BD" w:rsidRDefault="003B644C" w:rsidP="003B644C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</w:tr>
                  <w:tr w:rsidR="00CB7407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CB7407" w:rsidRPr="00D973BD" w:rsidRDefault="00CB7407" w:rsidP="00CB7407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CB7407" w:rsidRPr="00D973BD" w:rsidRDefault="00CB7407" w:rsidP="00CB7407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CB7407" w:rsidRPr="00D973BD" w:rsidRDefault="00CB7407" w:rsidP="00CB7407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CB7407" w:rsidRPr="00D973BD" w:rsidRDefault="00CB7407" w:rsidP="00CB7407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CB7407" w:rsidRPr="00D973BD" w:rsidRDefault="00CB7407" w:rsidP="00CB7407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CB7407" w:rsidRPr="00D973BD" w:rsidRDefault="00CB7407" w:rsidP="00CB7407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CB7407" w:rsidRPr="003B644C" w:rsidRDefault="00CB7407" w:rsidP="00315BA9">
                        <w:pPr>
                          <w:pStyle w:val="Kalendertext"/>
                          <w:spacing w:after="20" w:line="160" w:lineRule="exact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CB7407">
      <w:pPr>
        <w:pStyle w:val="KeinLeerraum"/>
        <w:rPr>
          <w:sz w:val="2"/>
          <w:szCs w:val="2"/>
        </w:rPr>
      </w:pPr>
      <w:r w:rsidRPr="0080286A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6178A6"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11" name="Grafik 11" descr="Hintergrundgrafik mit Vögeln in herbstlichen Bä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8A6">
        <w:t>November</w:t>
      </w:r>
      <w:r w:rsidR="00606CF6">
        <w:t xml:space="preserve">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November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November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606CF6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CB7407">
      <w:pPr>
        <w:pStyle w:val="KeinLeerraum"/>
        <w:rPr>
          <w:sz w:val="2"/>
          <w:szCs w:val="2"/>
        </w:rPr>
      </w:pPr>
      <w:r w:rsidRPr="0080286A">
        <w:rPr>
          <w:sz w:val="2"/>
          <w:szCs w:val="2"/>
        </w:rPr>
        <w:br w:type="page"/>
      </w:r>
    </w:p>
    <w:p w:rsidR="000C42F3" w:rsidRPr="00D973BD" w:rsidRDefault="00CB7407" w:rsidP="006178A6">
      <w:pPr>
        <w:pStyle w:val="berschrift1"/>
        <w:spacing w:line="1140" w:lineRule="exact"/>
        <w:ind w:firstLine="461"/>
      </w:pPr>
      <w:r w:rsidRPr="006178A6"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996950</wp:posOffset>
            </wp:positionH>
            <wp:positionV relativeFrom="page">
              <wp:posOffset>626745</wp:posOffset>
            </wp:positionV>
            <wp:extent cx="8679389" cy="1517904"/>
            <wp:effectExtent l="0" t="0" r="7620" b="6350"/>
            <wp:wrapNone/>
            <wp:docPr id="12" name="Grafik 12" descr="Hintergrundgrafik mit Vögeln und Beeren im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89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8A6">
        <w:t>Dezember</w:t>
      </w:r>
      <w:r w:rsidR="00237711">
        <w:t xml:space="preserve"> 2016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cember calendar"/>
      </w:tblPr>
      <w:tblGrid>
        <w:gridCol w:w="10494"/>
        <w:gridCol w:w="4191"/>
      </w:tblGrid>
      <w:tr w:rsidR="000C42F3" w:rsidRPr="00D973BD">
        <w:trPr>
          <w:cantSplit/>
        </w:trPr>
        <w:tc>
          <w:tcPr>
            <w:tcW w:w="1036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4"/>
            </w:tblGrid>
            <w:tr w:rsidR="000C42F3" w:rsidRPr="00D973BD">
              <w:trPr>
                <w:trHeight w:val="810"/>
              </w:trPr>
              <w:tc>
                <w:tcPr>
                  <w:tcW w:w="9515" w:type="dxa"/>
                </w:tcPr>
                <w:tbl>
                  <w:tblPr>
                    <w:tblW w:w="9990" w:type="dxa"/>
                    <w:tblInd w:w="50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ecember"/>
                  </w:tblPr>
                  <w:tblGrid>
                    <w:gridCol w:w="1427"/>
                    <w:gridCol w:w="1427"/>
                    <w:gridCol w:w="1427"/>
                    <w:gridCol w:w="1427"/>
                    <w:gridCol w:w="1427"/>
                    <w:gridCol w:w="1427"/>
                    <w:gridCol w:w="1428"/>
                  </w:tblGrid>
                  <w:tr w:rsidR="000C42F3" w:rsidRPr="00D973BD" w:rsidTr="00726CE1">
                    <w:trPr>
                      <w:trHeight w:hRule="exact" w:val="432"/>
                    </w:trPr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Montag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Dienstag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Mittwoch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Donnerstag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Freitag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Samstag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36" w:space="0" w:color="5F5F5F" w:themeColor="accent5"/>
                          <w:bottom w:val="single" w:sz="8" w:space="0" w:color="5F5F5F" w:themeColor="accent5"/>
                        </w:tcBorders>
                        <w:tcMar>
                          <w:top w:w="0" w:type="dxa"/>
                          <w:left w:w="0" w:type="dxa"/>
                        </w:tcMar>
                        <w:vAlign w:val="center"/>
                      </w:tcPr>
                      <w:p w:rsidR="000C42F3" w:rsidRPr="00D973BD" w:rsidRDefault="00CB7407">
                        <w:pPr>
                          <w:pStyle w:val="Tag"/>
                        </w:pPr>
                        <w:r w:rsidRPr="00D973BD">
                          <w:t>Sonntag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5F5F5F" w:themeColor="accent5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4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11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18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25</w:t>
                        </w: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237711">
                        <w:pPr>
                          <w:pStyle w:val="Datum"/>
                        </w:pPr>
                        <w:r>
                          <w:t>31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259"/>
                    </w:trPr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  <w:tc>
                      <w:tcPr>
                        <w:tcW w:w="1428" w:type="dxa"/>
                        <w:tcBorders>
                          <w:top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Datum"/>
                        </w:pPr>
                      </w:p>
                    </w:tc>
                  </w:tr>
                  <w:tr w:rsidR="000C42F3" w:rsidRPr="00D973BD" w:rsidTr="00726CE1">
                    <w:trPr>
                      <w:trHeight w:hRule="exact" w:val="893"/>
                    </w:trPr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top w:w="29" w:type="dxa"/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7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  <w:tc>
                      <w:tcPr>
                        <w:tcW w:w="1428" w:type="dxa"/>
                        <w:tcBorders>
                          <w:bottom w:val="single" w:sz="8" w:space="0" w:color="A6A6A6" w:themeColor="background1" w:themeShade="A6"/>
                        </w:tcBorders>
                        <w:tcMar>
                          <w:left w:w="115" w:type="dxa"/>
                          <w:right w:w="288" w:type="dxa"/>
                        </w:tcMar>
                        <w:vAlign w:val="bottom"/>
                      </w:tcPr>
                      <w:p w:rsidR="000C42F3" w:rsidRPr="00D973BD" w:rsidRDefault="000C42F3">
                        <w:pPr>
                          <w:pStyle w:val="Kalendertext"/>
                        </w:pPr>
                      </w:p>
                    </w:tc>
                  </w:tr>
                </w:tbl>
                <w:p w:rsidR="000C42F3" w:rsidRPr="00D973BD" w:rsidRDefault="000C42F3"/>
              </w:tc>
            </w:tr>
          </w:tbl>
          <w:p w:rsidR="000C42F3" w:rsidRPr="00D973BD" w:rsidRDefault="000C42F3"/>
        </w:tc>
        <w:tc>
          <w:tcPr>
            <w:tcW w:w="4248" w:type="dxa"/>
          </w:tcPr>
          <w:tbl>
            <w:tblPr>
              <w:tblW w:w="3240" w:type="dxa"/>
              <w:tblInd w:w="432" w:type="dxa"/>
              <w:tblBorders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B2B2B2" w:themeColor="accent2"/>
              </w:tblBorders>
              <w:tblLook w:val="04A0" w:firstRow="1" w:lastRow="0" w:firstColumn="1" w:lastColumn="0" w:noHBand="0" w:noVBand="1"/>
              <w:tblDescription w:val="Notes"/>
            </w:tblPr>
            <w:tblGrid>
              <w:gridCol w:w="3240"/>
            </w:tblGrid>
            <w:tr w:rsidR="000C42F3" w:rsidRPr="00D973BD" w:rsidTr="00726CE1">
              <w:trPr>
                <w:trHeight w:hRule="exact" w:val="432"/>
              </w:trPr>
              <w:tc>
                <w:tcPr>
                  <w:tcW w:w="3240" w:type="dxa"/>
                  <w:tcBorders>
                    <w:top w:val="single" w:sz="36" w:space="0" w:color="5F5F5F" w:themeColor="accent5"/>
                    <w:bottom w:val="single" w:sz="4" w:space="0" w:color="5F5F5F" w:themeColor="accent5"/>
                  </w:tcBorders>
                  <w:vAlign w:val="center"/>
                </w:tcPr>
                <w:p w:rsidR="000C42F3" w:rsidRPr="00D973BD" w:rsidRDefault="00CB7407">
                  <w:pPr>
                    <w:pStyle w:val="berschrift2"/>
                  </w:pPr>
                  <w:r w:rsidRPr="00D973BD">
                    <w:t>Notizen</w:t>
                  </w:r>
                </w:p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4" w:space="0" w:color="5F5F5F" w:themeColor="accent5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  <w:tr w:rsidR="000C42F3" w:rsidRPr="00D973BD" w:rsidTr="00726CE1">
              <w:trPr>
                <w:trHeight w:val="274"/>
              </w:trPr>
              <w:tc>
                <w:tcPr>
                  <w:tcW w:w="3240" w:type="dxa"/>
                  <w:tcBorders>
                    <w:top w:val="single" w:sz="8" w:space="0" w:color="D9D9D9" w:themeColor="background1" w:themeShade="D9"/>
                    <w:bottom w:val="single" w:sz="8" w:space="0" w:color="D9D9D9" w:themeColor="background1" w:themeShade="D9"/>
                  </w:tcBorders>
                  <w:vAlign w:val="bottom"/>
                </w:tcPr>
                <w:p w:rsidR="000C42F3" w:rsidRPr="00D973BD" w:rsidRDefault="000C42F3"/>
              </w:tc>
            </w:tr>
          </w:tbl>
          <w:p w:rsidR="000C42F3" w:rsidRPr="00D973BD" w:rsidRDefault="000C42F3"/>
        </w:tc>
      </w:tr>
    </w:tbl>
    <w:p w:rsidR="000C42F3" w:rsidRPr="0080286A" w:rsidRDefault="000C42F3">
      <w:pPr>
        <w:pStyle w:val="KeinLeerraum"/>
        <w:rPr>
          <w:sz w:val="2"/>
          <w:szCs w:val="2"/>
        </w:rPr>
      </w:pPr>
    </w:p>
    <w:sectPr w:rsidR="000C42F3" w:rsidRPr="0080286A" w:rsidSect="00D973BD">
      <w:pgSz w:w="16839" w:h="11907" w:orient="landscape" w:code="9"/>
      <w:pgMar w:top="2552" w:right="1077" w:bottom="720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inkAnnotations="0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14D"/>
    <w:rsid w:val="000C42F3"/>
    <w:rsid w:val="001C714D"/>
    <w:rsid w:val="00237711"/>
    <w:rsid w:val="00315BA9"/>
    <w:rsid w:val="003B644C"/>
    <w:rsid w:val="0058087F"/>
    <w:rsid w:val="00606CF6"/>
    <w:rsid w:val="006178A6"/>
    <w:rsid w:val="00726CE1"/>
    <w:rsid w:val="0073703B"/>
    <w:rsid w:val="0080286A"/>
    <w:rsid w:val="00CB7407"/>
    <w:rsid w:val="00D0115D"/>
    <w:rsid w:val="00D973BD"/>
    <w:rsid w:val="00DA6081"/>
    <w:rsid w:val="00D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color w:val="7F7F7F" w:themeColor="text1" w:themeTint="80"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keepNext/>
      <w:keepLines/>
      <w:spacing w:line="204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104"/>
      <w:szCs w:val="10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caps/>
      <w:color w:val="404040" w:themeColor="text2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104"/>
      <w:szCs w:val="10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">
    <w:name w:val="Tag"/>
    <w:basedOn w:val="Standard"/>
    <w:uiPriority w:val="1"/>
    <w:qFormat/>
    <w:pPr>
      <w:jc w:val="center"/>
    </w:pPr>
    <w:rPr>
      <w:rFonts w:asciiTheme="majorHAnsi" w:eastAsiaTheme="majorEastAsia" w:hAnsiTheme="majorHAnsi" w:cstheme="majorBidi"/>
      <w:caps/>
      <w:color w:val="5F5F5F" w:themeColor="accent5"/>
    </w:rPr>
  </w:style>
  <w:style w:type="paragraph" w:styleId="Datum">
    <w:name w:val="Date"/>
    <w:basedOn w:val="Standard"/>
    <w:next w:val="Standard"/>
    <w:link w:val="DatumZchn"/>
    <w:uiPriority w:val="1"/>
    <w:unhideWhenUsed/>
    <w:qFormat/>
    <w:rPr>
      <w:rFonts w:asciiTheme="majorHAnsi" w:eastAsiaTheme="majorEastAsia" w:hAnsiTheme="majorHAnsi" w:cstheme="majorBidi"/>
      <w:color w:val="5F5F5F" w:themeColor="accent5"/>
      <w:sz w:val="24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rFonts w:asciiTheme="majorHAnsi" w:eastAsiaTheme="majorEastAsia" w:hAnsiTheme="majorHAnsi" w:cstheme="majorBidi"/>
      <w:color w:val="5F5F5F" w:themeColor="accent5"/>
      <w:sz w:val="24"/>
      <w:szCs w:val="24"/>
    </w:rPr>
  </w:style>
  <w:style w:type="paragraph" w:customStyle="1" w:styleId="Kalendertext">
    <w:name w:val="Kalendertext"/>
    <w:basedOn w:val="Standard"/>
    <w:uiPriority w:val="1"/>
    <w:qFormat/>
    <w:pPr>
      <w:jc w:val="center"/>
    </w:pPr>
    <w:rPr>
      <w:color w:val="5F5F5F" w:themeColor="accent5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aps/>
      <w:color w:val="404040" w:themeColor="text2" w:themeTint="BF"/>
      <w:sz w:val="18"/>
      <w:szCs w:val="18"/>
    </w:rPr>
  </w:style>
  <w:style w:type="paragraph" w:styleId="KeinLeerraum">
    <w:name w:val="No Spacing"/>
    <w:uiPriority w:val="1"/>
    <w:qFormat/>
    <w:pPr>
      <w:spacing w:after="0" w:line="240" w:lineRule="auto"/>
    </w:pPr>
    <w:rPr>
      <w:color w:val="7F7F7F" w:themeColor="text1" w:themeTint="80"/>
      <w:sz w:val="12"/>
      <w:szCs w:val="12"/>
    </w:rPr>
  </w:style>
  <w:style w:type="character" w:customStyle="1" w:styleId="JulianischerTag">
    <w:name w:val="Julianischer Tag"/>
    <w:basedOn w:val="Absatz-Standardschriftart"/>
    <w:uiPriority w:val="1"/>
    <w:qFormat/>
    <w:rPr>
      <w:rFonts w:asciiTheme="majorHAnsi" w:eastAsiaTheme="majorEastAsia" w:hAnsiTheme="majorHAnsi" w:cstheme="majorBidi"/>
      <w:color w:val="5F5F5F" w:themeColor="accent5"/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7F7F7F" w:themeColor="text1" w:themeTint="8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color w:val="7F7F7F" w:themeColor="text1" w:themeTint="80"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keepNext/>
      <w:keepLines/>
      <w:spacing w:line="204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104"/>
      <w:szCs w:val="10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caps/>
      <w:color w:val="404040" w:themeColor="text2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104"/>
      <w:szCs w:val="10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">
    <w:name w:val="Tag"/>
    <w:basedOn w:val="Standard"/>
    <w:uiPriority w:val="1"/>
    <w:qFormat/>
    <w:pPr>
      <w:jc w:val="center"/>
    </w:pPr>
    <w:rPr>
      <w:rFonts w:asciiTheme="majorHAnsi" w:eastAsiaTheme="majorEastAsia" w:hAnsiTheme="majorHAnsi" w:cstheme="majorBidi"/>
      <w:caps/>
      <w:color w:val="5F5F5F" w:themeColor="accent5"/>
    </w:rPr>
  </w:style>
  <w:style w:type="paragraph" w:styleId="Datum">
    <w:name w:val="Date"/>
    <w:basedOn w:val="Standard"/>
    <w:next w:val="Standard"/>
    <w:link w:val="DatumZchn"/>
    <w:uiPriority w:val="1"/>
    <w:unhideWhenUsed/>
    <w:qFormat/>
    <w:rPr>
      <w:rFonts w:asciiTheme="majorHAnsi" w:eastAsiaTheme="majorEastAsia" w:hAnsiTheme="majorHAnsi" w:cstheme="majorBidi"/>
      <w:color w:val="5F5F5F" w:themeColor="accent5"/>
      <w:sz w:val="24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rFonts w:asciiTheme="majorHAnsi" w:eastAsiaTheme="majorEastAsia" w:hAnsiTheme="majorHAnsi" w:cstheme="majorBidi"/>
      <w:color w:val="5F5F5F" w:themeColor="accent5"/>
      <w:sz w:val="24"/>
      <w:szCs w:val="24"/>
    </w:rPr>
  </w:style>
  <w:style w:type="paragraph" w:customStyle="1" w:styleId="Kalendertext">
    <w:name w:val="Kalendertext"/>
    <w:basedOn w:val="Standard"/>
    <w:uiPriority w:val="1"/>
    <w:qFormat/>
    <w:pPr>
      <w:jc w:val="center"/>
    </w:pPr>
    <w:rPr>
      <w:color w:val="5F5F5F" w:themeColor="accent5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aps/>
      <w:color w:val="404040" w:themeColor="text2" w:themeTint="BF"/>
      <w:sz w:val="18"/>
      <w:szCs w:val="18"/>
    </w:rPr>
  </w:style>
  <w:style w:type="paragraph" w:styleId="KeinLeerraum">
    <w:name w:val="No Spacing"/>
    <w:uiPriority w:val="1"/>
    <w:qFormat/>
    <w:pPr>
      <w:spacing w:after="0" w:line="240" w:lineRule="auto"/>
    </w:pPr>
    <w:rPr>
      <w:color w:val="7F7F7F" w:themeColor="text1" w:themeTint="80"/>
      <w:sz w:val="12"/>
      <w:szCs w:val="12"/>
    </w:rPr>
  </w:style>
  <w:style w:type="character" w:customStyle="1" w:styleId="JulianischerTag">
    <w:name w:val="Julianischer Tag"/>
    <w:basedOn w:val="Absatz-Standardschriftart"/>
    <w:uiPriority w:val="1"/>
    <w:qFormat/>
    <w:rPr>
      <w:rFonts w:asciiTheme="majorHAnsi" w:eastAsiaTheme="majorEastAsia" w:hAnsiTheme="majorHAnsi" w:cstheme="majorBidi"/>
      <w:color w:val="5F5F5F" w:themeColor="accent5"/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7F7F7F" w:themeColor="text1" w:themeTint="8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AppData\Roaming\Microsoft\Templates\Julian%20calendar%2012%20page_2013_M-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ird Calendar">
      <a:majorFont>
        <a:latin typeface="Franklin Gothic Heavy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B102C4D-7CD1-4F35-AC58-B6C4E3FB43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Julian calendar 12 page_2013_M-S</Template>
  <TotalTime>0</TotalTime>
  <Pages>12</Pages>
  <Words>466</Words>
  <Characters>2940</Characters>
  <Application>Microsoft Office Word</Application>
  <DocSecurity>0</DocSecurity>
  <Lines>24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12</vt:i4>
      </vt:variant>
      <vt:variant>
        <vt:lpstr>Title</vt:lpstr>
      </vt:variant>
      <vt:variant>
        <vt:i4>1</vt:i4>
      </vt:variant>
    </vt:vector>
  </HeadingPairs>
  <TitlesOfParts>
    <vt:vector size="14" baseType="lpstr">
      <vt:lpstr/>
      <vt:lpstr>Januar 2016/</vt:lpstr>
      <vt:lpstr>Februar 2016/</vt:lpstr>
      <vt:lpstr>/März 2016</vt:lpstr>
      <vt:lpstr>/April 2016</vt:lpstr>
      <vt:lpstr>/Mai 2016</vt:lpstr>
      <vt:lpstr>/Juni 2016</vt:lpstr>
      <vt:lpstr>/Juli 2016</vt:lpstr>
      <vt:lpstr>/August 2016</vt:lpstr>
      <vt:lpstr>/September 2016</vt:lpstr>
      <vt:lpstr>/Oktober 2016</vt:lpstr>
      <vt:lpstr>/November 2016</vt:lpstr>
      <vt:lpstr>/Dezember 2016</vt:lpstr>
      <vt:lpstr/>
    </vt:vector>
  </TitlesOfParts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</cp:lastModifiedBy>
  <cp:revision>1</cp:revision>
  <dcterms:created xsi:type="dcterms:W3CDTF">2015-09-01T21:11:00Z</dcterms:created>
  <dcterms:modified xsi:type="dcterms:W3CDTF">2015-09-01T21:34:00Z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TC034082399991</vt:lpwstr>
  </property>
</Properties>
</file>