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B2C" w:rsidRDefault="00801099" w:rsidP="00E14B2C">
      <w:r>
        <w:rPr>
          <w:noProof/>
          <w:lang w:val="de-DE" w:eastAsia="de-DE"/>
        </w:rPr>
        <w:drawing>
          <wp:anchor distT="0" distB="0" distL="114300" distR="114300" simplePos="0" relativeHeight="251720704" behindDoc="1" locked="0" layoutInCell="1" allowOverlap="1">
            <wp:simplePos x="178904" y="626165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C16_2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4E09A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99F7F4" wp14:editId="07C9FDFF">
                <wp:simplePos x="0" y="0"/>
                <wp:positionH relativeFrom="page">
                  <wp:posOffset>1472344</wp:posOffset>
                </wp:positionH>
                <wp:positionV relativeFrom="page">
                  <wp:posOffset>1026160</wp:posOffset>
                </wp:positionV>
                <wp:extent cx="2305685" cy="7651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EB3E25" w:rsidRDefault="0089038C" w:rsidP="00E14B2C">
                            <w:pPr>
                              <w:rPr>
                                <w:rFonts w:ascii="Arial Black" w:hAnsi="Arial Black"/>
                                <w:color w:val="E60012"/>
                                <w:sz w:val="72"/>
                                <w:szCs w:val="72"/>
                              </w:rPr>
                            </w:pPr>
                            <w:r w:rsidRPr="00EB3E25">
                              <w:rPr>
                                <w:rFonts w:ascii="Arial Black" w:hAnsi="Arial Black"/>
                                <w:color w:val="E60012"/>
                                <w:sz w:val="72"/>
                                <w:szCs w:val="72"/>
                              </w:rPr>
                              <w:t>Januar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9F7F4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15.95pt;margin-top:80.8pt;width:181.55pt;height:60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" filled="f" stroked="f" strokeweight=".5pt">
                <v:textbox inset="0,0,0,0">
                  <w:txbxContent>
                    <w:p w:rsidR="0089038C" w:rsidRPr="00EB3E25" w:rsidRDefault="0089038C" w:rsidP="00E14B2C">
                      <w:pPr>
                        <w:rPr>
                          <w:rFonts w:ascii="Arial Black" w:hAnsi="Arial Black"/>
                          <w:color w:val="E60012"/>
                          <w:sz w:val="72"/>
                          <w:szCs w:val="72"/>
                        </w:rPr>
                      </w:pPr>
                      <w:r w:rsidRPr="00EB3E25">
                        <w:rPr>
                          <w:rFonts w:ascii="Arial Black" w:hAnsi="Arial Black"/>
                          <w:color w:val="E60012"/>
                          <w:sz w:val="72"/>
                          <w:szCs w:val="72"/>
                        </w:rPr>
                        <w:t>Januar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33F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D278C6" wp14:editId="5D7015E6">
                <wp:simplePos x="0" y="0"/>
                <wp:positionH relativeFrom="page">
                  <wp:posOffset>4679315</wp:posOffset>
                </wp:positionH>
                <wp:positionV relativeFrom="page">
                  <wp:posOffset>1491403</wp:posOffset>
                </wp:positionV>
                <wp:extent cx="5476875" cy="5760720"/>
                <wp:effectExtent l="0" t="0" r="9525" b="1143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5533FC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DA596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78C6" id="Text Box 64" o:spid="_x0000_s1027" type="#_x0000_t202" style="position:absolute;margin-left:368.45pt;margin-top:117.45pt;width:431.25pt;height:453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</w:tr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</w:tr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</w:tr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</w:tr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5533FC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DA596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EB3E2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050DD2" wp14:editId="4CEFEF08">
                <wp:simplePos x="0" y="0"/>
                <wp:positionH relativeFrom="page">
                  <wp:posOffset>1457960</wp:posOffset>
                </wp:positionH>
                <wp:positionV relativeFrom="page">
                  <wp:posOffset>796078</wp:posOffset>
                </wp:positionV>
                <wp:extent cx="1280160" cy="502920"/>
                <wp:effectExtent l="0" t="0" r="1524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EB3E25" w:rsidRDefault="0089038C" w:rsidP="00E14B2C">
                            <w:pPr>
                              <w:rPr>
                                <w:rFonts w:ascii="Arial Black" w:hAnsi="Arial Black"/>
                                <w:color w:val="E6001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0DD2" id="Text Box 63" o:spid="_x0000_s1028" type="#_x0000_t202" style="position:absolute;margin-left:114.8pt;margin-top:62.7pt;width:100.8pt;height:39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" filled="f" stroked="f" strokeweight=".5pt">
                <v:textbox inset="0,0,0,0">
                  <w:txbxContent>
                    <w:p w:rsidR="0089038C" w:rsidRPr="00EB3E25" w:rsidRDefault="0089038C" w:rsidP="00E14B2C">
                      <w:pPr>
                        <w:rPr>
                          <w:rFonts w:ascii="Arial Black" w:hAnsi="Arial Black"/>
                          <w:color w:val="E60012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E60012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B2C"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B8B902" wp14:editId="329E8454">
                <wp:simplePos x="0" y="0"/>
                <wp:positionH relativeFrom="page">
                  <wp:posOffset>1471930</wp:posOffset>
                </wp:positionH>
                <wp:positionV relativeFrom="page">
                  <wp:posOffset>1097280</wp:posOffset>
                </wp:positionV>
                <wp:extent cx="2779776" cy="768096"/>
                <wp:effectExtent l="0" t="0" r="1905" b="1333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76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FE7ACD" w:rsidRDefault="0089038C" w:rsidP="00E14B2C">
                            <w:pPr>
                              <w:rPr>
                                <w:rFonts w:ascii="Arial Black" w:hAnsi="Arial Black"/>
                                <w:color w:val="E4007F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4007F"/>
                                <w:sz w:val="65"/>
                                <w:szCs w:val="65"/>
                              </w:rPr>
                              <w:t>Februar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B902" id="Text Box 57" o:spid="_x0000_s1029" type="#_x0000_t202" style="position:absolute;margin-left:115.9pt;margin-top:86.4pt;width:218.9pt;height:60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" filled="f" stroked="f" strokeweight=".5pt">
                <v:textbox inset="0,0,0,0">
                  <w:txbxContent>
                    <w:p w:rsidR="0089038C" w:rsidRPr="00FE7ACD" w:rsidRDefault="0089038C" w:rsidP="00E14B2C">
                      <w:pPr>
                        <w:rPr>
                          <w:rFonts w:ascii="Arial Black" w:hAnsi="Arial Black"/>
                          <w:color w:val="E4007F"/>
                          <w:sz w:val="65"/>
                          <w:szCs w:val="65"/>
                        </w:rPr>
                      </w:pPr>
                      <w:r>
                        <w:rPr>
                          <w:rFonts w:ascii="Arial Black" w:hAnsi="Arial Black"/>
                          <w:color w:val="E4007F"/>
                          <w:sz w:val="65"/>
                          <w:szCs w:val="65"/>
                        </w:rPr>
                        <w:t>Februar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475513" wp14:editId="7997631C">
                <wp:simplePos x="0" y="0"/>
                <wp:positionH relativeFrom="page">
                  <wp:posOffset>1454150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E4007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4007F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5513" id="Text Box 58" o:spid="_x0000_s1030" type="#_x0000_t202" style="position:absolute;margin-left:114.5pt;margin-top:62.65pt;width:100.8pt;height:39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E4007F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E4007F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C225A1" wp14:editId="162A6017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52ABE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861859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194C3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5A1" id="Text Box 59" o:spid="_x0000_s1031" type="#_x0000_t202" style="position:absolute;margin-left:368.65pt;margin-top:117.35pt;width:431.3pt;height:453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52ABE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</w:tr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</w:tr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</w:tr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</w:tr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861859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194C3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E445AB">
        <w:rPr>
          <w:noProof/>
          <w:lang w:val="de-DE" w:eastAsia="de-DE"/>
        </w:rPr>
        <w:drawing>
          <wp:anchor distT="0" distB="0" distL="114300" distR="114300" simplePos="0" relativeHeight="251721728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SC16_2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E14B2C">
      <w:r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B8B902" wp14:editId="329E8454">
                <wp:simplePos x="0" y="0"/>
                <wp:positionH relativeFrom="page">
                  <wp:posOffset>1471930</wp:posOffset>
                </wp:positionH>
                <wp:positionV relativeFrom="page">
                  <wp:posOffset>1097280</wp:posOffset>
                </wp:positionV>
                <wp:extent cx="2304288" cy="768096"/>
                <wp:effectExtent l="0" t="0" r="1270" b="1333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FE7ACD" w:rsidRDefault="0089038C" w:rsidP="00E14B2C">
                            <w:pPr>
                              <w:rPr>
                                <w:rFonts w:ascii="Arial Black" w:hAnsi="Arial Black"/>
                                <w:color w:val="90C31F"/>
                                <w:sz w:val="65"/>
                                <w:szCs w:val="65"/>
                              </w:rPr>
                            </w:pPr>
                            <w:r w:rsidRPr="00FE7ACD">
                              <w:rPr>
                                <w:rFonts w:ascii="Arial Black" w:hAnsi="Arial Black"/>
                                <w:color w:val="90C31F"/>
                                <w:sz w:val="65"/>
                                <w:szCs w:val="65"/>
                              </w:rPr>
                              <w:t>M</w:t>
                            </w:r>
                            <w:r>
                              <w:rPr>
                                <w:rFonts w:ascii="Arial Black" w:hAnsi="Arial Black"/>
                                <w:color w:val="90C31F"/>
                                <w:sz w:val="65"/>
                                <w:szCs w:val="65"/>
                              </w:rPr>
                              <w:t>ärz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B902" id="Text Box 52" o:spid="_x0000_s1032" type="#_x0000_t202" style="position:absolute;margin-left:115.9pt;margin-top:86.4pt;width:181.45pt;height:60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FE7ACD" w:rsidRDefault="0089038C" w:rsidP="00E14B2C">
                      <w:pPr>
                        <w:rPr>
                          <w:rFonts w:ascii="Arial Black" w:hAnsi="Arial Black"/>
                          <w:color w:val="90C31F"/>
                          <w:sz w:val="65"/>
                          <w:szCs w:val="65"/>
                        </w:rPr>
                      </w:pPr>
                      <w:r w:rsidRPr="00FE7ACD">
                        <w:rPr>
                          <w:rFonts w:ascii="Arial Black" w:hAnsi="Arial Black"/>
                          <w:color w:val="90C31F"/>
                          <w:sz w:val="65"/>
                          <w:szCs w:val="65"/>
                        </w:rPr>
                        <w:t>M</w:t>
                      </w:r>
                      <w:r>
                        <w:rPr>
                          <w:rFonts w:ascii="Arial Black" w:hAnsi="Arial Black"/>
                          <w:color w:val="90C31F"/>
                          <w:sz w:val="65"/>
                          <w:szCs w:val="65"/>
                        </w:rPr>
                        <w:t>ärz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475513" wp14:editId="7997631C">
                <wp:simplePos x="0" y="0"/>
                <wp:positionH relativeFrom="page">
                  <wp:posOffset>1454150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90C31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0C31F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5513" id="Text Box 53" o:spid="_x0000_s1033" type="#_x0000_t202" style="position:absolute;margin-left:114.5pt;margin-top:62.65pt;width:100.8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90C31F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90C31F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C225A1" wp14:editId="162A6017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3E05D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5A1" id="Text Box 54" o:spid="_x0000_s1034" type="#_x0000_t202" style="position:absolute;margin-left:368.65pt;margin-top:117.35pt;width:431.3pt;height:45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3E05D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2A76DA">
        <w:rPr>
          <w:noProof/>
          <w:lang w:val="de-DE" w:eastAsia="de-DE"/>
        </w:rPr>
        <w:drawing>
          <wp:anchor distT="0" distB="0" distL="114300" distR="114300" simplePos="0" relativeHeight="251722752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SC16_2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E14B2C">
      <w:r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70146C" wp14:editId="42CC268F">
                <wp:simplePos x="0" y="0"/>
                <wp:positionH relativeFrom="page">
                  <wp:posOffset>1454150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EA566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661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146C" id="Text Box 48" o:spid="_x0000_s1035" type="#_x0000_t202" style="position:absolute;margin-left:114.5pt;margin-top:62.65pt;width:100.8pt;height:39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EA5661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EA5661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F0260D" wp14:editId="13F07BFE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C26FB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260D" id="Text Box 49" o:spid="_x0000_s1036" type="#_x0000_t202" style="position:absolute;margin-left:368.65pt;margin-top:117.35pt;width:431.3pt;height:45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C26FB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2A76DA">
        <w:rPr>
          <w:noProof/>
          <w:lang w:val="de-DE" w:eastAsia="de-DE"/>
        </w:rPr>
        <w:drawing>
          <wp:anchor distT="0" distB="0" distL="114300" distR="114300" simplePos="0" relativeHeight="251723776" behindDoc="1" locked="0" layoutInCell="1" allowOverlap="1" wp14:anchorId="0BD18CC1" wp14:editId="0111748D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SC16_2-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502760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9AC0E0" wp14:editId="55E61DA7">
                <wp:simplePos x="0" y="0"/>
                <wp:positionH relativeFrom="page">
                  <wp:posOffset>1491394</wp:posOffset>
                </wp:positionH>
                <wp:positionV relativeFrom="page">
                  <wp:posOffset>1097280</wp:posOffset>
                </wp:positionV>
                <wp:extent cx="2303780" cy="767715"/>
                <wp:effectExtent l="0" t="0" r="1270" b="133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FE7ACD" w:rsidRDefault="0089038C" w:rsidP="00E14B2C">
                            <w:pPr>
                              <w:rPr>
                                <w:rFonts w:ascii="Arial Black" w:hAnsi="Arial Black"/>
                                <w:color w:val="EA5661"/>
                                <w:sz w:val="65"/>
                                <w:szCs w:val="65"/>
                              </w:rPr>
                            </w:pPr>
                            <w:r w:rsidRPr="00FE7ACD">
                              <w:rPr>
                                <w:rFonts w:ascii="Arial Black" w:hAnsi="Arial Black"/>
                                <w:color w:val="EA5661"/>
                                <w:sz w:val="65"/>
                                <w:szCs w:val="65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C0E0" id="Text Box 47" o:spid="_x0000_s1037" type="#_x0000_t202" style="position:absolute;margin-left:117.45pt;margin-top:86.4pt;width:181.4pt;height:60.4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FE7ACD" w:rsidRDefault="0089038C" w:rsidP="00E14B2C">
                      <w:pPr>
                        <w:rPr>
                          <w:rFonts w:ascii="Arial Black" w:hAnsi="Arial Black"/>
                          <w:color w:val="EA5661"/>
                          <w:sz w:val="65"/>
                          <w:szCs w:val="65"/>
                        </w:rPr>
                      </w:pPr>
                      <w:r w:rsidRPr="00FE7ACD">
                        <w:rPr>
                          <w:rFonts w:ascii="Arial Black" w:hAnsi="Arial Black"/>
                          <w:color w:val="EA5661"/>
                          <w:sz w:val="65"/>
                          <w:szCs w:val="65"/>
                        </w:rPr>
                        <w:t>April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B2C"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B8B902" wp14:editId="329E8454">
                <wp:simplePos x="0" y="0"/>
                <wp:positionH relativeFrom="page">
                  <wp:posOffset>1471930</wp:posOffset>
                </wp:positionH>
                <wp:positionV relativeFrom="page">
                  <wp:posOffset>1097280</wp:posOffset>
                </wp:positionV>
                <wp:extent cx="2304288" cy="768096"/>
                <wp:effectExtent l="0" t="0" r="1270" b="133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FE7ACD" w:rsidRDefault="0089038C" w:rsidP="00E14B2C">
                            <w:pPr>
                              <w:rPr>
                                <w:rFonts w:ascii="Arial Black" w:hAnsi="Arial Black"/>
                                <w:color w:val="E7356A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7356A"/>
                                <w:sz w:val="65"/>
                                <w:szCs w:val="65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B902" id="Text Box 42" o:spid="_x0000_s1038" type="#_x0000_t202" style="position:absolute;margin-left:115.9pt;margin-top:86.4pt;width:181.45pt;height:60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" filled="f" stroked="f" strokeweight=".5pt">
                <v:textbox inset="0,0,0,0">
                  <w:txbxContent>
                    <w:p w:rsidR="0089038C" w:rsidRPr="00FE7ACD" w:rsidRDefault="0089038C" w:rsidP="00E14B2C">
                      <w:pPr>
                        <w:rPr>
                          <w:rFonts w:ascii="Arial Black" w:hAnsi="Arial Black"/>
                          <w:color w:val="E7356A"/>
                          <w:sz w:val="65"/>
                          <w:szCs w:val="65"/>
                        </w:rPr>
                      </w:pPr>
                      <w:r>
                        <w:rPr>
                          <w:rFonts w:ascii="Arial Black" w:hAnsi="Arial Black"/>
                          <w:color w:val="E7356A"/>
                          <w:sz w:val="65"/>
                          <w:szCs w:val="65"/>
                        </w:rPr>
                        <w:t>Mai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475513" wp14:editId="7997631C">
                <wp:simplePos x="0" y="0"/>
                <wp:positionH relativeFrom="page">
                  <wp:posOffset>1454150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E7356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7356A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5513" id="Text Box 43" o:spid="_x0000_s1039" type="#_x0000_t202" style="position:absolute;margin-left:114.5pt;margin-top:62.65pt;width:100.8pt;height:39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E7356A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E7356A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C225A1" wp14:editId="162A6017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8821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F876EC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5A1" id="Text Box 44" o:spid="_x0000_s1040" type="#_x0000_t202" style="position:absolute;margin-left:368.65pt;margin-top:117.35pt;width:431.3pt;height:45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8821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F876EC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FE0A3B">
        <w:rPr>
          <w:noProof/>
          <w:lang w:val="de-DE" w:eastAsia="de-DE"/>
        </w:rPr>
        <w:drawing>
          <wp:anchor distT="0" distB="0" distL="114300" distR="114300" simplePos="0" relativeHeight="251724800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SC16_2-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E14B2C">
      <w:r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B8B902" wp14:editId="329E8454">
                <wp:simplePos x="0" y="0"/>
                <wp:positionH relativeFrom="page">
                  <wp:posOffset>1471930</wp:posOffset>
                </wp:positionH>
                <wp:positionV relativeFrom="page">
                  <wp:posOffset>1097280</wp:posOffset>
                </wp:positionV>
                <wp:extent cx="2304288" cy="768096"/>
                <wp:effectExtent l="0" t="0" r="1270" b="133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FE7ACD" w:rsidRDefault="0089038C" w:rsidP="00E14B2C">
                            <w:pPr>
                              <w:rPr>
                                <w:rFonts w:ascii="Arial Black" w:hAnsi="Arial Black"/>
                                <w:color w:val="59479A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9479A"/>
                                <w:sz w:val="65"/>
                                <w:szCs w:val="65"/>
                              </w:rPr>
                              <w:t>Juni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B902" id="Text Box 37" o:spid="_x0000_s1041" type="#_x0000_t202" style="position:absolute;margin-left:115.9pt;margin-top:86.4pt;width:181.45pt;height:60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" filled="f" stroked="f" strokeweight=".5pt">
                <v:textbox inset="0,0,0,0">
                  <w:txbxContent>
                    <w:p w:rsidR="0089038C" w:rsidRPr="00FE7ACD" w:rsidRDefault="0089038C" w:rsidP="00E14B2C">
                      <w:pPr>
                        <w:rPr>
                          <w:rFonts w:ascii="Arial Black" w:hAnsi="Arial Black"/>
                          <w:color w:val="59479A"/>
                          <w:sz w:val="65"/>
                          <w:szCs w:val="65"/>
                        </w:rPr>
                      </w:pPr>
                      <w:r>
                        <w:rPr>
                          <w:rFonts w:ascii="Arial Black" w:hAnsi="Arial Black"/>
                          <w:color w:val="59479A"/>
                          <w:sz w:val="65"/>
                          <w:szCs w:val="65"/>
                        </w:rPr>
                        <w:t>Juni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475513" wp14:editId="7997631C">
                <wp:simplePos x="0" y="0"/>
                <wp:positionH relativeFrom="page">
                  <wp:posOffset>1454150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59479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9479A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5513" id="Text Box 38" o:spid="_x0000_s1042" type="#_x0000_t202" style="position:absolute;margin-left:114.5pt;margin-top:62.65pt;width:100.8pt;height:39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59479A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59479A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C225A1" wp14:editId="162A6017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5A1" id="Text Box 39" o:spid="_x0000_s1043" type="#_x0000_t202" style="position:absolute;margin-left:368.65pt;margin-top:117.35pt;width:431.3pt;height:45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FE0A3B">
        <w:rPr>
          <w:noProof/>
          <w:lang w:val="de-DE" w:eastAsia="de-DE"/>
        </w:rPr>
        <w:drawing>
          <wp:anchor distT="0" distB="0" distL="114300" distR="114300" simplePos="0" relativeHeight="251725824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SC16_2-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E14B2C">
      <w:r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B8B902" wp14:editId="329E8454">
                <wp:simplePos x="0" y="0"/>
                <wp:positionH relativeFrom="page">
                  <wp:posOffset>1471930</wp:posOffset>
                </wp:positionH>
                <wp:positionV relativeFrom="page">
                  <wp:posOffset>1097280</wp:posOffset>
                </wp:positionV>
                <wp:extent cx="2304288" cy="768096"/>
                <wp:effectExtent l="0" t="0" r="127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FE7ACD" w:rsidRDefault="0089038C" w:rsidP="00E14B2C">
                            <w:pPr>
                              <w:rPr>
                                <w:rFonts w:ascii="Arial Black" w:hAnsi="Arial Black"/>
                                <w:color w:val="28A7E1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8A7E1"/>
                                <w:sz w:val="65"/>
                                <w:szCs w:val="65"/>
                              </w:rPr>
                              <w:t>Juli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B902" id="Text Box 12" o:spid="_x0000_s1044" type="#_x0000_t202" style="position:absolute;margin-left:115.9pt;margin-top:86.4pt;width:181.45pt;height:60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FE7ACD" w:rsidRDefault="0089038C" w:rsidP="00E14B2C">
                      <w:pPr>
                        <w:rPr>
                          <w:rFonts w:ascii="Arial Black" w:hAnsi="Arial Black"/>
                          <w:color w:val="28A7E1"/>
                          <w:sz w:val="65"/>
                          <w:szCs w:val="65"/>
                        </w:rPr>
                      </w:pPr>
                      <w:r>
                        <w:rPr>
                          <w:rFonts w:ascii="Arial Black" w:hAnsi="Arial Black"/>
                          <w:color w:val="28A7E1"/>
                          <w:sz w:val="65"/>
                          <w:szCs w:val="65"/>
                        </w:rPr>
                        <w:t>Juli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75513" wp14:editId="7997631C">
                <wp:simplePos x="0" y="0"/>
                <wp:positionH relativeFrom="page">
                  <wp:posOffset>1454150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28A7E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8A7E1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5513" id="Text Box 13" o:spid="_x0000_s1045" type="#_x0000_t202" style="position:absolute;margin-left:114.5pt;margin-top:62.65pt;width:100.8pt;height:39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28A7E1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28A7E1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225A1" wp14:editId="162A6017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9038C" w:rsidTr="00A218EB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5A1" id="Text Box 14" o:spid="_x0000_s1046" type="#_x0000_t202" style="position:absolute;margin-left:368.65pt;margin-top:117.35pt;width:431.3pt;height:453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</w:tr>
                      <w:tr w:rsidR="0089038C" w:rsidTr="00A218EB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C918A6">
        <w:rPr>
          <w:noProof/>
          <w:lang w:val="de-DE"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SC16_2-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E14B2C">
      <w:r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E3E59F" wp14:editId="0FECBAF0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E608E5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E59F" id="Text Box 19" o:spid="_x0000_s1047" type="#_x0000_t202" style="position:absolute;margin-left:368.65pt;margin-top:117.35pt;width:431.3pt;height:45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E608E5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337145">
        <w:rPr>
          <w:noProof/>
          <w:lang w:val="de-DE" w:eastAsia="de-DE"/>
        </w:rPr>
        <w:drawing>
          <wp:anchor distT="0" distB="0" distL="114300" distR="114300" simplePos="0" relativeHeight="251727872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SC16_2-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A5017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2C24D3" wp14:editId="018DABD1">
                <wp:simplePos x="0" y="0"/>
                <wp:positionH relativeFrom="page">
                  <wp:posOffset>1558704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0D6FB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24D3" id="Text Box 18" o:spid="_x0000_s1048" type="#_x0000_t202" style="position:absolute;margin-left:122.75pt;margin-top:62.65pt;width:100.8pt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0D6FB8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0D6FB8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7AC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9890C" wp14:editId="659B3A1E">
                <wp:simplePos x="0" y="0"/>
                <wp:positionH relativeFrom="page">
                  <wp:posOffset>1566766</wp:posOffset>
                </wp:positionH>
                <wp:positionV relativeFrom="page">
                  <wp:posOffset>1097280</wp:posOffset>
                </wp:positionV>
                <wp:extent cx="2303780" cy="767715"/>
                <wp:effectExtent l="0" t="0" r="1270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635E76" w:rsidRDefault="0089038C" w:rsidP="00E14B2C">
                            <w:pPr>
                              <w:rPr>
                                <w:rFonts w:ascii="Arial Black" w:hAnsi="Arial Black"/>
                                <w:color w:val="0D6FB8"/>
                                <w:sz w:val="65"/>
                                <w:szCs w:val="65"/>
                              </w:rPr>
                            </w:pPr>
                            <w:r w:rsidRPr="00635E76">
                              <w:rPr>
                                <w:rFonts w:ascii="Arial Black" w:hAnsi="Arial Black"/>
                                <w:color w:val="0D6FB8"/>
                                <w:sz w:val="65"/>
                                <w:szCs w:val="65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890C" id="Text Box 17" o:spid="_x0000_s1049" type="#_x0000_t202" style="position:absolute;margin-left:123.35pt;margin-top:86.4pt;width:181.4pt;height:60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635E76" w:rsidRDefault="0089038C" w:rsidP="00E14B2C">
                      <w:pPr>
                        <w:rPr>
                          <w:rFonts w:ascii="Arial Black" w:hAnsi="Arial Black"/>
                          <w:color w:val="0D6FB8"/>
                          <w:sz w:val="65"/>
                          <w:szCs w:val="65"/>
                        </w:rPr>
                      </w:pPr>
                      <w:r w:rsidRPr="00635E76">
                        <w:rPr>
                          <w:rFonts w:ascii="Arial Black" w:hAnsi="Arial Black"/>
                          <w:color w:val="0D6FB8"/>
                          <w:sz w:val="65"/>
                          <w:szCs w:val="65"/>
                        </w:rPr>
                        <w:t>August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B2C"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12195" wp14:editId="52E21FCE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012E33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2195" id="Text Box 24" o:spid="_x0000_s1050" type="#_x0000_t202" style="position:absolute;margin-left:368.65pt;margin-top:117.35pt;width:431.3pt;height:45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012E33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131659">
        <w:rPr>
          <w:noProof/>
          <w:lang w:val="de-DE" w:eastAsia="de-DE"/>
        </w:rPr>
        <w:drawing>
          <wp:anchor distT="0" distB="0" distL="114300" distR="114300" simplePos="0" relativeHeight="251728896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SC16_2-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325F0F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4806A" wp14:editId="708F3800">
                <wp:simplePos x="0" y="0"/>
                <wp:positionH relativeFrom="page">
                  <wp:posOffset>1558925</wp:posOffset>
                </wp:positionH>
                <wp:positionV relativeFrom="page">
                  <wp:posOffset>805594</wp:posOffset>
                </wp:positionV>
                <wp:extent cx="1280160" cy="502920"/>
                <wp:effectExtent l="0" t="0" r="1524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89038C" w:rsidP="00E14B2C">
                            <w:pPr>
                              <w:rPr>
                                <w:rFonts w:ascii="Arial Black" w:hAnsi="Arial Black"/>
                                <w:color w:val="F398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806A" id="Text Box 23" o:spid="_x0000_s1051" type="#_x0000_t202" style="position:absolute;margin-left:122.75pt;margin-top:63.45pt;width:100.8pt;height:39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944E75" w:rsidRDefault="0089038C" w:rsidP="00E14B2C">
                      <w:pPr>
                        <w:rPr>
                          <w:rFonts w:ascii="Arial Black" w:hAnsi="Arial Black"/>
                          <w:color w:val="F39800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F39800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6B8DF4" wp14:editId="1D3194F2">
                <wp:simplePos x="0" y="0"/>
                <wp:positionH relativeFrom="page">
                  <wp:posOffset>1564861</wp:posOffset>
                </wp:positionH>
                <wp:positionV relativeFrom="page">
                  <wp:posOffset>1076960</wp:posOffset>
                </wp:positionV>
                <wp:extent cx="3227705" cy="767715"/>
                <wp:effectExtent l="0" t="0" r="10795" b="133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635E76" w:rsidRDefault="0089038C" w:rsidP="00E14B2C">
                            <w:pPr>
                              <w:rPr>
                                <w:rFonts w:ascii="Arial Black" w:hAnsi="Arial Black"/>
                                <w:color w:val="F39800"/>
                                <w:sz w:val="65"/>
                                <w:szCs w:val="65"/>
                              </w:rPr>
                            </w:pPr>
                            <w:r w:rsidRPr="00635E76">
                              <w:rPr>
                                <w:rFonts w:ascii="Arial Black" w:hAnsi="Arial Black"/>
                                <w:color w:val="F39800"/>
                                <w:sz w:val="65"/>
                                <w:szCs w:val="65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8DF4" id="Text Box 22" o:spid="_x0000_s1052" type="#_x0000_t202" style="position:absolute;margin-left:123.2pt;margin-top:84.8pt;width:254.15pt;height:60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" filled="f" stroked="f" strokeweight=".5pt">
                <v:textbox inset="0,0,0,0">
                  <w:txbxContent>
                    <w:p w:rsidR="0089038C" w:rsidRPr="00635E76" w:rsidRDefault="0089038C" w:rsidP="00E14B2C">
                      <w:pPr>
                        <w:rPr>
                          <w:rFonts w:ascii="Arial Black" w:hAnsi="Arial Black"/>
                          <w:color w:val="F39800"/>
                          <w:sz w:val="65"/>
                          <w:szCs w:val="65"/>
                        </w:rPr>
                      </w:pPr>
                      <w:r w:rsidRPr="00635E76">
                        <w:rPr>
                          <w:rFonts w:ascii="Arial Black" w:hAnsi="Arial Black"/>
                          <w:color w:val="F39800"/>
                          <w:sz w:val="65"/>
                          <w:szCs w:val="65"/>
                        </w:rPr>
                        <w:t>September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B2C"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236B3F" wp14:editId="51D60E27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C00B1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6B3F" id="Text Box 29" o:spid="_x0000_s1053" type="#_x0000_t202" style="position:absolute;margin-left:368.65pt;margin-top:117.35pt;width:431.3pt;height:45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C00B1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224E90">
        <w:rPr>
          <w:noProof/>
          <w:lang w:val="de-DE" w:eastAsia="de-DE"/>
        </w:rPr>
        <w:drawing>
          <wp:anchor distT="0" distB="0" distL="114300" distR="114300" simplePos="0" relativeHeight="251729920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SC16_2-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325F0F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D96BF6" wp14:editId="1B0F9CCD">
                <wp:simplePos x="0" y="0"/>
                <wp:positionH relativeFrom="page">
                  <wp:posOffset>2276696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BB3E9A" w:rsidP="00E14B2C">
                            <w:pPr>
                              <w:rPr>
                                <w:rFonts w:ascii="Arial Black" w:hAnsi="Arial Black"/>
                                <w:color w:val="60198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6BF6" id="Text Box 28" o:spid="_x0000_s1054" type="#_x0000_t202" style="position:absolute;margin-left:179.25pt;margin-top:62.65pt;width:100.8pt;height:39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" filled="f" stroked="f" strokeweight=".5pt">
                <v:textbox inset="0,0,0,0">
                  <w:txbxContent>
                    <w:p w:rsidR="0089038C" w:rsidRPr="00944E75" w:rsidRDefault="00BB3E9A" w:rsidP="00E14B2C">
                      <w:pPr>
                        <w:rPr>
                          <w:rFonts w:ascii="Arial Black" w:hAnsi="Arial Black"/>
                          <w:color w:val="601986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601986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6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1BDF8F" wp14:editId="775C64C9">
                <wp:simplePos x="0" y="0"/>
                <wp:positionH relativeFrom="page">
                  <wp:posOffset>2255741</wp:posOffset>
                </wp:positionH>
                <wp:positionV relativeFrom="page">
                  <wp:posOffset>1097280</wp:posOffset>
                </wp:positionV>
                <wp:extent cx="2304288" cy="768096"/>
                <wp:effectExtent l="0" t="0" r="1270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635E76" w:rsidRDefault="0089038C" w:rsidP="00E14B2C">
                            <w:pPr>
                              <w:rPr>
                                <w:rFonts w:ascii="Arial Black" w:hAnsi="Arial Black"/>
                                <w:color w:val="601986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5"/>
                                <w:szCs w:val="65"/>
                              </w:rPr>
                              <w:t>Ok</w:t>
                            </w:r>
                            <w:r w:rsidRPr="00635E76">
                              <w:rPr>
                                <w:rFonts w:ascii="Arial Black" w:hAnsi="Arial Black"/>
                                <w:color w:val="601986"/>
                                <w:sz w:val="65"/>
                                <w:szCs w:val="65"/>
                              </w:rPr>
                              <w:t>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DF8F" id="Text Box 27" o:spid="_x0000_s1055" type="#_x0000_t202" style="position:absolute;margin-left:177.6pt;margin-top:86.4pt;width:181.45pt;height:60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" filled="f" stroked="f" strokeweight=".5pt">
                <v:textbox inset="0,0,0,0">
                  <w:txbxContent>
                    <w:p w:rsidR="0089038C" w:rsidRPr="00635E76" w:rsidRDefault="0089038C" w:rsidP="00E14B2C">
                      <w:pPr>
                        <w:rPr>
                          <w:rFonts w:ascii="Arial Black" w:hAnsi="Arial Black"/>
                          <w:color w:val="601986"/>
                          <w:sz w:val="65"/>
                          <w:szCs w:val="65"/>
                        </w:rPr>
                      </w:pPr>
                      <w:r>
                        <w:rPr>
                          <w:rFonts w:ascii="Arial Black" w:hAnsi="Arial Black"/>
                          <w:color w:val="601986"/>
                          <w:sz w:val="65"/>
                          <w:szCs w:val="65"/>
                        </w:rPr>
                        <w:t>Ok</w:t>
                      </w:r>
                      <w:r w:rsidRPr="00635E76">
                        <w:rPr>
                          <w:rFonts w:ascii="Arial Black" w:hAnsi="Arial Black"/>
                          <w:color w:val="601986"/>
                          <w:sz w:val="65"/>
                          <w:szCs w:val="65"/>
                        </w:rPr>
                        <w:t>tober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B2C">
        <w:br w:type="page"/>
      </w:r>
    </w:p>
    <w:p w:rsidR="00E14B2C" w:rsidRDefault="00E14B2C" w:rsidP="00E14B2C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BA3F05" wp14:editId="781048CD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272016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 w:rsidP="00E14B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3F05" id="Text Box 34" o:spid="_x0000_s1056" type="#_x0000_t202" style="position:absolute;margin-left:368.65pt;margin-top:117.35pt;width:431.3pt;height:45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272016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 w:rsidP="00E14B2C"/>
                  </w:txbxContent>
                </v:textbox>
                <w10:wrap anchorx="page" anchory="page"/>
              </v:shape>
            </w:pict>
          </mc:Fallback>
        </mc:AlternateContent>
      </w:r>
      <w:r w:rsidR="00E13DB1">
        <w:rPr>
          <w:noProof/>
          <w:lang w:val="de-DE" w:eastAsia="de-D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SC16_2-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B2C" w:rsidRDefault="002F101A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C3439" wp14:editId="3C7C495F">
                <wp:simplePos x="0" y="0"/>
                <wp:positionH relativeFrom="page">
                  <wp:posOffset>1984596</wp:posOffset>
                </wp:positionH>
                <wp:positionV relativeFrom="page">
                  <wp:posOffset>1097280</wp:posOffset>
                </wp:positionV>
                <wp:extent cx="2871216" cy="768096"/>
                <wp:effectExtent l="0" t="0" r="571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216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635E76" w:rsidRDefault="0089038C" w:rsidP="00E14B2C">
                            <w:pPr>
                              <w:rPr>
                                <w:rFonts w:ascii="Arial Black" w:hAnsi="Arial Black"/>
                                <w:color w:val="804E21"/>
                                <w:sz w:val="65"/>
                                <w:szCs w:val="65"/>
                              </w:rPr>
                            </w:pPr>
                            <w:r w:rsidRPr="00635E76">
                              <w:rPr>
                                <w:rFonts w:ascii="Arial Black" w:hAnsi="Arial Black"/>
                                <w:color w:val="804E21"/>
                                <w:sz w:val="65"/>
                                <w:szCs w:val="65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3439" id="Text Box 32" o:spid="_x0000_s1057" type="#_x0000_t202" style="position:absolute;margin-left:156.25pt;margin-top:86.4pt;width:226.1pt;height:60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" filled="f" stroked="f" strokeweight=".5pt">
                <v:textbox inset="0,0,0,0">
                  <w:txbxContent>
                    <w:p w:rsidR="0089038C" w:rsidRPr="00635E76" w:rsidRDefault="0089038C" w:rsidP="00E14B2C">
                      <w:pPr>
                        <w:rPr>
                          <w:rFonts w:ascii="Arial Black" w:hAnsi="Arial Black"/>
                          <w:color w:val="804E21"/>
                          <w:sz w:val="65"/>
                          <w:szCs w:val="65"/>
                        </w:rPr>
                      </w:pPr>
                      <w:r w:rsidRPr="00635E76">
                        <w:rPr>
                          <w:rFonts w:ascii="Arial Black" w:hAnsi="Arial Black"/>
                          <w:color w:val="804E21"/>
                          <w:sz w:val="65"/>
                          <w:szCs w:val="65"/>
                        </w:rPr>
                        <w:t>November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763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CD8452" wp14:editId="7F5A396B">
                <wp:simplePos x="0" y="0"/>
                <wp:positionH relativeFrom="page">
                  <wp:posOffset>1984375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BB3E9A" w:rsidP="00E14B2C">
                            <w:pPr>
                              <w:rPr>
                                <w:rFonts w:ascii="Arial Black" w:hAnsi="Arial Black"/>
                                <w:color w:val="804E2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4E21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8452" id="Text Box 33" o:spid="_x0000_s1058" type="#_x0000_t202" style="position:absolute;margin-left:156.25pt;margin-top:62.65pt;width:100.8pt;height:39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" filled="f" stroked="f" strokeweight=".5pt">
                <v:textbox inset="0,0,0,0">
                  <w:txbxContent>
                    <w:p w:rsidR="0089038C" w:rsidRPr="00944E75" w:rsidRDefault="00BB3E9A" w:rsidP="00E14B2C">
                      <w:pPr>
                        <w:rPr>
                          <w:rFonts w:ascii="Arial Black" w:hAnsi="Arial Black"/>
                          <w:color w:val="804E21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804E21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B2C">
        <w:br w:type="page"/>
      </w:r>
    </w:p>
    <w:p w:rsidR="00E3422D" w:rsidRDefault="00C60709"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AD3B8" wp14:editId="65E8F290">
                <wp:simplePos x="0" y="0"/>
                <wp:positionH relativeFrom="page">
                  <wp:posOffset>2199640</wp:posOffset>
                </wp:positionH>
                <wp:positionV relativeFrom="page">
                  <wp:posOffset>1099406</wp:posOffset>
                </wp:positionV>
                <wp:extent cx="2761488" cy="768096"/>
                <wp:effectExtent l="0" t="0" r="127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EC3553" w:rsidRDefault="0089038C" w:rsidP="00F34B40">
                            <w:pPr>
                              <w:rPr>
                                <w:rFonts w:ascii="Arial Black" w:hAnsi="Arial Black"/>
                                <w:color w:val="E60012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5"/>
                                <w:szCs w:val="65"/>
                              </w:rPr>
                              <w:t>Dez</w:t>
                            </w:r>
                            <w:r w:rsidRPr="00EC3553">
                              <w:rPr>
                                <w:rFonts w:ascii="Arial Black" w:hAnsi="Arial Black"/>
                                <w:color w:val="E60012"/>
                                <w:sz w:val="65"/>
                                <w:szCs w:val="65"/>
                              </w:rPr>
                              <w:t>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D3B8" id="Text Box 6" o:spid="_x0000_s1059" type="#_x0000_t202" style="position:absolute;margin-left:173.2pt;margin-top:86.55pt;width:217.45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" filled="f" stroked="f" strokeweight=".5pt">
                <v:textbox inset="0,0,0,0">
                  <w:txbxContent>
                    <w:p w:rsidR="0089038C" w:rsidRPr="00EC3553" w:rsidRDefault="0089038C" w:rsidP="00F34B40">
                      <w:pPr>
                        <w:rPr>
                          <w:rFonts w:ascii="Arial Black" w:hAnsi="Arial Black"/>
                          <w:color w:val="E60012"/>
                          <w:sz w:val="65"/>
                          <w:szCs w:val="65"/>
                        </w:rPr>
                      </w:pPr>
                      <w:r>
                        <w:rPr>
                          <w:rFonts w:ascii="Arial Black" w:hAnsi="Arial Black"/>
                          <w:color w:val="E60012"/>
                          <w:sz w:val="65"/>
                          <w:szCs w:val="65"/>
                        </w:rPr>
                        <w:t>Dez</w:t>
                      </w:r>
                      <w:r w:rsidRPr="00EC3553">
                        <w:rPr>
                          <w:rFonts w:ascii="Arial Black" w:hAnsi="Arial Black"/>
                          <w:color w:val="E60012"/>
                          <w:sz w:val="65"/>
                          <w:szCs w:val="65"/>
                        </w:rPr>
                        <w:t>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B4FB4" wp14:editId="290D96A4">
                <wp:simplePos x="0" y="0"/>
                <wp:positionH relativeFrom="page">
                  <wp:posOffset>2203450</wp:posOffset>
                </wp:positionH>
                <wp:positionV relativeFrom="page">
                  <wp:posOffset>795655</wp:posOffset>
                </wp:positionV>
                <wp:extent cx="1280160" cy="502920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38C" w:rsidRPr="00944E75" w:rsidRDefault="00BB3E9A">
                            <w:pPr>
                              <w:rPr>
                                <w:rFonts w:ascii="Arial Black" w:hAnsi="Arial Black"/>
                                <w:color w:val="E6001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52"/>
                                <w:szCs w:val="5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4FB4" id="Text Box 5" o:spid="_x0000_s1060" type="#_x0000_t202" style="position:absolute;margin-left:173.5pt;margin-top:62.65pt;width:100.8pt;height:39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" filled="f" stroked="f" strokeweight=".5pt">
                <v:textbox inset="0,0,0,0">
                  <w:txbxContent>
                    <w:p w:rsidR="0089038C" w:rsidRPr="00944E75" w:rsidRDefault="00BB3E9A">
                      <w:pPr>
                        <w:rPr>
                          <w:rFonts w:ascii="Arial Black" w:hAnsi="Arial Black"/>
                          <w:color w:val="E60012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E60012"/>
                          <w:sz w:val="52"/>
                          <w:szCs w:val="52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04F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4681855</wp:posOffset>
                </wp:positionH>
                <wp:positionV relativeFrom="page">
                  <wp:posOffset>1490345</wp:posOffset>
                </wp:positionV>
                <wp:extent cx="5477256" cy="5760720"/>
                <wp:effectExtent l="0" t="0" r="952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</w:pPr>
                                  <w:r w:rsidRPr="00A564E1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66"/>
                                      <w:szCs w:val="6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A5413"/>
                                      <w:sz w:val="66"/>
                                      <w:szCs w:val="6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A0E9"/>
                                      <w:sz w:val="66"/>
                                      <w:szCs w:val="6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34AC38"/>
                                      <w:sz w:val="66"/>
                                      <w:szCs w:val="6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601986"/>
                                      <w:sz w:val="66"/>
                                      <w:szCs w:val="6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D6FB8"/>
                                      <w:sz w:val="66"/>
                                      <w:szCs w:val="6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E60012"/>
                                      <w:sz w:val="66"/>
                                      <w:szCs w:val="6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9038C" w:rsidTr="006B7C28">
                              <w:trPr>
                                <w:trHeight w:val="1238"/>
                              </w:trPr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BB3E9A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39800"/>
                                      <w:sz w:val="66"/>
                                      <w:szCs w:val="66"/>
                                    </w:rPr>
                                    <w:t>31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</w:tcPr>
                                <w:p w:rsidR="0089038C" w:rsidRPr="00A564E1" w:rsidRDefault="0089038C" w:rsidP="00CB3789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66"/>
                                      <w:szCs w:val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38C" w:rsidRDefault="0089038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61" type="#_x0000_t202" style="position:absolute;margin-left:368.65pt;margin-top:117.35pt;width:431.3pt;height:45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A564E1">
                              <w:rPr>
                                <w:rFonts w:ascii="Arial Black" w:hAnsi="Arial Black"/>
                                <w:color w:val="FFFFFF" w:themeColor="background1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9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16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23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A5413"/>
                                <w:sz w:val="66"/>
                                <w:szCs w:val="6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A0E9"/>
                                <w:sz w:val="66"/>
                                <w:szCs w:val="6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4AC38"/>
                                <w:sz w:val="66"/>
                                <w:szCs w:val="6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01986"/>
                                <w:sz w:val="66"/>
                                <w:szCs w:val="6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6FB8"/>
                                <w:sz w:val="66"/>
                                <w:szCs w:val="6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color w:val="E60012"/>
                                <w:sz w:val="66"/>
                                <w:szCs w:val="66"/>
                              </w:rPr>
                              <w:t>0</w:t>
                            </w:r>
                          </w:p>
                        </w:tc>
                      </w:tr>
                      <w:tr w:rsidR="0089038C" w:rsidTr="006B7C28">
                        <w:trPr>
                          <w:trHeight w:val="1238"/>
                        </w:trPr>
                        <w:tc>
                          <w:tcPr>
                            <w:tcW w:w="1152" w:type="dxa"/>
                          </w:tcPr>
                          <w:p w:rsidR="0089038C" w:rsidRPr="00A564E1" w:rsidRDefault="00BB3E9A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39800"/>
                                <w:sz w:val="66"/>
                                <w:szCs w:val="66"/>
                              </w:rPr>
                              <w:t>31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</w:tcPr>
                          <w:p w:rsidR="0089038C" w:rsidRPr="00A564E1" w:rsidRDefault="0089038C" w:rsidP="00CB3789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66"/>
                                <w:szCs w:val="66"/>
                              </w:rPr>
                            </w:pPr>
                          </w:p>
                        </w:tc>
                      </w:tr>
                    </w:tbl>
                    <w:p w:rsidR="0089038C" w:rsidRDefault="0089038C"/>
                  </w:txbxContent>
                </v:textbox>
                <w10:wrap anchorx="page" anchory="page"/>
              </v:shape>
            </w:pict>
          </mc:Fallback>
        </mc:AlternateContent>
      </w:r>
      <w:r w:rsidR="00494C60">
        <w:rPr>
          <w:noProof/>
          <w:lang w:val="de-DE" w:eastAsia="de-DE"/>
        </w:rPr>
        <w:drawing>
          <wp:anchor distT="0" distB="0" distL="114300" distR="114300" simplePos="0" relativeHeight="251731968" behindDoc="1" locked="0" layoutInCell="1" allowOverlap="1">
            <wp:simplePos x="178435" y="626110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SC16_2-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422D" w:rsidSect="0041074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B6B" w:rsidRDefault="00451B6B" w:rsidP="007951FE">
      <w:pPr>
        <w:spacing w:after="0" w:line="240" w:lineRule="auto"/>
      </w:pPr>
      <w:r>
        <w:separator/>
      </w:r>
    </w:p>
  </w:endnote>
  <w:endnote w:type="continuationSeparator" w:id="0">
    <w:p w:rsidR="00451B6B" w:rsidRDefault="00451B6B" w:rsidP="0079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38C" w:rsidRDefault="008903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38C" w:rsidRDefault="0089038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38C" w:rsidRDefault="008903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B6B" w:rsidRDefault="00451B6B" w:rsidP="007951FE">
      <w:pPr>
        <w:spacing w:after="0" w:line="240" w:lineRule="auto"/>
      </w:pPr>
      <w:r>
        <w:separator/>
      </w:r>
    </w:p>
  </w:footnote>
  <w:footnote w:type="continuationSeparator" w:id="0">
    <w:p w:rsidR="00451B6B" w:rsidRDefault="00451B6B" w:rsidP="0079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38C" w:rsidRDefault="0089038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38C" w:rsidRDefault="0089038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38C" w:rsidRDefault="0089038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8C"/>
    <w:rsid w:val="00012E33"/>
    <w:rsid w:val="00032A3C"/>
    <w:rsid w:val="00046072"/>
    <w:rsid w:val="00064D04"/>
    <w:rsid w:val="000B1F07"/>
    <w:rsid w:val="000B330D"/>
    <w:rsid w:val="000C27CA"/>
    <w:rsid w:val="00100CC5"/>
    <w:rsid w:val="001134BB"/>
    <w:rsid w:val="00120BC8"/>
    <w:rsid w:val="00131659"/>
    <w:rsid w:val="00155F2F"/>
    <w:rsid w:val="00194C3D"/>
    <w:rsid w:val="001A6E94"/>
    <w:rsid w:val="00200D96"/>
    <w:rsid w:val="00224E90"/>
    <w:rsid w:val="00253360"/>
    <w:rsid w:val="00272016"/>
    <w:rsid w:val="002A76DA"/>
    <w:rsid w:val="002C00B1"/>
    <w:rsid w:val="002C69E6"/>
    <w:rsid w:val="002F101A"/>
    <w:rsid w:val="003006D6"/>
    <w:rsid w:val="003204FD"/>
    <w:rsid w:val="00325F0F"/>
    <w:rsid w:val="003354DE"/>
    <w:rsid w:val="00337145"/>
    <w:rsid w:val="00352ABE"/>
    <w:rsid w:val="003626BA"/>
    <w:rsid w:val="003E05D3"/>
    <w:rsid w:val="003E1987"/>
    <w:rsid w:val="003E3C9A"/>
    <w:rsid w:val="00410743"/>
    <w:rsid w:val="004128A8"/>
    <w:rsid w:val="004271F6"/>
    <w:rsid w:val="00451B6B"/>
    <w:rsid w:val="0048479C"/>
    <w:rsid w:val="00494C60"/>
    <w:rsid w:val="004B2099"/>
    <w:rsid w:val="004E09A6"/>
    <w:rsid w:val="00502760"/>
    <w:rsid w:val="00517A67"/>
    <w:rsid w:val="005533FC"/>
    <w:rsid w:val="00564F5C"/>
    <w:rsid w:val="00567ACD"/>
    <w:rsid w:val="00596147"/>
    <w:rsid w:val="005E182F"/>
    <w:rsid w:val="005F5C68"/>
    <w:rsid w:val="00635E76"/>
    <w:rsid w:val="00637F8C"/>
    <w:rsid w:val="00673542"/>
    <w:rsid w:val="006A76FF"/>
    <w:rsid w:val="006B7C28"/>
    <w:rsid w:val="00711771"/>
    <w:rsid w:val="0074115A"/>
    <w:rsid w:val="00743B5C"/>
    <w:rsid w:val="00756968"/>
    <w:rsid w:val="00763A72"/>
    <w:rsid w:val="007951FE"/>
    <w:rsid w:val="007E0910"/>
    <w:rsid w:val="007E7BE1"/>
    <w:rsid w:val="00801099"/>
    <w:rsid w:val="00861859"/>
    <w:rsid w:val="008821E5"/>
    <w:rsid w:val="0089038C"/>
    <w:rsid w:val="00893D76"/>
    <w:rsid w:val="008A1AB7"/>
    <w:rsid w:val="008A6C41"/>
    <w:rsid w:val="008C380E"/>
    <w:rsid w:val="009134DE"/>
    <w:rsid w:val="00925BCA"/>
    <w:rsid w:val="0093274D"/>
    <w:rsid w:val="00944E75"/>
    <w:rsid w:val="00955E34"/>
    <w:rsid w:val="009A636C"/>
    <w:rsid w:val="009B5816"/>
    <w:rsid w:val="009C0113"/>
    <w:rsid w:val="00A218EB"/>
    <w:rsid w:val="00A224AA"/>
    <w:rsid w:val="00A31DC9"/>
    <w:rsid w:val="00A50176"/>
    <w:rsid w:val="00A54957"/>
    <w:rsid w:val="00A564E1"/>
    <w:rsid w:val="00A6512C"/>
    <w:rsid w:val="00AA7C59"/>
    <w:rsid w:val="00AB1286"/>
    <w:rsid w:val="00AD4C59"/>
    <w:rsid w:val="00AE4F0A"/>
    <w:rsid w:val="00AF0AB0"/>
    <w:rsid w:val="00B0475F"/>
    <w:rsid w:val="00B0752A"/>
    <w:rsid w:val="00B44E39"/>
    <w:rsid w:val="00B83319"/>
    <w:rsid w:val="00BB2027"/>
    <w:rsid w:val="00BB3E9A"/>
    <w:rsid w:val="00BB6D77"/>
    <w:rsid w:val="00BC0007"/>
    <w:rsid w:val="00BE4877"/>
    <w:rsid w:val="00C41F95"/>
    <w:rsid w:val="00C60709"/>
    <w:rsid w:val="00C846D9"/>
    <w:rsid w:val="00C90CBC"/>
    <w:rsid w:val="00C918A6"/>
    <w:rsid w:val="00C97631"/>
    <w:rsid w:val="00CB3789"/>
    <w:rsid w:val="00CC26FB"/>
    <w:rsid w:val="00DA596D"/>
    <w:rsid w:val="00DA7A67"/>
    <w:rsid w:val="00DB59B5"/>
    <w:rsid w:val="00E13DB1"/>
    <w:rsid w:val="00E14B2C"/>
    <w:rsid w:val="00E341B3"/>
    <w:rsid w:val="00E3422D"/>
    <w:rsid w:val="00E35343"/>
    <w:rsid w:val="00E445AB"/>
    <w:rsid w:val="00E564F2"/>
    <w:rsid w:val="00E608E5"/>
    <w:rsid w:val="00E66785"/>
    <w:rsid w:val="00EB3E25"/>
    <w:rsid w:val="00EC3553"/>
    <w:rsid w:val="00EC62A5"/>
    <w:rsid w:val="00ED0D90"/>
    <w:rsid w:val="00EE1A71"/>
    <w:rsid w:val="00EE3A72"/>
    <w:rsid w:val="00F13BC5"/>
    <w:rsid w:val="00F1595A"/>
    <w:rsid w:val="00F16FA8"/>
    <w:rsid w:val="00F34B40"/>
    <w:rsid w:val="00F876EC"/>
    <w:rsid w:val="00FA2772"/>
    <w:rsid w:val="00FA466F"/>
    <w:rsid w:val="00FC23BC"/>
    <w:rsid w:val="00FC48A5"/>
    <w:rsid w:val="00FE0A3B"/>
    <w:rsid w:val="00FE7ACD"/>
    <w:rsid w:val="00FF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723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34B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20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951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51FE"/>
  </w:style>
  <w:style w:type="paragraph" w:styleId="Fuzeile">
    <w:name w:val="footer"/>
    <w:basedOn w:val="Standard"/>
    <w:link w:val="FuzeileZchn"/>
    <w:uiPriority w:val="99"/>
    <w:unhideWhenUsed/>
    <w:rsid w:val="007951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51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Desktop\Kalender%202018\tf9000300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tf90003005</Template>
  <TotalTime>0</TotalTime>
  <Pages>12</Pages>
  <Words>11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2017-09-13T20:35:00Z</dcterms:created>
  <dcterms:modified xsi:type="dcterms:W3CDTF">2017-09-13T20:48:00Z</dcterms:modified>
</cp:coreProperties>
</file>