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643"/>
        <w:gridCol w:w="1643"/>
        <w:gridCol w:w="1646"/>
        <w:gridCol w:w="1646"/>
        <w:gridCol w:w="1646"/>
        <w:gridCol w:w="1646"/>
        <w:gridCol w:w="1646"/>
      </w:tblGrid>
      <w:tr w:rsidR="00C5781A" w:rsidRPr="0030206F" w:rsidTr="00284A7E">
        <w:trPr>
          <w:cantSplit/>
          <w:trHeight w:hRule="exact" w:val="622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vAlign w:val="center"/>
          </w:tcPr>
          <w:p w:rsidR="00C5781A" w:rsidRPr="0030206F" w:rsidRDefault="0030206F" w:rsidP="003F5D6C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MONTAG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C5781A" w:rsidRPr="0030206F" w:rsidRDefault="0030206F" w:rsidP="003F5D6C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DIENSTAG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C5781A" w:rsidRPr="0030206F" w:rsidRDefault="0030206F" w:rsidP="003F5D6C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MITTWOCH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C5781A" w:rsidRPr="0030206F" w:rsidRDefault="0030206F" w:rsidP="003F5D6C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DONNERSTAG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C5781A" w:rsidRPr="0030206F" w:rsidRDefault="0030206F" w:rsidP="003F5D6C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FREITAG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C5781A" w:rsidRPr="0030206F" w:rsidRDefault="0030206F" w:rsidP="003F5D6C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SAMSTAG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C5781A" w:rsidRPr="0030206F" w:rsidRDefault="0030206F" w:rsidP="003F5D6C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SONNTAG</w:t>
            </w:r>
          </w:p>
        </w:tc>
      </w:tr>
      <w:tr w:rsidR="00C5781A" w:rsidRPr="0030206F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7</w:t>
            </w:r>
          </w:p>
        </w:tc>
      </w:tr>
      <w:tr w:rsidR="00C5781A" w:rsidRPr="0030206F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8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14</w:t>
            </w:r>
          </w:p>
        </w:tc>
        <w:bookmarkStart w:id="0" w:name="_GoBack"/>
        <w:bookmarkEnd w:id="0"/>
      </w:tr>
      <w:tr w:rsidR="00C5781A" w:rsidRPr="0030206F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15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21</w:t>
            </w:r>
          </w:p>
        </w:tc>
      </w:tr>
      <w:tr w:rsidR="00C5781A" w:rsidRPr="0030206F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22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28</w:t>
            </w:r>
          </w:p>
        </w:tc>
      </w:tr>
      <w:tr w:rsidR="00C5781A" w:rsidRPr="0030206F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29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30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31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C5781A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C5781A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C5781A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C5781A" w:rsidP="005F464A">
            <w:pPr>
              <w:pStyle w:val="Dates"/>
              <w:rPr>
                <w:b/>
                <w:sz w:val="22"/>
              </w:rPr>
            </w:pPr>
          </w:p>
        </w:tc>
      </w:tr>
    </w:tbl>
    <w:p w:rsidR="00C5781A" w:rsidRPr="0030206F" w:rsidRDefault="005F464A">
      <w:pPr>
        <w:rPr>
          <w:lang w:val="de-DE"/>
        </w:rPr>
      </w:pPr>
      <w:r>
        <w:rPr>
          <w:noProof/>
          <w:lang w:val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601" o:spid="_x0000_s1026" type="#_x0000_t202" style="position:absolute;margin-left:60pt;margin-top:69pt;width:247.7pt;height:64.8pt;z-index:251694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" o:allowincell="f" filled="f" stroked="f">
            <v:textbox>
              <w:txbxContent>
                <w:p w:rsidR="005F464A" w:rsidRPr="0030206F" w:rsidRDefault="005F464A">
                  <w:pPr>
                    <w:pStyle w:val="Month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August 2016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de-DE"/>
        </w:rPr>
        <w:pict>
          <v:roundrect id="AutoShape 1551" o:spid="_x0000_s4053" style="position:absolute;margin-left:0;margin-top:0;width:10in;height:540pt;z-index:-251619328;visibility:visible;mso-position-horizontal:center;mso-position-horizontal-relative:page;mso-position-vertical:center;mso-position-vertical-relative:page" arcsize="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" o:allowincell="f" fillcolor="#8494a6 [1944]" strokecolor="#f2f2f2 [3052]" strokeweight="3pt">
            <v:fill color2="#d6dbe1 [664]" angle="135" focus="50%" type="gradient"/>
            <v:shadow on="t" color="#20262d [1608]" opacity=".5" offset="1pt"/>
            <w10:wrap anchorx="page" anchory="page"/>
          </v:roundrect>
        </w:pict>
      </w:r>
      <w:r>
        <w:rPr>
          <w:noProof/>
          <w:lang w:val="de-DE"/>
        </w:rPr>
        <w:pict>
          <v:group id="Group 3537" o:spid="_x0000_s4052" style="position:absolute;margin-left:0;margin-top:36.7pt;width:700.55pt;height:561.6pt;z-index:-251618304;mso-position-horizontal:center;mso-position-horizontal-relative:page;mso-position-vertical-relative:page;mso-width-relative:margin;mso-height-relative:margin" coordorigin="866,737" coordsize="14014,1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" o:allowincell="f">
            <v:group id="Group 1552" o:spid="_x0000_s1027" style="position:absolute;left:1806;top:2724;width:5926;height:8057;rotation:-977301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t1Y3CAAAA3QAAAA8A&#10;AAAAAAAAAAAAAAAAqgIAAGRycy9kb3ducmV2LnhtbFBLBQYAAAAABAAEAPoAAACZAwAAAAA=&#10;">
              <v:shape id="Freeform 1553" o:spid="_x0000_s1028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X9W8EA&#10;AADdAAAADwAAAGRycy9kb3ducmV2LnhtbERP3WrCMBS+F/YO4QjezVSHQztTGUJlsqtVH+DQnDWl&#10;yUlpMlvffhkMvDsf3+/ZHyZnxY2G0HpWsFpmIIhrr1tuFFwv5fMWRIjIGq1nUnCnAIfiabbHXPuR&#10;v+hWxUakEA45KjAx9rmUoTbkMCx9T5y4bz84jAkOjdQDjincWbnOslfpsOXUYLCno6G6q36cglN1&#10;LINtzmZcT7b75EqfdLlTajGf3t9ARJriQ/zv/tBp/nbzAn/fpBN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F/VvBAAAA3QAAAA8AAAAAAAAAAAAAAAAAmAIAAGRycy9kb3du&#10;cmV2LnhtbFBLBQYAAAAABAAEAPUAAACGAwAAAAA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<o:lock v:ext="edit" verticies="t"/>
              </v:shape>
              <v:shape id="Freeform 1554" o:spid="_x0000_s1029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FnnMIA&#10;AADdAAAADwAAAGRycy9kb3ducmV2LnhtbERPS2sCMRC+F/ofwhS81WxrfbAapQgFj+2q6HHYjJu1&#10;yWRJUl3/fVMoeJuP7zmLVe+suFCIrWcFL8MCBHHtdcuNgt3243kGIiZkjdYzKbhRhNXy8WGBpfZX&#10;/qJLlRqRQziWqMCk1JVSxtqQwzj0HXHmTj44TBmGRuqA1xzurHwtiol02HJuMNjR2lD9Xf04BeP1&#10;5HMqD8Hum2N1mnqzHUl7Vmrw1L/PQSTq0138797oPH82foO/b/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WecwgAAAN0AAAAPAAAAAAAAAAAAAAAAAJgCAABkcnMvZG93&#10;bnJldi54bWxQSwUGAAAAAAQABAD1AAAAhwMAAAAA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<o:lock v:ext="edit" verticies="t"/>
              </v:shape>
              <v:line id="Line 1555" o:spid="_x0000_s1030" style="position:absolute;visibility:visibl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e5CsIAAADdAAAADwAAAGRycy9kb3ducmV2LnhtbERPTWvCQBC9F/wPywi91U2DSkhdpSii&#10;h15qK/Y4ZKdJaGY2ZDea/PtuoeBtHu9zVpuBG3WlztdODDzPElAkhbO1lAY+P/ZPGSgfUCw2TsjA&#10;SB4268nDCnPrbvJO11MoVQwRn6OBKoQ219oXFTH6mWtJIvftOsYQYVdq2+EthnOj0yRZasZaYkOF&#10;LW0rKn5OPRtIg1Ax57fD7qD7rzMfxwvjaMzjdHh9ARVoCHfxv/to4/xssYC/b+IJe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Ke5CsIAAADdAAAADwAAAAAAAAAAAAAA&#10;AAChAgAAZHJzL2Rvd25yZXYueG1sUEsFBgAAAAAEAAQA+QAAAJADAAAAAA==&#10;" strokecolor="#1a1a1a" strokeweight="17e-5mm">
                <v:stroke joinstyle="miter"/>
              </v:line>
              <v:line id="Line 1556" o:spid="_x0000_s1031" style="position:absolute;visibility:visibl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UnfcIAAADdAAAADwAAAGRycy9kb3ducmV2LnhtbERPTWvCQBC9F/wPywi91U2DFYmuUlpE&#10;D71oK3ocsmMSzMyG7EaTf98VCr3N433Oct1zrW7U+sqJgddJAookd7aSwsDP9+ZlDsoHFIu1EzIw&#10;kIf1avS0xMy6u+zpdgiFiiHiMzRQhtBkWvu8JEY/cQ1J5C6uZQwRtoW2Ld5jONc6TZKZZqwkNpTY&#10;0EdJ+fXQsYE0COVT/tp+bnV3PvJuODEOxjyP+/cFqEB9+Bf/uXc2zp+/zeDxTTxBr3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UnfcIAAADdAAAADwAAAAAAAAAAAAAA&#10;AAChAgAAZHJzL2Rvd25yZXYueG1sUEsFBgAAAAAEAAQA+QAAAJADAAAAAA==&#10;" strokecolor="#1a1a1a" strokeweight="17e-5mm">
                <v:stroke joinstyle="miter"/>
              </v:line>
              <v:line id="Line 1557" o:spid="_x0000_s1032" style="position:absolute;visibility:visibl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mC5sIAAADdAAAADwAAAGRycy9kb3ducmV2LnhtbERPTWvCQBC9F/wPywi91Y1iq6Rugiii&#10;h15qLe1xyI5JMDMbsqsm/75bKPQ2j/c5q7znRt2o87UTA9NJAoqkcLaW0sDpY/e0BOUDisXGCRkY&#10;yEOejR5WmFp3l3e6HUOpYoj4FA1UIbSp1r6oiNFPXEsSubPrGEOEXalth/cYzo2eJcmLZqwlNlTY&#10;0qai4nK8soFZECrm/Lbf7vX1+5MPwxfjYMzjuF+/ggrUh3/xn/tg4/zl8wJ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zmC5sIAAADdAAAADwAAAAAAAAAAAAAA&#10;AAChAgAAZHJzL2Rvd25yZXYueG1sUEsFBgAAAAAEAAQA+QAAAJADAAAAAA==&#10;" strokecolor="#1a1a1a" strokeweight="17e-5mm">
                <v:stroke joinstyle="miter"/>
              </v:line>
              <v:line id="Line 1558" o:spid="_x0000_s1033" style="position:absolute;visibility:visibl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YWlMUAAADdAAAADwAAAGRycy9kb3ducmV2LnhtbESPT2vCQBDF70K/wzKF3nRTaUWiq5SW&#10;oode/FPqcchOk9DMbMiumnz7zkHwNsN7895vluueG3OhLtZBHDxPMjAkRfC1lA6Oh8/xHExMKB6b&#10;IORgoAjr1cNoibkPV9nRZZ9KoyESc3RQpdTm1saiIsY4CS2Jar+hY0y6dqX1HV41nBs7zbKZZaxF&#10;Gyps6b2i4m9/ZgfTJFS88NfmY2PPp2/eDj+Mg3NPj/3bAkyiPt3Nt+utV/z5q+LqNzqCX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YWlMUAAADdAAAADwAAAAAAAAAA&#10;AAAAAAChAgAAZHJzL2Rvd25yZXYueG1sUEsFBgAAAAAEAAQA+QAAAJMDAAAAAA==&#10;" strokecolor="#1a1a1a" strokeweight="17e-5mm">
                <v:stroke joinstyle="miter"/>
              </v:line>
              <v:line id="Line 1559" o:spid="_x0000_s1034" style="position:absolute;visibility:visibl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qzD8IAAADdAAAADwAAAGRycy9kb3ducmV2LnhtbERPTWvCQBC9F/wPywi91Y1ii41ugiii&#10;h15qW+pxyI5JMDMbsqsm/75bKPQ2j/c5q7znRt2o87UTA9NJAoqkcLaW0sDnx+5pAcoHFIuNEzIw&#10;kIc8Gz2sMLXuLu90O4ZSxRDxKRqoQmhTrX1REaOfuJYkcmfXMYYIu1LbDu8xnBs9S5IXzVhLbKiw&#10;pU1FxeV4ZQOzIFTM+W2/3evr6YsPwzfjYMzjuF8vQQXqw7/4z32wcf7i+RV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eqzD8IAAADdAAAADwAAAAAAAAAAAAAA&#10;AAChAgAAZHJzL2Rvd25yZXYueG1sUEsFBgAAAAAEAAQA+QAAAJADAAAAAA==&#10;" strokecolor="#1a1a1a" strokeweight="17e-5mm">
                <v:stroke joinstyle="miter"/>
              </v:line>
              <v:line id="Line 1560" o:spid="_x0000_s1035" style="position:absolute;visibility:visibl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zQL8QAAADdAAAADwAAAGRycy9kb3ducmV2LnhtbESPQWvCQBCF74X+h2UK3uqmIiLRVUpF&#10;9OCl2tIeh+yYhGZmQ3bV5N87h4K3Gd6b975ZrntuzJW6WAdx8DbOwJAUwddSOvg6bV/nYGJC8dgE&#10;IQcDRVivnp+WmPtwk0+6HlNpNERijg6qlNrc2lhUxBjHoSVR7Rw6xqRrV1rf4U3DubGTLJtZxlq0&#10;ocKWPioq/o4XdjBJQsWUD7vNzl5+v3k//DAOzo1e+vcFmER9epj/r/de8ecz5ddvdAS7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vNAvxAAAAN0AAAAPAAAAAAAAAAAA&#10;AAAAAKECAABkcnMvZG93bnJldi54bWxQSwUGAAAAAAQABAD5AAAAkgMAAAAA&#10;" strokecolor="#1a1a1a" strokeweight="17e-5mm">
                <v:stroke joinstyle="miter"/>
              </v:line>
              <v:line id="Line 1561" o:spid="_x0000_s1036" style="position:absolute;visibility:visibl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B1tMIAAADdAAAADwAAAGRycy9kb3ducmV2LnhtbERPS2vCQBC+C/6HZQq96UaRIKmrlIqY&#10;Qy/alvY4ZKdJaGY2ZNc8/r1bKPQ2H99zdoeRG9VT52snBlbLBBRJ4WwtpYH3t9NiC8oHFIuNEzIw&#10;kYfDfj7bYWbdIBfqr6FUMUR8hgaqENpMa19UxOiXriWJ3LfrGEOEXalth0MM50avkyTVjLXEhgpb&#10;eqmo+Lne2MA6CBUbfj0fz/r29cH59Mk4GfP4MD4/gQo0hn/xnzu3cf42XcHvN/EEv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fB1tMIAAADdAAAADwAAAAAAAAAAAAAA&#10;AAChAgAAZHJzL2Rvd25yZXYueG1sUEsFBgAAAAAEAAQA+QAAAJADAAAAAA==&#10;" strokecolor="#1a1a1a" strokeweight="17e-5mm">
                <v:stroke joinstyle="miter"/>
              </v:line>
              <v:line id="Line 1562" o:spid="_x0000_s1037" style="position:absolute;visibility:visibl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Lrw8IAAADdAAAADwAAAGRycy9kb3ducmV2LnhtbERPTWvCQBC9F/wPyxR6azYNIpK6CaUi&#10;euilVrHHITsmwcxsyK6a/PtuodDbPN7nrMqRO3WjwbdODLwkKSiSytlWagOHr83zEpQPKBY7J2Rg&#10;Ig9lMXtYYW7dXT7ptg+1iiHiczTQhNDnWvuqIUafuJ4kcmc3MIYIh1rbAe8xnDudpelCM7YSGxrs&#10;6b2h6rK/soEsCFVz/tiut/r6feTddGKcjHl6HN9eQQUaw7/4z72zcf5ykcHvN/EEX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Lrw8IAAADdAAAADwAAAAAAAAAAAAAA&#10;AAChAgAAZHJzL2Rvd25yZXYueG1sUEsFBgAAAAAEAAQA+QAAAJADAAAAAA==&#10;" strokecolor="#1a1a1a" strokeweight="17e-5mm">
                <v:stroke joinstyle="miter"/>
              </v:line>
              <v:line id="Line 1563" o:spid="_x0000_s1038" style="position:absolute;visibility:visibl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5OWMIAAADdAAAADwAAAGRycy9kb3ducmV2LnhtbERPTWvCQBC9F/wPywi91U1jEYmuUlpE&#10;D71oK3ocsmMSzMyG7EaTf98VCr3N433Oct1zrW7U+sqJgddJAookd7aSwsDP9+ZlDsoHFIu1EzIw&#10;kIf1avS0xMy6u+zpdgiFiiHiMzRQhtBkWvu8JEY/cQ1J5C6uZQwRtoW2Ld5jONc6TZKZZqwkNpTY&#10;0EdJ+fXQsYE0COVv/LX93OrufOTdcGIcjHke9+8LUIH68C/+c+9snD+fTeHxTTxBr3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m5OWMIAAADdAAAADwAAAAAAAAAAAAAA&#10;AAChAgAAZHJzL2Rvd25yZXYueG1sUEsFBgAAAAAEAAQA+QAAAJADAAAAAA==&#10;" strokecolor="#1a1a1a" strokeweight="17e-5mm">
                <v:stroke joinstyle="miter"/>
              </v:line>
              <v:line id="Line 1564" o:spid="_x0000_s1039" style="position:absolute;visibility:visibl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fWLMEAAADdAAAADwAAAGRycy9kb3ducmV2LnhtbERPTYvCMBC9C/6HMII3TRUR6RplUUQP&#10;XnQVPQ7NbFu2MylN1Pbfm4WFvc3jfc5y3XKlntT40omByTgBRZI5W0pu4PK1Gy1A+YBisXJCBjry&#10;sF71e0tMrXvJiZ7nkKsYIj5FA0UIdaq1zwpi9GNXk0Tu2zWMIcIm17bBVwznSk+TZK4ZS4kNBda0&#10;KSj7OT/YwDQIZTM+7rd7/bhf+dDdGDtjhoP28wNUoDb8i//cBxvnL+Yz+P0mnqB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h9YswQAAAN0AAAAPAAAAAAAAAAAAAAAA&#10;AKECAABkcnMvZG93bnJldi54bWxQSwUGAAAAAAQABAD5AAAAjwMAAAAA&#10;" strokecolor="#1a1a1a" strokeweight="17e-5mm">
                <v:stroke joinstyle="miter"/>
              </v:line>
              <v:line id="Line 1565" o:spid="_x0000_s1040" style="position:absolute;visibility:visibl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tzt8IAAADdAAAADwAAAGRycy9kb3ducmV2LnhtbERPTWvCQBC9F/wPywi91U2DFYmuUlpE&#10;D71oK3ocsmMSzMyG7EaTf98VCr3N433Oct1zrW7U+sqJgddJAookd7aSwsDP9+ZlDsoHFIu1EzIw&#10;kIf1avS0xMy6u+zpdgiFiiHiMzRQhtBkWvu8JEY/cQ1J5C6uZQwRtoW2Ld5jONc6TZKZZqwkNpTY&#10;0EdJ+fXQsYE0COVT/tp+bnV3PvJuODEOxjyP+/cFqEB9+Bf/uXc2zp/P3uDxTTxBr3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stzt8IAAADdAAAADwAAAAAAAAAAAAAA&#10;AAChAgAAZHJzL2Rvd25yZXYueG1sUEsFBgAAAAAEAAQA+QAAAJADAAAAAA==&#10;" strokecolor="#1a1a1a" strokeweight="17e-5mm">
                <v:stroke joinstyle="miter"/>
              </v:line>
              <v:line id="Line 1566" o:spid="_x0000_s1041" style="position:absolute;visibility:visibl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ntwMEAAADdAAAADwAAAGRycy9kb3ducmV2LnhtbERPTWvCQBC9F/wPywi91Y1SgkRXEaXo&#10;oRetoschOybBzGzIrpr8e7dQ6G0e73Pmy45r9aDWV04MjEcJKJLc2UoKA8efr48pKB9QLNZOyEBP&#10;HpaLwdscM+uesqfHIRQqhojP0EAZQpNp7fOSGP3INSSRu7qWMUTYFtq2+IzhXOtJkqSasZLYUGJD&#10;65Ly2+HOBiZBKP/k7+1mq++XE+/6M2NvzPuwW81ABerCv/jPvbNx/jRN4febeIJe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Ge3AwQAAAN0AAAAPAAAAAAAAAAAAAAAA&#10;AKECAABkcnMvZG93bnJldi54bWxQSwUGAAAAAAQABAD5AAAAjwMAAAAA&#10;" strokecolor="#1a1a1a" strokeweight="17e-5mm">
                <v:stroke joinstyle="miter"/>
              </v:line>
              <v:line id="Line 1567" o:spid="_x0000_s1042" style="position:absolute;visibility:visibl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VIW8IAAADdAAAADwAAAGRycy9kb3ducmV2LnhtbERPTWvCQBC9F/wPywi91U2DaEhdpSii&#10;h15qK/Y4ZKdJaGY2ZDea/PtuoeBtHu9zVpuBG3WlztdODDzPElAkhbO1lAY+P/ZPGSgfUCw2TsjA&#10;SB4268nDCnPrbvJO11MoVQwRn6OBKoQ219oXFTH6mWtJIvftOsYQYVdq2+EthnOj0yRZaMZaYkOF&#10;LW0rKn5OPRtIg1Ax57fD7qD7rzMfxwvjaMzjdHh9ARVoCHfxv/to4/xssYS/b+IJe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VIW8IAAADdAAAADwAAAAAAAAAAAAAA&#10;AAChAgAAZHJzL2Rvd25yZXYueG1sUEsFBgAAAAAEAAQA+QAAAJADAAAAAA==&#10;" strokecolor="#1a1a1a" strokeweight="17e-5mm">
                <v:stroke joinstyle="miter"/>
              </v:line>
              <v:line id="Line 1568" o:spid="_x0000_s1043" style="position:absolute;visibility:visibl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rcKcQAAADdAAAADwAAAGRycy9kb3ducmV2LnhtbESPQWvCQBCF74X+h2UK3uqmIiLRVUpF&#10;9OCl2tIeh+yYhGZmQ3bV5N87h4K3Gd6b975ZrntuzJW6WAdx8DbOwJAUwddSOvg6bV/nYGJC8dgE&#10;IQcDRVivnp+WmPtwk0+6HlNpNERijg6qlNrc2lhUxBjHoSVR7Rw6xqRrV1rf4U3DubGTLJtZxlq0&#10;ocKWPioq/o4XdjBJQsWUD7vNzl5+v3k//DAOzo1e+vcFmER9epj/r/de8eczxdVvdAS7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ytwpxAAAAN0AAAAPAAAAAAAAAAAA&#10;AAAAAKECAABkcnMvZG93bnJldi54bWxQSwUGAAAAAAQABAD5AAAAkgMAAAAA&#10;" strokecolor="#1a1a1a" strokeweight="17e-5mm">
                <v:stroke joinstyle="miter"/>
              </v:line>
              <v:line id="Line 1569" o:spid="_x0000_s1044" style="position:absolute;visibility:visibl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Z5ssIAAADdAAAADwAAAGRycy9kb3ducmV2LnhtbERPTWvCQBC9C/6HZYTedKMU0dQ1iKXo&#10;oRdtpT0O2WkSzMyG7GqSf98VCr3N433OJuu5VndqfeXEwHyWgCLJna2kMPD58TZdgfIBxWLthAwM&#10;5CHbjkcbTK3r5ET3cyhUDBGfooEyhCbV2uclMfqZa0gi9+NaxhBhW2jbYhfDudaLJFlqxkpiQ4kN&#10;7UvKr+cbG1gEofyZ3w+vB337vvBx+GIcjHma9LsXUIH68C/+cx9tnL9aruHxTTxBb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4Z5ssIAAADdAAAADwAAAAAAAAAAAAAA&#10;AAChAgAAZHJzL2Rvd25yZXYueG1sUEsFBgAAAAAEAAQA+QAAAJADAAAAAA==&#10;" strokecolor="#1a1a1a" strokeweight="17e-5mm">
                <v:stroke joinstyle="miter"/>
              </v:line>
              <v:line id="Line 1570" o:spid="_x0000_s1045" style="position:absolute;visibility:visibl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VG8sUAAADdAAAADwAAAGRycy9kb3ducmV2LnhtbESPT2vCQBDF70K/wzKF3nRTKVWiq5SW&#10;oode/FPqcchOk9DMbMiumnz7zkHwNsN7895vluueG3OhLtZBHDxPMjAkRfC1lA6Oh8/xHExMKB6b&#10;IORgoAjr1cNoibkPV9nRZZ9KoyESc3RQpdTm1saiIsY4CS2Jar+hY0y6dqX1HV41nBs7zbJXy1iL&#10;NlTY0ntFxd/+zA6mSah44a/Nx8aeT9+8HX4YB+eeHvu3BZhEfbqbb9dbr/jzmfLrNzqCX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2VG8sUAAADdAAAADwAAAAAAAAAA&#10;AAAAAAChAgAAZHJzL2Rvd25yZXYueG1sUEsFBgAAAAAEAAQA+QAAAJMDAAAAAA==&#10;" strokecolor="#1a1a1a" strokeweight="17e-5mm">
                <v:stroke joinstyle="miter"/>
              </v:line>
              <v:line id="Line 1571" o:spid="_x0000_s1046" style="position:absolute;visibility:visibl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njacIAAADdAAAADwAAAGRycy9kb3ducmV2LnhtbERPTWvCQBC9F/wPywi91Y1SbEjdBLEU&#10;PXiprdjjkJ0moZnZkF01+feuUOhtHu9zVsXArbpQ7xsnBuazBBRJ6WwjlYGvz/enFJQPKBZbJ2Rg&#10;JA9FPnlYYWbdVT7ocgiViiHiMzRQh9BlWvuyJkY/cx1J5H5czxgi7Ctte7zGcG71IkmWmrGR2FBj&#10;R5uayt/DmQ0sglD5zPvt21afv4+8G0+MozGP02H9CirQEP7Ff+6djfPTlzncv4kn6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CnjacIAAADdAAAADwAAAAAAAAAAAAAA&#10;AAChAgAAZHJzL2Rvd25yZXYueG1sUEsFBgAAAAAEAAQA+QAAAJADAAAAAA==&#10;" strokecolor="#1a1a1a" strokeweight="17e-5mm">
                <v:stroke joinstyle="miter"/>
              </v:line>
              <v:line id="Line 1572" o:spid="_x0000_s1047" style="position:absolute;visibility:visibl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t9HsIAAADdAAAADwAAAGRycy9kb3ducmV2LnhtbERPS2vCQBC+F/wPywje6sYgrURXKYro&#10;wUt90B6H7JiEZmZDdtXk37uFQm/z8T1nseq4VndqfeXEwGScgCLJna2kMHA+bV9noHxAsVg7IQM9&#10;eVgtBy8LzKx7yCfdj6FQMUR8hgbKEJpMa5+XxOjHriGJ3NW1jCHCttC2xUcM51qnSfKmGSuJDSU2&#10;tC4p/zne2EAahPIpH3abnb59X3jffzH2xoyG3cccVKAu/Iv/3Hsb58/eU/j9Jp6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Pt9HsIAAADdAAAADwAAAAAAAAAAAAAA&#10;AAChAgAAZHJzL2Rvd25yZXYueG1sUEsFBgAAAAAEAAQA+QAAAJADAAAAAA==&#10;" strokecolor="#1a1a1a" strokeweight="17e-5mm">
                <v:stroke joinstyle="miter"/>
              </v:line>
              <v:line id="Line 1573" o:spid="_x0000_s1048" style="position:absolute;visibility:visibl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fYhcIAAADdAAAADwAAAGRycy9kb3ducmV2LnhtbERPTWvCQBC9F/wPywi91Y1aqqRugiii&#10;h15qLe1xyI5JMDMbsqsm/75bKPQ2j/c5q7znRt2o87UTA9NJAoqkcLaW0sDpY/e0BOUDisXGCRkY&#10;yEOejR5WmFp3l3e6HUOpYoj4FA1UIbSp1r6oiNFPXEsSubPrGEOEXalth/cYzo2eJcmLZqwlNlTY&#10;0qai4nK8soFZECqe+W2/3evr9ycfhi/GwZjHcb9+BRWoD//iP/fBxvnLxRx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7fYhcIAAADdAAAADwAAAAAAAAAAAAAA&#10;AAChAgAAZHJzL2Rvd25yZXYueG1sUEsFBgAAAAAEAAQA+QAAAJADAAAAAA==&#10;" strokecolor="#1a1a1a" strokeweight="17e-5mm">
                <v:stroke joinstyle="miter"/>
              </v:line>
              <v:line id="Line 1574" o:spid="_x0000_s1049" style="position:absolute;visibility:visibl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5A8cIAAADdAAAADwAAAGRycy9kb3ducmV2LnhtbERPTWvCQBC9C/6HZQRvumkIVVJXKYro&#10;oZfaij0O2WkSmpkN2VWTf98tFLzN433OatNzo27U+dqJgad5AoqkcLaW0sDnx362BOUDisXGCRkY&#10;yMNmPR6tMLfuLu90O4VSxRDxORqoQmhzrX1REaOfu5Ykct+uYwwRdqW2Hd5jODc6TZJnzVhLbKiw&#10;pW1Fxc/pygbSIFRk/HbYHfT168zH4cI4GDOd9K8voAL14SH+dx9tnL9cZPD3TTxBr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5A8cIAAADdAAAADwAAAAAAAAAAAAAA&#10;AAChAgAAZHJzL2Rvd25yZXYueG1sUEsFBgAAAAAEAAQA+QAAAJADAAAAAA==&#10;" strokecolor="#1a1a1a" strokeweight="17e-5mm">
                <v:stroke joinstyle="miter"/>
              </v:line>
              <v:line id="Line 1575" o:spid="_x0000_s1050" style="position:absolute;visibility:visibl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LlasIAAADdAAAADwAAAGRycy9kb3ducmV2LnhtbERPTWvCQBC9F/wPywi91Y1iq6Rugiii&#10;h15qLe1xyI5JMDMbsqsm/75bKPQ2j/c5q7znRt2o87UTA9NJAoqkcLaW0sDpY/e0BOUDisXGCRkY&#10;yEOejR5WmFp3l3e6HUOpYoj4FA1UIbSp1r6oiNFPXEsSubPrGEOEXalth/cYzo2eJcmLZqwlNlTY&#10;0qai4nK8soFZECrm/Lbf7vX1+5MPwxfjYMzjuF+/ggrUh3/xn/tg4/zl4hl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xLlasIAAADdAAAADwAAAAAAAAAAAAAA&#10;AAChAgAAZHJzL2Rvd25yZXYueG1sUEsFBgAAAAAEAAQA+QAAAJADAAAAAA==&#10;" strokecolor="#1a1a1a" strokeweight="17e-5mm">
                <v:stroke joinstyle="miter"/>
              </v:line>
              <v:line id="Line 1576" o:spid="_x0000_s1051" style="position:absolute;visibility:visibl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B7HcIAAADdAAAADwAAAGRycy9kb3ducmV2LnhtbERPTWvCQBC9F/wPywi91U2DaEhdpSii&#10;h15qK/Y4ZKdJaGY2ZDea/PtuoeBtHu9zVpuBG3WlztdODDzPElAkhbO1lAY+P/ZPGSgfUCw2TsjA&#10;SB4268nDCnPrbvJO11MoVQwRn6OBKoQ219oXFTH6mWtJIvftOsYQYVdq2+EthnOj0yRZaMZaYkOF&#10;LW0rKn5OPRtIg1Ax57fD7qD7rzMfxwvjaMzjdHh9ARVoCHfxv/to4/xsuYC/b+IJe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8B7HcIAAADdAAAADwAAAAAAAAAAAAAA&#10;AAChAgAAZHJzL2Rvd25yZXYueG1sUEsFBgAAAAAEAAQA+QAAAJADAAAAAA==&#10;" strokecolor="#1a1a1a" strokeweight="17e-5mm">
                <v:stroke joinstyle="miter"/>
              </v:line>
              <v:line id="Line 1577" o:spid="_x0000_s1052" style="position:absolute;visibility:visibl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zehsIAAADdAAAADwAAAGRycy9kb3ducmV2LnhtbERPTWvCQBC9F/wPywi91U2DVImuUlpE&#10;D71oK3ocsmMSzMyG7EaTf98VCr3N433Oct1zrW7U+sqJgddJAookd7aSwsDP9+ZlDsoHFIu1EzIw&#10;kIf1avS0xMy6u+zpdgiFiiHiMzRQhtBkWvu8JEY/cQ1J5C6uZQwRtoW2Ld5jONc6TZI3zVhJbCix&#10;oY+S8uuhYwNpEMqn/LX93OrufOTdcGIcjHke9+8LUIH68C/+c+9snD+fzeDxTTxBr3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IzehsIAAADdAAAADwAAAAAAAAAAAAAA&#10;AAChAgAAZHJzL2Rvd25yZXYueG1sUEsFBgAAAAAEAAQA+QAAAJADAAAAAA==&#10;" strokecolor="#1a1a1a" strokeweight="17e-5mm">
                <v:stroke joinstyle="miter"/>
              </v:line>
              <v:line id="Line 1578" o:spid="_x0000_s1053" style="position:absolute;visibility:visibl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NK9MUAAADdAAAADwAAAGRycy9kb3ducmV2LnhtbESPT2vCQBDF70K/wzKF3nRTKVWiq5SW&#10;oode/FPqcchOk9DMbMiumnz7zkHwNsN7895vluueG3OhLtZBHDxPMjAkRfC1lA6Oh8/xHExMKB6b&#10;IORgoAjr1cNoibkPV9nRZZ9KoyESc3RQpdTm1saiIsY4CS2Jar+hY0y6dqX1HV41nBs7zbJXy1iL&#10;NlTY0ntFxd/+zA6mSah44a/Nx8aeT9+8HX4YB+eeHvu3BZhEfbqbb9dbr/jzmeLqNzqCX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NK9MUAAADdAAAADwAAAAAAAAAA&#10;AAAAAAChAgAAZHJzL2Rvd25yZXYueG1sUEsFBgAAAAAEAAQA+QAAAJMDAAAAAA==&#10;" strokecolor="#1a1a1a" strokeweight="17e-5mm">
                <v:stroke joinstyle="miter"/>
              </v:line>
              <v:line id="Line 1579" o:spid="_x0000_s1054" style="position:absolute;visibility:visibl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/vb8IAAADdAAAADwAAAGRycy9kb3ducmV2LnhtbERPTWvCQBC9F/wPywi91Y0irY1ugiii&#10;h15qW+pxyI5JMDMbsqsm/75bKPQ2j/c5q7znRt2o87UTA9NJAoqkcLaW0sDnx+5pAcoHFIuNEzIw&#10;kIc8Gz2sMLXuLu90O4ZSxRDxKRqoQmhTrX1REaOfuJYkcmfXMYYIu1LbDu8xnBs9S5JnzVhLbKiw&#10;pU1FxeV4ZQOzIFTM+W2/3evr6YsPwzfjYMzjuF8vQQXqw7/4z32wcf7i5RV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/vb8IAAADdAAAADwAAAAAAAAAAAAAA&#10;AAChAgAAZHJzL2Rvd25yZXYueG1sUEsFBgAAAAAEAAQA+QAAAJADAAAAAA==&#10;" strokecolor="#1a1a1a" strokeweight="17e-5mm">
                <v:stroke joinstyle="miter"/>
              </v:line>
              <v:line id="Line 1580" o:spid="_x0000_s1055" style="position:absolute;visibility:visibl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A21cQAAADdAAAADwAAAGRycy9kb3ducmV2LnhtbESPQWvCQBCF74X+h2UEb3WjlBJSVxFL&#10;0YOXWsUeh+w0Cc3Mhuyqyb/vHAq9zfDevPfNcj1wa27UxyaIg/ksA0NSBt9I5eD0+f6Ug4kJxWMb&#10;hByMFGG9enxYYuHDXT7odkyV0RCJBTqoU+oKa2NZE2OchY5Ete/QMyZd+8r6Hu8azq1dZNmLZWxE&#10;G2rsaFtT+XO8soNFEiqf+bB729nr15n344VxdG46GTavYBIN6d/8d733ip/nyq/f6Ah2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sDbVxAAAAN0AAAAPAAAAAAAAAAAA&#10;AAAAAKECAABkcnMvZG93bnJldi54bWxQSwUGAAAAAAQABAD5AAAAkgMAAAAA&#10;" strokecolor="#1a1a1a" strokeweight="17e-5mm">
                <v:stroke joinstyle="miter"/>
              </v:line>
              <v:line id="Line 1581" o:spid="_x0000_s1056" style="position:absolute;visibility:visibl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yTTsEAAADdAAAADwAAAGRycy9kb3ducmV2LnhtbERPTWvCQBC9F/wPywje6kaREqKriCJ6&#10;6KVW0eOQHZNgZjZkV03+fbdQ6G0e73MWq45r9aTWV04MTMYJKJLc2UoKA6fv3XsKygcUi7UTMtCT&#10;h9Vy8LbAzLqXfNHzGAoVQ8RnaKAMocm09nlJjH7sGpLI3VzLGCJsC21bfMVwrvU0ST40YyWxocSG&#10;NiXl9+ODDUyDUD7jz/12rx/XMx/6C2NvzGjYreegAnXhX/znPtg4P00n8PtNPEEv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/JNOwQAAAN0AAAAPAAAAAAAAAAAAAAAA&#10;AKECAABkcnMvZG93bnJldi54bWxQSwUGAAAAAAQABAD5AAAAjwMAAAAA&#10;" strokecolor="#1a1a1a" strokeweight="17e-5mm">
                <v:stroke joinstyle="miter"/>
              </v:line>
              <v:line id="Line 1582" o:spid="_x0000_s1057" style="position:absolute;visibility:visibl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4NOcEAAADdAAAADwAAAGRycy9kb3ducmV2LnhtbERPTWvCQBC9F/wPywi91Y2hlBBdRSxF&#10;D15qFT0O2TEJZmZDdtXk37uFQm/zeJ8zX/bcqDt1vnZiYDpJQJEUztZSGjj8fL1loHxAsdg4IQMD&#10;eVguRi9zzK17yDfd96FUMUR8jgaqENpca19UxOgnriWJ3MV1jCHCrtS2w0cM50anSfKhGWuJDRW2&#10;tK6ouO5vbCANQsU77zafG307H3k7nBgHY17H/WoGKlAf/sV/7q2N87Mshd9v4gl6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Lg05wQAAAN0AAAAPAAAAAAAAAAAAAAAA&#10;AKECAABkcnMvZG93bnJldi54bWxQSwUGAAAAAAQABAD5AAAAjwMAAAAA&#10;" strokecolor="#1a1a1a" strokeweight="17e-5mm">
                <v:stroke joinstyle="miter"/>
              </v:line>
              <v:line id="Line 1583" o:spid="_x0000_s1058" style="position:absolute;visibility:visibl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KoosIAAADdAAAADwAAAGRycy9kb3ducmV2LnhtbERPS2vCQBC+F/wPywje6kYtJURXKYro&#10;wUt90B6H7JiEZmZDdtXk37uFQm/z8T1nseq4VndqfeXEwGScgCLJna2kMHA+bV9TUD6gWKydkIGe&#10;PKyWg5cFZtY95JPux1CoGCI+QwNlCE2mtc9LYvRj15BE7upaxhBhW2jb4iOGc62nSfKuGSuJDSU2&#10;tC4p/zne2MA0COVvfNhtdvr2feF9/8XYGzMadh9zUIG68C/+c+9tnJ+mM/j9Jp6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mKoosIAAADdAAAADwAAAAAAAAAAAAAA&#10;AAChAgAAZHJzL2Rvd25yZXYueG1sUEsFBgAAAAAEAAQA+QAAAJADAAAAAA==&#10;" strokecolor="#1a1a1a" strokeweight="17e-5mm">
                <v:stroke joinstyle="miter"/>
              </v:line>
              <v:line id="Line 1584" o:spid="_x0000_s1059" style="position:absolute;visibility:visibl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sw1sEAAADdAAAADwAAAGRycy9kb3ducmV2LnhtbERPTWvCQBC9F/wPywi91Y0iJURXEaXo&#10;wUutoschOybBzGzIrpr8e7dQ6G0e73Pmy45r9aDWV04MjEcJKJLc2UoKA8efr48UlA8oFmsnZKAn&#10;D8vF4G2OmXVP+abHIRQqhojP0EAZQpNp7fOSGP3INSSRu7qWMUTYFtq2+IzhXOtJknxqxkpiQ4kN&#10;rUvKb4c7G5gEoXzK++1mq++XE+/6M2NvzPuwW81ABerCv/jPvbNxfppO4febeIJe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izDWwQAAAN0AAAAPAAAAAAAAAAAAAAAA&#10;AKECAABkcnMvZG93bnJldi54bWxQSwUGAAAAAAQABAD5AAAAjwMAAAAA&#10;" strokecolor="#1a1a1a" strokeweight="17e-5mm">
                <v:stroke joinstyle="miter"/>
              </v:line>
              <v:line id="Line 1585" o:spid="_x0000_s1060" style="position:absolute;visibility:visibl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eVTcIAAADdAAAADwAAAGRycy9kb3ducmV2LnhtbERPS2vCQBC+F/wPywje6kaxJURXKYro&#10;wUt90B6H7JiEZmZDdtXk37uFQm/z8T1nseq4VndqfeXEwGScgCLJna2kMHA+bV9TUD6gWKydkIGe&#10;PKyWg5cFZtY95JPux1CoGCI+QwNlCE2mtc9LYvRj15BE7upaxhBhW2jb4iOGc62nSfKuGSuJDSU2&#10;tC4p/zne2MA0COUzPuw2O337vvC+/2LsjRkNu485qEBd+Bf/ufc2zk/TN/j9Jp6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eVTcIAAADdAAAADwAAAAAAAAAAAAAA&#10;AAChAgAAZHJzL2Rvd25yZXYueG1sUEsFBgAAAAAEAAQA+QAAAJADAAAAAA==&#10;" strokecolor="#1a1a1a" strokeweight="17e-5mm">
                <v:stroke joinstyle="miter"/>
              </v:line>
              <v:line id="Line 1586" o:spid="_x0000_s1061" style="position:absolute;visibility:visibl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ULOsIAAADdAAAADwAAAGRycy9kb3ducmV2LnhtbERPTWvCQBC9C/6HZQq9mU2lSEjdhFIp&#10;euilVrHHITsmwcxsyK6a/PtuodDbPN7nrMuRO3WjwbdODDwlKSiSytlWagOHr/dFBsoHFIudEzIw&#10;kYeymM/WmFt3l0+67UOtYoj4HA00IfS51r5qiNEnrieJ3NkNjCHCodZ2wHsM504v03SlGVuJDQ32&#10;9NZQddlf2cAyCFXP/LHdbPX1+8i76cQ4GfP4ML6+gAo0hn/xn3tn4/wsW8HvN/EEX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hULOsIAAADdAAAADwAAAAAAAAAAAAAA&#10;AAChAgAAZHJzL2Rvd25yZXYueG1sUEsFBgAAAAAEAAQA+QAAAJADAAAAAA==&#10;" strokecolor="#1a1a1a" strokeweight="17e-5mm">
                <v:stroke joinstyle="miter"/>
              </v:line>
              <v:shape id="Freeform 1587" o:spid="_x0000_s1062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TX8MA&#10;AADdAAAADwAAAGRycy9kb3ducmV2LnhtbERPTWvCQBC9C/0PyxS86caAGqKr1EKhnrTRi7chOybB&#10;7GzIrknsr+8KQm/zeJ+z3g6mFh21rrKsYDaNQBDnVldcKDifviYJCOeRNdaWScGDHGw3b6M1ptr2&#10;/ENd5gsRQtilqKD0vkmldHlJBt3UNsSBu9rWoA+wLaRusQ/hppZxFC2kwYpDQ4kNfZaU37K7UbD8&#10;zaL4Hh+72252Pe72p3l/oItS4/fhYwXC0+D/xS/3tw7zk2QJz2/C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eTX8MAAADdAAAADwAAAAAAAAAAAAAAAACYAgAAZHJzL2Rv&#10;d25yZXYueG1sUEsFBgAAAAAEAAQA9QAAAIgDAAAAAA==&#10;" path="m,7803l,,,7803xe" fillcolor="#e44145" stroked="f">
                <v:path arrowok="t" o:connecttype="custom" o:connectlocs="0,7803;0,0;0,7803" o:connectangles="0,0,0"/>
              </v:shape>
              <v:line id="Line 1588" o:spid="_x0000_s1063" style="position:absolute;flip:y;visibility:visibl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4BmsgAAADdAAAADwAAAGRycy9kb3ducmV2LnhtbESPS2vDMBCE74X+B7GF3ho5LSSOGyX0&#10;QWkPgZDXIbfF2lpurZWx5MT599lDobddZnbm2/ly8I06URfrwAbGowwUcRlszZWB/e7jIQcVE7LF&#10;JjAZuFCE5eL2Zo6FDWfe0GmbKiUhHAs04FJqC61j6chjHIWWWLTv0HlMsnaVth2eJdw3+jHLJtpj&#10;zdLgsKU3R+XvtvcGwuV4cP2kn02fms+Vm77++PX43Zj7u+HlGVSiIf2b/66/rODnueDKNzKCXl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Q4BmsgAAADdAAAADwAAAAAA&#10;AAAAAAAAAAChAgAAZHJzL2Rvd25yZXYueG1sUEsFBgAAAAAEAAQA+QAAAJYDAAAAAA==&#10;" strokecolor="#e76f34" strokeweight="17e-5mm">
                <v:stroke joinstyle="miter"/>
              </v:line>
              <v:shape id="Freeform 1589" o:spid="_x0000_s1064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SitsQA&#10;AADdAAAADwAAAGRycy9kb3ducmV2LnhtbERPTWvCQBC9F/wPyxS81Y0BbZq6ihYK9qRGL70N2TEJ&#10;ZmdDdk1if70rFLzN433OYjWYWnTUusqygukkAkGcW11xoeB0/H5LQDiPrLG2TApu5GC1HL0sMNW2&#10;5wN1mS9ECGGXooLS+yaV0uUlGXQT2xAH7mxbgz7AtpC6xT6Em1rGUTSXBisODSU29FVSfsmuRsH7&#10;XxbF13jfXTbT837zc5z1O/pVavw6rD9BeBr8U/zv3uowP0k+4PFNO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UorbEAAAA3QAAAA8AAAAAAAAAAAAAAAAAmAIAAGRycy9k&#10;b3ducmV2LnhtbFBLBQYAAAAABAAEAPUAAACJAwAAAAA=&#10;" path="m,7803l,,,7803xe" fillcolor="#e44145" stroked="f">
                <v:path arrowok="t" o:connecttype="custom" o:connectlocs="0,7803;0,0;0,7803" o:connectangles="0,0,0"/>
              </v:shape>
              <v:line id="Line 1590" o:spid="_x0000_s1065" style="position:absolute;flip:y;visibility:visibl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GbQcgAAADdAAAADwAAAGRycy9kb3ducmV2LnhtbESPS2vDMBCE74X+B7GB3Bo5LeThRgl9&#10;ENpDIeR1yG2xtpZTa2UsOXH+ffdQ6G2XmZ35drHqfa0u1MYqsIHxKANFXARbcWngsF8/zEDFhGyx&#10;DkwGbhRhtby/W2Buw5W3dNmlUkkIxxwNuJSaXOtYOPIYR6EhFu07tB6TrG2pbYtXCfe1fsyyifZY&#10;sTQ4bOjNUfGz67yBcDsdXTfp5tOn+uPLTV/PfjN+N2Y46F+eQSXq07/57/rTCv5sLvzyjYy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qGbQcgAAADdAAAADwAAAAAA&#10;AAAAAAAAAAChAgAAZHJzL2Rvd25yZXYueG1sUEsFBgAAAAAEAAQA+QAAAJYDAAAAAA==&#10;" strokecolor="#e76f34" strokeweight="17e-5mm">
                <v:stroke joinstyle="miter"/>
              </v:line>
              <v:line id="Line 1591" o:spid="_x0000_s1066" style="position:absolute;visibility:visibl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UFk8EAAADdAAAADwAAAGRycy9kb3ducmV2LnhtbERPS2vCQBC+F/oflil4qxuliI2uUpSi&#10;By8+ih6H7JiEZmZDdtXk37uC4G0+vudM5y1X6kqNL50YGPQTUCSZs6XkBg77388xKB9QLFZOyEBH&#10;Huaz97cpptbdZEvXXchVDBGfooEihDrV2mcFMfq+q0kid3YNY4iwybVt8BbDudLDJBlpxlJiQ4E1&#10;LQrK/ncXNjAMQtkXb1bLlb6c/njdHRk7Y3of7c8EVKA2vMRP99rG+ePvATy+iSfo2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JQWTwQAAAN0AAAAPAAAAAAAAAAAAAAAA&#10;AKECAABkcnMvZG93bnJldi54bWxQSwUGAAAAAAQABAD5AAAAjwMAAAAA&#10;" strokecolor="#1a1a1a" strokeweight="17e-5mm">
                <v:stroke joinstyle="miter"/>
              </v:line>
              <v:line id="Line 1592" o:spid="_x0000_s1067" style="position:absolute;visibility:visibl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eb5MEAAADdAAAADwAAAGRycy9kb3ducmV2LnhtbERPTWvCQBC9F/wPywje6sZQxEZXEaXo&#10;wYvaUo9DdpqEZmZDdtXk37tCobd5vM9ZrDqu1Y1aXzkxMBknoEhyZyspDHyeP15noHxAsVg7IQM9&#10;eVgtBy8LzKy7y5Fup1CoGCI+QwNlCE2mtc9LYvRj15BE7se1jCHCttC2xXsM51qnSTLVjJXEhhIb&#10;2pSU/56ubCANQvkbH3bbnb5evnjffzP2xoyG3XoOKlAX/sV/7r2N82fvKTy/iSf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95vkwQAAAN0AAAAPAAAAAAAAAAAAAAAA&#10;AKECAABkcnMvZG93bnJldi54bWxQSwUGAAAAAAQABAD5AAAAjwMAAAAA&#10;" strokecolor="#1a1a1a" strokeweight="17e-5mm">
                <v:stroke joinstyle="miter"/>
              </v:line>
            </v:group>
            <v:shape id="Freeform 1593" o:spid="_x0000_s1068" style="position:absolute;left:866;top:1059;width:6480;height:1500;visibility:visible;mso-wrap-style:square;v-text-anchor:top" coordsize="341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DMW8IA&#10;AADdAAAADwAAAGRycy9kb3ducmV2LnhtbERPTYvCMBC9C/6HMII3m+qCaNcoKiyIB2Gr4nVoZpti&#10;MylNqvXfm4WFvc3jfc5q09taPKj1lWMF0yQFQVw4XXGp4HL+mixA+ICssXZMCl7kYbMeDlaYaffk&#10;b3rkoRQxhH2GCkwITSalLwxZ9IlriCP341qLIcK2lLrFZwy3tZyl6VxarDg2GGxob6i4551VgPXR&#10;dMdTdz1spZ/f8tnL706VUuNRv/0EEagP/+I/90HH+YvlB/x+E0+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MxbwgAAAN0AAAAPAAAAAAAAAAAAAAAAAJgCAABkcnMvZG93&#10;bnJldi54bWxQSwUGAAAAAAQABAD1AAAAhwMAAAAA&#10;" path="m,158r278,3l333,161r60,-3l459,152r68,-8l3357,r11,152l3380,258r17,135l3406,453r3,75l3411,636r3,158l3323,805r-124,12l3048,828r-172,15l2478,866r-444,20l1149,929,768,949,476,969r-98,8l284,977,20,986,,158xe" fillcolor="#f2f2f2" strokecolor="#e6e6e6" strokeweight="0">
              <v:shadow on="t" color="#adb7c3 [1304]" opacity=".5"/>
              <v:path arrowok="t" o:connecttype="custom" o:connectlocs="0,240;528,245;528,245;632,245;746,240;871,231;1000,219;6372,0;6372,0;6393,231;6415,392;6448,598;6465,689;6471,803;6474,968;6480,1208;6480,1208;6307,1225;6072,1243;5785,1260;5459,1282;4703,1317;3861,1348;2181,1413;1458,1444;903,1474;903,1474;717,1486;539,1486;38,1500;0,240" o:connectangles="0,0,0,0,0,0,0,0,0,0,0,0,0,0,0,0,0,0,0,0,0,0,0,0,0,0,0,0,0,0,0"/>
            </v:shape>
            <v:shape id="Freeform 1594" o:spid="_x0000_s1069" style="position:absolute;left:1439;top:4210;width:1471;height:2337;rotation:1061004fd;visibility:visible;mso-wrap-style:square;v-text-anchor:top" coordsize="905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DWsUA&#10;AADdAAAADwAAAGRycy9kb3ducmV2LnhtbERPS2sCMRC+C/0PYQre3GxVRFejFEHRQ0vrk96Gzbi7&#10;dTNZklS3/74pFHqbj+85s0VranEj5yvLCp6SFARxbnXFhYLDftUbg/ABWWNtmRR8k4fF/KEzw0zb&#10;O7/TbRcKEUPYZ6igDKHJpPR5SQZ9YhviyF2sMxgidIXUDu8x3NSyn6YjabDi2FBiQ8uS8uvuyyh4&#10;2x5NNRi4dE2jz8vry4c5nc9rpbqP7fMURKA2/Iv/3Bsd548nQ/j9Jp4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MNaxQAAAN0AAAAPAAAAAAAAAAAAAAAAAJgCAABkcnMv&#10;ZG93bnJldi54bWxQSwUGAAAAAAQABAD1AAAAigMAAAAA&#10;" path="m34,135r,l14,95,,66,,52,,40,2,32,8,23,22,12,40,3,48,,60,3r8,3l80,12r8,11l100,38r28,40l134,75r6,l143,78r5,3l526,676r9,18l615,831r72,126l758,1069r66,97l827,1175r,8l827,1192r-6,6l887,1378r,12l905,1430r-3,6l899,1438r-3,l890,1438r-23,-34l859,1404r-9,-6l724,1258r-8,l707,1255r-9,-8l693,1238,630,1129,561,1014,486,897,400,780r-8,-18l160,384r-3,-3l154,379r-8,5l140,390r-3,9l137,410r6,11l163,462r28,48l272,631r11,11l297,651r23,14l329,674r8,11l337,694r,5l335,705r-3,3l326,711r-6,l315,708r-6,-6l260,636,217,573,180,513,148,459,123,407,100,358,83,318,68,281,57,252,48,227,40,204r2,-9l45,187,40,175,31,161r-3,-9l28,146r3,-8l34,135xe" fillcolor="#8494a6 [1944]" strokecolor="#424e5b [3208]" strokeweight="1pt">
              <v:fill color2="#424e5b [3208]" focus="50%" type="gradient"/>
              <v:shadow on="t" color="#adb7c3 [1304]" offset="1pt"/>
              <v:path arrowok="t" o:connecttype="custom" o:connectlocs="55,219;0,107;0,65;13,37;36,20;65,5;98,5;130,20;163,62;208,127;228,122;241,132;870,1128;1000,1351;1232,1737;1339,1895;1344,1923;1334,1947;1442,2239;1471,2324;1466,2334;1456,2337;1409,2282;1396,2282;1177,2044;1164,2044;1135,2027;1126,2012;912,1648;650,1268;260,624;255,619;237,624;228,634;223,666;232,684;310,829;442,1025;483,1058;520,1081;548,1113;548,1128;545,1146;530,1155;512,1151;502,1141;353,931;241,746;163,582;111,457;93,410;65,332;73,304;65,284;50,262;46,237;55,219" o:connectangles="0,0,0,0,0,0,0,0,0,0,0,0,0,0,0,0,0,0,0,0,0,0,0,0,0,0,0,0,0,0,0,0,0,0,0,0,0,0,0,0,0,0,0,0,0,0,0,0,0,0,0,0,0,0,0,0,0"/>
            </v:shape>
            <v:group id="Group 1595" o:spid="_x0000_s1070" style="position:absolute;left:10921;top:737;width:1920;height:2069" coordorigin="2345,8502" coordsize="2431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kGT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83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5Bk/FAAAA3QAA&#10;AA8AAAAAAAAAAAAAAAAAqgIAAGRycy9kb3ducmV2LnhtbFBLBQYAAAAABAAEAPoAAACcAwAAAAA=&#10;">
              <v:shape id="Freeform 1596" o:spid="_x0000_s1071" style="position:absolute;left:2345;top:8502;width:2431;height:2581;visibility:visible;mso-wrap-style:square;v-text-anchor:top" coordsize="41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uccUA&#10;AADdAAAADwAAAGRycy9kb3ducmV2LnhtbESPQWvCQBCF7wX/wzJCb3VjCSFGVxGh4KE9NHrwOGTH&#10;JJidjburSf59t1DobYb35n1vNrvRdOJJzreWFSwXCQjiyuqWawXn08dbDsIHZI2dZVIwkYfddvay&#10;wULbgb/pWYZaxBD2BSpoQugLKX3VkEG/sD1x1K7WGQxxdbXUDocYbjr5niSZNNhyJDTY06Gh6lY+&#10;TOSetQ8n93Wg6Z67/tJdPtM0Vep1Pu7XIAKN4d/8d33UsX6+yuD3mziC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9+5xxQAAAN0AAAAPAAAAAAAAAAAAAAAAAJgCAABkcnMv&#10;ZG93bnJldi54bWxQSwUGAAAAAAQABAD1AAAAigMAAAAA&#10;" path="m412,392v,,-190,45,-333,-16c50,364,23,348,,326,,,,,,,412,,412,,412,r,392xe" fillcolor="#8494a6 [1944]" stroked="f" strokecolor="#fbb040" strokeweight="0">
                <v:stroke joinstyle="miter"/>
                <v:path arrowok="t" o:connecttype="custom" o:connectlocs="2431,2315;466,2221;0,1925;0,0;2431,0;2431,2315" o:connectangles="0,0,0,0,0,0"/>
              </v:shape>
              <v:shape id="Freeform 1597" o:spid="_x0000_s1072" style="position:absolute;left:2345;top:10280;width:2419;height:898;visibility:visible;mso-wrap-style:square;v-text-anchor:top" coordsize="41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z5cIA&#10;AADdAAAADwAAAGRycy9kb3ducmV2LnhtbERPzWrCQBC+C77DMoXedNNS1KSuIlKbgiejDzBkp0k0&#10;Oxt2V03evisUvM3H9zvLdW9acSPnG8sK3qYJCOLS6oYrBafjbrIA4QOyxtYyKRjIw3o1Hi0x0/bO&#10;B7oVoRIxhH2GCuoQukxKX9Zk0E9tRxy5X+sMhghdJbXDeww3rXxPkpk02HBsqLGjbU3lpbgaBUc3&#10;fPuc9sV2OPcf8zxPuy9KlXp96TefIAL14Sn+d//oOH+RzuHx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nPlwgAAAN0AAAAPAAAAAAAAAAAAAAAAAJgCAABkcnMvZG93&#10;bnJldi54bWxQSwUGAAAAAAQABAD1AAAAhwMAAAAA&#10;" path="m410,90c410,90,155,152,97,,97,,32,44,,24v,,,,,c23,46,50,62,78,74v143,62,332,16,332,16xe" fillcolor="#313a43 [2408]" stroked="f" strokecolor="#fbb040" strokeweight="0">
                <v:stroke joinstyle="miter"/>
                <v:path arrowok="t" o:connecttype="custom" o:connectlocs="2419,532;572,0;0,142;0,142;460,437;2419,532" o:connectangles="0,0,0,0,0,0"/>
              </v:shape>
            </v:group>
            <v:group id="Group 1598" o:spid="_x0000_s1073" style="position:absolute;left:13077;top:1122;width:1803;height:1503" coordorigin="7371,6620" coordsize="1637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p0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6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/4qdHIAAAA&#10;3QAAAA8AAAAAAAAAAAAAAAAAqgIAAGRycy9kb3ducmV2LnhtbFBLBQYAAAAABAAEAPoAAACfAwAA&#10;AAA=&#10;">
              <v:oval id="Oval 1599" o:spid="_x0000_s1074" style="position:absolute;left:7371;top:6620;width:1355;height:1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pv0b8A&#10;AADdAAAADwAAAGRycy9kb3ducmV2LnhtbERPvQrCMBDeBd8hnOCmqQ5iq1FEEF0EtS5uR3O2xeZS&#10;mqjVpzeC4HYf3+/Nl62pxIMaV1pWMBpGIIgzq0vOFZzTzWAKwnlkjZVlUvAiB8tFtzPHRNsnH+lx&#10;8rkIIewSVFB4XydSuqwgg25oa+LAXW1j0AfY5FI3+AzhppLjKJpIgyWHhgJrWheU3U53o6C67cep&#10;fbfmvH1t3vEVOT1cWKl+r13NQHhq/V/8c+90mD+NY/h+E06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ym/RvwAAAN0AAAAPAAAAAAAAAAAAAAAAAJgCAABkcnMvZG93bnJl&#10;di54bWxQSwUGAAAAAAQABAD1AAAAhAMAAAAA&#10;" fillcolor="#974706" strokecolor="#f2f2f2 [3052]" strokeweight="5pt">
                <v:fill color2="#462103" rotate="t" focus="100%" type="gradient"/>
                <v:stroke joinstyle="miter"/>
                <v:shadow on="t" color="#8494a6 [1944]"/>
              </v:oval>
              <v:oval id="Oval 1600" o:spid="_x0000_s1075" style="position:absolute;left:8743;top:7230;width:265;height:1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tAMcA&#10;AADdAAAADwAAAGRycy9kb3ducmV2LnhtbESPT0vDQBDF70K/wzKCN7vRg2jaTRGLIkWkJi29jtnJ&#10;H8zOxuw2jX76zkHwNsN7895vlqvJdWqkIbSeDdzME1DEpbct1wZ2xfP1PagQkS12nsnADwVYZbOL&#10;JabWn/iDxjzWSkI4pGigibFPtQ5lQw7D3PfEolV+cBhlHWptBzxJuOv0bZLcaYctS0ODPT01VH7l&#10;R2eg2Pbt+9v++8Cb3/xzbY/V5qUbjbm6nB4XoCJN8d/8d/1qBf8hEX75RkbQ2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7LQDHAAAA3QAAAA8AAAAAAAAAAAAAAAAAmAIAAGRy&#10;cy9kb3ducmV2LnhtbFBLBQYAAAAABAAEAPUAAACMAwAAAAA=&#10;" fillcolor="#f2f2f2 [3052]" stroked="f" strokecolor="#ccc" strokeweight=".01pt">
                <v:stroke joinstyle="miter"/>
                <v:shadow on="t" color="#8494a6 [1944]"/>
              </v:oval>
            </v:group>
            <v:group id="Group 1602" o:spid="_x0000_s1076" style="position:absolute;left:8991;top:3032;width:5427;height:7379;rotation:528657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qKdjCAAAA3QAAAA8A&#10;AAAAAAAAAAAAAAAAqgIAAGRycy9kb3ducmV2LnhtbFBLBQYAAAAABAAEAPoAAACZAwAAAAA=&#10;">
              <v:shape id="Freeform 1603" o:spid="_x0000_s1077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t4QMAA&#10;AADdAAAADwAAAGRycy9kb3ducmV2LnhtbERPzYrCMBC+L/gOYYS9aWoPslajiFBR9rTVBxiasSkm&#10;k9JEW9/eLCzsbT6+39nsRmfFk/rQelawmGcgiGuvW24UXC/l7AtEiMgarWdS8KIAu+3kY4OF9gP/&#10;0LOKjUghHApUYGLsCilDbchhmPuOOHE33zuMCfaN1D0OKdxZmWfZUjpsOTUY7OhgqL5XD6fgWB3K&#10;YJuzGfLR3r+50kddrpT6nI77NYhIY/wX/7lPOs1fZTn8fpNOkN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lt4QMAAAADdAAAADwAAAAAAAAAAAAAAAACYAgAAZHJzL2Rvd25y&#10;ZXYueG1sUEsFBgAAAAAEAAQA9QAAAIUDAAAAAA=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<o:lock v:ext="edit" verticies="t"/>
              </v:shape>
              <v:shape id="Freeform 1604" o:spid="_x0000_s1078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faMIA&#10;AADdAAAADwAAAGRycy9kb3ducmV2LnhtbERPTWsCMRC9C/6HMEJvmrVStVujiFDosa4VPQ6bcbNt&#10;MlmSVLf/3hQKvc3jfc5q0zsrrhRi61nBdFKAIK69brlR8HF4HS9BxISs0XomBT8UYbMeDlZYan/j&#10;PV2r1IgcwrFEBSalrpQy1oYcxonviDN38cFhyjA0Uge85XBn5WNRzKXDlnODwY52huqv6tspeNrN&#10;3xfyFOyxOVeXhTeHmbSfSj2M+u0LiER9+hf/ud90nv9czOD3m3yC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Ot9owgAAAN0AAAAPAAAAAAAAAAAAAAAAAJgCAABkcnMvZG93&#10;bnJldi54bWxQSwUGAAAAAAQABAD1AAAAhwMAAAAA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<o:lock v:ext="edit" verticies="t"/>
              </v:shape>
              <v:line id="Line 1605" o:spid="_x0000_s1079" style="position:absolute;visibility:visibl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k8EcIAAADdAAAADwAAAGRycy9kb3ducmV2LnhtbERPTWvCQBC9F/oflin0VjcGKW10DaIU&#10;PXhRW+pxyI5JMDMbsqsm/94tCL3N433OLO+5UVfqfO3EwHiUgCIpnK2lNPB9+Hr7AOUDisXGCRkY&#10;yEM+f36aYWbdTXZ03YdSxRDxGRqoQmgzrX1REaMfuZYkcifXMYYIu1LbDm8xnBudJsm7ZqwlNlTY&#10;0rKi4ry/sIE0CBUT3q5Xa305/vBm+GUcjHl96RdTUIH68C9+uDc2zv9MJvD3TTxBz+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k8EcIAAADdAAAADwAAAAAAAAAAAAAA&#10;AAChAgAAZHJzL2Rvd25yZXYueG1sUEsFBgAAAAAEAAQA+QAAAJADAAAAAA==&#10;" strokecolor="#1a1a1a" strokeweight="17e-5mm">
                <v:stroke joinstyle="miter"/>
              </v:line>
              <v:line id="Line 1606" o:spid="_x0000_s1080" style="position:absolute;visibility:visibl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WZisIAAADdAAAADwAAAGRycy9kb3ducmV2LnhtbERPTWvCQBC9C/0PyxS86aZSpUY3UlqK&#10;HnrRtuhxyE6T0MxsyK4x+fddQfA2j/c5603Pteqo9ZUTA0/TBBRJ7mwlhYHvr4/JCygfUCzWTsjA&#10;QB422cNojal1F9lTdwiFiiHiUzRQhtCkWvu8JEY/dQ1J5H5dyxgibAttW7zEcK71LEkWmrGS2FBi&#10;Q28l5X+HMxuYBaH8mT+371t9Pv3wbjgyDsaMH/vXFahAfbiLb+6djfOXyRyu38QTd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fWZisIAAADdAAAADwAAAAAAAAAAAAAA&#10;AAChAgAAZHJzL2Rvd25yZXYueG1sUEsFBgAAAAAEAAQA+QAAAJADAAAAAA==&#10;" strokecolor="#1a1a1a" strokeweight="17e-5mm">
                <v:stroke joinstyle="miter"/>
              </v:line>
              <v:line id="Line 1607" o:spid="_x0000_s1081" style="position:absolute;visibility:visibl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cH/cEAAADdAAAADwAAAGRycy9kb3ducmV2LnhtbERPTWvCQBC9C/0PyxS86aYi0kZXKS2i&#10;By9qRY9DdkyCmdmQXTX5964g9DaP9zmzRcuVulHjSycGPoYJKJLM2VJyA3/75eATlA8oFisnZKAj&#10;D4v5W2+GqXV32dJtF3IVQ8SnaKAIoU619llBjH7oapLInV3DGCJscm0bvMdwrvQoSSaasZTYUGBN&#10;PwVll92VDYyCUDbmzep3pa+nA6+7I2NnTP+9/Z6CCtSGf/HLvbZx/lcygec38QQ9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Jwf9wQAAAN0AAAAPAAAAAAAAAAAAAAAA&#10;AKECAABkcnMvZG93bnJldi54bWxQSwUGAAAAAAQABAD5AAAAjwMAAAAA&#10;" strokecolor="#1a1a1a" strokeweight="17e-5mm">
                <v:stroke joinstyle="miter"/>
              </v:line>
              <v:line id="Line 1608" o:spid="_x0000_s1082" style="position:absolute;visibility:visibl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uiZsIAAADdAAAADwAAAGRycy9kb3ducmV2LnhtbERPTWvCQBC9C/0PyxS86aZStEY3UlqK&#10;HnrRtuhxyE6T0MxsyK4x+fddQfA2j/c5603Pteqo9ZUTA0/TBBRJ7mwlhYHvr4/JCygfUCzWTsjA&#10;QB422cNojal1F9lTdwiFiiHiUzRQhtCkWvu8JEY/dQ1J5H5dyxgibAttW7zEcK71LEnmmrGS2FBi&#10;Q28l5X+HMxuYBaH8mT+371t9Pv3wbjgyDsaMH/vXFahAfbiLb+6djfOXyQKu38QTd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muiZsIAAADdAAAADwAAAAAAAAAAAAAA&#10;AAChAgAAZHJzL2Rvd25yZXYueG1sUEsFBgAAAAAEAAQA+QAAAJADAAAAAA==&#10;" strokecolor="#1a1a1a" strokeweight="17e-5mm">
                <v:stroke joinstyle="miter"/>
              </v:line>
              <v:line id="Line 1609" o:spid="_x0000_s1083" style="position:absolute;visibility:visibl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Q2FMQAAADdAAAADwAAAGRycy9kb3ducmV2LnhtbESPQWvCQBCF70L/wzKF3nRTKWKjq5SW&#10;ogcvaks9DtlpEpqZDdlVk3/fOQjeZnhv3vtmue65MRfqYh3EwfMkA0NSBF9L6eDr+Dmeg4kJxWMT&#10;hBwMFGG9ehgtMffhKnu6HFJpNERijg6qlNrc2lhUxBgnoSVR7Td0jEnXrrS+w6uGc2OnWTazjLVo&#10;Q4UtvVdU/B3O7GCahIoX3m0+NvZ8+ubt8MM4OPf02L8twCTq0918u956xX/NFFe/0RHs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9DYUxAAAAN0AAAAPAAAAAAAAAAAA&#10;AAAAAKECAABkcnMvZG93bnJldi54bWxQSwUGAAAAAAQABAD5AAAAkgMAAAAA&#10;" strokecolor="#1a1a1a" strokeweight="17e-5mm">
                <v:stroke joinstyle="miter"/>
              </v:line>
              <v:line id="Line 1610" o:spid="_x0000_s1084" style="position:absolute;visibility:visibl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iTj8IAAADdAAAADwAAAGRycy9kb3ducmV2LnhtbERPS2vCQBC+F/wPywi91Y1SSo1ugliK&#10;HnqpD/Q4ZMckmJkN2VWTf98tFHqbj+85y7znRt2p87UTA9NJAoqkcLaW0sBh//nyDsoHFIuNEzIw&#10;kIc8Gz0tMbXuId9034VSxRDxKRqoQmhTrX1REaOfuJYkchfXMYYIu1LbDh8xnBs9S5I3zVhLbKiw&#10;pXVFxXV3YwOzIFS88tfmY6Nv5yNvhxPjYMzzuF8tQAXqw7/4z721cf48mcPvN/EEnf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iTj8IAAADdAAAADwAAAAAAAAAAAAAA&#10;AAChAgAAZHJzL2Rvd25yZXYueG1sUEsFBgAAAAAEAAQA+QAAAJADAAAAAA==&#10;" strokecolor="#1a1a1a" strokeweight="17e-5mm">
                <v:stroke joinstyle="miter"/>
              </v:line>
              <v:line id="Line 1611" o:spid="_x0000_s1085" style="position:absolute;visibility:visibl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usz8UAAADdAAAADwAAAGRycy9kb3ducmV2LnhtbESPQWvCQBCF7wX/wzJCb3WjlFKjq0hL&#10;0UMvtRU9DtkxCWZmQ3bV5N93DoXeZnhv3vtmue65MTfqYh3EwXSSgSEpgq+ldPDz/fH0CiYmFI9N&#10;EHIwUIT1avSwxNyHu3zRbZ9KoyESc3RQpdTm1saiIsY4CS2JaufQMSZdu9L6Du8azo2dZdmLZaxF&#10;Gyps6a2i4rK/soNZEiqe+XP7vrXX04F3w5FxcO5x3G8WYBL16d/8d73zij+fKr9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usz8UAAADdAAAADwAAAAAAAAAA&#10;AAAAAAChAgAAZHJzL2Rvd25yZXYueG1sUEsFBgAAAAAEAAQA+QAAAJMDAAAAAA==&#10;" strokecolor="#1a1a1a" strokeweight="17e-5mm">
                <v:stroke joinstyle="miter"/>
              </v:line>
              <v:line id="Line 1612" o:spid="_x0000_s1086" style="position:absolute;visibility:visibl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cJVMEAAADdAAAADwAAAGRycy9kb3ducmV2LnhtbERPTWvCQBC9F/wPywje6iYipUZXEUX0&#10;4KVqqcchO01CM7Mhu2ry791Cobd5vM9ZrDqu1Z1aXzkxkI4TUCS5s5UUBi7n3es7KB9QLNZOyEBP&#10;HlbLwcsCM+se8kH3UyhUDBGfoYEyhCbT2uclMfqxa0gi9+1axhBhW2jb4iOGc60nSfKmGSuJDSU2&#10;tCkp/znd2MAkCOVTPu63e327fvKh/2LsjRkNu/UcVKAu/Iv/3Acb58/SF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FwlUwQAAAN0AAAAPAAAAAAAAAAAAAAAA&#10;AKECAABkcnMvZG93bnJldi54bWxQSwUGAAAAAAQABAD5AAAAjwMAAAAA&#10;" strokecolor="#1a1a1a" strokeweight="17e-5mm">
                <v:stroke joinstyle="miter"/>
              </v:line>
              <v:line id="Line 1613" o:spid="_x0000_s1087" style="position:absolute;visibility:visibl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WXI8EAAADdAAAADwAAAGRycy9kb3ducmV2LnhtbERPTWvCQBC9F/wPywje6sYgpUZXEUX0&#10;4KVqqcchO01CM7Mhu2ry791Cobd5vM9ZrDqu1Z1aXzkxMBknoEhyZyspDFzOu9d3UD6gWKydkIGe&#10;PKyWg5cFZtY95IPup1CoGCI+QwNlCE2mtc9LYvRj15BE7tu1jCHCttC2xUcM51qnSfKmGSuJDSU2&#10;tCkp/znd2EAahPIpH/fbvb5dP/nQfzH2xoyG3XoOKlAX/sV/7oON82eTF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xZcjwQAAAN0AAAAPAAAAAAAAAAAAAAAA&#10;AKECAABkcnMvZG93bnJldi54bWxQSwUGAAAAAAQABAD5AAAAjwMAAAAA&#10;" strokecolor="#1a1a1a" strokeweight="17e-5mm">
                <v:stroke joinstyle="miter"/>
              </v:line>
              <v:line id="Line 1614" o:spid="_x0000_s1088" style="position:absolute;visibility:visibl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kyuMIAAADdAAAADwAAAGRycy9kb3ducmV2LnhtbERPS2vCQBC+C/6HZQRvuvGBtKmriCJ6&#10;8KJtaY9DdpoEM7Mhu2ry791Cobf5+J6zXLdcqTs1vnRiYDJOQJFkzpaSG/h4349eQPmAYrFyQgY6&#10;8rBe9XtLTK17yJnul5CrGCI+RQNFCHWqtc8KYvRjV5NE7sc1jCHCJte2wUcM50pPk2ShGUuJDQXW&#10;tC0ou15ubGAahLI5nw67g759f/Kx+2LsjBkO2s0bqEBt+Bf/uY82zn+dzOD3m3iCXj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IkyuMIAAADdAAAADwAAAAAAAAAAAAAA&#10;AAChAgAAZHJzL2Rvd25yZXYueG1sUEsFBgAAAAAEAAQA+QAAAJADAAAAAA==&#10;" strokecolor="#1a1a1a" strokeweight="17e-5mm">
                <v:stroke joinstyle="miter"/>
              </v:line>
              <v:line id="Line 1615" o:spid="_x0000_s1089" style="position:absolute;visibility:visibl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CqzMIAAADdAAAADwAAAGRycy9kb3ducmV2LnhtbERPTWvCQBC9F/wPywje6iYipUbXIC2i&#10;h15qK3ocsmMSzMyG7KrJv+8WCr3N433OKu+5UXfqfO3EQDpNQJEUztZSGvj+2j6/gvIBxWLjhAwM&#10;5CFfj55WmFn3kE+6H0KpYoj4DA1UIbSZ1r6oiNFPXUsSuYvrGEOEXalth48Yzo2eJcmLZqwlNlTY&#10;0ltFxfVwYwOzIFTM+WP3vtO385H3w4lxMGYy7jdLUIH68C/+c+9tnL9I5/D7TTxBr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2CqzMIAAADdAAAADwAAAAAAAAAAAAAA&#10;AAChAgAAZHJzL2Rvd25yZXYueG1sUEsFBgAAAAAEAAQA+QAAAJADAAAAAA==&#10;" strokecolor="#1a1a1a" strokeweight="17e-5mm">
                <v:stroke joinstyle="miter"/>
              </v:line>
              <v:line id="Line 1616" o:spid="_x0000_s1090" style="position:absolute;visibility:visibl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wPV8IAAADdAAAADwAAAGRycy9kb3ducmV2LnhtbERPTWvCQBC9C/6HZQRvulFU2tRVRBE9&#10;eNG2tMchO02CmdmQXTX5926h0Ns83ucs1y1X6k6NL50YmIwTUCSZs6XkBj7e96MXUD6gWKyckIGO&#10;PKxX/d4SU+secqb7JeQqhohP0UARQp1q7bOCGP3Y1SSR+3ENY4iwybVt8BHDudLTJFloxlJiQ4E1&#10;bQvKrpcbG5gGoWzGp8PuoG/fn3zsvhg7Y4aDdvMGKlAb/sV/7qON818nc/j9Jp6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CwPV8IAAADdAAAADwAAAAAAAAAAAAAA&#10;AAChAgAAZHJzL2Rvd25yZXYueG1sUEsFBgAAAAAEAAQA+QAAAJADAAAAAA==&#10;" strokecolor="#1a1a1a" strokeweight="17e-5mm">
                <v:stroke joinstyle="miter"/>
              </v:line>
              <v:line id="Line 1617" o:spid="_x0000_s1091" style="position:absolute;visibility:visibl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6RIMIAAADdAAAADwAAAGRycy9kb3ducmV2LnhtbERPTWvCQBC9F/wPywi9NZuIiKauQVpE&#10;D73UVtrjkJ0mwcxsyK6a/PtuoeBtHu9z1sXArbpS7xsnBrIkBUVSOttIZeDzY/e0BOUDisXWCRkY&#10;yUOxmTysMbfuJu90PYZKxRDxORqoQ+hyrX1ZE6NPXEcSuR/XM4YI+0rbHm8xnFs9S9OFZmwkNtTY&#10;0UtN5fl4YQOzIFTO+W3/uteX7xMfxi/G0ZjH6bB9BhVoCHfxv/tg4/xVtoC/b+IJe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P6RIMIAAADdAAAADwAAAAAAAAAAAAAA&#10;AAChAgAAZHJzL2Rvd25yZXYueG1sUEsFBgAAAAAEAAQA+QAAAJADAAAAAA==&#10;" strokecolor="#1a1a1a" strokeweight="17e-5mm">
                <v:stroke joinstyle="miter"/>
              </v:line>
              <v:line id="Line 1618" o:spid="_x0000_s1092" style="position:absolute;visibility:visibl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I0u8IAAADdAAAADwAAAGRycy9kb3ducmV2LnhtbERPTWvCQBC9C/6HZQRvulFE29RVRBE9&#10;eNG2tMchO02CmdmQXTX5926h0Ns83ucs1y1X6k6NL50YmIwTUCSZs6XkBj7e96MXUD6gWKyckIGO&#10;PKxX/d4SU+secqb7JeQqhohP0UARQp1q7bOCGP3Y1SSR+3ENY4iwybVt8BHDudLTJJlrxlJiQ4E1&#10;bQvKrpcbG5gGoWzGp8PuoG/fn3zsvhg7Y4aDdvMGKlAb/sV/7qON818nC/j9Jp6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7I0u8IAAADdAAAADwAAAAAAAAAAAAAA&#10;AAChAgAAZHJzL2Rvd25yZXYueG1sUEsFBgAAAAAEAAQA+QAAAJADAAAAAA==&#10;" strokecolor="#1a1a1a" strokeweight="17e-5mm">
                <v:stroke joinstyle="miter"/>
              </v:line>
              <v:line id="Line 1619" o:spid="_x0000_s1093" style="position:absolute;visibility:visibl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2gycUAAADdAAAADwAAAGRycy9kb3ducmV2LnhtbESPQWvCQBCF7wX/wzJCb3WjlFKjq0hL&#10;0UMvtRU9DtkxCWZmQ3bV5N93DoXeZnhv3vtmue65MTfqYh3EwXSSgSEpgq+ldPDz/fH0CiYmFI9N&#10;EHIwUIT1avSwxNyHu3zRbZ9KoyESc3RQpdTm1saiIsY4CS2JaufQMSZdu9L6Du8azo2dZdmLZaxF&#10;Gyps6a2i4rK/soNZEiqe+XP7vrXX04F3w5FxcO5x3G8WYBL16d/8d73zij+fKq5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2gycUAAADdAAAADwAAAAAAAAAA&#10;AAAAAAChAgAAZHJzL2Rvd25yZXYueG1sUEsFBgAAAAAEAAQA+QAAAJMDAAAAAA==&#10;" strokecolor="#1a1a1a" strokeweight="17e-5mm">
                <v:stroke joinstyle="miter"/>
              </v:line>
              <v:line id="Line 1620" o:spid="_x0000_s1094" style="position:absolute;visibility:visibl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EFUsIAAADdAAAADwAAAGRycy9kb3ducmV2LnhtbERPTWvCQBC9F/wPywi91Y1SpEndBLEU&#10;PXiprdjjkJ0moZnZkF01+feuUOhtHu9zVsXArbpQ7xsnBuazBBRJ6WwjlYGvz/enF1A+oFhsnZCB&#10;kTwU+eRhhZl1V/mgyyFUKoaIz9BAHUKXae3Lmhj9zHUkkftxPWOIsK+07fEaw7nViyRZasZGYkON&#10;HW1qKn8PZzawCELlM++3b1t9/j7ybjwxjsY8Tof1K6hAQ/gX/7l3Ns5P5yncv4kn6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WEFUsIAAADdAAAADwAAAAAAAAAAAAAA&#10;AAChAgAAZHJzL2Rvd25yZXYueG1sUEsFBgAAAAAEAAQA+QAAAJADAAAAAA==&#10;" strokecolor="#1a1a1a" strokeweight="17e-5mm">
                <v:stroke joinstyle="miter"/>
              </v:line>
              <v:line id="Line 1621" o:spid="_x0000_s1095" style="position:absolute;visibility:visibl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dmcsUAAADdAAAADwAAAGRycy9kb3ducmV2LnhtbESPQWvCQBCF74X+h2UKvdVNQyk2ukpp&#10;KXroRW2pxyE7JsHMbMiumvz7zkHwNsN789438+XArTlTH5sgDp4nGRiSMvhGKgc/u6+nKZiYUDy2&#10;QcjBSBGWi/u7ORY+XGRD522qjIZILNBBnVJXWBvLmhjjJHQkqh1Cz5h07Svre7xoOLc2z7JXy9iI&#10;NtTY0UdN5XF7Ygd5Eipf+Hv1ubKn/S+vxz/G0bnHh+F9BibRkG7m6/XaK/5brvz6jY5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dmcsUAAADdAAAADwAAAAAAAAAA&#10;AAAAAAChAgAAZHJzL2Rvd25yZXYueG1sUEsFBgAAAAAEAAQA+QAAAJMDAAAAAA==&#10;" strokecolor="#1a1a1a" strokeweight="17e-5mm">
                <v:stroke joinstyle="miter"/>
              </v:line>
              <v:line id="Line 1622" o:spid="_x0000_s1096" style="position:absolute;visibility:visibl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vD6cEAAADdAAAADwAAAGRycy9kb3ducmV2LnhtbERPTWvCQBC9F/wPywje6sYgpUZXEUX0&#10;4KVqqcchO01CM7Mhu2ry791Cobd5vM9ZrDqu1Z1aXzkxMBknoEhyZyspDFzOu9d3UD6gWKydkIGe&#10;PKyWg5cFZtY95IPup1CoGCI+QwNlCE2mtc9LYvRj15BE7tu1jCHCttC2xUcM51qnSfKmGSuJDSU2&#10;tCkp/znd2EAahPIpH/fbvb5dP/nQfzH2xoyG3XoOKlAX/sV/7oON82fpB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e8PpwQAAAN0AAAAPAAAAAAAAAAAAAAAA&#10;AKECAABkcnMvZG93bnJldi54bWxQSwUGAAAAAAQABAD5AAAAjwMAAAAA&#10;" strokecolor="#1a1a1a" strokeweight="17e-5mm">
                <v:stroke joinstyle="miter"/>
              </v:line>
              <v:line id="Line 1623" o:spid="_x0000_s1097" style="position:absolute;visibility:visibl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ldnsIAAADdAAAADwAAAGRycy9kb3ducmV2LnhtbERPTWvCQBC9F/wPywi91Y2hlJq6CaKI&#10;HnrRVtrjkJ0mwcxsyK6a/PtuQehtHu9zlsXArbpS7xsnBuazBBRJ6WwjlYHPj+3TKygfUCy2TsjA&#10;SB6KfPKwxMy6mxzoegyViiHiMzRQh9BlWvuyJkY/cx1J5H5czxgi7Ctte7zFcG51miQvmrGR2FBj&#10;R+uayvPxwgbSIFQ+8/tus9OX7xPvxy/G0ZjH6bB6AxVoCP/iu3tv4/xFmsLfN/EEnf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aldnsIAAADdAAAADwAAAAAAAAAAAAAA&#10;AAChAgAAZHJzL2Rvd25yZXYueG1sUEsFBgAAAAAEAAQA+QAAAJADAAAAAA==&#10;" strokecolor="#1a1a1a" strokeweight="17e-5mm">
                <v:stroke joinstyle="miter"/>
              </v:line>
              <v:line id="Line 1624" o:spid="_x0000_s1098" style="position:absolute;visibility:visibl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X4BcIAAADdAAAADwAAAGRycy9kb3ducmV2LnhtbERPTWvCQBC9F/oflhF6qxtjEU1dpbSI&#10;HnpRW+xxyI5JMDMbsqsm/74rCN7m8T5nvuy4VhdqfeXEwGiYgCLJna2kMPCzX71OQfmAYrF2QgZ6&#10;8rBcPD/NMbPuKlu67EKhYoj4DA2UITSZ1j4vidEPXUMSuaNrGUOEbaFti9cYzrVOk2SiGSuJDSU2&#10;9FlSftqd2UAahPI3/l5/rfX575c3/YGxN+Zl0H28gwrUhYf47t7YOH+WjuH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X4BcIAAADdAAAADwAAAAAAAAAAAAAA&#10;AAChAgAAZHJzL2Rvd25yZXYueG1sUEsFBgAAAAAEAAQA+QAAAJADAAAAAA==&#10;" strokecolor="#1a1a1a" strokeweight="17e-5mm">
                <v:stroke joinstyle="miter"/>
              </v:line>
              <v:line id="Line 1625" o:spid="_x0000_s1099" style="position:absolute;visibility:visibl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xgccEAAADdAAAADwAAAGRycy9kb3ducmV2LnhtbERPTWvCQBC9F/wPywi91U2DiI2uUpSi&#10;h16qFT0O2TEJZmZDdtXk33eFgrd5vM+ZLzuu1Y1aXzkx8D5KQJHkzlZSGPjdf71NQfmAYrF2QgZ6&#10;8rBcDF7mmFl3lx+67UKhYoj4DA2UITSZ1j4vidGPXEMSubNrGUOEbaFti/cYzrVOk2SiGSuJDSU2&#10;tCopv+yubCANQvmYvzfrjb6eDrztj4y9Ma/D7nMGKlAXnuJ/99bG+R/pGB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DGBxwQAAAN0AAAAPAAAAAAAAAAAAAAAA&#10;AKECAABkcnMvZG93bnJldi54bWxQSwUGAAAAAAQABAD5AAAAjwMAAAAA&#10;" strokecolor="#1a1a1a" strokeweight="17e-5mm">
                <v:stroke joinstyle="miter"/>
              </v:line>
              <v:line id="Line 1626" o:spid="_x0000_s1100" style="position:absolute;visibility:visibl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DF6sIAAADdAAAADwAAAGRycy9kb3ducmV2LnhtbERPTWvCQBC9F/oflhF6qxuDFU1dpbSI&#10;HnpRW+xxyI5JMDMbsqsm/74rCN7m8T5nvuy4VhdqfeXEwGiYgCLJna2kMPCzX71OQfmAYrF2QgZ6&#10;8rBcPD/NMbPuKlu67EKhYoj4DA2UITSZ1j4vidEPXUMSuaNrGUOEbaFti9cYzrVOk2SiGSuJDSU2&#10;9FlSftqd2UAahPIxf6+/1vr898ub/sDYG/My6D7eQQXqwkN8d29snD9L3+D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kDF6sIAAADdAAAADwAAAAAAAAAAAAAA&#10;AAChAgAAZHJzL2Rvd25yZXYueG1sUEsFBgAAAAAEAAQA+QAAAJADAAAAAA==&#10;" strokecolor="#1a1a1a" strokeweight="17e-5mm">
                <v:stroke joinstyle="miter"/>
              </v:line>
              <v:line id="Line 1627" o:spid="_x0000_s1101" style="position:absolute;visibility:visibl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JbncEAAADdAAAADwAAAGRycy9kb3ducmV2LnhtbERPTWvCQBC9C/6HZYTedNNQxEZXKUrR&#10;Qy/Vih6H7JgEM7Mhu2ry77uFgrd5vM9ZrDqu1Z1aXzkx8DpJQJHkzlZSGPg5fI5noHxAsVg7IQM9&#10;eVgth4MFZtY95Jvu+1CoGCI+QwNlCE2mtc9LYvQT15BE7uJaxhBhW2jb4iOGc63TJJlqxkpiQ4kN&#10;rUvKr/sbG0iDUP7GX9vNVt/OR971J8bemJdR9zEHFagLT/G/e2fj/Pd0Cn/fxBP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kludwQAAAN0AAAAPAAAAAAAAAAAAAAAA&#10;AKECAABkcnMvZG93bnJldi54bWxQSwUGAAAAAAQABAD5AAAAjwMAAAAA&#10;" strokecolor="#1a1a1a" strokeweight="17e-5mm">
                <v:stroke joinstyle="miter"/>
              </v:line>
              <v:line id="Line 1628" o:spid="_x0000_s1102" style="position:absolute;visibility:visibl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7+BsIAAADdAAAADwAAAGRycy9kb3ducmV2LnhtbERPTWvCQBC9F/oflhF6qxuDVE1dpbSI&#10;HnpRW+xxyI5JMDMbsqsm/74rCN7m8T5nvuy4VhdqfeXEwGiYgCLJna2kMPCzX71OQfmAYrF2QgZ6&#10;8rBcPD/NMbPuKlu67EKhYoj4DA2UITSZ1j4vidEPXUMSuaNrGUOEbaFti9cYzrVOk+RNM1YSG0ps&#10;6LOk/LQ7s4E0COVj/l5/rfX575c3/YGxN+Zl0H28gwrUhYf47t7YOH+WTuD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d7+BsIAAADdAAAADwAAAAAAAAAAAAAA&#10;AAChAgAAZHJzL2Rvd25yZXYueG1sUEsFBgAAAAAEAAQA+QAAAJADAAAAAA==&#10;" strokecolor="#1a1a1a" strokeweight="17e-5mm">
                <v:stroke joinstyle="miter"/>
              </v:line>
              <v:line id="Line 1629" o:spid="_x0000_s1103" style="position:absolute;visibility:visibl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FqdMUAAADdAAAADwAAAGRycy9kb3ducmV2LnhtbESPQWvCQBCF74X+h2UKvdVNQyk2ukpp&#10;KXroRW2pxyE7JsHMbMiumvz7zkHwNsN789438+XArTlTH5sgDp4nGRiSMvhGKgc/u6+nKZiYUDy2&#10;QcjBSBGWi/u7ORY+XGRD522qjIZILNBBnVJXWBvLmhjjJHQkqh1Cz5h07Svre7xoOLc2z7JXy9iI&#10;NtTY0UdN5XF7Ygd5Eipf+Hv1ubKn/S+vxz/G0bnHh+F9BibRkG7m6/XaK/5brrj6jY5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FqdMUAAADdAAAADwAAAAAAAAAA&#10;AAAAAAChAgAAZHJzL2Rvd25yZXYueG1sUEsFBgAAAAAEAAQA+QAAAJMDAAAAAA==&#10;" strokecolor="#1a1a1a" strokeweight="17e-5mm">
                <v:stroke joinstyle="miter"/>
              </v:line>
              <v:line id="Line 1630" o:spid="_x0000_s1104" style="position:absolute;visibility:visibl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3P78IAAADdAAAADwAAAGRycy9kb3ducmV2LnhtbERPS2vCQBC+F/wPywje6sYgpUZXKYro&#10;wUt90B6H7JiEZmZDdtXk37uFQm/z8T1nseq4VndqfeXEwGScgCLJna2kMHA+bV/fQfmAYrF2QgZ6&#10;8rBaDl4WmFn3kE+6H0OhYoj4DA2UITSZ1j4vidGPXUMSuatrGUOEbaFti48YzrVOk+RNM1YSG0ps&#10;aF1S/nO8sYE0COVTPuw2O337vvC+/2LsjRkNu485qEBd+Bf/ufc2zp+lM/j9Jp6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3P78IAAADdAAAADwAAAAAAAAAAAAAA&#10;AAChAgAAZHJzL2Rvd25yZXYueG1sUEsFBgAAAAAEAAQA+QAAAJADAAAAAA==&#10;" strokecolor="#1a1a1a" strokeweight="17e-5mm">
                <v:stroke joinstyle="miter"/>
              </v:line>
              <v:line id="Line 1631" o:spid="_x0000_s1105" style="position:absolute;visibility:visibl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7wr8UAAADdAAAADwAAAGRycy9kb3ducmV2LnhtbESPQU/CQBCF7yb+h82YeJOtYIwUFmI0&#10;BA5cRAgcJ92xbezMNt0F2n/PHEy8zeS9ee+b+bLnxlyoi3UQB8+jDAxJEXwtpYP99+rpDUxMKB6b&#10;IORgoAjLxf3dHHMfrvJFl10qjYZIzNFBlVKbWxuLihjjKLQkqv2EjjHp2pXWd3jVcG7sOMteLWMt&#10;2lBhSx8VFb+7MzsYJ6Hihbfrz7U9nw68GY6Mg3OPD/37DEyiPv2b/643XvGnE+XXb3QEu7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+7wr8UAAADdAAAADwAAAAAAAAAA&#10;AAAAAAChAgAAZHJzL2Rvd25yZXYueG1sUEsFBgAAAAAEAAQA+QAAAJMDAAAAAA==&#10;" strokecolor="#1a1a1a" strokeweight="17e-5mm">
                <v:stroke joinstyle="miter"/>
              </v:line>
              <v:line id="Line 1632" o:spid="_x0000_s1106" style="position:absolute;visibility:visibl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JVNMIAAADdAAAADwAAAGRycy9kb3ducmV2LnhtbERPS2vCQBC+C/6HZQRvuvGBtKmriCJ6&#10;8KJtaY9DdpoEM7Mhu2ry791Cobf5+J6zXLdcqTs1vnRiYDJOQJFkzpaSG/h4349eQPmAYrFyQgY6&#10;8rBe9XtLTK17yJnul5CrGCI+RQNFCHWqtc8KYvRjV5NE7sc1jCHCJte2wUcM50pPk2ShGUuJDQXW&#10;tC0ou15ubGAahLI5nw67g759f/Kx+2LsjBkO2s0bqEBt+Bf/uY82zn+dTeD3m3iCXj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KJVNMIAAADdAAAADwAAAAAAAAAAAAAA&#10;AAChAgAAZHJzL2Rvd25yZXYueG1sUEsFBgAAAAAEAAQA+QAAAJADAAAAAA==&#10;" strokecolor="#1a1a1a" strokeweight="17e-5mm">
                <v:stroke joinstyle="miter"/>
              </v:line>
              <v:line id="Line 1633" o:spid="_x0000_s1107" style="position:absolute;visibility:visibl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DLQ8IAAADdAAAADwAAAGRycy9kb3ducmV2LnhtbERPTWvCQBC9F/oflhF6qxtjEU1dpbSI&#10;HnpRW+xxyI5JMDMbsqsm/74rCN7m8T5nvuy4VhdqfeXEwGiYgCLJna2kMPCzX71OQfmAYrF2QgZ6&#10;8rBcPD/NMbPuKlu67EKhYoj4DA2UITSZ1j4vidEPXUMSuaNrGUOEbaFti9cYzrVOk2SiGSuJDSU2&#10;9FlSftqd2UAahPI3/l5/rfX575c3/YGxN+Zl0H28gwrUhYf47t7YOH82TuH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HDLQ8IAAADdAAAADwAAAAAAAAAAAAAA&#10;AAChAgAAZHJzL2Rvd25yZXYueG1sUEsFBgAAAAAEAAQA+QAAAJADAAAAAA==&#10;" strokecolor="#1a1a1a" strokeweight="17e-5mm">
                <v:stroke joinstyle="miter"/>
              </v:line>
              <v:line id="Line 1634" o:spid="_x0000_s1108" style="position:absolute;visibility:visibl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xu2MIAAADdAAAADwAAAGRycy9kb3ducmV2LnhtbERPS2vCQBC+F/wPywje6sYHpaauIpai&#10;h16qFT0O2WkSzMyG7KrJv+8Kgrf5+J4zX7ZcqSs1vnRiYDRMQJFkzpaSG/jdf72+g/IBxWLlhAx0&#10;5GG56L3MMbXuJj903YVcxRDxKRooQqhTrX1WEKMfupokcn+uYQwRNrm2Dd5iOFd6nCRvmrGU2FBg&#10;TeuCsvPuwgbGQSib8vfmc6MvpwNvuyNjZ8yg364+QAVqw1P8cG9tnD+bTOD+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xu2MIAAADdAAAADwAAAAAAAAAAAAAA&#10;AAChAgAAZHJzL2Rvd25yZXYueG1sUEsFBgAAAAAEAAQA+QAAAJADAAAAAA==&#10;" strokecolor="#1a1a1a" strokeweight="17e-5mm">
                <v:stroke joinstyle="miter"/>
              </v:line>
              <v:line id="Line 1635" o:spid="_x0000_s1109" style="position:absolute;visibility:visibl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X2rMMAAADdAAAADwAAAGRycy9kb3ducmV2LnhtbERPS2vCQBC+F/wPywje6sYHpU3dBFFE&#10;D15qW9rjkJ0mwcxsyK6a/Hu3UOhtPr7nrPKeG3WlztdODMymCSiSwtlaSgMf77vHZ1A+oFhsnJCB&#10;gTzk2ehhhal1N3mj6ymUKoaIT9FAFUKbau2Lihj91LUkkftxHWOIsCu17fAWw7nR8yR50oy1xIYK&#10;W9pUVJxPFzYwD0LFko/77V5fvj/5MHwxDsZMxv36FVSgPvyL/9wHG+e/LJbw+008QW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V9qzDAAAA3QAAAA8AAAAAAAAAAAAA&#10;AAAAoQIAAGRycy9kb3ducmV2LnhtbFBLBQYAAAAABAAEAPkAAACRAwAAAAA=&#10;" strokecolor="#1a1a1a" strokeweight="17e-5mm">
                <v:stroke joinstyle="miter"/>
              </v:line>
              <v:line id="Line 1636" o:spid="_x0000_s1110" style="position:absolute;visibility:visibl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lTN8MAAADdAAAADwAAAGRycy9kb3ducmV2LnhtbERPTWvCQBC9C/6HZYTedKOtpY2uIi1F&#10;D16attTjkJ0moZnZkF01+feuIHibx/uc5brjWp2o9ZUTA9NJAookd7aSwsD318f4BZQPKBZrJ2Sg&#10;Jw/r1XCwxNS6s3zSKQuFiiHiUzRQhtCkWvu8JEY/cQ1J5P5cyxgibAttWzzHcK71LEmeNWMlsaHE&#10;ht5Kyv+zIxuYBaH8iffb960+Hn541/8y9sY8jLrNAlSgLtzFN/fOxvmvj3O4fhNP0K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ZUzfDAAAA3QAAAA8AAAAAAAAAAAAA&#10;AAAAoQIAAGRycy9kb3ducmV2LnhtbFBLBQYAAAAABAAEAPkAAACRAwAAAAA=&#10;" strokecolor="#1a1a1a" strokeweight="17e-5mm">
                <v:stroke joinstyle="miter"/>
              </v:line>
              <v:shape id="Freeform 1637" o:spid="_x0000_s1111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XwvsQA&#10;AADdAAAADwAAAGRycy9kb3ducmV2LnhtbERPTWvCQBC9C/0PyxS86caItk1dRYWCntTYS29DdkyC&#10;2dmQXZO0v74rCN7m8T5nsepNJVpqXGlZwWQcgSDOrC45V/B9/hq9g3AeWWNlmRT8koPV8mWwwETb&#10;jk/Upj4XIYRdggoK7+tESpcVZNCNbU0cuIttDPoAm1zqBrsQbioZR9FcGiw5NBRY07ag7JrejIK3&#10;vzSKb/GxvW4ml+Nmf551B/pRavjarz9BeOr9U/xw73SY/zGdw/2bc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V8L7EAAAA3QAAAA8AAAAAAAAAAAAAAAAAmAIAAGRycy9k&#10;b3ducmV2LnhtbFBLBQYAAAAABAAEAPUAAACJAwAAAAA=&#10;" path="m,7803l,,,7803xe" fillcolor="#e44145" stroked="f">
                <v:path arrowok="t" o:connecttype="custom" o:connectlocs="0,7803;0,0;0,7803" o:connectangles="0,0,0"/>
              </v:shape>
              <v:line id="Line 1638" o:spid="_x0000_s1112" style="position:absolute;flip:y;visibility:visibl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9TksUAAADdAAAADwAAAGRycy9kb3ducmV2LnhtbERPTWvCQBC9C/6HZQre6sYKRqOraKW0&#10;h4Jo68HbkB2zqdnZkN1o/PfdQsHbPN7nLFadrcSVGl86VjAaJiCIc6dLLhR8f709T0H4gKyxckwK&#10;7uRhtez3Fphpd+M9XQ+hEDGEfYYKTAh1JqXPDVn0Q1cTR+7sGoshwqaQusFbDLeVfEmSibRYcmww&#10;WNOrofxyaK0Cdz8dTTtpZ+m4ev806ebH7kZbpQZP3XoOIlAXHuJ/94eO82fjFP6+iS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9TksUAAADdAAAADwAAAAAAAAAA&#10;AAAAAAChAgAAZHJzL2Rvd25yZXYueG1sUEsFBgAAAAAEAAQA+QAAAJMDAAAAAA==&#10;" strokecolor="#e76f34" strokeweight="17e-5mm">
                <v:stroke joinstyle="miter"/>
              </v:line>
              <v:shape id="Freeform 1639" o:spid="_x0000_s1113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BV8gA&#10;AADdAAAADwAAAGRycy9kb3ducmV2LnhtbESPzW7CQAyE75X6DitX4lY2BPWHwIIAqVJ7Kg1cuFlZ&#10;k0RkvVF2SdI+fX2o1JutGc98Xm1G16ieulB7NjCbJqCIC29rLg2cjm+Pr6BCRLbYeCYD3xRgs76/&#10;W2Fm/cBf1OexVBLCIUMDVYxtpnUoKnIYpr4lFu3iO4dR1q7UtsNBwl2j0yR51g5rloYKW9pXVFzz&#10;mzPw8pMn6S099Nfd7HLYfRyfhk86GzN5GLdLUJHG+G/+u363gr+YC658Iy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RsFXyAAAAN0AAAAPAAAAAAAAAAAAAAAAAJgCAABk&#10;cnMvZG93bnJldi54bWxQSwUGAAAAAAQABAD1AAAAjQMAAAAA&#10;" path="m,7803l,,,7803xe" fillcolor="#e44145" stroked="f">
                <v:path arrowok="t" o:connecttype="custom" o:connectlocs="0,7803;0,0;0,7803" o:connectangles="0,0,0"/>
              </v:shape>
              <v:line id="Line 1640" o:spid="_x0000_s1114" style="position:absolute;flip:y;visibility:visibl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xie8UAAADdAAAADwAAAGRycy9kb3ducmV2LnhtbERPS2vCQBC+F/wPywje6sYKaqKrtJXS&#10;Hgri6+BtyI7ZaHY2ZDca/323UOhtPr7nLFadrcSNGl86VjAaJiCIc6dLLhQc9h/PMxA+IGusHJOC&#10;B3lYLXtPC8y0u/OWbrtQiBjCPkMFJoQ6k9Lnhiz6oauJI3d2jcUQYVNI3eA9httKviTJRFosOTYY&#10;rOndUH7dtVaBe5yOpp206XRcfX6b6dvFbkZrpQb97nUOIlAX/sV/7i8d56fjFH6/iSf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xie8UAAADdAAAADwAAAAAAAAAA&#10;AAAAAAChAgAAZHJzL2Rvd25yZXYueG1sUEsFBgAAAAAEAAQA+QAAAJMDAAAAAA==&#10;" strokecolor="#e76f34" strokeweight="17e-5mm">
                <v:stroke joinstyle="miter"/>
              </v:line>
              <v:line id="Line 1641" o:spid="_x0000_s1115" style="position:absolute;visibility:visibl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iD0sUAAADdAAAADwAAAGRycy9kb3ducmV2LnhtbESPQWvCQBCF74X+h2WE3upGkVKjq0hL&#10;0UMvtRU9DtkxCWZmQ3bV5N93DoXeZnhv3vtmue65MTfqYh3EwWScgSEpgq+ldPDz/fH8CiYmFI9N&#10;EHIwUIT16vFhibkPd/mi2z6VRkMk5uigSqnNrY1FRYxxHFoS1c6hY0y6dqX1Hd41nBs7zbIXy1iL&#10;NlTY0ltFxWV/ZQfTJFTM+HP7vrXX04F3w5FxcO5p1G8WYBL16d/8d73zij+fKb9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+iD0sUAAADdAAAADwAAAAAAAAAA&#10;AAAAAAChAgAAZHJzL2Rvd25yZXYueG1sUEsFBgAAAAAEAAQA+QAAAJMDAAAAAA==&#10;" strokecolor="#1a1a1a" strokeweight="17e-5mm">
                <v:stroke joinstyle="miter"/>
              </v:line>
              <v:line id="Line 1642" o:spid="_x0000_s1116" style="position:absolute;visibility:visibl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QmScIAAADdAAAADwAAAGRycy9kb3ducmV2LnhtbERPTWvCQBC9F/wPywje6iYipUbXIC2i&#10;h15qK3ocsmMSzMyG7KrJv+8WCr3N433OKu+5UXfqfO3EQDpNQJEUztZSGvj+2j6/gvIBxWLjhAwM&#10;5CFfj55WmFn3kE+6H0KpYoj4DA1UIbSZ1r6oiNFPXUsSuYvrGEOEXalth48Yzo2eJcmLZqwlNlTY&#10;0ltFxfVwYwOzIFTM+WP3vtO385H3w4lxMGYy7jdLUIH68C/+c+9tnL+Yp/D7TTxBr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KQmScIAAADdAAAADwAAAAAAAAAAAAAA&#10;AAChAgAAZHJzL2Rvd25yZXYueG1sUEsFBgAAAAAEAAQA+QAAAJADAAAAAA==&#10;" strokecolor="#1a1a1a" strokeweight="17e-5mm">
                <v:stroke joinstyle="miter"/>
              </v:line>
            </v:group>
            <v:group id="Group 1643" o:spid="_x0000_s1117" style="position:absolute;left:6;top:8514;width:6105;height:807;rotation:-3213980fd" coordorigin="6,-6" coordsize="6966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zwsQAAADdAAAA&#10;DwAAAAAAAAAAAAAAAACqAgAAZHJzL2Rvd25yZXYueG1sUEsFBgAAAAAEAAQA+gAAAJsDAAAAAA==&#10;">
              <v:shape id="Freeform 1644" o:spid="_x0000_s1118" style="position:absolute;left:478;top:632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/PjcQA&#10;AADdAAAADwAAAGRycy9kb3ducmV2LnhtbERPS2vCQBC+F/wPywjedGMUH9FVWqFYSgsaPXgcsmMS&#10;zM6G7FaTf98tCL3Nx/ec9bY1lbhT40rLCsajCARxZnXJuYLz6X24AOE8ssbKMinoyMF203tZY6Lt&#10;g490T30uQgi7BBUU3teJlC4ryKAb2Zo4cFfbGPQBNrnUDT5CuKlkHEUzabDk0FBgTbuCslv6YxTs&#10;6vhwnF06/Iy/96Z7O6Tx/KtUatBvX1cgPLX+X/x0f+gwfzmdwN834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/z43EAAAA3QAAAA8AAAAAAAAAAAAAAAAAmAIAAGRycy9k&#10;b3ducmV2LnhtbFBLBQYAAAAABAAEAPUAAACJAwAAAAA=&#10;" path="m544,283l,141,544,,6435,r59,141l6435,283r-5891,xe" fillcolor="#e6e6e6" stroked="f">
                <v:shadow on="t" color="#313a43 [2408]" opacity=".5" offset="1pt,1pt"/>
                <v:path arrowok="t" o:connecttype="custom" o:connectlocs="544,283;0,141;544,0;6435,0;6494,141;6435,283;544,283" o:connectangles="0,0,0,0,0,0,0"/>
              </v:shape>
              <v:shape id="Freeform 1645" o:spid="_x0000_s1119" style="position:absolute;left:1022;top:644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CrrMMA&#10;AADdAAAADwAAAGRycy9kb3ducmV2LnhtbERPTUvDQBC9C/6HZQRvdqOUYtJuixUqvfRgDUpvY3aa&#10;DWZnQ3aapv++Kwje5vE+Z7EafasG6mMT2MDjJANFXAXbcG2g/Ng8PIOKgmyxDUwGLhRhtby9WWBh&#10;w5nfadhLrVIIxwINOJGu0DpWjjzGSeiIE3cMvUdJsK+17fGcwn2rn7Jspj02nBocdvTqqPrZn7wB&#10;/b3OxzcZPr/iweExvzgpd2tj7u/GlzkooVH+xX/urU3z8+kUfr9JJ+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CrrMMAAADdAAAADwAAAAAAAAAAAAAAAACYAgAAZHJzL2Rv&#10;d25yZXYueG1sUEsFBgAAAAAEAAQA9QAAAIgDAAAAAA==&#10;" path="m,259l53,118,,,5885,r47,129l5885,259,,259xe" fillcolor="#554740 [2405]" stroked="f">
                <v:path arrowok="t" o:connecttype="custom" o:connectlocs="0,259;53,118;0,0;5885,0;5932,129;5885,259;0,259" o:connectangles="0,0,0,0,0,0,0"/>
              </v:shape>
              <v:shape id="Freeform 1646" o:spid="_x0000_s1120" style="position:absolute;left:1022;top:762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BLA8QA&#10;AADdAAAADwAAAGRycy9kb3ducmV2LnhtbERPS4vCMBC+C/sfwix401TxWY0ii4J4WHwd9DY0s213&#10;m0lpolZ/vVkQvM3H95zpvDaFuFLlcssKOu0IBHFidc6pguNh1RqBcB5ZY2GZFNzJwXz20ZhirO2N&#10;d3Td+1SEEHYxKsi8L2MpXZKRQde2JXHgfmxl0AdYpVJXeAvhppDdKBpIgzmHhgxL+soo+dtfjILL&#10;enHafveG3c5DF/ez2f0uN/lDqeZnvZiA8FT7t/jlXuswf9zrw/834QQ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ASwPEAAAA3QAAAA8AAAAAAAAAAAAAAAAAmAIAAGRycy9k&#10;b3ducmV2LnhtbFBLBQYAAAAABAAEAPUAAACJAwAAAAA=&#10;" path="m,141l53,,5932,11r-47,130l,141xe" fillcolor="#382f2a [1605]" stroked="f">
                <v:path arrowok="t" o:connecttype="custom" o:connectlocs="0,141;53,0;5932,11;5885,141;0,141" o:connectangles="0,0,0,0,0"/>
              </v:shape>
              <v:shape id="Freeform 1647" o:spid="_x0000_s1121" style="position:absolute;left:478;top:720;width:266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6NZ8EA&#10;AADdAAAADwAAAGRycy9kb3ducmV2LnhtbERPzWoCMRC+C32HMAVvmlXqUrdGEUVQvFjbBxg342bp&#10;ZrIkqbt9+0YQvM3H9zuLVW8bcSMfascKJuMMBHHpdM2Vgu+v3egdRIjIGhvHpOCPAqyWL4MFFtp1&#10;/Em3c6xECuFQoAITY1tIGUpDFsPYtcSJuzpvMSboK6k9dincNnKaZbm0WHNqMNjSxlD5c/61Cmh3&#10;yq+yu3i3we3hyNvJ7GgapYav/foDRKQ+PsUP916n+fO3HO7fpB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OjWfBAAAA3QAAAA8AAAAAAAAAAAAAAAAAmAIAAGRycy9kb3du&#10;cmV2LnhtbFBLBQYAAAAABAAEAPUAAACGAwAAAAA=&#10;" path="m36,18c,9,,9,,9,36,,36,,36,v,,9,6,5,9c38,13,36,18,36,18xe" fillcolor="#554740 [2405]" stroked="f">
                <v:path arrowok="t" o:connecttype="custom" o:connectlocs="213,107;0,54;213,0;242,54;213,107" o:connectangles="0,0,0,0,0"/>
              </v:shape>
              <v:shape id="Freeform 1648" o:spid="_x0000_s1122" style="position:absolute;left:478;top:-6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JjsUA&#10;AADdAAAADwAAAGRycy9kb3ducmV2LnhtbERPTWvCQBC9C/6HZYTe6qahaBuzERVKS7EQUw8eh+yY&#10;hGZnQ3aryb/vCgVv83ifk64H04oL9a6xrOBpHoEgLq1uuFJw/H57fAHhPLLG1jIpGMnBOptOUky0&#10;vfKBLoWvRAhhl6CC2vsukdKVNRl0c9sRB+5se4M+wL6SusdrCDetjKNoIQ02HBpq7GhXU/lT/BoF&#10;uy7OD4vTiJ/x17sZt3kRL/eNUg+zYbMC4Wnwd/G/+0OH+a/PS7h9E06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MmOxQAAAN0AAAAPAAAAAAAAAAAAAAAAAJgCAABkcnMv&#10;ZG93bnJldi54bWxQSwUGAAAAAAQABAD1AAAAigMAAAAA&#10;" path="m544,283l,142,544,,6435,r59,142l6435,283r-5891,xe" fillcolor="#e6e6e6" stroked="f">
                <v:shadow on="t" color="#313a43 [2408]" opacity=".5" offset="1pt,1pt"/>
                <v:path arrowok="t" o:connecttype="custom" o:connectlocs="544,283;0,142;544,0;6435,0;6494,142;6435,283;544,283" o:connectangles="0,0,0,0,0,0,0"/>
              </v:shape>
              <v:shape id="Freeform 1649" o:spid="_x0000_s1123" style="position:absolute;left:1022;top:6;width:5932;height:260;visibility:visible;mso-wrap-style:square;v-text-anchor:top" coordsize="593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yWX8gA&#10;AADdAAAADwAAAGRycy9kb3ducmV2LnhtbESPT0sDQQzF70K/w5CCNztrsVbXTosIRQ9iaxXxGHay&#10;f9qdzHRn3K5+enMQvCW8l/d+WawG16qeuth4NnA5yUARF942XBl4f1tf3ICKCdli65kMfFOE1XJ0&#10;tsDc+hO/Ur9LlZIQjjkaqFMKudaxqMlhnPhALFrpO4dJ1q7StsOThLtWT7PsWjtsWBpqDPRQU3HY&#10;fTkDAbez2bT9TC/l437+8xzKj2O/MeZ8PNzfgUo0pH/z3/WTFfzbK8GVb2QE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XJZfyAAAAN0AAAAPAAAAAAAAAAAAAAAAAJgCAABk&#10;cnMvZG93bnJldi54bWxQSwUGAAAAAAQABAD1AAAAjQMAAAAA&#10;" path="m,260l53,118,,,5885,r47,130l5885,260,,260xe" fillcolor="#554740 [2405]" stroked="f">
                <v:path arrowok="t" o:connecttype="custom" o:connectlocs="0,260;53,118;0,0;5885,0;5932,130;5885,260;0,260" o:connectangles="0,0,0,0,0,0,0"/>
              </v:shape>
              <v:shape id="Freeform 1650" o:spid="_x0000_s1124" style="position:absolute;left:1022;top:124;width:5932;height:142;visibility:visible;mso-wrap-style:square;v-text-anchor:top" coordsize="593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JEsMA&#10;AADdAAAADwAAAGRycy9kb3ducmV2LnhtbERPTWvCQBC9F/wPywi9SN0ordToKlosWG/GHDwO2WmS&#10;mp0N2TWJ/94VhN7m8T5nue5NJVpqXGlZwWQcgSDOrC45V5Cevt8+QTiPrLGyTApu5GC9GrwsMda2&#10;4yO1ic9FCGEXo4LC+zqW0mUFGXRjWxMH7tc2Bn2ATS51g10IN5WcRtFMGiw5NBRY01dB2SW5GgXJ&#10;1W53o3b7szvXlymlf9h9tAelXof9ZgHCU+//xU/3Xof58/c5PL4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eJEsMAAADdAAAADwAAAAAAAAAAAAAAAACYAgAAZHJzL2Rv&#10;d25yZXYueG1sUEsFBgAAAAAEAAQA9QAAAIgDAAAAAA==&#10;" path="m,142l53,,5932,12r-47,130l,142xe" fillcolor="#382f2a [1605]" stroked="f">
                <v:path arrowok="t" o:connecttype="custom" o:connectlocs="0,142;53,0;5932,12;5885,142;0,142" o:connectangles="0,0,0,0,0"/>
              </v:shape>
              <v:shape id="Freeform 1651" o:spid="_x0000_s1125" style="position:absolute;left:478;top:83;width:266;height:106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mVcUA&#10;AADdAAAADwAAAGRycy9kb3ducmV2LnhtbESP3WoCMRCF7wt9hzAF72rWgtKuRhFFsHjjTx9g3Iyb&#10;xc1kSVJ3+/adi0LvZjhnzvlmsRp8qx4UUxPYwGRcgCKugm24NvB12b2+g0oZ2WIbmAz8UILV8vlp&#10;gaUNPZ/occ61khBOJRpwOXel1qly5DGNQ0cs2i1Ej1nWWGsbsZdw3+q3ophpjw1Lg8OONo6q+/nb&#10;G6DdcXbT/TWGDW4/D7ydTA+uNWb0MqznoDIN+d/8d723gv8xFX75Rk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8iZVxQAAAN0AAAAPAAAAAAAAAAAAAAAAAJgCAABkcnMv&#10;ZG93bnJldi54bWxQSwUGAAAAAAQABAD1AAAAigMAAAAA&#10;" path="m36,18c,9,,9,,9,36,,36,,36,v,,9,6,5,9c38,13,36,18,36,18xe" fillcolor="#554740 [2405]" stroked="f">
                <v:path arrowok="t" o:connecttype="custom" o:connectlocs="213,106;0,53;213,0;242,53;213,106" o:connectangles="0,0,0,0,0"/>
              </v:shape>
              <v:shape id="Freeform 1652" o:spid="_x0000_s1126" style="position:absolute;left:6;top:313;width:6493;height:283;visibility:visible;mso-wrap-style:square;v-text-anchor:top" coordsize="649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hHOcMA&#10;AADdAAAADwAAAGRycy9kb3ducmV2LnhtbERP22oCMRB9F/yHMIW+SM0qWNqtUaRUaB+sePmAYTNu&#10;liaTJYm6+vWNIPg2h3Od6bxzVpwoxMazgtGwAEFced1wrWC/W768gYgJWaP1TAouFGE+6/emWGp/&#10;5g2dtqkWOYRjiQpMSm0pZawMOYxD3xJn7uCDw5RhqKUOeM7hzspxUbxKhw3nBoMtfRqq/rZHp8B+&#10;7X+r9uh/Vm5lBruJXV8PYa3U81O3+ACRqEsP8d39rfP898kIbt/k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hHOcMAAADdAAAADwAAAAAAAAAAAAAAAACYAgAAZHJzL2Rv&#10;d25yZXYueG1sUEsFBgAAAAAEAAQA9QAAAIgDAAAAAA==&#10;" path="m543,283l,142,543,,6434,r59,142l6434,283r-5891,xe" fillcolor="#e6e6e6" stroked="f">
                <v:shadow on="t" color="#313a43 [2408]" opacity=".5" offset="1pt,1pt"/>
                <v:path arrowok="t" o:connecttype="custom" o:connectlocs="543,283;0,142;543,0;6434,0;6493,142;6434,283;543,283" o:connectangles="0,0,0,0,0,0,0"/>
              </v:shape>
              <v:shape id="Freeform 1653" o:spid="_x0000_s1127" style="position:absolute;left:549;top:325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AnsQA&#10;AADdAAAADwAAAGRycy9kb3ducmV2LnhtbERPS0vDQBC+C/6HZQRvdtOCYtJuSysoXjz0gdLbNDvN&#10;hmZnQ3ZM03/vFoTe5uN7zmwx+Eb11MU6sIHxKANFXAZbc2Vgt31/egUVBdliE5gMXCjCYn5/N8PC&#10;hjOvqd9IpVIIxwINOJG20DqWjjzGUWiJE3cMnUdJsKu07fCcwn2jJ1n2oj3WnBoctvTmqDxtfr0B&#10;fVjlw4f03z9x7/CYX5zsvlbGPD4MyykooUFu4n/3p03z8+cJXL9JJ+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MAJ7EAAAA3QAAAA8AAAAAAAAAAAAAAAAAmAIAAGRycy9k&#10;b3ducmV2LnhtbFBLBQYAAAAABAAEAPUAAACJAwAAAAA=&#10;" path="m,259l53,118,,,5885,r47,130l5885,259,,259xe" fillcolor="#554740 [2405]" stroked="f">
                <v:path arrowok="t" o:connecttype="custom" o:connectlocs="0,259;53,118;0,0;5885,0;5932,130;5885,259;0,259" o:connectangles="0,0,0,0,0,0,0"/>
              </v:shape>
              <v:shape id="Freeform 1654" o:spid="_x0000_s1128" style="position:absolute;left:549;top:443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zgMcUA&#10;AADdAAAADwAAAGRycy9kb3ducmV2LnhtbERPTWvCQBC9C/6HZQrezEattkZXEWlBPIjaHtrbkJ0m&#10;0exsyK4a/fVdQfA2j/c503ljSnGm2hWWFfSiGARxanXBmYLvr8/uOwjnkTWWlknBlRzMZ+3WFBNt&#10;L7yj895nIoSwS1BB7n2VSOnSnAy6yFbEgfuztUEfYJ1JXeMlhJtS9uN4JA0WHBpyrGiZU3rcn4yC&#10;02rxs928vvV7N11ef83u8LEubkp1XprFBISnxj/FD/dKh/nj4QDu34QT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OAxxQAAAN0AAAAPAAAAAAAAAAAAAAAAAJgCAABkcnMv&#10;ZG93bnJldi54bWxQSwUGAAAAAAQABAD1AAAAigMAAAAA&#10;" path="m,141l53,,5932,12r-47,129l,141xe" fillcolor="#382f2a [1605]" stroked="f">
                <v:path arrowok="t" o:connecttype="custom" o:connectlocs="0,141;53,0;5932,12;5885,141;0,141" o:connectangles="0,0,0,0,0"/>
              </v:shape>
              <v:shape id="Freeform 1655" o:spid="_x0000_s1129" style="position:absolute;left:6;top:401;width:265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gVsEA&#10;AADdAAAADwAAAGRycy9kb3ducmV2LnhtbERP22oCMRB9L/gPYQTfataioqtRRBFafPH2AeNm3Cxu&#10;JkuSutu/bwoF3+ZwrrNcd7YWT/KhcqxgNMxAEBdOV1wquF727zMQISJrrB2Tgh8KsF713paYa9fy&#10;iZ7nWIoUwiFHBSbGJpcyFIYshqFriBN3d95iTNCXUntsU7it5UeWTaXFilODwYa2horH+dsqoP1x&#10;epftzbst7r4OvBtNDqZWatDvNgsQkbr4Ev+7P3WaP5+M4e+bdIJ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JIFbBAAAA3QAAAA8AAAAAAAAAAAAAAAAAmAIAAGRycy9kb3du&#10;cmV2LnhtbFBLBQYAAAAABAAEAPUAAACGAwAAAAA=&#10;" path="m36,18c,9,,9,,9,36,,36,,36,v,,9,6,5,9c38,13,36,18,36,18xe" fillcolor="#554740 [2405]" stroked="f">
                <v:path arrowok="t" o:connecttype="custom" o:connectlocs="212,107;0,54;212,0;241,54;212,107" o:connectangles="0,0,0,0,0"/>
              </v:shape>
            </v:group>
            <v:group id="Group 1656" o:spid="_x0000_s1130" style="position:absolute;left:12496;top:3727;width:2194;height:2804;rotation:836411fd" coordorigin="7188,570" coordsize="1395,1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6YSJcQAAADdAAAA&#10;DwAAAAAAAAAAAAAAAACqAgAAZHJzL2Rvd25yZXYueG1sUEsFBgAAAAAEAAQA+gAAAJsDAAAAAA==&#10;">
              <v:shape id="Freeform 1657" o:spid="_x0000_s1131" style="position:absolute;left:7188;top:570;width:1395;height:1783;visibility:visible;mso-wrap-style:square;v-text-anchor:top" coordsize="1395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e+sEA&#10;AADdAAAADwAAAGRycy9kb3ducmV2LnhtbERPTWsCMRC9F/ofwhR6WTSx0MWuRimC0OvaHnocNuNm&#10;dTNZklTTf2+EQm/zeJ+z3mY3iguFOHjWsJgrEMSdNwP3Gr4+97MliJiQDY6eScMvRdhuHh/W2Bh/&#10;5ZYuh9SLEsKxQQ02pamRMnaWHMa5n4gLd/TBYSow9NIEvJZwN8oXpWrpcODSYHGinaXufPhxGiqs&#10;j8FWp6x6o6qd/W5DXrZaPz/l9xWIRDn9i//cH6bMf3ut4f5NOUF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YnvrBAAAA3QAAAA8AAAAAAAAAAAAAAAAAmAIAAGRycy9kb3du&#10;cmV2LnhtbFBLBQYAAAAABAAEAPUAAACGAwAAAAA=&#10;" path="m387,89r,l395,66,409,46,427,29,444,15,467,6,490,r26,l538,3r769,226l1329,238r20,14l1367,270r11,17l1390,310r2,23l1395,358r-5,23l1008,1679r-8,29l983,1731r-20,20l940,1765r-29,12l882,1783r-31,l819,1780r-74,-17l667,1743,493,1697,298,1636,83,1562,60,1551,40,1533,23,1513,11,1490,3,1465,,1439r,-26l5,1387,387,89xe" fillcolor="black [3200]" stroked="f" strokecolor="#f2f2f2 [3041]" strokeweight="3pt">
                <v:shadow on="t" color="#8494a6 [1944]" opacity=".5" offset="1pt"/>
                <v:path arrowok="t" o:connecttype="custom" o:connectlocs="387,89;387,89;395,66;409,46;427,29;444,15;467,6;490,0;516,0;538,3;1307,229;1307,229;1329,238;1349,252;1367,270;1378,287;1390,310;1392,333;1395,358;1390,381;1008,1679;1008,1679;1000,1708;983,1731;963,1751;940,1765;911,1777;882,1783;851,1783;819,1780;819,1780;745,1763;667,1743;493,1697;298,1636;83,1562;83,1562;60,1551;40,1533;23,1513;11,1490;3,1465;0,1439;0,1413;5,1387;387,89" o:connectangles="0,0,0,0,0,0,0,0,0,0,0,0,0,0,0,0,0,0,0,0,0,0,0,0,0,0,0,0,0,0,0,0,0,0,0,0,0,0,0,0,0,0,0,0,0,0"/>
              </v:shape>
              <v:shape id="Freeform 1658" o:spid="_x0000_s1132" style="position:absolute;left:7205;top:585;width:1361;height:1750;visibility:visible;mso-wrap-style:square;v-text-anchor:top" coordsize="1361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8mP8YA&#10;AADdAAAADwAAAGRycy9kb3ducmV2LnhtbERPS0vDQBC+C/0Pywi9SLtRqGljt0WFqgch9IXXITsm&#10;qdnZsLs2aX+9KxR6m4/vOfNlbxpxJOdrywruxwkI4sLqmksFu+1qNAXhA7LGxjIpOJGH5WJwM8dM&#10;247XdNyEUsQQ9hkqqEJoMyl9UZFBP7YtceS+rTMYInSl1A67GG4a+ZAkj9JgzbGhwpZeKyp+Nr9G&#10;wdfnXT55y104pO9tum/O6y7HF6WGt/3zE4hAfbiKL+4PHefPJin8fxNP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8mP8YAAADdAAAADwAAAAAAAAAAAAAAAACYAgAAZHJz&#10;L2Rvd25yZXYueG1sUEsFBgAAAAAEAAQA9QAAAIsDAAAAAA==&#10;" path="m381,86r,l390,63,404,43,418,25,438,14,461,5,484,r23,l530,2r745,218l1295,232r20,11l1332,260r15,20l1355,300r6,23l1361,346r-6,26l980,1650r-9,26l954,1699r-20,20l911,1733r-26,9l860,1748r-32,2l797,1745r-72,-15l648,1710,478,1664,292,1607,83,1536,57,1524,37,1507,23,1487,11,1464,3,1441,,1415r,-26l6,1366,381,86xe" fillcolor="#d6dbe1 [664]" stroked="f">
                <v:fill opacity="26214f"/>
                <v:path arrowok="t" o:connecttype="custom" o:connectlocs="381,86;381,86;390,63;404,43;418,25;438,14;461,5;484,0;507,0;530,2;1275,220;1275,220;1295,232;1315,243;1332,260;1347,280;1355,300;1361,323;1361,346;1355,372;980,1650;980,1650;971,1676;954,1699;934,1719;911,1733;885,1742;860,1748;828,1750;797,1745;797,1745;725,1730;648,1710;478,1664;292,1607;83,1536;83,1536;57,1524;37,1507;23,1487;11,1464;3,1441;0,1415;0,1389;6,1366;381,86" o:connectangles="0,0,0,0,0,0,0,0,0,0,0,0,0,0,0,0,0,0,0,0,0,0,0,0,0,0,0,0,0,0,0,0,0,0,0,0,0,0,0,0,0,0,0,0,0,0"/>
              </v:shape>
              <v:shape id="Freeform 1659" o:spid="_x0000_s1133" style="position:absolute;left:7649;top:668;width:235;height:134;visibility:visible;mso-wrap-style:square;v-text-anchor:top" coordsize="2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PeW8IA&#10;AADdAAAADwAAAGRycy9kb3ducmV2LnhtbESPTWvCQBCG74L/YRmhN90oaDW6ihQKHm3spbchOyYx&#10;2dmQ3cT03zuHQm8zzPvxzOE0ukYN1IXKs4HlIgFFnHtbcWHg+/Y534IKEdli45kM/FKA03E6OWBq&#10;/ZO/aMhioSSEQ4oGyhjbVOuQl+QwLHxLLLe77xxGWbtC2w6fEu4avUqSjXZYsTSU2NJHSXmd9U56&#10;vb6Nu+smW/0kVFfvQ1/zozfmbTae96AijfFf/Oe+WMHfrQVXvpER9P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95bwgAAAN0AAAAPAAAAAAAAAAAAAAAAAJgCAABkcnMvZG93&#10;bnJldi54bWxQSwUGAAAAAAQABAD1AAAAhwMAAAAA&#10;" path="m12,14r,l14,8,23,3,29,r8,l221,54r5,3l232,63r3,8l235,80r-11,40l218,126r-6,5l206,134r-8,l14,80,6,77,3,68,,63,,54,12,14xe" fillcolor="#b3b3b3" stroked="f">
                <v:path arrowok="t" o:connecttype="custom" o:connectlocs="12,14;12,14;14,8;23,3;29,0;37,0;221,54;221,54;226,57;232,63;235,71;235,80;224,120;224,120;218,126;212,131;206,134;198,134;14,80;14,80;6,77;3,68;0,63;0,54;12,14" o:connectangles="0,0,0,0,0,0,0,0,0,0,0,0,0,0,0,0,0,0,0,0,0,0,0,0,0"/>
              </v:shape>
              <v:shape id="Freeform 1660" o:spid="_x0000_s1134" style="position:absolute;left:7600;top:948;width:774;height:379;visibility:visible;mso-wrap-style:square;v-text-anchor:top" coordsize="77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cbgcUA&#10;AADdAAAADwAAAGRycy9kb3ducmV2LnhtbERP32vCMBB+F/Y/hBvsRWzqUJldowxBEFFwnZM9Hs2t&#10;LWsuJYla//tlIOztPr6fly9704oLOd9YVjBOUhDEpdUNVwqOH+vRCwgfkDW2lknBjTwsFw+DHDNt&#10;r/xOlyJUIoawz1BBHUKXSenLmgz6xHbEkfu2zmCI0FVSO7zGcNPK5zSdSYMNx4YaO1rVVP4UZ6Ng&#10;65r9ae39adfPJvvh5+1svg6k1NNj//YKIlAf/sV390bH+fPpH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txuBxQAAAN0AAAAPAAAAAAAAAAAAAAAAAJgCAABkcnMv&#10;ZG93bnJldi54bWxQSwUGAAAAAAQABAD1AAAAigMAAAAA&#10;" path="m35,21r,l40,12,49,3,63,,75,,751,198r12,6l771,213r3,11l774,238,740,356r-6,11l723,373r-12,6l700,376,23,178,12,172,3,164,,152,,138,35,21xe" fillcolor="gray" stroked="f">
                <v:path arrowok="t" o:connecttype="custom" o:connectlocs="35,21;35,21;40,12;49,3;63,0;75,0;751,198;751,198;763,204;771,213;774,224;774,238;740,356;740,356;734,367;723,373;711,379;700,376;23,178;23,178;12,172;3,164;0,152;0,138;35,21" o:connectangles="0,0,0,0,0,0,0,0,0,0,0,0,0,0,0,0,0,0,0,0,0,0,0,0,0"/>
              </v:shape>
              <v:shape id="Freeform 1661" o:spid="_x0000_s1135" style="position:absolute;left:7612;top:960;width:751;height:352;visibility:visible;mso-wrap-style:square;v-text-anchor:top" coordsize="75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M518cA&#10;AADdAAAADwAAAGRycy9kb3ducmV2LnhtbESPQWvCQBCF70L/wzJCL6KbFio1uooUhNJLq63iccyO&#10;STA7G7Jbs/5751DobYb35r1vFqvkGnWlLtSeDTxNMlDEhbc1lwZ+vjfjV1AhIltsPJOBGwVYLR8G&#10;C8yt73lL110slYRwyNFAFWObax2KihyGiW+JRTv7zmGUtSu17bCXcNfo5yybaoc1S0OFLb1VVFx2&#10;v87AYdSnS/pa7z/OL0f3OTs1o1O/MeZxmNZzUJFS/Df/Xb9bwZ9NhV++kRH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TOdfHAAAA3QAAAA8AAAAAAAAAAAAAAAAAmAIAAGRy&#10;cy9kb3ducmV2LnhtbFBLBQYAAAAABAAEAPUAAACMAwAAAAA=&#10;" path="m31,20r,l37,9,46,3,54,,66,,731,195r8,6l748,209r3,9l748,229,719,332r-6,12l705,350r-12,2l685,352,20,158r-9,-6l3,146,,135,,123,31,20xe" fillcolor="#e6e6e6" stroked="f">
                <v:path arrowok="t" o:connecttype="custom" o:connectlocs="31,20;31,20;37,9;46,3;54,0;66,0;731,195;731,195;739,201;748,209;751,218;748,229;719,332;719,332;713,344;705,350;693,352;685,352;20,158;20,158;11,152;3,146;0,135;0,123;31,20;31,20" o:connectangles="0,0,0,0,0,0,0,0,0,0,0,0,0,0,0,0,0,0,0,0,0,0,0,0,0,0"/>
              </v:shape>
              <v:shape id="Freeform 1662" o:spid="_x0000_s1136" style="position:absolute;left:7655;top:673;width:223;height:124;visibility:visible;mso-wrap-style:square;v-text-anchor:top" coordsize="22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c78MA&#10;AADdAAAADwAAAGRycy9kb3ducmV2LnhtbERPTWvCQBC9C/0PyxS8NZu0qG10DaVQ8Ki2lh7H7JgE&#10;s7Mhu41Jfr0rFLzN433OKutNLTpqXWVZQRLFIIhzqysuFHx/fT69gnAeWWNtmRQM5CBbP0xWmGp7&#10;4R11e1+IEMIuRQWl900qpctLMugi2xAH7mRbgz7AtpC6xUsIN7V8juO5NFhxaCixoY+S8vP+zygY&#10;D8eqn204+V240fy47fAyykGp6WP/vgThqfd38b97o8P8t3kCt2/C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uc78MAAADdAAAADwAAAAAAAAAAAAAAAACYAgAAZHJzL2Rv&#10;d25yZXYueG1sUEsFBgAAAAAEAAQA9QAAAIgDAAAAAA==&#10;" path="m8,12r,l14,6,20,3,26,r5,l212,52r6,3l220,61r3,8l223,75r-11,34l209,118r-6,3l198,124r-9,l11,72,6,66,,63,,55,,49,8,12xe" fillcolor="#e6e6e6" stroked="f">
                <v:path arrowok="t" o:connecttype="custom" o:connectlocs="8,12;8,12;14,6;20,3;26,0;31,0;212,52;212,52;218,55;220,61;223,69;223,75;212,109;212,109;209,118;203,121;198,124;189,124;11,72;11,72;6,66;0,63;0,55;0,49;8,12;8,12" o:connectangles="0,0,0,0,0,0,0,0,0,0,0,0,0,0,0,0,0,0,0,0,0,0,0,0,0,0"/>
              </v:shape>
              <v:shape id="Freeform 1663" o:spid="_x0000_s1137" style="position:absolute;left:7262;top:1186;width:1109;height:1075;visibility:visible;mso-wrap-style:square;v-text-anchor:top" coordsize="1109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kP8QA&#10;AADdAAAADwAAAGRycy9kb3ducmV2LnhtbERPTUvDQBC9C/0PyxS82Y2lFk27LaUo9KSY6qG3aXaa&#10;BLOzYXdM4r93BaG3ebzPWW9H16qeQmw8G7ifZaCIS28brgx8HF/uHkFFQbbYeiYDPxRhu5ncrDG3&#10;fuB36gupVArhmKOBWqTLtY5lTQ7jzHfEibv44FASDJW2AYcU7lo9z7Kldthwaqixo31N5Vfx7QwU&#10;l+Fw/OzP54e3ZxnC6XUh4hfG3E7H3QqU0ChX8b/7YNP8p+Uc/r5JJ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ApD/EAAAA3QAAAA8AAAAAAAAAAAAAAAAAmAIAAGRycy9k&#10;b3ducmV2LnhtbFBLBQYAAAAABAAEAPUAAACJAwAAAAA=&#10;" path="m932,765l846,740r-15,l820,743r-12,8l803,763r-20,68l751,937r-20,72l731,1020r3,15l742,1043r12,6l840,1075r14,l866,1072r8,-9l880,1052,952,806r3,-12l952,783r-9,-12l932,765xm356,26l270,,255,,244,3r-9,9l229,23,209,92r-2,14l209,118r9,11l229,135r86,23l330,161r11,-3l353,149r5,-11l378,66r,-11l376,40r-9,-8l356,26xm539,78l453,55,439,52r-12,6l416,66r-6,12l390,146r,12l393,172r8,9l413,187r86,25l513,212r12,-2l533,201r6,-12l559,121r3,-15l559,95r-9,-9l539,78xm720,132l634,106r-12,l608,109r-9,9l593,129r-20,69l570,212r6,12l585,235r11,6l682,267r12,l705,264r12,-9l722,244r20,-69l745,161r-5,-12l731,138r-11,-6xm903,187l817,161r-14,-3l791,164r-11,8l774,184r-20,69l754,267r3,11l765,287r12,8l863,318r14,3l889,316r8,-9l903,295r23,-68l926,215r-3,-14l914,192r-11,-5xm1083,238l997,215r-11,-3l975,215r-12,9l957,235r-20,72l934,318r6,15l949,341r11,6l1046,373r12,l1072,370r9,-9l1086,350r20,-69l1109,267r-5,-12l1095,244r-12,-6xm487,253l401,230r-14,-3l376,230r-12,8l358,250r-20,71l338,333r3,14l350,356r11,5l447,387r15,l473,384r9,-8l490,364r20,-69l510,281r-3,-11l499,258r-12,-5xm668,307l582,281r-12,l559,284r-11,9l542,304r-20,69l519,387r6,12l533,410r12,6l631,442r11,l656,439r9,-9l671,419r20,-72l694,336r-6,-12l682,313r-14,-6xm851,361l765,336r-14,-3l740,338r-9,9l722,359r-20,68l702,442r3,11l714,462r11,5l811,493r15,3l837,490r11,-8l854,470r20,-68l874,387r-3,-11l863,367r-12,-6xm1035,413l949,387r-15,l923,390r-11,9l906,410r-20,72l886,493r3,12l897,516r12,6l995,548r11,l1020,545r9,-9l1035,525r20,-69l1058,442r-6,-12l1046,419r-11,-6xm252,376l166,350r-11,-3l143,353r-11,8l126,373r-20,69l106,456r3,11l118,476r11,6l215,508r12,2l241,505r9,-9l255,485r20,-69l278,402r-6,-12l267,381r-15,-5xm436,427l350,402r-15,l324,404r-9,9l307,424r-20,72l287,508r3,11l298,530r12,6l396,562r14,l421,559r12,-8l439,539r20,-69l459,456r-3,-11l447,433r-11,-6xm619,482l533,456r-14,l507,459r-11,8l490,479r-20,69l470,562r3,11l482,585r11,6l579,614r14,2l605,611r8,-6l619,594r23,-72l642,510r-3,-14l631,487r-12,-5xm800,533l714,510r-15,-2l688,513r-9,6l674,533r-20,69l651,614r3,14l662,636r12,6l760,668r14,l785,665r12,-8l803,645r20,-69l823,562r-3,-11l811,542r-11,-9xm983,588l897,562r-14,l871,565r-11,8l854,585r-20,69l834,668r3,11l846,691r11,6l943,722r14,l969,720r8,-9l986,700r20,-72l1006,616r-3,-11l995,594r-12,-6xm201,553l115,528r-12,-3l89,530r-9,9l75,551,55,619r-3,15l57,645r9,9l78,659r86,26l175,688r14,-6l198,674r6,-12l224,594r3,-15l221,568r-9,-9l201,553xm384,605l298,579r-14,l272,582r-11,9l255,602r-20,72l235,685r3,12l247,708r11,6l344,740r14,l370,737r8,-9l387,717r20,-69l407,634r-3,-12l396,611r-12,-6xm565,659l482,634r-15,l456,636r-12,9l439,657r-20,68l419,740r2,11l430,763r12,5l527,791r12,3l553,788r9,-5l568,771r20,-71l591,688r-6,-14l579,665r-14,-6xm748,711l662,688r-14,-3l636,691r-8,6l619,711r-20,69l599,791r3,15l611,814r11,6l708,846r14,l734,843r11,-9l751,823r20,-69l771,740r-3,-12l760,720r-12,-9xm149,728l63,702r-11,l40,705r-11,9l23,725,3,794,,808r6,12l14,831r12,6l112,860r11,3l138,857r8,-6l152,840r20,-72l175,757r-6,-14l161,734r-12,-6xm333,780l247,757r-15,-3l221,760r-9,5l204,780r-20,69l184,860r2,14l195,883r12,6l292,914r15,l318,912r12,-9l335,892r21,-69l356,808r-3,-11l344,788r-11,-8xm516,834l430,808r-14,l404,811r-11,9l387,831r-20,69l367,914r3,12l378,937r12,6l476,969r11,l502,966r8,-9l516,946r20,-69l539,863r-6,-12l527,840r-11,-6xm697,889l611,863r-15,-3l585,866r-9,8l570,886r-22,69l548,969r2,11l559,989r11,6l656,1020r15,3l682,1018r12,-9l699,998r21,-69l720,914r-3,-11l708,894r-11,-5xm304,201l218,175r-11,l192,178r-8,9l178,198r-20,69l155,281r6,12l169,301r12,9l267,333r11,3l290,330r11,-6l307,310r20,-69l330,230r-6,-15l315,207r-11,-6xe" fillcolor="#1a1a1a" stroked="f">
                <v:path arrowok="t" o:connecttype="custom" o:connectlocs="751,937;866,1072;356,26;209,118;378,66;427,58;499,212;539,78;573,198;722,244;817,161;777,295;923,201;957,235;1072,370;487,253;341,347;510,295;559,284;631,442;668,307;702,427;854,470;949,387;909,522;1052,430;126,373;241,505;436,427;290,519;459,470;507,459;579,614;619,482;654,602;803,645;897,562;857,697;1003,605;75,551;189,682;384,605;238,697;407,648;456,636;527,791;565,659;599,780;751,823;63,702;26,837;169,743;204,780;318,912;516,834;370,926;536,877;585,866;656,1020;697,889;158,267;307,310" o:connectangles="0,0,0,0,0,0,0,0,0,0,0,0,0,0,0,0,0,0,0,0,0,0,0,0,0,0,0,0,0,0,0,0,0,0,0,0,0,0,0,0,0,0,0,0,0,0,0,0,0,0,0,0,0,0,0,0,0,0,0,0,0,0"/>
                <o:lock v:ext="edit" verticies="t"/>
              </v:shape>
              <v:shape id="Freeform 1664" o:spid="_x0000_s1138" style="position:absolute;left:7274;top:1195;width:1086;height:1057;visibility:visible;mso-wrap-style:square;v-text-anchor:top" coordsize="1086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MKV8MA&#10;AADdAAAADwAAAGRycy9kb3ducmV2LnhtbERP32vCMBB+F/Y/hBP2pqkOdFajDMdYQRhMBV/P5myD&#10;zaUkqXb//TIY+HYf389bbXrbiBv5YBwrmIwzEMSl04YrBcfDx+gVRIjIGhvHpOCHAmzWT4MV5trd&#10;+Ztu+1iJFMIhRwV1jG0uZShrshjGriVO3MV5izFBX0nt8Z7CbSOnWTaTFg2nhhpb2tZUXvedVXDe&#10;fXbT4+RSfM23hT917+a680ap52H/tgQRqY8P8b+70Gn+YvYCf9+k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MKV8MAAADdAAAADwAAAAAAAAAAAAAAAACYAgAAZHJzL2Rv&#10;d25yZXYueG1sUEsFBgAAAAAEAAQA9QAAAIgDAAAAAA==&#10;" path="m286,198l209,175r-12,l186,178r-9,5l172,195r-18,63l154,269r3,9l163,289r11,3l252,315r11,3l275,312r8,-5l289,295r17,-60l306,223r-3,-11l295,203r-9,-5xm831,358l756,335r-11,-3l733,338r-8,6l719,355r-17,60l699,427r3,11l710,447r12,6l796,476r12,l819,473r9,-6l834,456r17,-63l854,381r-3,-9l842,364r-11,-6xm364,602l289,579r-11,l266,582r-8,8l252,602r-17,60l232,673r3,12l243,693r12,6l329,722r12,l352,719r9,-8l366,702r18,-63l387,627r-3,-11l375,607r-11,-5xm338,23l260,,249,,238,3r-9,8l223,20,206,83r-3,12l209,106r6,9l226,120r75,20l315,143r8,-3l332,132r6,-12l358,60r,-11l355,37r-9,-8l338,23xm518,77l441,54,430,52r-9,5l412,63r-5,11l387,135r,11l389,158r9,8l407,172r77,23l495,195r12,-3l515,186r6,-11l538,112r,-12l536,92,530,80,518,77xm702,129l624,106r-11,l601,109r-8,8l587,126r-17,63l570,201r3,11l579,221r11,5l667,249r12,l690,246r9,-8l705,229r17,-63l722,155r-3,-12l710,135r-8,-6xm882,183l808,160r-12,l785,163r-9,6l771,180r-21,64l750,255r3,9l762,272r9,6l848,301r11,3l871,298r8,-6l885,281r17,-60l905,209r-5,-11l894,189r-12,-6xm1066,235l988,215r-11,-3l965,215r-8,8l951,235r-17,60l934,307r3,11l945,327r9,5l1031,355r12,l1054,352r9,-8l1069,335r17,-63l1086,261r-3,-12l1077,241r-11,-6xm467,249l392,229r-11,-3l369,229r-8,9l355,249r-17,60l335,321r3,11l346,341r12,6l432,370r12,l455,367r9,-9l470,350r17,-64l490,275r-6,-11l478,255r-11,-6xm650,304l573,281r-12,l550,284r-9,8l538,301r-20,63l518,375r3,12l530,395r8,6l616,421r11,3l639,421r8,-8l653,401r17,-60l670,329r-3,-11l662,309r-12,-5xm1014,410l937,387r-12,l917,390r-9,8l902,410r-20,60l882,481r3,12l894,501r8,6l980,530r11,l1003,527r8,-8l1017,510r17,-63l1034,436r-3,-12l1026,415r-12,-5xm235,372l157,350r-11,l134,352r-8,6l120,370r-17,60l103,444r3,9l114,461r9,6l200,490r12,l223,487r9,-6l238,470r17,-60l255,395r-3,-8l246,378r-11,-6xm415,424l341,401r-12,l318,404r-9,9l303,424r-17,60l283,496r6,11l295,516r11,5l381,544r11,l404,542r8,-9l418,524r20,-63l438,450r-3,-12l427,430r-12,-6xm599,478l524,456r-14,l501,458r-8,9l487,476r-20,63l467,550r3,12l478,570r9,6l564,596r12,3l587,593r9,-6l601,576r18,-60l622,504r-6,-11l610,484r-11,-6xm782,530l705,510r-12,-3l682,513r-9,6l667,530r-17,60l647,602r6,11l659,622r11,5l745,650r14,l768,648r8,-6l782,630r20,-63l802,556r-3,-12l791,536r-9,-6xm963,585l888,562r-11,l865,564r-8,9l851,582r-20,63l831,656r3,12l842,676r12,6l928,705r12,l951,702r9,-9l965,685r18,-63l985,610r-5,-11l974,590r-11,-5xm183,550l106,527r-12,l83,530r-9,6l68,547,51,607r,15l54,630r6,9l71,645r78,23l160,668r12,-3l180,659r6,-11l203,587r,-14l200,564r-8,-8l183,550xm547,656l470,633r-12,l450,636r-12,9l435,653r-20,63l415,728r3,11l427,748r8,6l513,774r11,3l536,771r8,-6l550,754r17,-61l567,682r-3,-12l558,662r-11,-6xm728,708l653,688r-11,-3l630,691r-8,5l616,708r-17,60l596,779r5,12l607,799r12,6l693,828r12,l716,825r9,-6l730,808r18,-63l750,734r-2,-12l739,713r-11,-5xm131,725l54,702r-11,l31,705r-8,8l17,722,,785r,12l2,808r9,9l20,822r77,20l109,845r11,-3l129,834r5,-12l152,762r,-11l149,739r-6,-8l131,725xm312,777l238,756r-12,-2l215,759r-9,6l200,777r-17,60l180,848r3,12l192,868r11,6l278,897r11,l301,894r8,-6l315,877r17,-63l335,802r-3,-11l323,782r-11,-5xm495,831l418,808r-11,l398,811r-9,8l384,828r-20,63l364,903r2,11l375,923r9,5l461,951r12,l484,948r9,-8l498,931r17,-63l515,857r-2,-12l507,837r-12,-6xm679,885l601,862r-11,l579,865r-9,6l564,883r-17,60l544,957r6,9l556,974r11,6l642,1003r11,l665,1000r8,-6l679,983r20,-60l699,908r-3,-8l687,891r-8,-6xm911,762l836,739r-14,l814,742r-9,9l799,759r-20,63l748,937r-20,60l728,1009r2,11l739,1029r9,5l825,1057r11,l848,1054r9,-8l862,1037,931,799r3,-11l928,777r-6,-9l911,762xe" fillcolor="#333" stroked="f">
                <v:path arrowok="t" o:connecttype="custom" o:connectlocs="154,269;306,235;745,332;796,476;842,364;235,662;361,711;260,0;215,115;358,49;412,63;495,195;518,77;570,201;722,166;796,160;848,301;894,189;934,295;1063,344;392,229;346,341;490,275;541,292;627,424;650,304;882,481;1034,447;146,350;200,490;246,378;286,484;412,533;524,456;478,570;622,504;673,519;759,650;782,530;831,656;983,622;94,527;149,668;192,556;415,716;544,765;653,688;607,799;750,734;23,713;109,845;131,725;180,848;332,814;407,808;461,951;507,837;547,943;673,994;836,739;728,997;862,1037" o:connectangles="0,0,0,0,0,0,0,0,0,0,0,0,0,0,0,0,0,0,0,0,0,0,0,0,0,0,0,0,0,0,0,0,0,0,0,0,0,0,0,0,0,0,0,0,0,0,0,0,0,0,0,0,0,0,0,0,0,0,0,0,0,0"/>
                <o:lock v:ext="edit" verticies="t"/>
              </v:shape>
              <v:shape id="Freeform 1665" o:spid="_x0000_s1139" style="position:absolute;left:8222;top:1161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77sIA&#10;AADdAAAADwAAAGRycy9kb3ducmV2LnhtbERPS0sDMRC+C/6HMEJvNtuHS7s2LSIU9KZtL70Nm+lm&#10;6WaybMZ0/fdGELzNx/eczW70nUo0xDawgdm0AEVcB9tyY+B03D+uQEVBttgFJgPfFGG3vb/bYGXD&#10;jT8pHaRROYRjhQacSF9pHWtHHuM09MSZu4TBo2Q4NNoOeMvhvtPzoii1x5Zzg8OeXh3V18OXN5DS&#10;ed4+yUc/C7Lcl4uVS9f30ZjJw/jyDEpolH/xn/vN5vnrcgm/3+QT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s/vuwgAAAN0AAAAPAAAAAAAAAAAAAAAAAJgCAABkcnMvZG93&#10;bnJldi54bWxQSwUGAAAAAAQABAD1AAAAhwMAAAAA&#10;" path="m83,17l80,11,43,,37,2r6,12l72,22,83,17xm86,25l83,20,72,25,63,54r6,9l75,60,86,25xm40,14l35,5,29,8,17,45r3,3l32,43,40,14xm72,74l69,68,58,74r-9,29l55,111r5,-3l72,74xm23,63l17,54r-5,3l,94r3,3l15,91,23,63xm52,114l46,103,17,94,6,100r3,6l46,117r6,-3xe" fillcolor="#534d4e" stroked="f">
                <v:path arrowok="t" o:connecttype="custom" o:connectlocs="83,17;80,11;43,0;37,2;43,14;72,22;83,17;86,25;83,20;72,25;63,54;69,63;75,60;86,25;40,14;35,5;29,8;17,45;20,48;32,43;40,14;72,74;69,68;58,74;49,103;55,111;60,108;72,74;23,63;17,54;12,57;0,94;3,97;15,91;23,63;52,114;46,103;17,94;6,100;9,106;46,117;52,114" o:connectangles="0,0,0,0,0,0,0,0,0,0,0,0,0,0,0,0,0,0,0,0,0,0,0,0,0,0,0,0,0,0,0,0,0,0,0,0,0,0,0,0,0,0"/>
                <o:lock v:ext="edit" verticies="t"/>
              </v:shape>
              <v:shape id="Freeform 1666" o:spid="_x0000_s1140" style="position:absolute;left:8145;top:1138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9edcIA&#10;AADdAAAADwAAAGRycy9kb3ducmV2LnhtbERPTWsCMRC9F/ofwhS81axaF90apRSE9taqF2/DZtws&#10;bibLZhq3/74pFHqbx/uczW70nUo0xDawgdm0AEVcB9tyY+B03D+uQEVBttgFJgPfFGG3vb/bYGXD&#10;jT8pHaRROYRjhQacSF9pHWtHHuM09MSZu4TBo2Q4NNoOeMvhvtPzoii1x5Zzg8OeXh3V18OXN5DS&#10;ed4u5aOfBXnal4uVS9f30ZjJw/jyDEpolH/xn/vN5vnrcgm/3+QT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/151wgAAAN0AAAAPAAAAAAAAAAAAAAAAAJgCAABkcnMvZG93&#10;bnJldi54bWxQSwUGAAAAAAQABAD1AAAAhwMAAAAA&#10;" path="m83,17l80,11,43,,37,2r6,12l72,23,83,17xm86,25l83,20,72,25,63,54r6,12l74,63,86,25xm40,17l34,5,29,8,17,45r3,3l31,45,40,17xm72,74l69,68,57,74r-8,29l51,111r6,-2l72,74xm23,63l17,54r-6,3l,94r3,3l14,91,23,63xm49,114l46,103,17,94,6,100r2,6l46,117r3,-3xe" fillcolor="#534d4e" stroked="f">
                <v:path arrowok="t" o:connecttype="custom" o:connectlocs="83,17;80,11;43,0;37,2;43,14;72,23;83,17;86,25;83,20;72,25;63,54;69,66;74,63;86,25;40,17;34,5;29,8;17,45;20,48;31,45;40,17;72,74;69,68;57,74;49,103;51,111;57,109;72,74;23,63;17,54;11,57;0,94;3,97;14,91;23,63;49,114;46,103;17,94;6,100;8,106;46,117;49,114" o:connectangles="0,0,0,0,0,0,0,0,0,0,0,0,0,0,0,0,0,0,0,0,0,0,0,0,0,0,0,0,0,0,0,0,0,0,0,0,0,0,0,0,0,0"/>
                <o:lock v:ext="edit" verticies="t"/>
              </v:shape>
              <v:shape id="Freeform 1667" o:spid="_x0000_s1141" style="position:absolute;left:7841;top:1516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rjM8QA&#10;AADdAAAADwAAAGRycy9kb3ducmV2LnhtbERPzWrCQBC+F3yHZYTe6sZCYxuzEStYelFq7ANMs2MS&#10;zc6m2Y2mb+8KQm/z8f1OuhhMI87UudqygukkAkFcWF1zqeB7v356BeE8ssbGMin4IweLbPSQYqLt&#10;hXd0zn0pQgi7BBVU3reJlK6oyKCb2JY4cAfbGfQBdqXUHV5CuGnkcxTF0mDNoaHCllYVFae8Nwrq&#10;fLvafKzff35nL3tb7nQfH796pR7Hw3IOwtPg/8V396cO89/iGG7fhB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K4zPEAAAA3QAAAA8AAAAAAAAAAAAAAAAAmAIAAGRycy9k&#10;b3ducmV2LnhtbFBLBQYAAAAABAAEAPUAAACJAwAAAAA=&#10;" path="m14,26r,l6,31,,40r,9l3,54r6,9l17,66r12,l34,66r9,-6l46,51r,-8l43,34r6,-3l52,23r,-6l49,8,43,6,37,,29,,20,3,14,6r-2,5l12,20r2,6xm14,43r,l20,37r6,-3l32,40r,6l29,51r-9,3l17,49,14,43xm26,17r,l29,14r5,l37,17r,3l34,26r-5,l26,23r,-6xe" stroked="f">
                <v:path arrowok="t" o:connecttype="custom" o:connectlocs="14,26;14,26;6,31;0,40;0,40;0,49;3,54;9,63;17,66;17,66;29,66;34,66;43,60;46,51;46,51;46,43;43,34;43,34;49,31;52,23;52,23;52,17;49,8;43,6;37,0;37,0;29,0;20,3;14,6;12,11;12,11;12,20;14,26;14,26;14,43;14,43;20,37;26,34;26,34;32,40;32,46;32,46;29,51;20,54;20,54;17,49;14,43;14,43;26,17;26,17;29,14;34,14;34,14;37,17;37,20;37,20;34,26;29,26;29,26;26,23;26,17;26,17" o:connectangles="0,0,0,0,0,0,0,0,0,0,0,0,0,0,0,0,0,0,0,0,0,0,0,0,0,0,0,0,0,0,0,0,0,0,0,0,0,0,0,0,0,0,0,0,0,0,0,0,0,0,0,0,0,0,0,0,0,0,0,0,0,0"/>
                <o:lock v:ext="edit" verticies="t"/>
              </v:shape>
              <v:shape id="Freeform 1668" o:spid="_x0000_s1142" style="position:absolute;left:7792;top:1688;width:55;height:66;visibility:visible;mso-wrap-style:square;v-text-anchor:top" coordsize="5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RKsQA&#10;AADdAAAADwAAAGRycy9kb3ducmV2LnhtbERPTWsCMRC9C/0PYQreNNtSbHc1ipQKgl6qVfE2bMbs&#10;4may3URd/70RBG/zeJ8zmrS2EmdqfOlYwVs/AUGcO12yUfC3nvW+QPiArLFyTAqu5GEyfumMMNPu&#10;wr90XgUjYgj7DBUUIdSZlD4vyKLvu5o4cgfXWAwRNkbqBi8x3FbyPUkG0mLJsaHAmr4Lyo+rk1Ww&#10;3u/2P8mUF8vNzGyr8JH+mzxVqvvaTocgArXhKX645zrOTwefcP8mniDH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S0SrEAAAA3QAAAA8AAAAAAAAAAAAAAAAAmAIAAGRycy9k&#10;b3ducmV2LnhtbFBLBQYAAAAABAAEAPUAAACJAwAAAAA=&#10;" path="m26,23r6,-9l46,20r6,l55,14r,-6l49,6,32,,23,,20,6,12,20r,6l12,31r3,3l26,34r6,3l32,46r-6,5l20,51,12,46,6,43r-3,l,46r,5l3,57r6,6l15,66r11,l35,63r5,-6l46,49r,-9l46,31,40,26,35,23r-9,xe" stroked="f">
                <v:path arrowok="t" o:connecttype="custom" o:connectlocs="26,23;32,14;46,20;46,20;52,20;55,14;55,14;55,8;49,6;32,0;32,0;23,0;20,6;12,20;12,20;12,26;12,26;12,31;15,34;15,34;26,34;26,34;32,37;32,46;32,46;26,51;20,51;20,51;12,46;6,43;6,43;3,43;0,46;0,46;0,51;3,57;9,63;15,66;15,66;26,66;35,63;40,57;46,49;46,49;46,40;46,31;40,26;35,23;35,23;26,23;26,23" o:connectangles="0,0,0,0,0,0,0,0,0,0,0,0,0,0,0,0,0,0,0,0,0,0,0,0,0,0,0,0,0,0,0,0,0,0,0,0,0,0,0,0,0,0,0,0,0,0,0,0,0,0,0"/>
              </v:shape>
              <v:shape id="Freeform 1669" o:spid="_x0000_s1143" style="position:absolute;left:7741;top:1868;width:51;height:66;visibility:visible;mso-wrap-style:square;v-text-anchor:top" coordsize="5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htkMcA&#10;AADdAAAADwAAAGRycy9kb3ducmV2LnhtbESPQWvCQBCF7wX/wzJCL6KbCGqNrmILBRE8GOvB25Cd&#10;JqHZ2ZDdavrvnYPQ2wzvzXvfrLe9a9SNulB7NpBOElDEhbc1lwa+zp/jN1AhIltsPJOBPwqw3Qxe&#10;1phZf+cT3fJYKgnhkKGBKsY20zoUFTkME98Si/btO4dR1q7UtsO7hLtGT5Nkrh3WLA0VtvRRUfGT&#10;/zoDl+lx4Q6jfpQczkee7a7pe35NjXkd9rsVqEh9/Dc/r/dW8JdzwZVvZAS9e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obZDHAAAA3QAAAA8AAAAAAAAAAAAAAAAAmAIAAGRy&#10;cy9kb3ducmV2LnhtbFBLBQYAAAAABAAEAPUAAACMAwAAAAA=&#10;" path="m34,55l20,49,43,38r5,-6l51,23r,-5l51,9,46,3,37,,28,,17,3,14,9r-3,3l11,18r6,5l20,20r6,-2l28,12r6,l37,15r,5l28,29,14,38,3,46,,49r,6l6,61r25,5l37,66r6,-3l40,58,34,55xe" stroked="f">
                <v:path arrowok="t" o:connecttype="custom" o:connectlocs="34,55;20,49;20,49;43,38;48,32;51,23;51,23;51,18;51,9;46,3;37,0;37,0;28,0;17,3;17,3;14,9;11,12;11,12;11,18;17,23;17,23;20,20;26,18;26,18;28,12;34,12;34,12;37,15;37,20;37,20;28,29;14,38;14,38;3,46;0,49;0,49;0,55;6,61;31,66;31,66;37,66;43,63;43,63;40,58;34,55;34,55" o:connectangles="0,0,0,0,0,0,0,0,0,0,0,0,0,0,0,0,0,0,0,0,0,0,0,0,0,0,0,0,0,0,0,0,0,0,0,0,0,0,0,0,0,0,0,0,0,0"/>
              </v:shape>
              <v:shape id="Freeform 1670" o:spid="_x0000_s1144" style="position:absolute;left:7663;top:1461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oUY8MA&#10;AADdAAAADwAAAGRycy9kb3ducmV2LnhtbERP22rCQBB9L/Qflin4phtFxKSuIkJQRNGm/YAhOybB&#10;7GzMrhr79V1B6NscznVmi87U4katqywrGA4iEMS51RUXCn6+0/4UhPPIGmvLpOBBDhbz97cZJtre&#10;+YtumS9ECGGXoILS+yaR0uUlGXQD2xAH7mRbgz7AtpC6xXsIN7UcRdFEGqw4NJTY0Kqk/JxdjYJL&#10;l8UyXl9S2u3Hx9+D3I6bdKtU76NbfoLw1Pl/8cu90WF+PInh+U04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oUY8MAAADdAAAADwAAAAAAAAAAAAAAAACYAgAAZHJzL2Rv&#10;d25yZXYueG1sUEsFBgAAAAAEAAQA9QAAAIgDAAAAAA==&#10;" path="m32,18l3,52,,55r,6l6,66,9,63r6,-2l49,23r3,-5l49,12,43,6,20,,12,,9,6r,3l12,12r6,3l32,18xe" stroked="f">
                <v:path arrowok="t" o:connecttype="custom" o:connectlocs="32,18;3,52;3,52;0,55;0,55;0,61;6,66;6,66;9,63;15,61;49,23;49,23;52,18;52,18;49,12;43,6;20,0;20,0;12,0;9,6;9,6;9,9;12,12;18,15;32,18" o:connectangles="0,0,0,0,0,0,0,0,0,0,0,0,0,0,0,0,0,0,0,0,0,0,0,0,0"/>
              </v:shape>
              <v:shape id="Freeform 1671" o:spid="_x0000_s1145" style="position:absolute;left:7609;top:1639;width:54;height:63;visibility:visible;mso-wrap-style:square;v-text-anchor:top" coordsize="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A+nsgA&#10;AADdAAAADwAAAGRycy9kb3ducmV2LnhtbESPQWvCQBCF74L/YRnBi9RNPdQaXaVUC6WHWm2LeBuz&#10;YxKanQ3ZVdN/7xwEbzO8N+99M1u0rlJnakLp2cDjMAFFnHlbcm7g5/vt4RlUiMgWK89k4J8CLObd&#10;zgxT6y+8ofM25kpCOKRooIixTrUOWUEOw9DXxKIdfeMwytrk2jZ4kXBX6VGSPGmHJUtDgTW9FpT9&#10;bU/OwNK71eFrzR9+f8B1/jv+HOzsyZh+r32ZgorUxrv5dv1uBX8yFn75Rkb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YD6eyAAAAN0AAAAPAAAAAAAAAAAAAAAAAJgCAABk&#10;cnMvZG93bnJldi54bWxQSwUGAAAAAAQABAD1AAAAjQMAAAAA&#10;" path="m43,52r,l49,52r5,-3l52,43,49,40r-3,l52,17r,-8l52,6,49,,46,,40,,31,3,6,26,3,29,,34r,3l6,40r23,9l26,55r,5l31,63r6,l40,57r3,-5xm17,32l40,12,31,34,17,32xe" stroked="f">
                <v:path arrowok="t" o:connecttype="custom" o:connectlocs="43,52;43,52;43,52;43,52;49,52;54,49;54,49;52,43;49,40;49,40;46,40;52,17;52,17;52,9;52,6;49,0;46,0;46,0;40,0;31,3;6,26;6,26;3,29;0,34;0,34;0,37;6,40;29,49;26,55;26,55;26,60;31,63;31,63;37,63;40,57;43,52;17,32;40,12;31,34;17,32" o:connectangles="0,0,0,0,0,0,0,0,0,0,0,0,0,0,0,0,0,0,0,0,0,0,0,0,0,0,0,0,0,0,0,0,0,0,0,0,0,0,0,0"/>
                <o:lock v:ext="edit" verticies="t"/>
              </v:shape>
              <v:shape id="Freeform 1672" o:spid="_x0000_s1146" style="position:absolute;left:7572;top:1814;width:28;height:63;visibility:visible;mso-wrap-style:square;v-text-anchor:top" coordsize="2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1JMUA&#10;AADdAAAADwAAAGRycy9kb3ducmV2LnhtbERPTWvCQBC9F/oflil4qxutWBOzii0KXgpqPXgcs9Ns&#10;NDsbsqvGf98VCr3N431OPu9sLa7U+sqxgkE/AUFcOF1xqWD/vXqdgPABWWPtmBTcycN89vyUY6bd&#10;jbd03YVSxBD2GSowITSZlL4wZNH3XUMcuR/XWgwRtqXULd5iuK3lMEnG0mLFscFgQ5+GivPuYhW4&#10;t4/1MT2PDl+b5WkyPC1WF+NrpXov3WIKIlAX/sV/7rWO89P3ATy+iS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P3UkxQAAAN0AAAAPAAAAAAAAAAAAAAAAAJgCAABkcnMv&#10;ZG93bnJldi54bWxQSwUGAAAAAAQABAD1AAAAigMAAAAA&#10;" path="m14,57l25,14,28,6,23,3,14,,5,,3,3r,5l11,11,,51r,9l5,63r6,l14,57xe" stroked="f">
                <v:path arrowok="t" o:connecttype="custom" o:connectlocs="14,57;25,14;25,14;28,6;23,3;14,0;14,0;5,0;3,3;3,3;3,8;11,11;11,11;11,11;0,51;0,51;0,60;5,63;5,63;11,63;14,57;14,57" o:connectangles="0,0,0,0,0,0,0,0,0,0,0,0,0,0,0,0,0,0,0,0,0,0"/>
              </v:shape>
              <v:shape id="Freeform 1673" o:spid="_x0000_s1147" style="position:absolute;left:8033;top:1570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9Zk8IA&#10;AADdAAAADwAAAGRycy9kb3ducmV2LnhtbERPS4vCMBC+L+x/CLPgbU0tuKtdo6jo4m3xgeehmW1L&#10;k0lpolZ/vREEb/PxPWcy66wRZ2p95VjBoJ+AIM6drrhQcNivP0cgfEDWaByTgit5mE3f3yaYaXfh&#10;LZ13oRAxhH2GCsoQmkxKn5dk0fddQxy5f9daDBG2hdQtXmK4NTJNki9pseLYUGJDy5LyeneyCtbk&#10;Fung71awOdbD7eJYG/m7Uqr30c1/QATqwkv8dG90nD/+TuHxTTxBT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P1mTwgAAAN0AAAAPAAAAAAAAAAAAAAAAAJgCAABkcnMvZG93&#10;bnJldi54bWxQSwUGAAAAAAQABAD1AAAAhwMAAAAA&#10;" path="m32,23r,l26,29r-6,3l14,26r,-6l17,15r9,l29,18r3,5xm17,40r,l6,49,,52r,3l,61r3,2l12,63r8,-5l37,43,43,29r3,-9l43,12,37,6,29,,20,,12,3,3,9,,15r,8l,32r6,6l12,40r5,xe" stroked="f">
                <v:path arrowok="t" o:connecttype="custom" o:connectlocs="32,23;32,23;26,29;20,32;20,32;14,26;14,20;14,20;17,15;26,15;26,15;29,18;32,23;32,23;17,40;17,40;6,49;0,52;0,55;0,55;0,61;3,63;3,63;12,63;20,58;20,58;37,43;43,29;43,29;46,20;43,12;37,6;29,0;29,0;20,0;12,3;3,9;0,15;0,15;0,23;0,32;6,38;12,40;12,40;17,40;17,40" o:connectangles="0,0,0,0,0,0,0,0,0,0,0,0,0,0,0,0,0,0,0,0,0,0,0,0,0,0,0,0,0,0,0,0,0,0,0,0,0,0,0,0,0,0,0,0,0,0"/>
                <o:lock v:ext="edit" verticies="t"/>
              </v:shape>
              <v:shape id="Freeform 1674" o:spid="_x0000_s1148" style="position:absolute;left:7973;top:1742;width:49;height:66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DGccMA&#10;AADdAAAADwAAAGRycy9kb3ducmV2LnhtbERPTWvCQBC9C/6HZQQvohsVW01dRQKF0lNNK7kO2TEJ&#10;zc6G3dWk/75bKHibx/uc/XEwrbiT841lBctFAoK4tLrhSsHX5+t8C8IHZI2tZVLwQx6Oh/Foj6m2&#10;PZ/pnodKxBD2KSqoQ+hSKX1Zk0G/sB1x5K7WGQwRukpqh30MN61cJcmTNNhwbKixo6ym8ju/GQUn&#10;Z977j2JZbMoiu11mJl/vOFNqOhlOLyACDeEh/ne/6Th/97yGv2/iCf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DGccMAAADdAAAADwAAAAAAAAAAAAAAAACYAgAAZHJzL2Rv&#10;d25yZXYueG1sUEsFBgAAAAAEAAQA9QAAAIgDAAAAAA==&#10;" path="m29,23r,l43,15,49,9,46,3,43,,37,3,26,9,9,23,3,35,,46r3,9l9,60r8,3l26,66r8,-3l43,58r3,-9l49,40,46,35,40,29,34,23r-5,xm17,40r,l20,35r6,l31,38r,8l29,52r-6,l17,46r,-6xe" stroked="f">
                <v:path arrowok="t" o:connecttype="custom" o:connectlocs="29,23;29,23;43,15;49,9;49,9;46,3;43,0;43,0;37,3;26,9;26,9;9,23;3,35;3,35;0,46;3,55;9,60;17,63;17,63;26,66;34,63;43,58;46,49;46,49;49,40;46,35;40,29;34,23;34,23;29,23;29,23;17,40;17,40;20,35;26,35;26,35;31,38;31,46;31,46;29,52;23,52;23,52;17,46;17,40;17,40" o:connectangles="0,0,0,0,0,0,0,0,0,0,0,0,0,0,0,0,0,0,0,0,0,0,0,0,0,0,0,0,0,0,0,0,0,0,0,0,0,0,0,0,0,0,0,0,0"/>
                <o:lock v:ext="edit" verticies="t"/>
              </v:shape>
              <v:shape id="Freeform 1675" o:spid="_x0000_s1149" style="position:absolute;left:7924;top:1920;width:52;height:69;visibility:visible;mso-wrap-style:square;v-text-anchor:top" coordsize="5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58sUA&#10;AADdAAAADwAAAGRycy9kb3ducmV2LnhtbERPTWvCQBC9C/6HZQpeRDcWqZq6irYUhOZi9GBv0+yY&#10;BLOzIbtq9Nd3hYK3ebzPmS9bU4kLNa60rGA0jEAQZ1aXnCvY774GUxDOI2usLJOCGzlYLrqdOcba&#10;XnlLl9TnIoSwi1FB4X0dS+myggy6oa2JA3e0jUEfYJNL3eA1hJtKvkbRmzRYcmgosKaPgrJTejYK&#10;/Lfpr5PD8TM6JT/9O7v0N5mVSvVe2tU7CE+tf4r/3Rsd5s8mY3h8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bnyxQAAAN0AAAAPAAAAAAAAAAAAAAAAAJgCAABkcnMv&#10;ZG93bnJldi54bWxQSwUGAAAAAAQABAD1AAAAigMAAAAA&#10;" path="m40,34r,l46,29r6,-6l52,17,49,11,43,6,37,,29,,20,3,17,6r-5,5l15,14r2,3l20,17r6,-3l29,14r3,l37,17r,3l35,26r-6,l23,26r-3,3l20,34r6,3l32,43r,6l29,52r-6,2l17,49,15,43,12,40,9,37,3,40,,43r,6l6,57r6,6l17,66r9,3l35,66r5,-6l46,52r,-9l40,34xe" stroked="f">
                <v:path arrowok="t" o:connecttype="custom" o:connectlocs="40,34;52,23;52,17;43,6;37,0;20,3;12,11;15,14;17,17;26,14;29,14;32,14;37,20;35,26;29,26;20,29;20,34;26,37;32,49;29,52;23,54;15,43;12,40;9,37;0,43;0,49;6,57;17,66;26,69;40,60;46,52;40,34" o:connectangles="0,0,0,0,0,0,0,0,0,0,0,0,0,0,0,0,0,0,0,0,0,0,0,0,0,0,0,0,0,0,0,0"/>
              </v:shape>
              <v:shape id="Freeform 1676" o:spid="_x0000_s1150" style="position:absolute;left:7503;top:1989;width:57;height:66;visibility:visible;mso-wrap-style:square;v-text-anchor:top" coordsize="5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kMMUA&#10;AADdAAAADwAAAGRycy9kb3ducmV2LnhtbERPTWvCQBC9C/0PyxS8FN00YKupqxRFUCmFRg89TrNj&#10;NjQ7G7JrjP/eLRS8zeN9znzZ21p01PrKsYLncQKCuHC64lLB8bAZTUH4gKyxdkwKruRhuXgYzDHT&#10;7sJf1OWhFDGEfYYKTAhNJqUvDFn0Y9cQR+7kWoshwraUusVLDLe1TJPkRVqsODYYbGhlqPjNz1ZB&#10;OPx8Pu217ibrD3NKd2V6/r6mSg0f+/c3EIH6cBf/u7c6zp+9TuDvm3i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qCQwxQAAAN0AAAAPAAAAAAAAAAAAAAAAAJgCAABkcnMv&#10;ZG93bnJldi54bWxQSwUGAAAAAAQABAD1AAAAigMAAAAA&#10;" path="m3,25r,l,40,3,51r6,9l20,66r11,l40,63r9,-9l54,40,57,25,54,14,49,5,40,,29,,17,5,9,14,3,25xm34,14r,l40,17r3,3l43,28r-3,9l37,46r-3,5l29,54r-6,l20,51,17,46r,-6l17,31r3,-8l26,17r5,-3l34,14xe" stroked="f">
                <v:path arrowok="t" o:connecttype="custom" o:connectlocs="3,25;3,25;0,40;3,51;9,60;20,66;20,66;31,66;40,63;49,54;54,40;54,40;57,25;54,14;49,5;40,0;40,0;29,0;17,5;9,14;3,25;3,25;34,14;34,14;40,17;43,20;43,28;40,37;40,37;37,46;34,51;29,54;23,54;23,54;20,51;17,46;17,40;17,31;17,31;20,23;26,17;31,14;34,14;34,14" o:connectangles="0,0,0,0,0,0,0,0,0,0,0,0,0,0,0,0,0,0,0,0,0,0,0,0,0,0,0,0,0,0,0,0,0,0,0,0,0,0,0,0,0,0,0,0"/>
                <o:lock v:ext="edit" verticies="t"/>
              </v:shape>
              <v:shape id="Freeform 1677" o:spid="_x0000_s1151" style="position:absolute;left:7701;top:206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JSZsYA&#10;AADdAAAADwAAAGRycy9kb3ducmV2LnhtbERPS2vCQBC+F/wPywi9SN3YojXRVexD8KKQaA+9Ddkx&#10;CWZnQ3ar0V/fFQq9zcf3nPmyM7U4U+sqywpGwwgEcW51xYWCw379NAXhPLLG2jIpuJKD5aL3MMdE&#10;2wundM58IUIIuwQVlN43iZQuL8mgG9qGOHBH2xr0AbaF1C1eQrip5XMUTaTBikNDiQ29l5Sfsh+j&#10;4JZ9br5fDh8cx29Hv7XpgMdfO6Ue+91qBsJT5//Ff+6NDvPj1wncvw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JSZsYAAADdAAAADwAAAAAAAAAAAAAAAACYAgAAZHJz&#10;L2Rvd25yZXYueG1sUEsFBgAAAAAEAAQA9QAAAIsDAAAAAA==&#10;" path="m3,9r,l,14r3,3l5,23r3,l14,26r6,-3l23,20r2,-6l25,11,23,6,20,3,17,,11,,8,,3,6r,3xe" stroked="f">
                <v:path arrowok="t" o:connecttype="custom" o:connectlocs="3,9;3,9;0,14;3,17;5,23;8,23;8,23;14,26;20,23;23,20;25,14;25,14;25,11;23,6;20,3;17,0;17,0;11,0;8,0;3,6;3,9;3,9" o:connectangles="0,0,0,0,0,0,0,0,0,0,0,0,0,0,0,0,0,0,0,0,0,0"/>
              </v:shape>
              <v:shape id="Freeform 1678" o:spid="_x0000_s1152" style="position:absolute;left:7864;top:2103;width:66;height:52;visibility:visible;mso-wrap-style:square;v-text-anchor:top" coordsize="6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qB1MUA&#10;AADdAAAADwAAAGRycy9kb3ducmV2LnhtbERPTWvCQBC9F/wPywheSt3Ug6mpq2iLrQgFqx56HLKT&#10;bDA7m2ZXjf/eFQq9zeN9znTe2VqcqfWVYwXPwwQEce50xaWCw3719ALCB2SNtWNScCUP81nvYYqZ&#10;dhf+pvMulCKGsM9QgQmhyaT0uSGLfuga4sgVrrUYImxLqVu8xHBby1GSjKXFimODwYbeDOXH3ckq&#10;mGw/i/xx+cNbMy70+9diU3ykv0oN+t3iFUSgLvyL/9xrHedP0hTu38QT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+oHUxQAAAN0AAAAPAAAAAAAAAAAAAAAAAJgCAABkcnMv&#10;ZG93bnJldi54bWxQSwUGAAAAAAQABAD1AAAAigMAAAAA&#10;" path="m17,r,l11,3,9,6r,6l14,15,57,29r6,l66,23r,-5l63,15,17,xm9,26r,l6,26,,32r3,6l6,40,52,52r5,l60,49r,-6l54,40,9,26xe" stroked="f">
                <v:path arrowok="t" o:connecttype="custom" o:connectlocs="17,0;17,0;11,3;9,6;9,6;9,12;14,15;57,29;57,29;63,29;66,23;66,23;66,18;63,15;17,0;9,26;9,26;6,26;0,32;0,32;3,38;6,40;52,52;52,52;57,52;60,49;60,49;60,43;54,40;9,26" o:connectangles="0,0,0,0,0,0,0,0,0,0,0,0,0,0,0,0,0,0,0,0,0,0,0,0,0,0,0,0,0,0"/>
                <o:lock v:ext="edit" verticies="t"/>
              </v:shape>
              <v:shape id="Freeform 1679" o:spid="_x0000_s1153" style="position:absolute;left:8076;top:2049;width:69;height:66;visibility:visible;mso-wrap-style:square;v-text-anchor:top" coordsize="6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wr9cgA&#10;AADdAAAADwAAAGRycy9kb3ducmV2LnhtbESPQU/CQBCF7yb8h82QeJOtjRGsLMSQEBAwAfTibeyO&#10;bWN3tnQXWv69czDxNpP35r1vpvPe1epCbag8G7gfJaCIc28rLgx8vC/vJqBCRLZYeyYDVwownw1u&#10;pphZ3/GBLsdYKAnhkKGBMsYm0zrkJTkMI98Qi/btW4dR1rbQtsVOwl2t0yR51A4rloYSG1qUlP8c&#10;z85At00+V80u/Tql+4c32r1uFtXhZMztsH95BhWpj//mv+u1FfynseDKNzKCn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zCv1yAAAAN0AAAAPAAAAAAAAAAAAAAAAAJgCAABk&#10;cnMvZG93bnJldi54bWxQSwUGAAAAAAQABAD1AAAAjQMAAAAA&#10;" path="m29,23l12,17r-6,l,23r3,6l6,31r20,6l20,57r,6l26,66r6,l34,60,40,43r17,6l63,46r6,-3l66,37,63,31,43,29,49,8r,-5l43,,37,,34,6,29,23xe" stroked="f">
                <v:path arrowok="t" o:connecttype="custom" o:connectlocs="29,23;12,17;12,17;6,17;0,23;0,23;3,29;6,31;26,37;20,57;20,57;20,63;26,66;26,66;32,66;34,60;40,43;57,49;57,49;63,46;69,43;69,43;66,37;63,31;43,29;49,8;49,8;49,3;43,0;43,0;37,0;34,6;29,23" o:connectangles="0,0,0,0,0,0,0,0,0,0,0,0,0,0,0,0,0,0,0,0,0,0,0,0,0,0,0,0,0,0,0,0,0"/>
              </v:shape>
              <v:shape id="Freeform 1680" o:spid="_x0000_s1154" style="position:absolute;left:8156;top:1814;width:52;height:26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96E8UA&#10;AADdAAAADwAAAGRycy9kb3ducmV2LnhtbERPTWvCQBC9C/6HZYTezMZS2ia6ShEKHkpAYyi9TbNj&#10;EszOhuzWpP31rlDwNo/3OavNaFpxod41lhUsohgEcWl1w5WCY/4+fwXhPLLG1jIp+CUHm/V0ssJU&#10;24H3dDn4SoQQdikqqL3vUildWZNBF9mOOHAn2xv0AfaV1D0OIdy08jGOn6XBhkNDjR1tayrPhx+j&#10;gPLt08fwfV7sh89d0VR/WfGVkVIPs/FtCcLT6O/if/dOh/nJSwK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3oTxQAAAN0AAAAPAAAAAAAAAAAAAAAAAJgCAABkcnMv&#10;ZG93bnJldi54bWxQSwUGAAAAAAQABAD1AAAAigMAAAAA&#10;" path="m9,17r29,9l46,26r3,l52,20r,-3l52,11,43,8,15,,6,,3,3,,6,,8r,6l9,17xe" stroked="f">
                <v:path arrowok="t" o:connecttype="custom" o:connectlocs="9,17;38,26;38,26;46,26;49,26;52,20;52,20;52,17;52,11;43,8;15,0;15,0;6,0;3,3;0,6;0,6;0,8;0,14;9,17;9,17" o:connectangles="0,0,0,0,0,0,0,0,0,0,0,0,0,0,0,0,0,0,0,0"/>
              </v:shape>
              <v:shape id="Freeform 1681" o:spid="_x0000_s1155" style="position:absolute;left:8202;top:1628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er8cA&#10;AADdAAAADwAAAGRycy9kb3ducmV2LnhtbESPzW7CQAyE75X6DitX4lY2BQlByoJoS3+QemnSB7Cy&#10;bpKS9Ua7Cwlvjw+VerM145nP6+3oOnWmEFvPBh6mGSjiytuWawPf5ev9ElRMyBY7z2TgQhG2m9ub&#10;NebWD/xF5yLVSkI45migSanPtY5VQw7j1PfEov344DDJGmptAw4S7jo9y7KFdtiyNDTY03ND1bE4&#10;OQP7p7fV+2c9zP3LrDiE4VLGsfw1ZnI37h5BJRrTv/nv+sMK/mop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U3q/HAAAA3QAAAA8AAAAAAAAAAAAAAAAAmAIAAGRy&#10;cy9kb3ducmV2LnhtbFBLBQYAAAAABAAEAPUAAACMAwAAAAA=&#10;" path="m29,43r6,14l37,63r3,3l46,63r6,-3l52,54,49,51,40,31,55,25r5,-5l60,11,55,8r-9,3l35,20,29,5,26,3,23,,17,,12,5r3,6l23,28,3,37,,40r,3l,48r3,6l9,54r3,-3l29,43xe" stroked="f">
                <v:path arrowok="t" o:connecttype="custom" o:connectlocs="29,43;35,57;35,57;37,63;40,66;40,66;46,63;52,60;52,60;52,54;49,51;40,31;55,25;55,25;60,20;60,20;60,11;55,8;55,8;46,11;35,20;29,5;29,5;26,3;23,0;23,0;17,0;12,5;12,5;15,11;23,28;3,37;3,37;0,40;0,43;0,43;0,48;3,54;3,54;9,54;12,51;29,43" o:connectangles="0,0,0,0,0,0,0,0,0,0,0,0,0,0,0,0,0,0,0,0,0,0,0,0,0,0,0,0,0,0,0,0,0,0,0,0,0,0,0,0,0,0"/>
              </v:shape>
              <v:shape id="Freeform 1682" o:spid="_x0000_s1156" style="position:absolute;left:8257;top:1453;width:63;height:54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918MA&#10;AADdAAAADwAAAGRycy9kb3ducmV2LnhtbERPTWvCQBC9C/6HZYTedKOCaHSVtGJbQQ9N633Ijptg&#10;djZktxr/vVsQepvH+5zVprO1uFLrK8cKxqMEBHHhdMVGwc/3bjgH4QOyxtoxKbiTh82631thqt2N&#10;v+iaByNiCPsUFZQhNKmUvijJoh+5hjhyZ9daDBG2RuoWbzHc1nKSJDNpseLYUGJDbyUVl/zXKjhs&#10;j3uqZtN9vqDj64c5mUP2nin1MuiyJYhAXfgXP92fOs5fzMfw9008Qa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d918MAAADdAAAADwAAAAAAAAAAAAAAAACYAgAAZHJzL2Rv&#10;d25yZXYueG1sUEsFBgAAAAAEAAQA9QAAAIgDAAAAAA==&#10;" path="m37,r,l34,,31,3r,5l34,11r6,l43,6r,-3l37,xm5,11r,l2,14,,17r,6l2,26,54,40r6,l63,34,60,31,57,28,5,11xm25,40r,l20,40r-3,6l17,51r6,3l28,51r3,-2l31,43,25,40xe" stroked="f">
                <v:path arrowok="t" o:connecttype="custom" o:connectlocs="37,0;37,0;34,0;31,3;31,3;31,8;34,11;34,11;40,11;43,6;43,6;43,3;37,0;37,0;5,11;5,11;2,14;0,17;0,23;2,26;54,40;54,40;60,40;63,34;60,31;57,28;5,11;25,40;25,40;20,40;17,46;17,46;17,51;23,54;23,54;28,51;31,49;31,49;31,43;25,40;25,40" o:connectangles="0,0,0,0,0,0,0,0,0,0,0,0,0,0,0,0,0,0,0,0,0,0,0,0,0,0,0,0,0,0,0,0,0,0,0,0,0,0,0,0,0"/>
                <o:lock v:ext="edit" verticies="t"/>
              </v:shape>
              <v:shape id="Freeform 1683" o:spid="_x0000_s1157" style="position:absolute;left:7426;top:1579;width:54;height:72;visibility:visible;mso-wrap-style:square;v-text-anchor:top" coordsize="5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kGnsMA&#10;AADdAAAADwAAAGRycy9kb3ducmV2LnhtbERP32vCMBB+H+x/CDfYy9BUcaNWo4hj6Ot0IH07kjPt&#10;1lxKk9n635vBwLf7+H7ecj24RlyoC7VnBZNxBoJYe1OzVfB1/BjlIEJENth4JgVXCrBePT4ssTC+&#10;50+6HKIVKYRDgQqqGNtCyqArchjGviVO3Nl3DmOCnZWmwz6Fu0ZOs+xNOqw5NVTY0rYi/XP4dQra&#10;Wfn6YsvTzm++banf+11e6pNSz0/DZgEi0hDv4n/33qT583wKf9+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kGnsMAAADdAAAADwAAAAAAAAAAAAAAAACYAgAAZHJzL2Rv&#10;d25yZXYueG1sUEsFBgAAAAAEAAQA9QAAAIgDAAAAAA==&#10;" path="m2,9r,l2,14r3,6l8,26r3,l17,29r5,-3l28,23r,-6l31,11,28,6,25,3,20,,14,,11,,5,6,2,9xm11,11r,l14,9r3,l20,11r,3l20,17r-6,l11,14r,-3xm25,54r,l25,60r,6l28,69r6,3l40,72r5,l48,66r3,-3l51,57r,-5l45,46,43,43r-6,l31,46r-3,3l25,54xm34,57r,l37,54r3,l43,54r,6l40,63r-3,l34,60r,-3xm11,60l51,20r3,-6l54,11,51,9r-3,l45,11,2,52,,57r,3l2,63r3,l11,60xe" stroked="f">
                <v:path arrowok="t" o:connecttype="custom" o:connectlocs="2,9;5,20;11,26;17,29;28,23;28,17;28,6;20,0;14,0;5,6;2,9;11,11;17,9;20,11;20,14;14,17;11,14;11,11;25,54;25,66;34,72;40,72;48,66;51,63;51,52;43,43;37,43;28,49;25,54;34,57;40,54;43,54;43,60;37,63;34,60;34,57;51,20;54,14;54,11;51,9;45,11;2,52;0,57;2,63;5,63;11,60" o:connectangles="0,0,0,0,0,0,0,0,0,0,0,0,0,0,0,0,0,0,0,0,0,0,0,0,0,0,0,0,0,0,0,0,0,0,0,0,0,0,0,0,0,0,0,0,0,0"/>
                <o:lock v:ext="edit" verticies="t"/>
              </v:shape>
              <v:shape id="Freeform 1684" o:spid="_x0000_s1158" style="position:absolute;left:7509;top:1238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mw8QA&#10;AADdAAAADwAAAGRycy9kb3ducmV2LnhtbERPTWvCQBC9C/6HZYTedGNbgk2zES0IbS/V2Iu3MTtN&#10;gtnZkN3G5N93C4K3ebzPSdeDaURPnastK1guIhDEhdU1lwq+j7v5CoTzyBoby6RgJAfrbDpJMdH2&#10;ygfqc1+KEMIuQQWV920ipSsqMugWtiUO3I/tDPoAu1LqDq8h3DTyMYpiabDm0FBhS28VFZf81yjY&#10;nU798zmut/s8/hgtnr8+x7xX6mE2bF5BeBr8XXxzv+sw/2X1BP/fh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y5sPEAAAA3QAAAA8AAAAAAAAAAAAAAAAAmAIAAGRycy9k&#10;b3ducmV2LnhtbFBLBQYAAAAABAAEAPUAAACJAwAAAAA=&#10;" path="m,17r,l,29r3,8l8,43r6,6l25,49r6,-3l40,40r3,-9l45,20,43,11,37,6,28,3,20,,11,3,5,9,,17xm11,23r,l14,17r3,-6l23,11r2,l31,14r,3l34,23r-3,6l31,34r-6,3l23,37r-6,l14,37,11,31r,-2l11,23xe" stroked="f">
                <v:path arrowok="t" o:connecttype="custom" o:connectlocs="0,17;0,17;0,29;3,37;8,43;14,49;14,49;25,49;31,46;40,40;43,31;43,31;45,20;43,11;37,6;28,3;28,3;20,0;11,3;5,9;0,17;0,17;11,23;11,23;14,17;17,11;23,11;25,11;25,11;31,14;31,17;34,23;31,29;31,29;31,34;25,37;23,37;17,37;17,37;14,37;11,31;11,29;11,23;11,23" o:connectangles="0,0,0,0,0,0,0,0,0,0,0,0,0,0,0,0,0,0,0,0,0,0,0,0,0,0,0,0,0,0,0,0,0,0,0,0,0,0,0,0,0,0,0,0"/>
                <o:lock v:ext="edit" verticies="t"/>
              </v:shape>
              <v:shape id="Freeform 1685" o:spid="_x0000_s1159" style="position:absolute;left:7552;top:1249;width:48;height:5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3BxMYA&#10;AADdAAAADwAAAGRycy9kb3ducmV2LnhtbESPQWvCQBCF74X+h2UKvTW7SikaXUUMpYp4qKY9D9kx&#10;SZudDdlVU3+9Kwi9zfDevO/NdN7bRpyo87VjDYNEgSAunKm51JDv319GIHxANtg4Jg1/5GE+e3yY&#10;YmrcmT/ptAuliCHsU9RQhdCmUvqiIos+cS1x1A6usxji2pXSdHiO4baRQ6XepMWaI6HClpYVFb+7&#10;o43cevNzyb6UtdvvbKWyfI0feav181O/mIAI1Id/8/16ZWL98egVbt/EEe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3BxMYAAADdAAAADwAAAAAAAAAAAAAAAACYAgAAZHJz&#10;L2Rvd25yZXYueG1sUEsFBgAAAAAEAAQA9QAAAIsDAAAAAA==&#10;" path="m11,41l17,20,28,49r3,3l37,52r,-3l48,18r,-6l45,9r-5,l37,15,31,35,20,6r,-3l17,,11,,8,6,,38r,5l2,46,8,43r3,-2xe" stroked="f">
                <v:path arrowok="t" o:connecttype="custom" o:connectlocs="11,41;17,20;28,49;28,49;31,52;31,52;37,52;37,49;48,18;48,18;48,12;45,9;45,9;40,9;37,15;31,35;20,6;20,6;20,3;17,0;17,0;11,0;8,6;0,38;0,38;0,43;2,46;2,46;8,43;11,41;11,41" o:connectangles="0,0,0,0,0,0,0,0,0,0,0,0,0,0,0,0,0,0,0,0,0,0,0,0,0,0,0,0,0,0,0"/>
              </v:shape>
              <v:shape id="Freeform 1686" o:spid="_x0000_s1160" style="position:absolute;left:7678;top:1290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+AkcQA&#10;AADdAAAADwAAAGRycy9kb3ducmV2LnhtbERPTWvCQBC9C/6HZYReim5SSKPRNZRCoR4bS8HbmB2T&#10;tNnZsLtq/PfdQsHbPN7nbMrR9OJCzneWFaSLBARxbXXHjYLP/dt8CcIHZI29ZVJwIw/ldjrZYKHt&#10;lT/oUoVGxBD2BSpoQxgKKX3dkkG/sANx5E7WGQwRukZqh9cYbnr5lCTP0mDHsaHFgV5bqn+qs1GQ&#10;VWlT776zr+FwyHR+9sdHWuVKPczGlzWIQGO4i//d7zrOXy0z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/gJHEAAAA3QAAAA8AAAAAAAAAAAAAAAAAmAIAAGRycy9k&#10;b3ducmV2LnhtbFBLBQYAAAAABAAEAPUAAACJAwAAAAA=&#10;" path="m,28r,l,34r3,l5,34,8,31,17,11r,23l17,40r3,l23,40,37,17,34,40r,2l37,45r3,l43,42r,-2l46,14r,-6l43,5r-6,l34,8,23,28,26,5,23,2,20,,14,,11,2,,28xe" stroked="f">
                <v:path arrowok="t" o:connecttype="custom" o:connectlocs="0,28;0,28;0,28;0,28;0,34;3,34;3,34;5,34;8,31;17,11;17,34;17,34;17,40;20,40;20,40;23,40;23,40;37,17;34,40;34,40;34,42;37,45;37,45;40,45;43,42;43,42;43,40;46,14;46,14;46,8;43,5;43,5;37,5;34,8;23,28;26,5;26,5;23,2;20,0;20,0;14,0;11,2;0,28" o:connectangles="0,0,0,0,0,0,0,0,0,0,0,0,0,0,0,0,0,0,0,0,0,0,0,0,0,0,0,0,0,0,0,0,0,0,0,0,0,0,0,0,0,0,0"/>
              </v:shape>
              <v:shape id="Freeform 1687" o:spid="_x0000_s1161" style="position:absolute;left:7724;top:1301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dG8IA&#10;AADdAAAADwAAAGRycy9kb3ducmV2LnhtbERPzWrCQBC+F3yHZQre6qYeJEZXKQFFhR78eYAhO80G&#10;s7Mxu2bTt+8WCr3Nx/c76+1oWzFQ7xvHCt5nGQjiyumGawW36+4tB+EDssbWMSn4Jg/bzeRljYV2&#10;kc80XEItUgj7AhWYELpCSl8ZsuhnriNO3JfrLYYE+1rqHmMKt62cZ9lCWmw4NRjsqDRU3S9PqyDG&#10;02cY8ru3pWnL+Hjo4/6klZq+jh8rEIHG8C/+cx90mr/MF/D7TTp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Ah0bwgAAAN0AAAAPAAAAAAAAAAAAAAAAAJgCAABkcnMvZG93&#10;bnJldi54bWxQSwUGAAAAAAQABAD1AAAAhwMAAAAA&#10;" path="m14,17l17,9r3,2l23,11r,6l20,20r-3,l14,17xm11,23r6,17l23,43r2,l25,40r,-6l20,26r8,-3l31,17r3,-3l31,9,28,6,23,3,14,,11,,8,6,,31r,3l2,37r3,l8,31r3,-8xe" stroked="f">
                <v:path arrowok="t" o:connecttype="custom" o:connectlocs="14,17;17,9;20,11;20,11;23,11;23,17;23,17;20,20;17,20;14,17;11,23;17,40;17,40;23,43;23,43;25,43;25,40;25,40;25,34;20,26;20,26;28,23;31,17;31,17;34,14;31,9;28,6;23,3;14,0;14,0;11,0;8,6;0,31;0,31;0,34;2,37;2,37;5,37;8,31;11,23" o:connectangles="0,0,0,0,0,0,0,0,0,0,0,0,0,0,0,0,0,0,0,0,0,0,0,0,0,0,0,0,0,0,0,0,0,0,0,0,0,0,0,0"/>
                <o:lock v:ext="edit" verticies="t"/>
              </v:shape>
              <v:shape id="Freeform 1688" o:spid="_x0000_s1162" style="position:absolute;left:7755;top:1312;width:34;height:41;visibility:visible;mso-wrap-style:square;v-text-anchor:top" coordsize="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BBMMA&#10;AADdAAAADwAAAGRycy9kb3ducmV2LnhtbERPS4vCMBC+L/gfwgheFk31sLq1qYgguAcPPi57G5Kx&#10;rTaT2kSt/36zIHibj+852aKztbhT6yvHCsajBASxdqbiQsHxsB7OQPiAbLB2TAqe5GGR9z4yTI17&#10;8I7u+1CIGMI+RQVlCE0qpdclWfQj1xBH7uRaiyHCtpCmxUcMt7WcJMmXtFhxbCixoVVJ+rK/WQU/&#10;z+14Zz6nxS8dr+etSfTtoL1Sg363nIMI1IW3+OXemDj/ezaF/2/iC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QBBMMAAADdAAAADwAAAAAAAAAAAAAAAACYAgAAZHJzL2Rv&#10;d25yZXYueG1sUEsFBgAAAAAEAAQA9QAAAIgDAAAAAA==&#10;" path="m14,41r,l23,41r6,-3l29,35,26,32r-9,l14,29,12,26r,-8l17,9r3,l23,9r9,3l34,12r,-3l34,6,26,,17,,12,3,6,6,3,15,,23r3,9l9,38r5,3xe" stroked="f">
                <v:path arrowok="t" o:connecttype="custom" o:connectlocs="14,41;14,41;23,41;29,38;29,38;29,35;26,32;26,32;17,32;17,32;14,29;12,26;12,18;12,18;17,9;20,9;23,9;23,9;32,12;32,12;34,12;34,9;34,9;34,6;26,0;26,0;17,0;12,3;6,6;3,15;3,15;0,23;3,32;9,38;14,41;14,41" o:connectangles="0,0,0,0,0,0,0,0,0,0,0,0,0,0,0,0,0,0,0,0,0,0,0,0,0,0,0,0,0,0,0,0,0,0,0,0"/>
              </v:shape>
              <v:shape id="Freeform 1689" o:spid="_x0000_s1163" style="position:absolute;left:7875;top:1347;width:49;height:46;visibility:visible;mso-wrap-style:square;v-text-anchor:top" coordsize="4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Exj8UA&#10;AADdAAAADwAAAGRycy9kb3ducmV2LnhtbESPzW7CQAyE70h9h5Ur9QabFhXRkA3qHypIXAo8gJU1&#10;SUTWG7JLSN++PiBxszXjmc/ZcnCN6qkLtWcDz5MEFHHhbc2lgcN+NZ6DChHZYuOZDPxRgGX+MMow&#10;tf7Kv9TvYqkkhEOKBqoY21TrUFTkMEx8Syza0XcOo6xdqW2HVwl3jX5Jkpl2WLM0VNjSZ0XFaXdx&#10;Bqav7fSrX52pPHycL4jb7x/eJMY8PQ7vC1CRhng3367XVvDf5oIr38gIO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TGPxQAAAN0AAAAPAAAAAAAAAAAAAAAAAJgCAABkcnMv&#10;ZG93bnJldi54bWxQSwUGAAAAAAQABAD1AAAAigMAAAAA&#10;" path="m3,28r,l,31r,3l3,37r6,l12,31,21,11,18,37r3,3l23,43r3,-3l41,17,38,40r,6l41,46r2,l46,43,49,14r,-6l43,6,41,8r-3,3l26,31,26,8r,-5l23,,18,,15,6,3,28xe" stroked="f">
                <v:path arrowok="t" o:connecttype="custom" o:connectlocs="3,28;3,28;0,31;0,31;0,34;3,37;3,37;9,37;12,31;21,11;18,37;18,37;21,40;23,43;23,43;26,40;26,40;41,17;38,40;38,40;38,46;41,46;41,46;43,46;46,43;46,43;46,43;49,14;49,14;49,8;43,6;43,6;41,8;38,11;26,31;26,8;26,8;26,3;23,0;23,0;18,0;15,6;3,28" o:connectangles="0,0,0,0,0,0,0,0,0,0,0,0,0,0,0,0,0,0,0,0,0,0,0,0,0,0,0,0,0,0,0,0,0,0,0,0,0,0,0,0,0,0,0"/>
              </v:shape>
              <v:shape id="Freeform 1690" o:spid="_x0000_s1164" style="position:absolute;left:7936;top:1381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giF8UA&#10;AADdAAAADwAAAGRycy9kb3ducmV2LnhtbERPTWvCQBC9C/6HZYTedGMPotGNqCiUHoq1Ch4n2TEJ&#10;ZmfD7jam/fXdQqG3ebzPWa1704iOnK8tK5hOEhDEhdU1lwrOH4fxHIQPyBoby6Tgizyss+Fgham2&#10;D36n7hRKEUPYp6igCqFNpfRFRQb9xLbEkbtZZzBE6EqpHT5iuGnkc5LMpMGaY0OFLe0qKu6nT6Ng&#10;dmyvB9Ph6za/5NPv/fXoyreNUk+jfrMEEagP/+I/94uO8xfzBfx+E0+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CIXxQAAAN0AAAAPAAAAAAAAAAAAAAAAAJgCAABkcnMv&#10;ZG93bnJldi54bWxQSwUGAAAAAAQABAD1AAAAigMAAAAA&#10;" path="m3,9r11,3l17,12,20,9r,-3l17,3,5,,3,,,3,,6,3,9xe" stroked="f">
                <v:path arrowok="t" o:connecttype="custom" o:connectlocs="3,9;14,12;14,12;17,12;20,9;20,9;20,6;17,3;5,0;5,0;3,0;0,3;0,3;0,6;3,9;3,9" o:connectangles="0,0,0,0,0,0,0,0,0,0,0,0,0,0,0,0"/>
              </v:shape>
              <v:shape id="Freeform 1691" o:spid="_x0000_s1165" style="position:absolute;left:8056;top:1398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3EQ8QA&#10;AADdAAAADwAAAGRycy9kb3ducmV2LnhtbESPQU/DMAyF70j8h8hI3Fg6DoiWZVM3CY0rBSS4WY3X&#10;RmucLsm67t/jAxI3W+/5vc+rzewHNVFMLrCB5aIARdwG67gz8Pnx+vAMKmVki0NgMnClBJv17c0K&#10;Kxsu/E5TkzslIZwqNNDnPFZap7Ynj2kRRmLRDiF6zLLGTtuIFwn3g34siift0bE09DjSrqf22Jy9&#10;galp99Px63r6KZv6O24Hd8DaGXN/N9cvoDLN+d/8d/1mBb8shV+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dxEPEAAAA3QAAAA8AAAAAAAAAAAAAAAAAmAIAAGRycy9k&#10;b3ducmV2LnhtbFBLBQYAAAAABAAEAPUAAACJAwAAAAA=&#10;" path="m,29r,l,32r,3l3,38r3,l9,35,17,12r,26l17,41r3,2l26,43,40,20,34,43r,3l37,49r3,l43,46r,-3l46,18r,-6l43,9r-3,l34,12,23,32,26,9,23,3,20,,17,3,14,6,,29xe" stroked="f">
                <v:path arrowok="t" o:connecttype="custom" o:connectlocs="0,29;0,29;0,32;0,32;0,35;3,38;3,38;6,38;9,35;17,12;17,38;17,38;17,41;20,43;20,43;26,43;26,43;40,20;34,43;34,43;34,46;37,49;37,49;40,49;43,46;43,46;43,43;46,18;46,18;46,12;43,9;43,9;40,9;34,12;23,32;26,9;26,9;23,3;20,0;20,0;17,3;14,6;0,29" o:connectangles="0,0,0,0,0,0,0,0,0,0,0,0,0,0,0,0,0,0,0,0,0,0,0,0,0,0,0,0,0,0,0,0,0,0,0,0,0,0,0,0,0,0,0"/>
              </v:shape>
              <v:shape id="Freeform 1692" o:spid="_x0000_s1166" style="position:absolute;left:8110;top:1424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TVsMA&#10;AADdAAAADwAAAGRycy9kb3ducmV2LnhtbERPS4vCMBC+C/6HMII3m7qIrF2jiODrIqx66W1oxjZs&#10;MylNVrv7640geJuP7znzZWdrcaPWG8cKxkkKgrhw2nCp4HLejD5B+ICssXZMCv7Iw3LR780x0+7O&#10;33Q7hVLEEPYZKqhCaDIpfVGRRZ+4hjhyV9daDBG2pdQt3mO4reVHmk6lRcOxocKG1hUVP6dfq8Di&#10;eVpc/02+O0y2+XG/So/mcFFqOOhWXyACdeEtfrn3Os6fzcb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hTVsMAAADdAAAADwAAAAAAAAAAAAAAAACYAgAAZHJzL2Rv&#10;d25yZXYueG1sUEsFBgAAAAAEAAQA9QAAAIgDAAAAAA==&#10;" path="m15,20r3,9l21,35r5,-3l26,26,21,17r8,-5l32,9r,-3l29,3,23,6,18,9,15,3,12,,9,,6,3,9,6r3,9l3,20,,23r,3l3,29,6,26r9,-6xe" stroked="f">
                <v:path arrowok="t" o:connecttype="custom" o:connectlocs="15,20;18,29;18,29;21,35;21,35;26,32;26,32;26,32;26,26;21,17;29,12;29,12;32,9;32,9;32,6;29,3;29,3;23,6;18,9;15,3;15,3;12,0;12,0;9,0;6,3;6,3;9,6;12,15;3,20;3,20;0,23;0,23;0,26;3,29;3,29;6,26;15,20" o:connectangles="0,0,0,0,0,0,0,0,0,0,0,0,0,0,0,0,0,0,0,0,0,0,0,0,0,0,0,0,0,0,0,0,0,0,0,0,0"/>
              </v:shape>
              <v:shape id="Freeform 1693" o:spid="_x0000_s1167" style="position:absolute;left:7469;top:1401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KZfsMA&#10;AADdAAAADwAAAGRycy9kb3ducmV2LnhtbERPTWvCQBC9F/wPyxS81U1TKpq6igYKKfVilNLjkB2T&#10;0N3ZkF01/vuuIHibx/ucxWqwRpyp961jBa+TBARx5XTLtYLD/vNlBsIHZI3GMSm4kofVcvS0wEy7&#10;C+/oXIZaxBD2GSpoQugyKX3VkEU/cR1x5I6utxgi7Gupe7zEcGtkmiRTabHl2NBgR3lD1V95sgra&#10;nfkpft/D9/5tc8zN17ZMC86VGj8P6w8QgYbwEN/dhY7z5/MUbt/E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KZfsMAAADdAAAADwAAAAAAAAAAAAAAAACYAgAAZHJzL2Rv&#10;d25yZXYueG1sUEsFBgAAAAAEAAQA9QAAAIgDAAAAAA==&#10;" path="m14,20r6,9l22,35r3,-3l28,32,25,26,22,17r6,-5l31,9r,-3l28,3,25,6,20,9,17,3,14,,11,,8,3r,3l11,15,2,20,,23r,3l2,29,8,26r6,-6xe" stroked="f">
                <v:path arrowok="t" o:connecttype="custom" o:connectlocs="14,20;20,29;20,29;22,35;22,35;25,32;28,32;28,32;25,26;22,17;28,12;28,12;31,9;31,9;31,6;28,3;28,3;25,6;20,9;17,3;17,3;14,0;14,0;11,0;8,3;8,3;8,6;11,15;2,20;2,20;0,23;0,23;0,26;2,29;2,29;8,26;14,20" o:connectangles="0,0,0,0,0,0,0,0,0,0,0,0,0,0,0,0,0,0,0,0,0,0,0,0,0,0,0,0,0,0,0,0,0,0,0,0,0"/>
              </v:shape>
              <v:shape id="Freeform 1694" o:spid="_x0000_s1168" style="position:absolute;left:7514;top:1467;width:20;height:9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aisIA&#10;AADdAAAADwAAAGRycy9kb3ducmV2LnhtbERPTWsCMRC9F/wPYYTealali65GkYJSj2opHofNuLu4&#10;mWyTqNFf3wiF3ubxPme+jKYVV3K+saxgOMhAEJdWN1wp+Dqs3yYgfEDW2FomBXfysFz0XuZYaHvj&#10;HV33oRIphH2BCuoQukJKX9Zk0A9sR5y4k3UGQ4KuktrhLYWbVo6yLJcGG04NNXb0UVN53l+Mgp+H&#10;8/kjVibK71yeJ5v343q1Veq1H1czEIFi+Bf/uT91mj+djuH5TTp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QBqKwgAAAN0AAAAPAAAAAAAAAAAAAAAAAJgCAABkcnMvZG93&#10;bnJldi54bWxQSwUGAAAAAAQABAD1AAAAhwMAAAAA&#10;" path="m3,6l15,9r3,l20,6r,-3l18,3,6,,3,,,3,,6r3,xe" stroked="f">
                <v:path arrowok="t" o:connecttype="custom" o:connectlocs="3,6;15,9;15,9;18,9;20,6;20,6;20,3;18,3;6,0;6,0;3,0;0,3;0,3;0,6;3,6;3,6" o:connectangles="0,0,0,0,0,0,0,0,0,0,0,0,0,0,0,0"/>
              </v:shape>
              <v:shape id="Freeform 1695" o:spid="_x0000_s1169" style="position:absolute;left:7480;top:1416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8ksMA&#10;AADdAAAADwAAAGRycy9kb3ducmV2LnhtbERPS4vCMBC+C/6HMMLeNFVUtBpFhIX1smCtSG9DM31g&#10;MylNVuu/3wgLe5uP7znbfW8a8aDO1ZYVTCcRCOLc6ppLBenlc7wC4TyyxsYyKXiRg/1uONhirO2T&#10;z/RIfClCCLsYFVTet7GULq/IoJvYljhwhe0M+gC7UuoOnyHcNHIWRUtpsObQUGFLx4rye/JjFJgs&#10;1dlleZ1fF+mtLvrvZHE6vZT6GPWHDQhPvf8X/7m/dJi/Xs/h/U04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T8ksMAAADdAAAADwAAAAAAAAAAAAAAAACYAgAAZHJzL2Rv&#10;d25yZXYueG1sUEsFBgAAAAAEAAQA9QAAAIgDAAAAAA==&#10;" path="m11,51l54,11,57,8r,-6l54,,49,2r-3,l3,45,,48r,6l3,54r6,l11,51xe" stroked="f">
                <v:path arrowok="t" o:connecttype="custom" o:connectlocs="11,51;54,11;54,11;57,8;57,8;57,2;54,0;54,0;49,2;46,2;3,45;3,45;0,48;0,48;0,54;3,54;3,54;9,54;11,51;11,51" o:connectangles="0,0,0,0,0,0,0,0,0,0,0,0,0,0,0,0,0,0,0,0"/>
              </v:shape>
              <v:shape id="Freeform 1696" o:spid="_x0000_s1170" style="position:absolute;left:7365;top:1768;width:81;height:46;visibility:visible;mso-wrap-style:square;v-text-anchor:top" coordsize="8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pp2MQA&#10;AADdAAAADwAAAGRycy9kb3ducmV2LnhtbERPS2vCQBC+F/wPywje6saiYqKriFJo6aW+EG9DdswG&#10;s7Mhu8b477uFQm/z8T1nsepsJVpqfOlYwWiYgCDOnS65UHA8vL/OQPiArLFyTAqe5GG17L0sMNPu&#10;wTtq96EQMYR9hgpMCHUmpc8NWfRDVxNH7uoaiyHCppC6wUcMt5V8S5KptFhybDBY08ZQftvfrYLb&#10;Vo6n3+dt6T6/Lqnxz+vkNG6VGvS79RxEoC78i//cHzrOT9MJ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qadjEAAAA3QAAAA8AAAAAAAAAAAAAAAAAmAIAAGRycy9k&#10;b3ducmV2LnhtbFBLBQYAAAAABAAEAPUAAACJAwAAAAA=&#10;" path="m78,12r,l81,14r,3l78,23r-6,l46,14,23,43r-5,3l12,46,6,43,3,37,,14,,9,6,6r6,3l15,12r,8l18,23r5,-3l35,6,38,r5,l78,12xe" stroked="f">
                <v:path arrowok="t" o:connecttype="custom" o:connectlocs="78,12;78,12;81,14;81,17;78,23;72,23;46,14;23,43;23,43;18,46;12,46;6,43;3,37;0,14;0,14;0,9;6,6;12,9;15,12;15,20;15,20;18,23;23,20;35,6;35,6;38,0;43,0;78,12" o:connectangles="0,0,0,0,0,0,0,0,0,0,0,0,0,0,0,0,0,0,0,0,0,0,0,0,0,0,0,0"/>
              </v:shape>
              <v:shape id="Freeform 1697" o:spid="_x0000_s1171" style="position:absolute;left:7305;top:1926;width:32;height:34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aj5MYA&#10;AADdAAAADwAAAGRycy9kb3ducmV2LnhtbERPTWsCMRC9F/ofwgi9lJrdFhbdGqVUBO2hoFbB27CZ&#10;bhY3k20Sdf33TaHgbR7vcyaz3rbiTD40jhXkwwwEceV0w7WCr+3iaQQiRGSNrWNScKUAs+n93QRL&#10;7S68pvMm1iKFcChRgYmxK6UMlSGLYeg64sR9O28xJuhrqT1eUrht5XOWFdJiw6nBYEfvhqrj5mQV&#10;2JftfH8ouuvnYbX78Plj/3PKjVIPg/7tFUSkPt7E/+6lTvPH4wL+vk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aj5MYAAADdAAAADwAAAAAAAAAAAAAAAACYAgAAZHJz&#10;L2Rvd25yZXYueG1sUEsFBgAAAAAEAAQA9QAAAIsDAAAAAA==&#10;" path="m3,14r,l,20r3,5l6,31r8,3l23,34r3,-3l26,28,23,25r-6,l12,23r,-6l14,11r6,l29,14r3,l32,11r,-6l23,,17,,12,3,6,5,3,14xe" stroked="f">
                <v:path arrowok="t" o:connecttype="custom" o:connectlocs="3,14;3,14;0,20;3,25;6,31;14,34;14,34;23,34;26,31;26,31;26,28;23,25;23,25;17,25;17,25;12,23;12,17;12,17;14,11;20,11;20,11;29,14;29,14;32,14;32,11;32,11;32,5;23,0;23,0;17,0;12,3;6,5;3,14;3,14" o:connectangles="0,0,0,0,0,0,0,0,0,0,0,0,0,0,0,0,0,0,0,0,0,0,0,0,0,0,0,0,0,0,0,0,0,0"/>
              </v:shape>
              <v:shape id="Freeform 1698" o:spid="_x0000_s1172" style="position:absolute;left:7331;top:1974;width:26;height:35;visibility:visible;mso-wrap-style:square;v-text-anchor:top" coordsize="2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2FBsMA&#10;AADdAAAADwAAAGRycy9kb3ducmV2LnhtbERPS2sCMRC+C/6HMAUvotl6UHdrFFso2Iv4vA+b6Wbp&#10;ZrIk2XX775tCobf5+J6z2Q22ET35UDtW8DzPQBCXTtdcKbhd32drECEia2wck4JvCrDbjkcbLLR7&#10;8Jn6S6xECuFQoAITY1tIGUpDFsPctcSJ+3TeYkzQV1J7fKRw28hFli2lxZpTg8GW3gyVX5fOKjje&#10;Wv8xzWlxXJ27/j5dmnV3elVq8jTsX0BEGuK/+M990Gl+nq/g95t0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2FBsMAAADdAAAADwAAAAAAAAAAAAAAAACYAgAAZHJzL2Rv&#10;d25yZXYueG1sUEsFBgAAAAAEAAQA9QAAAIgDAAAAAA==&#10;" path="m11,18l20,9r,11l11,18xm9,26r11,3l20,32r,3l23,35r3,l26,32,26,6,23,3,23,,17,,14,3,,23r,3l,29r3,l6,26r3,xe" stroked="f">
                <v:path arrowok="t" o:connecttype="custom" o:connectlocs="11,18;20,9;20,20;11,18;9,26;20,29;20,32;20,32;20,35;23,35;23,35;26,35;26,35;26,35;26,32;26,6;26,6;23,3;23,0;23,0;17,0;14,3;0,23;0,23;0,26;0,26;0,29;3,29;3,29;6,26;9,26" o:connectangles="0,0,0,0,0,0,0,0,0,0,0,0,0,0,0,0,0,0,0,0,0,0,0,0,0,0,0,0,0,0,0"/>
                <o:lock v:ext="edit" verticies="t"/>
              </v:shape>
              <v:shape id="Freeform 1699" o:spid="_x0000_s1173" style="position:absolute;left:7365;top:1983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c9McA&#10;AADdAAAADwAAAGRycy9kb3ducmV2LnhtbESPQU/CQBCF7yb+h82YcJOtHohUFkIUAwcSU8B4nXTH&#10;trE7WzoLVH+9czDhNpP35r1vZoshtOZMvTSRHTyMMzDEZfQNVw4O+7f7JzCSkD22kcnBDwks5rc3&#10;M8x9vHBB512qjIaw5OigTqnLrZWypoAyjh2xal+xD5h07Svre7xoeGjtY5ZNbMCGtaHGjl5qKr93&#10;p+DgY1v8ll2xkv2ykfdP4fXxdbt2bnQ3LJ/BJBrS1fx/vfGKP50qrn6jI9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MHPTHAAAA3QAAAA8AAAAAAAAAAAAAAAAAmAIAAGRy&#10;cy9kb3ducmV2LnhtbFBLBQYAAAAABAAEAPUAAACMAwAAAAA=&#10;" path="m12,34r,l18,34r5,-3l20,29,12,26,9,23r,-9l12,9r6,l23,11r3,l29,9,26,6,20,,15,,9,3,3,6,,14r,6l,26r6,5l12,34xe" stroked="f">
                <v:path arrowok="t" o:connecttype="custom" o:connectlocs="12,34;12,34;18,34;23,31;23,31;20,29;20,29;20,29;12,26;12,26;9,23;9,14;9,14;12,9;18,9;18,9;23,11;23,11;26,11;29,9;29,9;26,6;20,0;20,0;15,0;9,3;3,6;0,14;0,14;0,20;0,26;6,31;12,34;12,34" o:connectangles="0,0,0,0,0,0,0,0,0,0,0,0,0,0,0,0,0,0,0,0,0,0,0,0,0,0,0,0,0,0,0,0,0,0"/>
              </v:shape>
              <v:shape id="Freeform 1700" o:spid="_x0000_s1174" style="position:absolute;left:7308;top:1937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oUcIA&#10;AADdAAAADwAAAGRycy9kb3ducmV2LnhtbERPTWsCMRC9F/ofwgjealbB0t0apQiCnrTqweOwGbOL&#10;m8k2ibvrvzeFQm/zeJ+zWA22ER35UDtWMJ1kIIhLp2s2Cs6nzdsHiBCRNTaOScGDAqyWry8LLLTr&#10;+Zu6YzQihXAoUEEVY1tIGcqKLIaJa4kTd3XeYkzQG6k99incNnKWZe/SYs2pocKW1hWVt+PdKrj6&#10;sJvXtvy5Xeb9udtHszOHXqnxaPj6BBFpiP/iP/dWp/l5nsPvN+k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8WhRwgAAAN0AAAAPAAAAAAAAAAAAAAAAAJgCAABkcnMvZG93&#10;bnJldi54bWxQSwUGAAAAAAQABAD1AAAAhwMAAAAA&#10;" path="m11,52l54,12,57,9r,-6l54,,52,,46,3,3,46,,49r3,6l6,55r3,l11,52xe" stroked="f">
                <v:path arrowok="t" o:connecttype="custom" o:connectlocs="11,52;54,12;54,12;57,9;57,9;57,3;54,0;54,0;52,0;46,3;3,46;3,46;0,49;0,49;3,55;6,55;6,55;9,55;11,52;11,52" o:connectangles="0,0,0,0,0,0,0,0,0,0,0,0,0,0,0,0,0,0,0,0"/>
              </v:shape>
            </v:group>
            <v:group id="Group 1701" o:spid="_x0000_s1175" style="position:absolute;left:12560;top:9498;width:1580;height:1842;rotation:-5275930fd" coordorigin="6,30" coordsize="3949,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9cQ5HFAAAA3QAA&#10;AA8AAAAAAAAAAAAAAAAAqgIAAGRycy9kb3ducmV2LnhtbFBLBQYAAAAABAAEAPoAAACcAwAAAAA=&#10;">
              <v:shape id="Freeform 1702" o:spid="_x0000_s1176" style="position:absolute;left:6;top:30;width:3949;height:4602;visibility:visible;mso-wrap-style:square;v-text-anchor:top" coordsize="3949,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mPsUA&#10;AADdAAAADwAAAGRycy9kb3ducmV2LnhtbESPQWvCQBSE74X+h+UJvelGD7VGVxFRVBTRtOL1Nfua&#10;hGbfhuxq4r93C0KPw8x8w0xmrSnFjWpXWFbQ70UgiFOrC84UfH2uuh8gnEfWWFomBXdyMJu+vkww&#10;1rbhE90Sn4kAYRejgtz7KpbSpTkZdD1bEQfvx9YGfZB1JnWNTYCbUg6i6F0aLDgs5FjRIqf0N7ka&#10;Bcf1Idq7S5ssy9GwOa/NLtuev5V667TzMQhPrf8PP9sbrSAQ+/D3Jj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qY+xQAAAN0AAAAPAAAAAAAAAAAAAAAAAJgCAABkcnMv&#10;ZG93bnJldi54bWxQSwUGAAAAAAQABAD1AAAAigMAAAAA&#10;" path="m3949,4602l,3947,649,,3949,4602xm939,1174l543,3552r2385,395l939,1174xe" fillcolor="#f7f7f7" strokecolor="#e6e6e6" strokeweight="67e-5mm">
                <v:stroke joinstyle="miter"/>
                <v:shadow on="t" color="#adb7c3 [1304]" opacity=".5"/>
                <v:path arrowok="t" o:connecttype="custom" o:connectlocs="3949,4602;0,3947;649,0;3949,4602;939,1174;543,3552;2928,3947;939,1174" o:connectangles="0,0,0,0,0,0,0,0"/>
                <o:lock v:ext="edit" verticies="t"/>
              </v:shape>
              <v:shape id="Freeform 1703" o:spid="_x0000_s1177" style="position:absolute;left:272;top:649;width:3140;height:3653;visibility:visible;mso-wrap-style:square;v-text-anchor:top" coordsize="3140,3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9M8AA&#10;AADdAAAADwAAAGRycy9kb3ducmV2LnhtbESPQYvCMBSE7wv+h/AEb2uq4KLVKCoIvWr1/mieTbF5&#10;qU3U6q83woLHYWa+YRarztbiTq2vHCsYDRMQxIXTFZcKjvnudwrCB2SNtWNS8CQPq2XvZ4Gpdg/e&#10;0/0QShEh7FNUYEJoUil9YciiH7qGOHpn11oMUbal1C0+ItzWcpwkf9JixXHBYENbQ8XlcLNx173M&#10;6brdT/Jqmj9PG53NkpApNeh36zmIQF34hv/bmVYQiWP4vIlP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D9M8AAAADdAAAADwAAAAAAAAAAAAAAAACYAgAAZHJzL2Rvd25y&#10;ZXYueG1sUEsFBgAAAAAEAAQA9QAAAIUDAAAAAA==&#10;" path="m,3151l537,,3140,3653,,3151xe" filled="f" strokecolor="white" strokeweight="67e-5mm">
                <v:stroke joinstyle="miter"/>
                <v:path arrowok="t" o:connecttype="custom" o:connectlocs="0,3151;537,0;3140,3653;0,3151" o:connectangles="0,0,0,0"/>
              </v:shape>
            </v:group>
            <w10:wrap anchorx="page" anchory="page"/>
          </v:group>
        </w:pict>
      </w:r>
      <w:r w:rsidR="008C5F11" w:rsidRPr="0030206F">
        <w:rPr>
          <w:lang w:val="de-DE"/>
        </w:rPr>
        <w:br w:type="page"/>
      </w:r>
    </w:p>
    <w:tbl>
      <w:tblPr>
        <w:tblW w:w="11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643"/>
        <w:gridCol w:w="1643"/>
        <w:gridCol w:w="1646"/>
        <w:gridCol w:w="1646"/>
        <w:gridCol w:w="1646"/>
        <w:gridCol w:w="1646"/>
        <w:gridCol w:w="1646"/>
      </w:tblGrid>
      <w:tr w:rsidR="0030206F" w:rsidRPr="0030206F" w:rsidTr="00284A7E">
        <w:trPr>
          <w:cantSplit/>
          <w:trHeight w:hRule="exact" w:val="622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lastRenderedPageBreak/>
              <w:t>MONTAG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DIENSTAG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MITTWOCH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DONNERSTAG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FREITAG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SAMSTAG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SONNTAG</w:t>
            </w:r>
          </w:p>
        </w:tc>
      </w:tr>
      <w:tr w:rsidR="00C5781A" w:rsidRPr="0030206F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C5781A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C5781A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C5781A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4</w:t>
            </w:r>
          </w:p>
        </w:tc>
      </w:tr>
      <w:tr w:rsidR="00C5781A" w:rsidRPr="0030206F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5</w:t>
            </w:r>
          </w:p>
          <w:p w:rsidR="00AF68E8" w:rsidRPr="00712AF3" w:rsidRDefault="00AF68E8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11</w:t>
            </w:r>
          </w:p>
        </w:tc>
      </w:tr>
      <w:tr w:rsidR="00C5781A" w:rsidRPr="0030206F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12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18</w:t>
            </w:r>
          </w:p>
        </w:tc>
      </w:tr>
      <w:tr w:rsidR="00C5781A" w:rsidRPr="0030206F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19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23</w:t>
            </w:r>
          </w:p>
          <w:p w:rsidR="00AF68E8" w:rsidRPr="00712AF3" w:rsidRDefault="00AF68E8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25</w:t>
            </w:r>
          </w:p>
        </w:tc>
      </w:tr>
      <w:tr w:rsidR="00C5781A" w:rsidRPr="0030206F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26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30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C5781A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C5781A" w:rsidP="005F464A">
            <w:pPr>
              <w:pStyle w:val="Dates"/>
              <w:rPr>
                <w:b/>
                <w:sz w:val="22"/>
              </w:rPr>
            </w:pPr>
          </w:p>
        </w:tc>
      </w:tr>
    </w:tbl>
    <w:p w:rsidR="00C5781A" w:rsidRPr="0030206F" w:rsidRDefault="005F464A">
      <w:pPr>
        <w:rPr>
          <w:lang w:val="de-DE"/>
        </w:rPr>
      </w:pPr>
      <w:r>
        <w:rPr>
          <w:noProof/>
          <w:lang w:val="de-DE"/>
        </w:rPr>
        <w:pict>
          <v:shape id="Text Box 1754" o:spid="_x0000_s4051" type="#_x0000_t202" style="position:absolute;margin-left:60pt;margin-top:69.1pt;width:290.9pt;height:64.8pt;z-index:251707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" o:allowincell="f" filled="f" stroked="f">
            <v:textbox>
              <w:txbxContent>
                <w:p w:rsidR="005F464A" w:rsidRPr="0030206F" w:rsidRDefault="005F464A">
                  <w:pPr>
                    <w:pStyle w:val="Month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September 2016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de-DE"/>
        </w:rPr>
        <w:pict>
          <v:roundrect id="AutoShape 1704" o:spid="_x0000_s4050" style="position:absolute;margin-left:0;margin-top:0;width:10in;height:540pt;z-index:-251615232;visibility:visible;mso-position-horizontal:center;mso-position-horizontal-relative:page;mso-position-vertical:center;mso-position-vertical-relative:page" arcsize="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" o:allowincell="f" fillcolor="#8494a6 [1944]" strokecolor="#f2f2f2 [3052]" strokeweight="3pt">
            <v:fill color2="#d6dbe1 [664]" angle="135" focus="50%" type="gradient"/>
            <v:shadow on="t" color="#20262d [1608]" opacity=".5" offset="1pt"/>
            <w10:wrap anchorx="page" anchory="page"/>
          </v:roundrect>
        </w:pict>
      </w:r>
      <w:r>
        <w:rPr>
          <w:noProof/>
          <w:lang w:val="de-DE"/>
        </w:rPr>
        <w:pict>
          <v:group id="Group 3538" o:spid="_x0000_s3898" style="position:absolute;margin-left:0;margin-top:36.7pt;width:700.55pt;height:561.6pt;z-index:-251606016;mso-position-horizontal:center;mso-position-horizontal-relative:page;mso-position-vertical-relative:page" coordorigin="866,737" coordsize="14014,1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" o:allowincell="f">
            <v:group id="Group 1705" o:spid="_x0000_s4009" style="position:absolute;left:1806;top:2724;width:5926;height:8057;rotation:-977301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epWatwwAAAN0AAAAP&#10;AAAAAAAAAAAAAAAAAKoCAABkcnMvZG93bnJldi54bWxQSwUGAAAAAAQABAD6AAAAmgMAAAAA&#10;">
              <v:shape id="Freeform 1706" o:spid="_x0000_s4049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DYZ8MA&#10;AADdAAAADwAAAGRycy9kb3ducmV2LnhtbESPQW/CMAyF75P2HyJP4jbScWCsIyCEVATaiW4/wGpM&#10;U5E4VZPR8u/xYdJutt7ze5/X2yl4daMhdZENvM0LUMRNtB23Bn6+q9cVqJSRLfrIZOBOCbab56c1&#10;ljaOfKZbnVslIZxKNOBy7kutU+MoYJrHnli0SxwCZlmHVtsBRwkPXi+KYqkDdiwNDnvaO2qu9W8w&#10;cKj3VfLtyY2LyV+/uLYHW30YM3uZdp+gMk353/x3fbSC/14Iv3wjI+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DYZ8MAAADdAAAADwAAAAAAAAAAAAAAAACYAgAAZHJzL2Rv&#10;d25yZXYueG1sUEsFBgAAAAAEAAQA9QAAAIgDAAAAAA=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<o:lock v:ext="edit" verticies="t"/>
              </v:shape>
              <v:shape id="Freeform 1707" o:spid="_x0000_s4048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F/T8IA&#10;AADdAAAADwAAAGRycy9kb3ducmV2LnhtbERPTWsCMRC9F/wPYQq91awtdctqFBEKHttVscdhM27W&#10;JpMlibr9901B8DaP9znz5eCsuFCInWcFk3EBgrjxuuNWwW778fwOIiZkjdYzKfilCMvF6GGOlfZX&#10;/qJLnVqRQzhWqMCk1FdSxsaQwzj2PXHmjj44TBmGVuqA1xzurHwpiql02HFuMNjT2lDzU5+dgrf1&#10;9LOUh2D37Xd9LL3Zvkp7UurpcVjNQCQa0l18c290nl8WE/j/Jp8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8X9PwgAAAN0AAAAPAAAAAAAAAAAAAAAAAJgCAABkcnMvZG93&#10;bnJldi54bWxQSwUGAAAAAAQABAD1AAAAhwMAAAAA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<o:lock v:ext="edit" verticies="t"/>
              </v:shape>
              <v:line id="Line 1708" o:spid="_x0000_s4047" style="position:absolute;visibility:visibl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maNcEAAADdAAAADwAAAGRycy9kb3ducmV2LnhtbERPTWvCQBC9C/0PyxS86aZBtERXKS1F&#10;D16qFj0O2TEJzcyG7KrJv3eFgrd5vM9ZrDqu1ZVaXzkx8DZOQJHkzlZSGDjsv0fvoHxAsVg7IQM9&#10;eVgtXwYLzKy7yQ9dd6FQMUR8hgbKEJpMa5+XxOjHriGJ3Nm1jCHCttC2xVsM51qnSTLVjJXEhhIb&#10;+iwp/9td2EAahPIJb9dfa305/fKmPzL2xgxfu485qEBdeIr/3Rsb58+SFB7fxBP08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SZo1wQAAAN0AAAAPAAAAAAAAAAAAAAAA&#10;AKECAABkcnMvZG93bnJldi54bWxQSwUGAAAAAAQABAD5AAAAjwMAAAAA&#10;" strokecolor="#1a1a1a" strokeweight="17e-5mm">
                <v:stroke joinstyle="miter"/>
              </v:line>
              <v:line id="Line 1709" o:spid="_x0000_s4046" style="position:absolute;visibility:visibl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U/rsIAAADdAAAADwAAAGRycy9kb3ducmV2LnhtbERPTWvCQBC9C/0PyxS86aZWrEQ3UlqK&#10;HnrRtuhxyE6T0MxsyK4x+fddQfA2j/c5603Pteqo9ZUTA0/TBBRJ7mwlhYHvr4/JEpQPKBZrJ2Rg&#10;IA+b7GG0xtS6i+ypO4RCxRDxKRooQ2hSrX1eEqOfuoYkcr+uZQwRtoW2LV5iONd6liQLzVhJbCix&#10;obeS8r/DmQ3MglA+58/t+1afTz+8G46MgzHjx/51BSpQH+7im3tn4/yX5Bmu38QTd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QU/rsIAAADdAAAADwAAAAAAAAAAAAAA&#10;AAChAgAAZHJzL2Rvd25yZXYueG1sUEsFBgAAAAAEAAQA+QAAAJADAAAAAA==&#10;" strokecolor="#1a1a1a" strokeweight="17e-5mm">
                <v:stroke joinstyle="miter"/>
              </v:line>
              <v:line id="Line 1710" o:spid="_x0000_s4045" style="position:absolute;visibility:visibl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yn2sIAAADdAAAADwAAAGRycy9kb3ducmV2LnhtbERPTWvCQBC9F/oflin0VjcGaUt0DaIU&#10;PXhRW+pxyI5JMDMbsqsm/94tCL3N433OLO+5UVfqfO3EwHiUgCIpnK2lNPB9+Hr7BOUDisXGCRkY&#10;yEM+f36aYWbdTXZ03YdSxRDxGRqoQmgzrX1REaMfuZYkcifXMYYIu1LbDm8xnBudJsm7ZqwlNlTY&#10;0rKi4ry/sIE0CBUT3q5Xa305/vBm+GUcjHl96RdTUIH68C9+uDc2zv9IJvD3TTxBz+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yn2sIAAADdAAAADwAAAAAAAAAAAAAA&#10;AAChAgAAZHJzL2Rvd25yZXYueG1sUEsFBgAAAAAEAAQA+QAAAJADAAAAAA==&#10;" strokecolor="#1a1a1a" strokeweight="17e-5mm">
                <v:stroke joinstyle="miter"/>
              </v:line>
              <v:line id="Line 1711" o:spid="_x0000_s4044" style="position:absolute;visibility:visibl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ACQcIAAADdAAAADwAAAGRycy9kb3ducmV2LnhtbERPTWvCQBC9C/0PyxS86aZSrUQ3UlqK&#10;HnrRtuhxyE6T0MxsyK4x+fddQfA2j/c5603Pteqo9ZUTA0/TBBRJ7mwlhYHvr4/JEpQPKBZrJ2Rg&#10;IA+b7GG0xtS6i+ypO4RCxRDxKRooQ2hSrX1eEqOfuoYkcr+uZQwRtoW2LV5iONd6liQLzVhJbCix&#10;obeS8r/DmQ3MglD+zJ/b960+n354NxwZB2PGj/3rClSgPtzFN/fOxvkvyRyu38QTd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aACQcIAAADdAAAADwAAAAAAAAAAAAAA&#10;AAChAgAAZHJzL2Rvd25yZXYueG1sUEsFBgAAAAAEAAQA+QAAAJADAAAAAA==&#10;" strokecolor="#1a1a1a" strokeweight="17e-5mm">
                <v:stroke joinstyle="miter"/>
              </v:line>
              <v:line id="Line 1712" o:spid="_x0000_s4043" style="position:absolute;visibility:visibl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KcNsEAAADdAAAADwAAAGRycy9kb3ducmV2LnhtbERPTWvCQBC9C/0PyxS86aYitkRXKS2i&#10;By9qRY9DdkyCmdmQXTX5964g9DaP9zmzRcuVulHjSycGPoYJKJLM2VJyA3/75eALlA8oFisnZKAj&#10;D4v5W2+GqXV32dJtF3IVQ8SnaKAIoU619llBjH7oapLInV3DGCJscm0bvMdwrvQoSSaasZTYUGBN&#10;PwVll92VDYyCUDbmzep3pa+nA6+7I2NnTP+9/Z6CCtSGf/HLvbZx/mcygec38QQ9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cpw2wQAAAN0AAAAPAAAAAAAAAAAAAAAA&#10;AKECAABkcnMvZG93bnJldi54bWxQSwUGAAAAAAQABAD5AAAAjwMAAAAA&#10;" strokecolor="#1a1a1a" strokeweight="17e-5mm">
                <v:stroke joinstyle="miter"/>
              </v:line>
              <v:line id="Line 1713" o:spid="_x0000_s4042" style="position:absolute;visibility:visibl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45rcIAAADdAAAADwAAAGRycy9kb3ducmV2LnhtbERPS2vCQBC+F/oflin0VjcNopK6htIi&#10;evDiC3scstMkNDMbsqsm/74rCN7m43vOPO+5URfqfO3EwPsoAUVSOFtLaeCwX77NQPmAYrFxQgYG&#10;8pAvnp/mmFl3lS1ddqFUMUR8hgaqENpMa19UxOhHriWJ3K/rGEOEXalth9cYzo1Ok2SiGWuJDRW2&#10;9FVR8bc7s4E0CBVj3qy+V/r8c+T1cGIcjHl96T8/QAXqw0N8d69tnD9NpnD7Jp6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j45rcIAAADdAAAADwAAAAAAAAAAAAAA&#10;AAChAgAAZHJzL2Rvd25yZXYueG1sUEsFBgAAAAAEAAQA+QAAAJADAAAAAA==&#10;" strokecolor="#1a1a1a" strokeweight="17e-5mm">
                <v:stroke joinstyle="miter"/>
              </v:line>
              <v:line id="Line 1714" o:spid="_x0000_s4041" style="position:absolute;visibility:visibl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Gt38QAAADdAAAADwAAAGRycy9kb3ducmV2LnhtbESPQWvCQBCF70L/wzKF3nRTKVqiq5SW&#10;ogcvaks9DtlpEpqZDdlVk3/fOQjeZnhv3vtmue65MRfqYh3EwfMkA0NSBF9L6eDr+Dl+BRMTiscm&#10;CDkYKMJ69TBaYu7DVfZ0OaTSaIjEHB1UKbW5tbGoiDFOQkui2m/oGJOuXWl9h1cN58ZOs2xmGWvR&#10;hgpbeq+o+Duc2cE0CRUvvNt8bOz59M3b4YdxcO7psX9bgEnUp7v5dr31ij/PFFe/0RHs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oa3fxAAAAN0AAAAPAAAAAAAAAAAA&#10;AAAAAKECAABkcnMvZG93bnJldi54bWxQSwUGAAAAAAQABAD5AAAAkgMAAAAA&#10;" strokecolor="#1a1a1a" strokeweight="17e-5mm">
                <v:stroke joinstyle="miter"/>
              </v:line>
              <v:line id="Line 1715" o:spid="_x0000_s4040" style="position:absolute;visibility:visibl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0IRMIAAADdAAAADwAAAGRycy9kb3ducmV2LnhtbERPTWvCQBC9C/0PyxS86aZStEY3UlqK&#10;HnrRtuhxyE6T0MxsyK4x+fddQfA2j/c5603Pteqo9ZUTA0/TBBRJ7mwlhYHvr4/JCygfUCzWTsjA&#10;QB422cNojal1F9lTdwiFiiHiUzRQhtCkWvu8JEY/dQ1J5H5dyxgibAttW7zEcK71LEnmmrGS2FBi&#10;Q28l5X+HMxuYBaH8mT+371t9Pv3wbjgyDsaMH/vXFahAfbiLb+6djfMXyRKu38QTd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O0IRMIAAADdAAAADwAAAAAAAAAAAAAA&#10;AAChAgAAZHJzL2Rvd25yZXYueG1sUEsFBgAAAAAEAAQA+QAAAJADAAAAAA==&#10;" strokecolor="#1a1a1a" strokeweight="17e-5mm">
                <v:stroke joinstyle="miter"/>
              </v:line>
              <v:line id="Line 1716" o:spid="_x0000_s4039" style="position:absolute;visibility:visibl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43BMUAAADdAAAADwAAAGRycy9kb3ducmV2LnhtbESPQWvCQBCF7wX/wzJCb3WjlFaiq0hL&#10;0UMvtRU9DtkxCWZmQ3bV5N93DoXeZnhv3vtmue65MTfqYh3EwXSSgSEpgq+ldPDz/fE0BxMTiscm&#10;CDkYKMJ6NXpYYu7DXb7otk+l0RCJOTqoUmpza2NREWOchJZEtXPoGJOuXWl9h3cN58bOsuzFMtai&#10;DRW29FZRcdlf2cEsCRXP/Ll939rr6cC74cg4OPc47jcLMIn69G/+u955xX+dKr9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43BMUAAADdAAAADwAAAAAAAAAA&#10;AAAAAAChAgAAZHJzL2Rvd25yZXYueG1sUEsFBgAAAAAEAAQA+QAAAJMDAAAAAA==&#10;" strokecolor="#1a1a1a" strokeweight="17e-5mm">
                <v:stroke joinstyle="miter"/>
              </v:line>
              <v:line id="Line 1717" o:spid="_x0000_s4038" style="position:absolute;visibility:visibl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KSn8EAAADdAAAADwAAAGRycy9kb3ducmV2LnhtbERPTWvCQBC9F/wPywje6iYirURXEUX0&#10;4KVqqcchO01CM7Mhu2ry791Cobd5vM9ZrDqu1Z1aXzkxkI4TUCS5s5UUBi7n3esMlA8oFmsnZKAn&#10;D6vl4GWBmXUP+aD7KRQqhojP0EAZQpNp7fOSGP3YNSSR+3YtY4iwLbRt8RHDudaTJHnTjJXEhhIb&#10;2pSU/5xubGAShPIpH/fbvb5dP/nQfzH2xoyG3XoOKlAX/sV/7oON89/TF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QpKfwQAAAN0AAAAPAAAAAAAAAAAAAAAA&#10;AKECAABkcnMvZG93bnJldi54bWxQSwUGAAAAAAQABAD5AAAAjwMAAAAA&#10;" strokecolor="#1a1a1a" strokeweight="17e-5mm">
                <v:stroke joinstyle="miter"/>
              </v:line>
              <v:line id="Line 1718" o:spid="_x0000_s4037" style="position:absolute;visibility:visibl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AM6MEAAADdAAAADwAAAGRycy9kb3ducmV2LnhtbERPTWvCQBC9F/wPywje6sYgrURXEUX0&#10;4KVqqcchO01CM7Mhu2ry791Cobd5vM9ZrDqu1Z1aXzkxMBknoEhyZyspDFzOu9cZKB9QLNZOyEBP&#10;HlbLwcsCM+se8kH3UyhUDBGfoYEyhCbT2uclMfqxa0gi9+1axhBhW2jb4iOGc63TJHnTjJXEhhIb&#10;2pSU/5xubCANQvmUj/vtXt+un3zovxh7Y0bDbj0HFagL/+I/98HG+e+TF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kAzowQAAAN0AAAAPAAAAAAAAAAAAAAAA&#10;AKECAABkcnMvZG93bnJldi54bWxQSwUGAAAAAAQABAD5AAAAjwMAAAAA&#10;" strokecolor="#1a1a1a" strokeweight="17e-5mm">
                <v:stroke joinstyle="miter"/>
              </v:line>
              <v:line id="Line 1719" o:spid="_x0000_s4036" style="position:absolute;visibility:visibl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ypc8IAAADdAAAADwAAAGRycy9kb3ducmV2LnhtbERPS2vCQBC+C/6HZQRvuvGBLamriCJ6&#10;8KJtaY9DdpoEM7Mhu2ry791Cobf5+J6zXLdcqTs1vnRiYDJOQJFkzpaSG/h4349eQfmAYrFyQgY6&#10;8rBe9XtLTK17yJnul5CrGCI+RQNFCHWqtc8KYvRjV5NE7sc1jCHCJte2wUcM50pPk2ShGUuJDQXW&#10;tC0ou15ubGAahLI5nw67g759f/Kx+2LsjBkO2s0bqEBt+Bf/uY82zn+ZzOD3m3iCXj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Nypc8IAAADdAAAADwAAAAAAAAAAAAAA&#10;AAChAgAAZHJzL2Rvd25yZXYueG1sUEsFBgAAAAAEAAQA+QAAAJADAAAAAA==&#10;" strokecolor="#1a1a1a" strokeweight="17e-5mm">
                <v:stroke joinstyle="miter"/>
              </v:line>
              <v:line id="Line 1720" o:spid="_x0000_s4035" style="position:absolute;visibility:visibl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UxB8IAAADdAAAADwAAAGRycy9kb3ducmV2LnhtbERPTWvCQBC9F/wPywje6iYirUTXIC2i&#10;h15qK3ocsmMSzMyG7KrJv+8WCr3N433OKu+5UXfqfO3EQDpNQJEUztZSGvj+2j4vQPmAYrFxQgYG&#10;8pCvR08rzKx7yCfdD6FUMUR8hgaqENpMa19UxOinriWJ3MV1jCHCrtS2w0cM50bPkuRFM9YSGyps&#10;6a2i4nq4sYFZECrm/LF73+nb+cj74cQ4GDMZ95slqEB9+Bf/ufc2zn9N5/D7TTxBr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zUxB8IAAADdAAAADwAAAAAAAAAAAAAA&#10;AAChAgAAZHJzL2Rvd25yZXYueG1sUEsFBgAAAAAEAAQA+QAAAJADAAAAAA==&#10;" strokecolor="#1a1a1a" strokeweight="17e-5mm">
                <v:stroke joinstyle="miter"/>
              </v:line>
              <v:line id="Line 1721" o:spid="_x0000_s4034" style="position:absolute;visibility:visibl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mUnMIAAADdAAAADwAAAGRycy9kb3ducmV2LnhtbERPTWvCQBC9C/6HZQRvulHUltRVRBE9&#10;eNG2tMchO02CmdmQXTX5926h0Ns83ucs1y1X6k6NL50YmIwTUCSZs6XkBj7e96NXUD6gWKyckIGO&#10;PKxX/d4SU+secqb7JeQqhohP0UARQp1q7bOCGP3Y1SSR+3ENY4iwybVt8BHDudLTJFloxlJiQ4E1&#10;bQvKrpcbG5gGoWzGp8PuoG/fn3zsvhg7Y4aDdvMGKlAb/sV/7qON818mc/j9Jp6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HmUnMIAAADdAAAADwAAAAAAAAAAAAAA&#10;AAChAgAAZHJzL2Rvd25yZXYueG1sUEsFBgAAAAAEAAQA+QAAAJADAAAAAA==&#10;" strokecolor="#1a1a1a" strokeweight="17e-5mm">
                <v:stroke joinstyle="miter"/>
              </v:line>
              <v:line id="Line 1722" o:spid="_x0000_s4033" style="position:absolute;visibility:visibl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sK68IAAADdAAAADwAAAGRycy9kb3ducmV2LnhtbERPTWvCQBC9F/wPywi9NZuIqKSuQVpE&#10;D73UVtrjkJ0mwcxsyK6a/PtuoeBtHu9z1sXArbpS7xsnBrIkBUVSOttIZeDzY/e0AuUDisXWCRkY&#10;yUOxmTysMbfuJu90PYZKxRDxORqoQ+hyrX1ZE6NPXEcSuR/XM4YI+0rbHm8xnFs9S9OFZmwkNtTY&#10;0UtN5fl4YQOzIFTO+W3/uteX7xMfxi/G0ZjH6bB9BhVoCHfxv/tg4/xltoC/b+IJe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KsK68IAAADdAAAADwAAAAAAAAAAAAAA&#10;AAChAgAAZHJzL2Rvd25yZXYueG1sUEsFBgAAAAAEAAQA+QAAAJADAAAAAA==&#10;" strokecolor="#1a1a1a" strokeweight="17e-5mm">
                <v:stroke joinstyle="miter"/>
              </v:line>
              <v:line id="Line 1723" o:spid="_x0000_s4032" style="position:absolute;visibility:visibl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evcMEAAADdAAAADwAAAGRycy9kb3ducmV2LnhtbERPS2vCQBC+F/oflil4qxulaImuUpSi&#10;By8+ih6H7JiEZmZDdtXk37uC4G0+vudM5y1X6kqNL50YGPQTUCSZs6XkBg77389vUD6gWKyckIGO&#10;PMxn729TTK27yZauu5CrGCI+RQNFCHWqtc8KYvR9V5NE7uwaxhBhk2vb4C2Gc6WHSTLSjKXEhgJr&#10;WhSU/e8ubGAYhLIv3qyWK305/fG6OzJ2xvQ+2p8JqEBteImf7rWN88eDMTy+iSfo2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569wwQAAAN0AAAAPAAAAAAAAAAAAAAAA&#10;AKECAABkcnMvZG93bnJldi54bWxQSwUGAAAAAAQABAD5AAAAjwMAAAAA&#10;" strokecolor="#1a1a1a" strokeweight="17e-5mm">
                <v:stroke joinstyle="miter"/>
              </v:line>
              <v:line id="Line 1724" o:spid="_x0000_s4031" style="position:absolute;visibility:visibl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g7AsUAAADdAAAADwAAAGRycy9kb3ducmV2LnhtbESPQWvCQBCF7wX/wzJCb3WjlFaiq0hL&#10;0UMvtRU9DtkxCWZmQ3bV5N93DoXeZnhv3vtmue65MTfqYh3EwXSSgSEpgq+ldPDz/fE0BxMTiscm&#10;CDkYKMJ6NXpYYu7DXb7otk+l0RCJOTqoUmpza2NREWOchJZEtXPoGJOuXWl9h3cN58bOsuzFMtai&#10;DRW29FZRcdlf2cEsCRXP/Ll939rr6cC74cg4OPc47jcLMIn69G/+u955xX+dKq5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g7AsUAAADdAAAADwAAAAAAAAAA&#10;AAAAAAChAgAAZHJzL2Rvd25yZXYueG1sUEsFBgAAAAAEAAQA+QAAAJMDAAAAAA==&#10;" strokecolor="#1a1a1a" strokeweight="17e-5mm">
                <v:stroke joinstyle="miter"/>
              </v:line>
              <v:line id="Line 1725" o:spid="_x0000_s4030" style="position:absolute;visibility:visibl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SemcIAAADdAAAADwAAAGRycy9kb3ducmV2LnhtbERPTWvCQBC9C/6HZQRvulFE29RVRBE9&#10;eNG2tMchO02CmdmQXTX5926h0Ns83ucs1y1X6k6NL50YmIwTUCSZs6XkBj7e96MXUD6gWKyckIGO&#10;PKxX/d4SU+secqb7JeQqhohP0UARQp1q7bOCGP3Y1SSR+3ENY4iwybVt8BHDudLTJJlrxlJiQ4E1&#10;bQvKrpcbG5gGoWzGp8PuoG/fn3zsvhg7Y4aDdvMGKlAb/sV/7qON8xeTV/j9Jp6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TSemcIAAADdAAAADwAAAAAAAAAAAAAA&#10;AAChAgAAZHJzL2Rvd25yZXYueG1sUEsFBgAAAAAEAAQA+QAAAJADAAAAAA==&#10;" strokecolor="#1a1a1a" strokeweight="17e-5mm">
                <v:stroke joinstyle="miter"/>
              </v:line>
              <v:line id="Line 1726" o:spid="_x0000_s4029" style="position:absolute;visibility:visibl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L9ucUAAADdAAAADwAAAGRycy9kb3ducmV2LnhtbESPQWvCQBCF74X+h2UKvdVNQ6klukpp&#10;KXroRW2pxyE7JsHMbMiumvz7zkHwNsN789438+XArTlTH5sgDp4nGRiSMvhGKgc/u6+nNzAxoXhs&#10;g5CDkSIsF/d3cyx8uMiGzttUGQ2RWKCDOqWusDaWNTHGSehIVDuEnjHp2lfW93jRcG5tnmWvlrER&#10;baixo4+ayuP2xA7yJFS+8Pfqc2VP+19ej3+Mo3OPD8P7DEyiId3M1+u1V/xprvz6jY5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mL9ucUAAADdAAAADwAAAAAAAAAA&#10;AAAAAAChAgAAZHJzL2Rvd25yZXYueG1sUEsFBgAAAAAEAAQA+QAAAJMDAAAAAA==&#10;" strokecolor="#1a1a1a" strokeweight="17e-5mm">
                <v:stroke joinstyle="miter"/>
              </v:line>
              <v:line id="Line 1727" o:spid="_x0000_s4028" style="position:absolute;visibility:visibl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5YIsEAAADdAAAADwAAAGRycy9kb3ducmV2LnhtbERPTWvCQBC9F/wPywje6sYgrURXEUX0&#10;4KVqqcchO01CM7Mhu2ry791Cobd5vM9ZrDqu1Z1aXzkxMBknoEhyZyspDFzOu9cZKB9QLNZOyEBP&#10;HlbLwcsCM+se8kH3UyhUDBGfoYEyhCbT2uclMfqxa0gi9+1axhBhW2jb4iOGc63TJHnTjJXEhhIb&#10;2pSU/5xubCANQvmUj/vtXt+un3zovxh7Y0bDbj0HFagL/+I/98HG+e/pB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LlgiwQAAAN0AAAAPAAAAAAAAAAAAAAAA&#10;AKECAABkcnMvZG93bnJldi54bWxQSwUGAAAAAAQABAD5AAAAjwMAAAAA&#10;" strokecolor="#1a1a1a" strokeweight="17e-5mm">
                <v:stroke joinstyle="miter"/>
              </v:line>
              <v:line id="Line 1728" o:spid="_x0000_s4027" style="position:absolute;visibility:visibl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zGVcIAAADdAAAADwAAAGRycy9kb3ducmV2LnhtbERPTWvCQBC9F/wPywi91Y2htJK6CaKI&#10;HnrRVtrjkJ0mwcxsyK6a/PtuQehtHu9zlsXArbpS7xsnBuazBBRJ6WwjlYHPj+3TApQPKBZbJ2Rg&#10;JA9FPnlYYmbdTQ50PYZKxRDxGRqoQ+gyrX1ZE6OfuY4kcj+uZwwR9pW2Pd5iOLc6TZIXzdhIbKix&#10;o3VN5fl4YQNpECqf+X232enL94n34xfjaMzjdFi9gQo0hH/x3b23cf5rmsLfN/EEnf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fzGVcIAAADdAAAADwAAAAAAAAAAAAAA&#10;AAChAgAAZHJzL2Rvd25yZXYueG1sUEsFBgAAAAAEAAQA+QAAAJADAAAAAA==&#10;" strokecolor="#1a1a1a" strokeweight="17e-5mm">
                <v:stroke joinstyle="miter"/>
              </v:line>
              <v:line id="Line 1729" o:spid="_x0000_s4026" style="position:absolute;visibility:visibl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BjzsIAAADdAAAADwAAAGRycy9kb3ducmV2LnhtbERPTWvCQBC9F/oflhF6qxtjUUldpbSI&#10;HnpRW+xxyI5JMDMbsqsm/74rCN7m8T5nvuy4VhdqfeXEwGiYgCLJna2kMPCzX73OQPmAYrF2QgZ6&#10;8rBcPD/NMbPuKlu67EKhYoj4DA2UITSZ1j4vidEPXUMSuaNrGUOEbaFti9cYzrVOk2SiGSuJDSU2&#10;9FlSftqd2UAahPI3/l5/rfX575c3/YGxN+Zl0H28gwrUhYf47t7YOH+ajuH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rBjzsIAAADdAAAADwAAAAAAAAAAAAAA&#10;AAChAgAAZHJzL2Rvd25yZXYueG1sUEsFBgAAAAAEAAQA+QAAAJADAAAAAA==&#10;" strokecolor="#1a1a1a" strokeweight="17e-5mm">
                <v:stroke joinstyle="miter"/>
              </v:line>
              <v:line id="Line 1730" o:spid="_x0000_s4025" style="position:absolute;visibility:visibl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n7usEAAADdAAAADwAAAGRycy9kb3ducmV2LnhtbERPTWvCQBC9F/wPywi91U2DaImuUpSi&#10;h16qFT0O2TEJZmZDdtXk33eFgrd5vM+ZLzuu1Y1aXzkx8D5KQJHkzlZSGPjdf719gPIBxWLthAz0&#10;5GG5GLzMMbPuLj9024VCxRDxGRooQ2gyrX1eEqMfuYYkcmfXMoYI20LbFu8xnGudJslEM1YSG0ps&#10;aFVSftld2UAahPIxf2/WG309HXjbHxl7Y16H3ecMVKAuPMX/7q2N86fpGB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Wfu6wQAAAN0AAAAPAAAAAAAAAAAAAAAA&#10;AKECAABkcnMvZG93bnJldi54bWxQSwUGAAAAAAQABAD5AAAAjwMAAAAA&#10;" strokecolor="#1a1a1a" strokeweight="17e-5mm">
                <v:stroke joinstyle="miter"/>
              </v:line>
              <v:line id="Line 1731" o:spid="_x0000_s4024" style="position:absolute;visibility:visibl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VeIcIAAADdAAAADwAAAGRycy9kb3ducmV2LnhtbERPTWvCQBC9F/oflhF6qxuDVUldpbSI&#10;HnpRW+xxyI5JMDMbsqsm/74rCN7m8T5nvuy4VhdqfeXEwGiYgCLJna2kMPCzX73OQPmAYrF2QgZ6&#10;8rBcPD/NMbPuKlu67EKhYoj4DA2UITSZ1j4vidEPXUMSuaNrGUOEbaFti9cYzrVOk2SiGSuJDSU2&#10;9FlSftqd2UAahPIxf6+/1vr898ub/sDYG/My6D7eQQXqwkN8d29snD9N3+D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VeIcIAAADdAAAADwAAAAAAAAAAAAAA&#10;AAChAgAAZHJzL2Rvd25yZXYueG1sUEsFBgAAAAAEAAQA+QAAAJADAAAAAA==&#10;" strokecolor="#1a1a1a" strokeweight="17e-5mm">
                <v:stroke joinstyle="miter"/>
              </v:line>
              <v:line id="Line 1732" o:spid="_x0000_s4023" style="position:absolute;visibility:visibl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fAVsEAAADdAAAADwAAAGRycy9kb3ducmV2LnhtbERPTWvCQBC9C/6HZYTedNNQtERXKUrR&#10;Qy/Vih6H7JgEM7Mhu2ry77uFgrd5vM9ZrDqu1Z1aXzkx8DpJQJHkzlZSGPg5fI7fQfmAYrF2QgZ6&#10;8rBaDgcLzKx7yDfd96FQMUR8hgbKEJpMa5+XxOgnriGJ3MW1jCHCttC2xUcM51qnSTLVjJXEhhIb&#10;WpeUX/c3NpAGofyNv7abrb6dj7zrT4y9MS+j7mMOKlAXnuJ/987G+bN0Cn/fxBP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x8BWwQAAAN0AAAAPAAAAAAAAAAAAAAAA&#10;AKECAABkcnMvZG93bnJldi54bWxQSwUGAAAAAAQABAD5AAAAjwMAAAAA&#10;" strokecolor="#1a1a1a" strokeweight="17e-5mm">
                <v:stroke joinstyle="miter"/>
              </v:line>
              <v:line id="Line 1733" o:spid="_x0000_s4022" style="position:absolute;visibility:visibl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tlzcEAAADdAAAADwAAAGRycy9kb3ducmV2LnhtbERPTWvCQBC9F/wPywje6sZQtERXEaXo&#10;wYvaUo9DdpqEZmZDdtXk37tCobd5vM9ZrDqu1Y1aXzkxMBknoEhyZyspDHyeP17fQfmAYrF2QgZ6&#10;8rBaDl4WmFl3lyPdTqFQMUR8hgbKEJpMa5+XxOjHriGJ3I9rGUOEbaFti/cYzrVOk2SqGSuJDSU2&#10;tCkp/z1d2UAahPI3Puy2O329fPG+/2bsjRkNu/UcVKAu/Iv/3Hsb58/SGTy/iSf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i2XNwQAAAN0AAAAPAAAAAAAAAAAAAAAA&#10;AKECAABkcnMvZG93bnJldi54bWxQSwUGAAAAAAQABAD5AAAAjwMAAAAA&#10;" strokecolor="#1a1a1a" strokeweight="17e-5mm">
                <v:stroke joinstyle="miter"/>
              </v:line>
              <v:line id="Line 1734" o:spid="_x0000_s4021" style="position:absolute;visibility:visibl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Txv8UAAADdAAAADwAAAGRycy9kb3ducmV2LnhtbESPQWvCQBCF74X+h2UKvdVNQ6klukpp&#10;KXroRW2pxyE7JsHMbMiumvz7zkHwNsN789438+XArTlTH5sgDp4nGRiSMvhGKgc/u6+nNzAxoXhs&#10;g5CDkSIsF/d3cyx8uMiGzttUGQ2RWKCDOqWusDaWNTHGSehIVDuEnjHp2lfW93jRcG5tnmWvlrER&#10;baixo4+ayuP2xA7yJFS+8Pfqc2VP+19ej3+Mo3OPD8P7DEyiId3M1+u1V/xprrj6jY5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Txv8UAAADdAAAADwAAAAAAAAAA&#10;AAAAAAChAgAAZHJzL2Rvd25yZXYueG1sUEsFBgAAAAAEAAQA+QAAAJMDAAAAAA==&#10;" strokecolor="#1a1a1a" strokeweight="17e-5mm">
                <v:stroke joinstyle="miter"/>
              </v:line>
              <v:line id="Line 1735" o:spid="_x0000_s4020" style="position:absolute;visibility:visibl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hUJMIAAADdAAAADwAAAGRycy9kb3ducmV2LnhtbERPTWvCQBC9F/oflhF6qxuDVE1dpbSI&#10;HnpRW+xxyI5JMDMbsqsm/74rCN7m8T5nvuy4VhdqfeXEwGiYgCLJna2kMPCzX71OQfmAYrF2QgZ6&#10;8rBcPD/NMbPuKlu67EKhYoj4DA2UITSZ1j4vidEPXUMSuaNrGUOEbaFti9cYzrVOk+RNM1YSG0ps&#10;6LOk/LQ7s4E0COVj/l5/rfX575c3/YGxN+Zl0H28gwrUhYf47t7YOH+SzuD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1hUJMIAAADdAAAADwAAAAAAAAAAAAAA&#10;AAChAgAAZHJzL2Rvd25yZXYueG1sUEsFBgAAAAAEAAQA+QAAAJADAAAAAA==&#10;" strokecolor="#1a1a1a" strokeweight="17e-5mm">
                <v:stroke joinstyle="miter"/>
              </v:line>
              <v:line id="Line 1736" o:spid="_x0000_s4019" style="position:absolute;visibility:visibl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trZMUAAADdAAAADwAAAGRycy9kb3ducmV2LnhtbESPQU/CQBCF7yb+h82YeJOtYJQUFmI0&#10;BA5cRAgcJ92xbezMNt0F2n/PHEy8zeS9ee+b+bLnxlyoi3UQB8+jDAxJEXwtpYP99+ppCiYmFI9N&#10;EHIwUITl4v5ujrkPV/miyy6VRkMk5uigSqnNrY1FRYxxFFoS1X5Cx5h07UrrO7xqODd2nGWvlrEW&#10;baiwpY+Kit/dmR2Mk1Dxwtv159qeTwfeDEfGwbnHh/59BiZRn/7Nf9cbr/hvE+XXb3QEu7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trZMUAAADdAAAADwAAAAAAAAAA&#10;AAAAAAChAgAAZHJzL2Rvd25yZXYueG1sUEsFBgAAAAAEAAQA+QAAAJMDAAAAAA==&#10;" strokecolor="#1a1a1a" strokeweight="17e-5mm">
                <v:stroke joinstyle="miter"/>
              </v:line>
              <v:line id="Line 1737" o:spid="_x0000_s4018" style="position:absolute;visibility:visibl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fO/8IAAADdAAAADwAAAGRycy9kb3ducmV2LnhtbERPS2vCQBC+C/6HZQRvuvGBLamriCJ6&#10;8KJtaY9DdpoEM7Mhu2ry791Cobf5+J6zXLdcqTs1vnRiYDJOQJFkzpaSG/h4349eQfmAYrFyQgY6&#10;8rBe9XtLTK17yJnul5CrGCI+RQNFCHWqtc8KYvRjV5NE7sc1jCHCJte2wUcM50pPk2ShGUuJDQXW&#10;tC0ou15ubGAahLI5nw67g759f/Kx+2LsjBkO2s0bqEBt+Bf/uY82zn+ZTeD3m3iCXj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PfO/8IAAADdAAAADwAAAAAAAAAAAAAA&#10;AAChAgAAZHJzL2Rvd25yZXYueG1sUEsFBgAAAAAEAAQA+QAAAJADAAAAAA==&#10;" strokecolor="#1a1a1a" strokeweight="17e-5mm">
                <v:stroke joinstyle="miter"/>
              </v:line>
              <v:line id="Line 1738" o:spid="_x0000_s4017" style="position:absolute;visibility:visibl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VQiMIAAADdAAAADwAAAGRycy9kb3ducmV2LnhtbERPTWvCQBC9F/oflhF6qxtjUUldpbSI&#10;HnpRW+xxyI5JMDMbsqsm/74rCN7m8T5nvuy4VhdqfeXEwGiYgCLJna2kMPCzX73OQPmAYrF2QgZ6&#10;8rBcPD/NMbPuKlu67EKhYoj4DA2UITSZ1j4vidEPXUMSuaNrGUOEbaFti9cYzrVOk2SiGSuJDSU2&#10;9FlSftqd2UAahPI3/l5/rfX575c3/YGxN+Zl0H28gwrUhYf47t7YOH86TuH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CVQiMIAAADdAAAADwAAAAAAAAAAAAAA&#10;AAChAgAAZHJzL2Rvd25yZXYueG1sUEsFBgAAAAAEAAQA+QAAAJADAAAAAA==&#10;" strokecolor="#1a1a1a" strokeweight="17e-5mm">
                <v:stroke joinstyle="miter"/>
              </v:line>
              <v:line id="Line 1739" o:spid="_x0000_s4016" style="position:absolute;visibility:visibl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n1E8IAAADdAAAADwAAAGRycy9kb3ducmV2LnhtbERPS2vCQBC+F/wPywje6sYHraSuIpai&#10;h16qFT0O2WkSzMyG7KrJv+8Kgrf5+J4zX7ZcqSs1vnRiYDRMQJFkzpaSG/jdf73OQPmAYrFyQgY6&#10;8rBc9F7mmFp3kx+67kKuYoj4FA0UIdSp1j4riNEPXU0SuT/XMIYIm1zbBm8xnCs9TpI3zVhKbCiw&#10;pnVB2Xl3YQPjIJRN+XvzudGX04G33ZGxM2bQb1cfoAK14Sl+uLc2zn+fTOD+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2n1E8IAAADdAAAADwAAAAAAAAAAAAAA&#10;AAChAgAAZHJzL2Rvd25yZXYueG1sUEsFBgAAAAAEAAQA+QAAAJADAAAAAA==&#10;" strokecolor="#1a1a1a" strokeweight="17e-5mm">
                <v:stroke joinstyle="miter"/>
              </v:line>
              <v:shape id="Freeform 1740" o:spid="_x0000_s4015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5QmcQA&#10;AADdAAAADwAAAGRycy9kb3ducmV2LnhtbERPTWvCQBC9F/wPyxS81Y2xVkldRQXBnqqxF29DdkyC&#10;2dmQXZPYX98tCN7m8T5nsepNJVpqXGlZwXgUgSDOrC45V/Bz2r3NQTiPrLGyTAru5GC1HLwsMNG2&#10;4yO1qc9FCGGXoILC+zqR0mUFGXQjWxMH7mIbgz7AJpe6wS6Em0rGUfQhDZYcGgqsaVtQdk1vRsHs&#10;N43iW3xor5vx5bD5Ok27bzorNXzt158gPPX+KX649zrMn03e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UJnEAAAA3QAAAA8AAAAAAAAAAAAAAAAAmAIAAGRycy9k&#10;b3ducmV2LnhtbFBLBQYAAAAABAAEAPUAAACJAwAAAAA=&#10;" path="m,7803l,,,7803xe" fillcolor="#e44145" stroked="f">
                <v:path arrowok="t" o:connecttype="custom" o:connectlocs="0,7803;0,0;0,7803" o:connectangles="0,0,0"/>
              </v:shape>
              <v:line id="Line 1741" o:spid="_x0000_s4014" style="position:absolute;flip:y;visibility:visibl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TztcUAAADdAAAADwAAAGRycy9kb3ducmV2LnhtbERPS2vCQBC+F/oflhG81Y2VGk1dpbWU&#10;ehCKr0NvQ3bMps3OhuxG4793BaG3+fieM1t0thInanzpWMFwkIAgzp0uuVCw330+TUD4gKyxckwK&#10;LuRhMX98mGGm3Zk3dNqGQsQQ9hkqMCHUmZQ+N2TRD1xNHLmjayyGCJtC6gbPMdxW8jlJxtJiybHB&#10;YE1LQ/nftrUK3OXnYNpxO01H1dfapO+/9nv4oVS/1729ggjUhX/x3b3ScX46eoHbN/EE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TztcUAAADdAAAADwAAAAAAAAAA&#10;AAAAAAChAgAAZHJzL2Rvd25yZXYueG1sUEsFBgAAAAAEAAQA+QAAAJMDAAAAAA==&#10;" strokecolor="#e76f34" strokeweight="17e-5mm">
                <v:stroke joinstyle="miter"/>
              </v:line>
              <v:shape id="Freeform 1742" o:spid="_x0000_s4013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BrdcQA&#10;AADdAAAADwAAAGRycy9kb3ducmV2LnhtbERPTWvCQBC9F/wPywje6saUqkRXUaFgT7XRi7chOybB&#10;7GzIrkn013cFobd5vM9ZrntTiZYaV1pWMBlHIIgzq0vOFZyOX+9zEM4ja6wsk4I7OVivBm9LTLTt&#10;+Jfa1OcihLBLUEHhfZ1I6bKCDLqxrYkDd7GNQR9gk0vdYBfCTSXjKJpKgyWHhgJr2hWUXdObUTB7&#10;pFF8iw/tdTu5HLbfx8/uh85KjYb9ZgHCU+//xS/3Xof5s48pPL8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a3XEAAAA3QAAAA8AAAAAAAAAAAAAAAAAmAIAAGRycy9k&#10;b3ducmV2LnhtbFBLBQYAAAAABAAEAPUAAACJAwAAAAA=&#10;" path="m,7803l,,,7803xe" fillcolor="#e44145" stroked="f">
                <v:path arrowok="t" o:connecttype="custom" o:connectlocs="0,7803;0,0;0,7803" o:connectangles="0,0,0"/>
              </v:shape>
              <v:line id="Line 1743" o:spid="_x0000_s4012" style="position:absolute;flip:y;visibility:visibl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rIWcQAAADdAAAADwAAAGRycy9kb3ducmV2LnhtbERPTWvCQBC9F/oflil4040VTE1dRSti&#10;D4Jo9eBtyE6zabOzIbvR+O+7gtDbPN7nTOedrcSFGl86VjAcJCCIc6dLLhQcv9b9NxA+IGusHJOC&#10;G3mYz56fpphpd+U9XQ6hEDGEfYYKTAh1JqXPDVn0A1cTR+7bNRZDhE0hdYPXGG4r+ZokY2mx5Nhg&#10;sKYPQ/nvobUK3O18Mu24naSjarM16fLH7oYrpXov3eIdRKAu/Isf7k8d56ejFO7fxBPk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mshZxAAAAN0AAAAPAAAAAAAAAAAA&#10;AAAAAKECAABkcnMvZG93bnJldi54bWxQSwUGAAAAAAQABAD5AAAAkgMAAAAA&#10;" strokecolor="#e76f34" strokeweight="17e-5mm">
                <v:stroke joinstyle="miter"/>
              </v:line>
              <v:line id="Line 1744" o:spid="_x0000_s4011" style="position:absolute;visibility:visibl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1nYsUAAADdAAAADwAAAGRycy9kb3ducmV2LnhtbESPQU/CQBCF7yb+h82YeJOtYJQUFmI0&#10;BA5cRAgcJ92xbezMNt0F2n/PHEy8zeS9ee+b+bLnxlyoi3UQB8+jDAxJEXwtpYP99+ppCiYmFI9N&#10;EHIwUITl4v5ujrkPV/miyy6VRkMk5uigSqnNrY1FRYxxFFoS1X5Cx5h07UrrO7xqODd2nGWvlrEW&#10;baiwpY+Kit/dmR2Mk1Dxwtv159qeTwfeDEfGwbnHh/59BiZRn/7Nf9cbr/hvE8XVb3QEu7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1nYsUAAADdAAAADwAAAAAAAAAA&#10;AAAAAAChAgAAZHJzL2Rvd25yZXYueG1sUEsFBgAAAAAEAAQA+QAAAJMDAAAAAA==&#10;" strokecolor="#1a1a1a" strokeweight="17e-5mm">
                <v:stroke joinstyle="miter"/>
              </v:line>
              <v:line id="Line 1745" o:spid="_x0000_s4010" style="position:absolute;visibility:visibl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HC+cMAAADdAAAADwAAAGRycy9kb3ducmV2LnhtbERPTWvCQBC9C/6HZYTedKMtto2uIi1F&#10;D16attTjkJ0moZnZkF01+feuIHibx/uc5brjWp2o9ZUTA9NJAookd7aSwsD318f4BZQPKBZrJ2Sg&#10;Jw/r1XCwxNS6s3zSKQuFiiHiUzRQhtCkWvu8JEY/cQ1J5P5cyxgibAttWzzHcK71LEnmmrGS2FBi&#10;Q28l5f/ZkQ3MglD+xPvt+1YfDz+8638Ze2MeRt1mASpQF+7im3tn4/znx1e4fhNP0K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BwvnDAAAA3QAAAA8AAAAAAAAAAAAA&#10;AAAAoQIAAGRycy9kb3ducmV2LnhtbFBLBQYAAAAABAAEAPkAAACRAwAAAAA=&#10;" strokecolor="#1a1a1a" strokeweight="17e-5mm">
                <v:stroke joinstyle="miter"/>
              </v:line>
            </v:group>
            <v:shape id="Freeform 1746" o:spid="_x0000_s4008" style="position:absolute;left:866;top:1059;width:6480;height:1500;visibility:visible;mso-wrap-style:square;v-text-anchor:top" coordsize="341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bqPcUA&#10;AADdAAAADwAAAGRycy9kb3ducmV2LnhtbESPQWvCQBCF74X+h2UK3upGKbZEV7GFgngQGiteh+yY&#10;DWZnQ3aj8d87B8HbDO/Ne98sVoNv1IW6WAc2MBlnoIjLYGuuDPzvf9+/QMWEbLEJTAZuFGG1fH1Z&#10;YG7Dlf/oUqRKSQjHHA24lNpc61g68hjHoSUW7RQ6j0nWrtK2w6uE+0ZPs2ymPdYsDQ5b+nFUnove&#10;G8Bm6/rtrj9s1jrOjsX0Fr93tTGjt2E9B5VoSE/z43pjBf/zQ/jlGxlBL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uo9xQAAAN0AAAAPAAAAAAAAAAAAAAAAAJgCAABkcnMv&#10;ZG93bnJldi54bWxQSwUGAAAAAAQABAD1AAAAigMAAAAA&#10;" path="m,158r278,3l333,161r60,-3l459,152r68,-8l3357,r11,152l3380,258r17,135l3406,453r3,75l3411,636r3,158l3323,805r-124,12l3048,828r-172,15l2478,866r-444,20l1149,929,768,949,476,969r-98,8l284,977,20,986,,158xe" fillcolor="#f2f2f2" strokecolor="#e6e6e6" strokeweight="0">
              <v:shadow on="t" color="#adb7c3 [1304]" opacity=".5"/>
              <v:path arrowok="t" o:connecttype="custom" o:connectlocs="0,240;528,245;528,245;632,245;746,240;871,231;1000,219;6372,0;6372,0;6393,231;6415,392;6448,598;6465,689;6471,803;6474,968;6480,1208;6480,1208;6307,1225;6072,1243;5785,1260;5459,1282;4703,1317;3861,1348;2181,1413;1458,1444;903,1474;903,1474;717,1486;539,1486;38,1500;0,240" o:connectangles="0,0,0,0,0,0,0,0,0,0,0,0,0,0,0,0,0,0,0,0,0,0,0,0,0,0,0,0,0,0,0"/>
            </v:shape>
            <v:shape id="Freeform 1747" o:spid="_x0000_s4007" style="position:absolute;left:1439;top:4210;width:1471;height:2337;rotation:1061004fd;visibility:visible;mso-wrap-style:square;v-text-anchor:top" coordsize="905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Y08UA&#10;AADdAAAADwAAAGRycy9kb3ducmV2LnhtbERPTWsCMRC9C/6HMEJvbtZatGyNIoVKe6io1Yq3YTPu&#10;rm4mS5Lq9t83BcHbPN7nTGatqcWFnK8sKxgkKQji3OqKCwXbr7f+MwgfkDXWlknBL3mYTbudCWba&#10;XnlNl00oRAxhn6GCMoQmk9LnJRn0iW2II3e0zmCI0BVSO7zGcFPLxzQdSYMVx4YSG3otKT9vfoyC&#10;1cfOVMOhSxc0Oh2Xnwfzvd8vlHrotfMXEIHacBff3O86zh8/DeD/m3iC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9jTxQAAAN0AAAAPAAAAAAAAAAAAAAAAAJgCAABkcnMv&#10;ZG93bnJldi54bWxQSwUGAAAAAAQABAD1AAAAigMAAAAA&#10;" path="m34,135r,l14,95,,66,,52,,40,2,32,8,23,22,12,40,3,48,,60,3r8,3l80,12r8,11l100,38r28,40l134,75r6,l143,78r5,3l526,676r9,18l615,831r72,126l758,1069r66,97l827,1175r,8l827,1192r-6,6l887,1378r,12l905,1430r-3,6l899,1438r-3,l890,1438r-23,-34l859,1404r-9,-6l724,1258r-8,l707,1255r-9,-8l693,1238,630,1129,561,1014,486,897,400,780r-8,-18l160,384r-3,-3l154,379r-8,5l140,390r-3,9l137,410r6,11l163,462r28,48l272,631r11,11l297,651r23,14l329,674r8,11l337,694r,5l335,705r-3,3l326,711r-6,l315,708r-6,-6l260,636,217,573,180,513,148,459,123,407,100,358,83,318,68,281,57,252,48,227,40,204r2,-9l45,187,40,175,31,161r-3,-9l28,146r3,-8l34,135xe" fillcolor="#8494a6 [1944]" strokecolor="#424e5b [3208]" strokeweight="1pt">
              <v:fill color2="#424e5b [3208]" focus="50%" type="gradient"/>
              <v:shadow on="t" color="#adb7c3 [1304]" offset="1pt"/>
              <v:path arrowok="t" o:connecttype="custom" o:connectlocs="55,219;0,107;0,65;13,37;36,20;65,5;98,5;130,20;163,62;208,127;228,122;241,132;870,1128;1000,1351;1232,1737;1339,1895;1344,1923;1334,1947;1442,2239;1471,2324;1466,2334;1456,2337;1409,2282;1396,2282;1177,2044;1164,2044;1135,2027;1126,2012;912,1648;650,1268;260,624;255,619;237,624;228,634;223,666;232,684;310,829;442,1025;483,1058;520,1081;548,1113;548,1128;545,1146;530,1155;512,1151;502,1141;353,931;241,746;163,582;111,457;93,410;65,332;73,304;65,284;50,262;46,237;55,219" o:connectangles="0,0,0,0,0,0,0,0,0,0,0,0,0,0,0,0,0,0,0,0,0,0,0,0,0,0,0,0,0,0,0,0,0,0,0,0,0,0,0,0,0,0,0,0,0,0,0,0,0,0,0,0,0,0,0,0,0"/>
            </v:shape>
            <v:group id="Group 1748" o:spid="_x0000_s4004" style="position:absolute;left:10921;top:737;width:1920;height:2069" coordorigin="2345,8502" coordsize="2431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<v:shape id="Freeform 1749" o:spid="_x0000_s4006" style="position:absolute;left:2345;top:8502;width:2431;height:2581;visibility:visible;mso-wrap-style:square;v-text-anchor:top" coordsize="41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1+MMA&#10;AADdAAAADwAAAGRycy9kb3ducmV2LnhtbESPzarCMBCF94LvEEZwp6larlKNIoLgwrvwZ+FyaMa2&#10;2ExqErW+vbkg3N0M58z5zixWranFk5yvLCsYDRMQxLnVFRcKzqftYAbCB2SNtWVS8CYPq2W3s8BM&#10;2xcf6HkMhYgh7DNUUIbQZFL6vCSDfmgb4qhdrTMY4uoKqR2+Yrip5ThJfqTBiiOhxIY2JeW348NE&#10;7ln7cHK/G3rfZ6651Jd9mqZK9Xvteg4iUBv+zd/rnY71p+kE/r6JI8jl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T1+MMAAADdAAAADwAAAAAAAAAAAAAAAACYAgAAZHJzL2Rv&#10;d25yZXYueG1sUEsFBgAAAAAEAAQA9QAAAIgDAAAAAA==&#10;" path="m412,392v,,-190,45,-333,-16c50,364,23,348,,326,,,,,,,412,,412,,412,r,392xe" fillcolor="#8494a6 [1944]" stroked="f" strokecolor="#fbb040" strokeweight="0">
                <v:stroke joinstyle="miter"/>
                <v:path arrowok="t" o:connecttype="custom" o:connectlocs="2431,2315;466,2221;0,1925;0,0;2431,0;2431,2315" o:connectangles="0,0,0,0,0,0"/>
              </v:shape>
              <v:shape id="Freeform 1750" o:spid="_x0000_s4005" style="position:absolute;left:2345;top:10280;width:2419;height:898;visibility:visible;mso-wrap-style:square;v-text-anchor:top" coordsize="41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xVg8IA&#10;AADdAAAADwAAAGRycy9kb3ducmV2LnhtbERPzWrCQBC+C77DMkJvurGEWlNXKWIbwVNjH2DIjkk0&#10;Oxt2V03evlsQvM3H9zurTW9acSPnG8sK5rMEBHFpdcOVgt/j1/QdhA/IGlvLpGAgD5v1eLTCTNs7&#10;/9CtCJWIIewzVFCH0GVS+rImg35mO+LInawzGCJ0ldQO7zHctPI1Sd6kwYZjQ40dbWsqL8XVKDi6&#10;4dvndCi2w7lPF3m+7Ha0VOpl0n9+gAjUh6f44d7rOH+RpvD/TTxB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/FWDwgAAAN0AAAAPAAAAAAAAAAAAAAAAAJgCAABkcnMvZG93&#10;bnJldi54bWxQSwUGAAAAAAQABAD1AAAAhwMAAAAA&#10;" path="m410,90c410,90,155,152,97,,97,,32,44,,24v,,,,,c23,46,50,62,78,74v143,62,332,16,332,16xe" fillcolor="#313a43 [2408]" stroked="f" strokecolor="#fbb040" strokeweight="0">
                <v:stroke joinstyle="miter"/>
                <v:path arrowok="t" o:connecttype="custom" o:connectlocs="2419,532;572,0;0,142;0,142;460,437;2419,532" o:connectangles="0,0,0,0,0,0"/>
              </v:shape>
            </v:group>
            <v:group id="Group 1751" o:spid="_x0000_s4001" style="position:absolute;left:13077;top:1122;width:1803;height:1503" coordorigin="7371,6620" coordsize="1637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<v:oval id="Oval 1752" o:spid="_x0000_s4003" style="position:absolute;left:7371;top:6620;width:1355;height:1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pVxMQA&#10;AADdAAAADwAAAGRycy9kb3ducmV2LnhtbERPzWrCQBC+C77DMoIX0Y1tiZK6ShAKtYeKsQ8wzU6T&#10;tNnZsLvG9O27BcHbfHy/s9kNphU9Od9YVrBcJCCIS6sbrhR8nF/maxA+IGtsLZOCX/Kw245HG8y0&#10;vfKJ+iJUIoawz1BBHUKXSenLmgz6he2II/dlncEQoaukdniN4aaVD0mSSoMNx4YaO9rXVP4UF6Og&#10;zJtP5/PjIX38pn44vL3Lfj1TajoZ8mcQgYZwF9/crzrOXz2l8P9NPEF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aVcTEAAAA3QAAAA8AAAAAAAAAAAAAAAAAmAIAAGRycy9k&#10;b3ducmV2LnhtbFBLBQYAAAAABAAEAPUAAACJAwAAAAA=&#10;" fillcolor="#974706" strokecolor="#f2f2f2 [3052]" strokeweight="5pt">
                <v:fill color2="#462103" rotate="t" focus="100%" type="gradient"/>
                <v:stroke joinstyle="miter"/>
                <v:shadow on="t" color="#8494a6 [1944]" offset="4pt,5pt"/>
              </v:oval>
              <v:oval id="Oval 1753" o:spid="_x0000_s4002" style="position:absolute;left:8743;top:7230;width:265;height:1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2Xf8UA&#10;AADdAAAADwAAAGRycy9kb3ducmV2LnhtbERPTWvCQBC9F/wPywi91Y1StERXkUpLkSI2UbyO2TEJ&#10;zc6m2TWm/fVuQfA2j/c5s0VnKtFS40rLCoaDCARxZnXJuYJd+vb0AsJ5ZI2VZVLwSw4W897DDGNt&#10;L/xFbeJzEULYxaig8L6OpXRZQQbdwNbEgTvZxqAPsMmlbvASwk0lR1E0lgZLDg0F1vRaUPadnI2C&#10;dFuXm8/9z4HXf8lxpc+n9XvVKvXY75ZTEJ46fxff3B86zJ88T+D/m3C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Zd/xQAAAN0AAAAPAAAAAAAAAAAAAAAAAJgCAABkcnMv&#10;ZG93bnJldi54bWxQSwUGAAAAAAQABAD1AAAAigMAAAAA&#10;" fillcolor="#f2f2f2 [3052]" stroked="f" strokecolor="#ccc" strokeweight=".01pt">
                <v:stroke joinstyle="miter"/>
                <v:shadow on="t" color="#8494a6 [1944]"/>
              </v:oval>
            </v:group>
            <v:group id="Group 1755" o:spid="_x0000_s3960" style="position:absolute;left:8991;top:3032;width:5427;height:7379;rotation:528657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u+iTscAAADd&#10;AAAADwAAAAAAAAAAAAAAAACqAgAAZHJzL2Rvd25yZXYueG1sUEsFBgAAAAAEAAQA+gAAAJ4DAAAA&#10;AA==&#10;">
              <v:shape id="Freeform 1756" o:spid="_x0000_s4000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DIOsEA&#10;AADdAAAADwAAAGRycy9kb3ducmV2LnhtbERP3WrCMBS+F/YO4QjezVQZTjtTGUJlsqtVH+DQnDWl&#10;yUlpMlvffhkMvDsf3+/ZHyZnxY2G0HpWsFpmIIhrr1tuFFwv5fMWRIjIGq1nUnCnAIfiabbHXPuR&#10;v+hWxUakEA45KjAx9rmUoTbkMCx9T5y4bz84jAkOjdQDjincWbnOso102HJqMNjT0VDdVT9Owak6&#10;lsE2ZzOuJ9t9cqVPutwptZhP728gIk3xIf53f+g0//VlB3/fpBN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AyDrBAAAA3QAAAA8AAAAAAAAAAAAAAAAAmAIAAGRycy9kb3du&#10;cmV2LnhtbFBLBQYAAAAABAAEAPUAAACGAwAAAAA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<o:lock v:ext="edit" verticies="t"/>
              </v:shape>
              <v:shape id="Freeform 1757" o:spid="_x0000_s3999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71ycUA&#10;AADdAAAADwAAAGRycy9kb3ducmV2LnhtbESPQUsDMRCF70L/Q5iCN5ut0q6sTUspCB51q+hx2Ew3&#10;q8lkSWK7/nvnIHib4b1575vNbgpenSnlIbKB5aICRdxFO3Bv4PX4eHMPKhdkiz4yGfihDLvt7GqD&#10;jY0XfqFzW3olIZwbNOBKGRutc+coYF7EkVi0U0wBi6yp1zbhRcKD17dVtdYBB5YGhyMdHHVf7Xcw&#10;sDqsn2v9nvxb/9Ge6uiOd9p/GnM9n/YPoApN5d/8d/1kBb9eCb98Iy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vXJxQAAAN0AAAAPAAAAAAAAAAAAAAAAAJgCAABkcnMv&#10;ZG93bnJldi54bWxQSwUGAAAAAAQABAD1AAAAigMAAAAA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<o:lock v:ext="edit" verticies="t"/>
              </v:shape>
              <v:line id="Line 1758" o:spid="_x0000_s3998" style="position:absolute;visibility:visibl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grX8IAAADdAAAADwAAAGRycy9kb3ducmV2LnhtbERPTWvCQBC9C/6HZQRvulHUltRVRBE9&#10;eNG2tMchO02CmdmQXTX5926h0Ns83ucs1y1X6k6NL50YmIwTUCSZs6XkBj7e96NXUD6gWKyckIGO&#10;PKxX/d4SU+secqb7JeQqhohP0UARQp1q7bOCGP3Y1SSR+3ENY4iwybVt8BHDudLTJFloxlJiQ4E1&#10;bQvKrpcbG5gGoWzGp8PuoG/fn3zsvhg7Y4aDdvMGKlAb/sV/7qON81/mE/j9Jp6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SgrX8IAAADdAAAADwAAAAAAAAAAAAAA&#10;AAChAgAAZHJzL2Rvd25yZXYueG1sUEsFBgAAAAAEAAQA+QAAAJADAAAAAA==&#10;" strokecolor="#1a1a1a" strokeweight="17e-5mm">
                <v:stroke joinstyle="miter"/>
              </v:line>
              <v:line id="Line 1759" o:spid="_x0000_s3997" style="position:absolute;visibility:visibl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q1KMIAAADdAAAADwAAAGRycy9kb3ducmV2LnhtbERPTWvCQBC9F/oflhF6qxuDVUldpbSI&#10;HnpRW+xxyI5JMDMbsqsm/74rCN7m8T5nvuy4VhdqfeXEwGiYgCLJna2kMPCzX73OQPmAYrF2QgZ6&#10;8rBcPD/NMbPuKlu67EKhYoj4DA2UITSZ1j4vidEPXUMSuaNrGUOEbaFti9cYzrVOk2SiGSuJDSU2&#10;9FlSftqd2UAahPIxf6+/1vr898ub/sDYG/My6D7eQQXqwkN8d29snD99S+H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fq1KMIAAADdAAAADwAAAAAAAAAAAAAA&#10;AAChAgAAZHJzL2Rvd25yZXYueG1sUEsFBgAAAAAEAAQA+QAAAJADAAAAAA==&#10;" strokecolor="#1a1a1a" strokeweight="17e-5mm">
                <v:stroke joinstyle="miter"/>
              </v:line>
              <v:line id="Line 1760" o:spid="_x0000_s3996" style="position:absolute;visibility:visibl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YQs8MAAADdAAAADwAAAGRycy9kb3ducmV2LnhtbERPTWvCQBC9C/6HZYTedKOtbYmuIi1F&#10;D16attTjkJ0moZnZkF01+feuIHibx/uc5brjWp2o9ZUTA9NJAookd7aSwsD318f4FZQPKBZrJ2Sg&#10;Jw/r1XCwxNS6s3zSKQuFiiHiUzRQhtCkWvu8JEY/cQ1J5P5cyxgibAttWzzHcK71LEmeNWMlsaHE&#10;ht5Kyv+zIxuYBaH8iffb960+Hn541/8y9sY8jLrNAlSgLtzFN/fOxvkv80e4fhNP0K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62ELPDAAAA3QAAAA8AAAAAAAAAAAAA&#10;AAAAoQIAAGRycy9kb3ducmV2LnhtbFBLBQYAAAAABAAEAPkAAACRAwAAAAA=&#10;" strokecolor="#1a1a1a" strokeweight="17e-5mm">
                <v:stroke joinstyle="miter"/>
              </v:line>
              <v:line id="Line 1761" o:spid="_x0000_s3995" style="position:absolute;visibility:visibl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+Ix8IAAADdAAAADwAAAGRycy9kb3ducmV2LnhtbERPTWvCQBC9F/wPywje6kbRVlJXEUvR&#10;Qy/Vih6H7DQJZmZDdtXk33cFwds83ufMly1X6kqNL50YGA0TUCSZs6XkBn73X68zUD6gWKyckIGO&#10;PCwXvZc5ptbd5Ieuu5CrGCI+RQNFCHWqtc8KYvRDV5NE7s81jCHCJte2wVsM50qPk+RNM5YSGwqs&#10;aV1Qdt5d2MA4CGUT/t58bvTldOBtd2TsjBn029UHqEBteIof7q2N89+nE7h/E0/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V+Ix8IAAADdAAAADwAAAAAAAAAAAAAA&#10;AAChAgAAZHJzL2Rvd25yZXYueG1sUEsFBgAAAAAEAAQA+QAAAJADAAAAAA==&#10;" strokecolor="#1a1a1a" strokeweight="17e-5mm">
                <v:stroke joinstyle="miter"/>
              </v:line>
              <v:line id="Line 1762" o:spid="_x0000_s3994" style="position:absolute;visibility:visibl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MtXMIAAADdAAAADwAAAGRycy9kb3ducmV2LnhtbERPTWvCQBC9F/wPywje6kbRtqRugiii&#10;By+1Le1xyE6TYGY2ZFdN/r1bKPQ2j/c5q7znRl2p87UTA7NpAoqkcLaW0sDH++7xBZQPKBYbJ2Rg&#10;IA95NnpYYWrdTd7oegqliiHiUzRQhdCmWvuiIkY/dS1J5H5cxxgi7EptO7zFcG70PEmeNGMtsaHC&#10;ljYVFefThQ3Mg1Cx4ON+u9eX708+DF+MgzGTcb9+BRWoD//iP/fBxvnPyyX8fhNP0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hMtXMIAAADdAAAADwAAAAAAAAAAAAAA&#10;AAChAgAAZHJzL2Rvd25yZXYueG1sUEsFBgAAAAAEAAQA+QAAAJADAAAAAA==&#10;" strokecolor="#1a1a1a" strokeweight="17e-5mm">
                <v:stroke joinstyle="miter"/>
              </v:line>
              <v:line id="Line 1763" o:spid="_x0000_s3993" style="position:absolute;visibility:visibl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GzK8IAAADdAAAADwAAAGRycy9kb3ducmV2LnhtbERPTWvCQBC9C/0PyxR6002lWkndhNJS&#10;9OBFW9HjkJ0moZnZkF01+feuIPQ2j/c5y7znRp2p87UTA8+TBBRJ4WwtpYGf76/xApQPKBYbJ2Rg&#10;IA959jBaYmrdRbZ03oVSxRDxKRqoQmhTrX1REaOfuJYkcr+uYwwRdqW2HV5iODd6miRzzVhLbKiw&#10;pY+Kir/diQ1Mg1DxwpvV50qfjnteDwfGwZinx/79DVSgPvyL7+61jfNfZ3O4fRNP0N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sGzK8IAAADdAAAADwAAAAAAAAAAAAAA&#10;AAChAgAAZHJzL2Rvd25yZXYueG1sUEsFBgAAAAAEAAQA+QAAAJADAAAAAA==&#10;" strokecolor="#1a1a1a" strokeweight="17e-5mm">
                <v:stroke joinstyle="miter"/>
              </v:line>
              <v:line id="Line 1764" o:spid="_x0000_s3992" style="position:absolute;visibility:visibl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0WsMIAAADdAAAADwAAAGRycy9kb3ducmV2LnhtbERPTWvCQBC9F/wPywi91Y1ia4lugiii&#10;h15qW+pxyI5JMDMbsqsm/75bKPQ2j/c5q7znRt2o87UTA9NJAoqkcLaW0sDnx+7pFZQPKBYbJ2Rg&#10;IA95NnpYYWrdXd7pdgyliiHiUzRQhdCmWvuiIkY/cS1J5M6uYwwRdqW2Hd5jODd6liQvmrGW2FBh&#10;S5uKisvxygZmQaiY89t+u9fX0xcfhm/GwZjHcb9eggrUh3/xn/tg4/zF8wJ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Y0WsMIAAADdAAAADwAAAAAAAAAAAAAA&#10;AAChAgAAZHJzL2Rvd25yZXYueG1sUEsFBgAAAAAEAAQA+QAAAJADAAAAAA==&#10;" strokecolor="#1a1a1a" strokeweight="17e-5mm">
                <v:stroke joinstyle="miter"/>
              </v:line>
              <v:line id="Line 1765" o:spid="_x0000_s3991" style="position:absolute;visibility:visibl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KCwsUAAADdAAAADwAAAGRycy9kb3ducmV2LnhtbESPQU/CQBCF7yb+h82YeJOtBJUUFmI0&#10;BA5cRAgcJ92xbezMNt0F2n/PHEy8zeS9ee+b+bLnxlyoi3UQB8+jDAxJEXwtpYP99+ppCiYmFI9N&#10;EHIwUITl4v5ujrkPV/miyy6VRkMk5uigSqnNrY1FRYxxFFoS1X5Cx5h07UrrO7xqODd2nGWvlrEW&#10;baiwpY+Kit/dmR2Mk1Ax4e36c23PpwNvhiPj4NzjQ/8+A5OoT//mv+uNV/y3F8XVb3QEu7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KCwsUAAADdAAAADwAAAAAAAAAA&#10;AAAAAAChAgAAZHJzL2Rvd25yZXYueG1sUEsFBgAAAAAEAAQA+QAAAJMDAAAAAA==&#10;" strokecolor="#1a1a1a" strokeweight="17e-5mm">
                <v:stroke joinstyle="miter"/>
              </v:line>
              <v:line id="Line 1766" o:spid="_x0000_s3990" style="position:absolute;visibility:visibl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4nWcMAAADdAAAADwAAAGRycy9kb3ducmV2LnhtbERPTWvCQBC9C/6HZYTedKO0to2uIi1F&#10;D16attTjkJ0moZnZkF01+feuIHibx/uc5brjWp2o9ZUTA9NJAookd7aSwsD318f4BZQPKBZrJ2Sg&#10;Jw/r1XCwxNS6s3zSKQuFiiHiUzRQhtCkWvu8JEY/cQ1J5P5cyxgibAttWzzHcK71LEnmmrGS2FBi&#10;Q28l5f/ZkQ3MglD+yPvt+1YfDz+8638Ze2MeRt1mASpQF+7im3tn4/znp1e4fhNP0K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eJ1nDAAAA3QAAAA8AAAAAAAAAAAAA&#10;AAAAoQIAAGRycy9kb3ducmV2LnhtbFBLBQYAAAAABAAEAPkAAACRAwAAAAA=&#10;" strokecolor="#1a1a1a" strokeweight="17e-5mm">
                <v:stroke joinstyle="miter"/>
              </v:line>
              <v:line id="Line 1767" o:spid="_x0000_s3989" style="position:absolute;visibility:visibl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hEecUAAADdAAAADwAAAGRycy9kb3ducmV2LnhtbESPQWvCQBCF74X+h2WE3upGKVaiq0hL&#10;0UMvtRU9DtkxCWZmQ3bV5N93DoXeZnhv3vtmue65MTfqYh3EwWScgSEpgq+ldPDz/fE8BxMTiscm&#10;CDkYKMJ69fiwxNyHu3zRbZ9KoyESc3RQpdTm1saiIsY4Di2JaufQMSZdu9L6Du8azo2dZtnMMtai&#10;DRW29FZRcdlf2cE0CRUv/Ll939rr6cC74cg4OPc06jcLMIn69G/+u955xX+dKb9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hEecUAAADdAAAADwAAAAAAAAAA&#10;AAAAAAChAgAAZHJzL2Rvd25yZXYueG1sUEsFBgAAAAAEAAQA+QAAAJMDAAAAAA==&#10;" strokecolor="#1a1a1a" strokeweight="17e-5mm">
                <v:stroke joinstyle="miter"/>
              </v:line>
              <v:line id="Line 1768" o:spid="_x0000_s3988" style="position:absolute;visibility:visibl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Th4sIAAADdAAAADwAAAGRycy9kb3ducmV2LnhtbERPTWvCQBC9F/wPywi9NZuIqKSuQVpE&#10;D73UVtrjkJ0mwcxsyK6a/PtuoeBtHu9z1sXArbpS7xsnBrIkBUVSOttIZeDzY/e0AuUDisXWCRkY&#10;yUOxmTysMbfuJu90PYZKxRDxORqoQ+hyrX1ZE6NPXEcSuR/XM4YI+0rbHm8xnFs9S9OFZmwkNtTY&#10;0UtN5fl4YQOzIFTO+W3/uteX7xMfxi/G0ZjH6bB9BhVoCHfxv/tg4/zlIoO/b+IJe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0Th4sIAAADdAAAADwAAAAAAAAAAAAAA&#10;AAChAgAAZHJzL2Rvd25yZXYueG1sUEsFBgAAAAAEAAQA+QAAAJADAAAAAA==&#10;" strokecolor="#1a1a1a" strokeweight="17e-5mm">
                <v:stroke joinstyle="miter"/>
              </v:line>
              <v:line id="Line 1769" o:spid="_x0000_s3987" style="position:absolute;visibility:visibl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Z/lcEAAADdAAAADwAAAGRycy9kb3ducmV2LnhtbERPTWvCQBC9C/6HZYTedNNQtERXKUrR&#10;Qy/Vih6H7JgEM7Mhu2ry77uFgrd5vM9ZrDqu1Z1aXzkx8DpJQJHkzlZSGPg5fI7fQfmAYrF2QgZ6&#10;8rBaDgcLzKx7yDfd96FQMUR8hgbKEJpMa5+XxOgnriGJ3MW1jCHCttC2xUcM51qnSTLVjJXEhhIb&#10;WpeUX/c3NpAGofyNv7abrb6dj7zrT4y9MS+j7mMOKlAXnuJ/987G+bNpCn/fxBP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ln+VwQAAAN0AAAAPAAAAAAAAAAAAAAAA&#10;AKECAABkcnMvZG93bnJldi54bWxQSwUGAAAAAAQABAD5AAAAjwMAAAAA&#10;" strokecolor="#1a1a1a" strokeweight="17e-5mm">
                <v:stroke joinstyle="miter"/>
              </v:line>
              <v:line id="Line 1770" o:spid="_x0000_s3986" style="position:absolute;visibility:visibl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raDsIAAADdAAAADwAAAGRycy9kb3ducmV2LnhtbERPTWvCQBC9C/0PyxR6002tWEndhNJS&#10;9OBFW9HjkJ0moZnZkF01+feuIPQ2j/c5y7znRp2p87UTA8+TBBRJ4WwtpYGf76/xApQPKBYbJ2Rg&#10;IA959jBaYmrdRbZ03oVSxRDxKRqoQmhTrX1REaOfuJYkcr+uYwwRdqW2HV5iODd6miRzzVhLbKiw&#10;pY+Kir/diQ1Mg1Ax483qc6VPxz2vhwPjYMzTY//+BipQH/7Fd/faxvmv8xe4fRNP0N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NraDsIAAADdAAAADwAAAAAAAAAAAAAA&#10;AAChAgAAZHJzL2Rvd25yZXYueG1sUEsFBgAAAAAEAAQA+QAAAJADAAAAAA==&#10;" strokecolor="#1a1a1a" strokeweight="17e-5mm">
                <v:stroke joinstyle="miter"/>
              </v:line>
              <v:line id="Line 1771" o:spid="_x0000_s3985" style="position:absolute;visibility:visibl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NCesEAAADdAAAADwAAAGRycy9kb3ducmV2LnhtbERPS2vCQBC+C/0PyxS86aYitkRXKRXR&#10;gxcfRY9DdkxCM7Mhu2ry711B6G0+vufMFi1X6kaNL50Y+BgmoEgyZ0vJDRwPq8EXKB9QLFZOyEBH&#10;Hhbzt94MU+vusqPbPuQqhohP0UARQp1q7bOCGP3Q1SSRu7iGMUTY5No2eI/hXOlRkkw0YymxocCa&#10;fgrK/vZXNjAKQtmYt+vlWl/Pv7zpToydMf339nsKKlAb/sUv98bG+Z+TMTy/iSfo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M0J6wQAAAN0AAAAPAAAAAAAAAAAAAAAA&#10;AKECAABkcnMvZG93bnJldi54bWxQSwUGAAAAAAQABAD5AAAAjwMAAAAA&#10;" strokecolor="#1a1a1a" strokeweight="17e-5mm">
                <v:stroke joinstyle="miter"/>
              </v:line>
              <v:line id="Line 1772" o:spid="_x0000_s3984" style="position:absolute;visibility:visibl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/n4cIAAADdAAAADwAAAGRycy9kb3ducmV2LnhtbERPTWvCQBC9C/0PyxR6002lWkndhNJS&#10;9OBFW9HjkJ0moZnZkF01+feuIPQ2j/c5y7znRp2p87UTA8+TBBRJ4WwtpYGf76/xApQPKBYbJ2Rg&#10;IA959jBaYmrdRbZ03oVSxRDxKRqoQmhTrX1REaOfuJYkcr+uYwwRdqW2HV5iODd6miRzzVhLbKiw&#10;pY+Kir/diQ1Mg1DxwpvV50qfjnteDwfGwZinx/79DVSgPvyL7+61jfNf5zO4fRNP0N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H/n4cIAAADdAAAADwAAAAAAAAAAAAAA&#10;AAChAgAAZHJzL2Rvd25yZXYueG1sUEsFBgAAAAAEAAQA+QAAAJADAAAAAA==&#10;" strokecolor="#1a1a1a" strokeweight="17e-5mm">
                <v:stroke joinstyle="miter"/>
              </v:line>
              <v:line id="Line 1773" o:spid="_x0000_s3983" style="position:absolute;visibility:visibl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15lsEAAADdAAAADwAAAGRycy9kb3ducmV2LnhtbERPTWvCQBC9C/6HZYTedFMpsURXKUrR&#10;Qy/Vih6H7JgEM7Mhu2ry77uFgrd5vM9ZrDqu1Z1aXzkx8DpJQJHkzlZSGPg5fI7fQfmAYrF2QgZ6&#10;8rBaDgcLzKx7yDfd96FQMUR8hgbKEJpMa5+XxOgnriGJ3MW1jCHCttC2xUcM51pPkyTVjJXEhhIb&#10;WpeUX/c3NjANQvkbf203W307H3nXnxh7Y15G3cccVKAuPMX/7p2N82dpCn/fxBP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rXmWwQAAAN0AAAAPAAAAAAAAAAAAAAAA&#10;AKECAABkcnMvZG93bnJldi54bWxQSwUGAAAAAAQABAD5AAAAjwMAAAAA&#10;" strokecolor="#1a1a1a" strokeweight="17e-5mm">
                <v:stroke joinstyle="miter"/>
              </v:line>
              <v:line id="Line 1774" o:spid="_x0000_s3982" style="position:absolute;visibility:visibl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HcDcIAAADdAAAADwAAAGRycy9kb3ducmV2LnhtbERPTWvCQBC9C/6HZYTedKMUldQ1iKXo&#10;oRdtpT0O2WkSzMyG7GqSf98VCr3N433OJuu5VndqfeXEwHyWgCLJna2kMPD58TZdg/IBxWLthAwM&#10;5CHbjkcbTK3r5ET3cyhUDBGfooEyhCbV2uclMfqZa0gi9+NaxhBhW2jbYhfDudaLJFlqxkpiQ4kN&#10;7UvKr+cbG1gEofyZ3w+vB337vvBx+GIcjHma9LsXUIH68C/+cx9tnL9aruDxTTxBb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+HcDcIAAADdAAAADwAAAAAAAAAAAAAA&#10;AAChAgAAZHJzL2Rvd25yZXYueG1sUEsFBgAAAAAEAAQA+QAAAJADAAAAAA==&#10;" strokecolor="#1a1a1a" strokeweight="17e-5mm">
                <v:stroke joinstyle="miter"/>
              </v:line>
              <v:line id="Line 1775" o:spid="_x0000_s3981" style="position:absolute;visibility:visibl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5If8UAAADdAAAADwAAAGRycy9kb3ducmV2LnhtbESPQWvCQBCF74X+h2WE3upGKVaiq0hL&#10;0UMvtRU9DtkxCWZmQ3bV5N93DoXeZnhv3vtmue65MTfqYh3EwWScgSEpgq+ldPDz/fE8BxMTiscm&#10;CDkYKMJ69fiwxNyHu3zRbZ9KoyESc3RQpdTm1saiIsY4Di2JaufQMSZdu9L6Du8azo2dZtnMMtai&#10;DRW29FZRcdlf2cE0CRUv/Ll939rr6cC74cg4OPc06jcLMIn69G/+u955xX+dKa5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5If8UAAADdAAAADwAAAAAAAAAA&#10;AAAAAAChAgAAZHJzL2Rvd25yZXYueG1sUEsFBgAAAAAEAAQA+QAAAJMDAAAAAA==&#10;" strokecolor="#1a1a1a" strokeweight="17e-5mm">
                <v:stroke joinstyle="miter"/>
              </v:line>
              <v:line id="Line 1776" o:spid="_x0000_s3980" style="position:absolute;visibility:visibl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Lt5MIAAADdAAAADwAAAGRycy9kb3ducmV2LnhtbERPTWvCQBC9F/wPywje6kYR26Zugiii&#10;By+1Le1xyE6TYGY2ZFdN/r1bKPQ2j/c5q7znRl2p87UTA7NpAoqkcLaW0sDH++7xGZQPKBYbJ2Rg&#10;IA95NnpYYWrdTd7oegqliiHiUzRQhdCmWvuiIkY/dS1J5H5cxxgi7EptO7zFcG70PEmWmrGW2FBh&#10;S5uKivPpwgbmQahY8HG/3evL9ycfhi/GwZjJuF+/ggrUh3/xn/tg4/yn5Qv8fhNP0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TLt5MIAAADdAAAADwAAAAAAAAAAAAAA&#10;AAChAgAAZHJzL2Rvd25yZXYueG1sUEsFBgAAAAAEAAQA+QAAAJADAAAAAA==&#10;" strokecolor="#1a1a1a" strokeweight="17e-5mm">
                <v:stroke joinstyle="miter"/>
              </v:line>
              <v:line id="Line 1777" o:spid="_x0000_s3979" style="position:absolute;visibility:visibl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HSpMUAAADdAAAADwAAAGRycy9kb3ducmV2LnhtbESPQWvCQBCF74X+h2WE3upGKVWiq0hL&#10;0UMvtRU9DtkxCWZmQ3bV5N93DoXeZnhv3vtmue65MTfqYh3EwWScgSEpgq+ldPDz/fE8BxMTiscm&#10;CDkYKMJ69fiwxNyHu3zRbZ9KoyESc3RQpdTm1saiIsY4Di2JaufQMSZdu9L6Du8azo2dZtmrZaxF&#10;Gyps6a2i4rK/soNpEipe+HP7vrXX04F3w5FxcO5p1G8WYBL16d/8d73zij+bKb9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HSpMUAAADdAAAADwAAAAAAAAAA&#10;AAAAAAChAgAAZHJzL2Rvd25yZXYueG1sUEsFBgAAAAAEAAQA+QAAAJMDAAAAAA==&#10;" strokecolor="#1a1a1a" strokeweight="17e-5mm">
                <v:stroke joinstyle="miter"/>
              </v:line>
              <v:line id="Line 1778" o:spid="_x0000_s3978" style="position:absolute;visibility:visibl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13P8EAAADdAAAADwAAAGRycy9kb3ducmV2LnhtbERPS2vCQBC+F/oflil4qxulaImuUpSi&#10;By8+ih6H7JiEZmZDdtXk37uC4G0+vudM5y1X6kqNL50YGPQTUCSZs6XkBg77389vUD6gWKyckIGO&#10;PMxn729TTK27yZauu5CrGCI+RQNFCHWqtc8KYvR9V5NE7uwaxhBhk2vb4C2Gc6WHSTLSjKXEhgJr&#10;WhSU/e8ubGAYhLIv3qyWK305/fG6OzJ2xvQ+2p8JqEBteImf7rWN88fjATy+iSfo2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nXc/wQAAAN0AAAAPAAAAAAAAAAAAAAAA&#10;AKECAABkcnMvZG93bnJldi54bWxQSwUGAAAAAAQABAD5AAAAjwMAAAAA&#10;" strokecolor="#1a1a1a" strokeweight="17e-5mm">
                <v:stroke joinstyle="miter"/>
              </v:line>
              <v:line id="Line 1779" o:spid="_x0000_s3977" style="position:absolute;visibility:visibl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/pSMEAAADdAAAADwAAAGRycy9kb3ducmV2LnhtbERPTWvCQBC9F/wPywje6sZQtERXEaXo&#10;wYvaUo9DdpqEZmZDdtXk37tCobd5vM9ZrDqu1Y1aXzkxMBknoEhyZyspDHyeP17fQfmAYrF2QgZ6&#10;8rBaDl4WmFl3lyPdTqFQMUR8hgbKEJpMa5+XxOjHriGJ3I9rGUOEbaFti/cYzrVOk2SqGSuJDSU2&#10;tCkp/z1d2UAahPI3Puy2O329fPG+/2bsjRkNu/UcVKAu/Iv/3Hsb589mKTy/iSf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T+lIwQAAAN0AAAAPAAAAAAAAAAAAAAAA&#10;AKECAABkcnMvZG93bnJldi54bWxQSwUGAAAAAAQABAD5AAAAjwMAAAAA&#10;" strokecolor="#1a1a1a" strokeweight="17e-5mm">
                <v:stroke joinstyle="miter"/>
              </v:line>
              <v:line id="Line 1780" o:spid="_x0000_s3976" style="position:absolute;visibility:visibl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NM08IAAADdAAAADwAAAGRycy9kb3ducmV2LnhtbERPTWvCQBC9F/wPywi91Y1aaolugiii&#10;h15qW+pxyI5JMDMbsqsm/75bKPQ2j/c5q7znRt2o87UTA9NJAoqkcLaW0sDnx+7pFZQPKBYbJ2Rg&#10;IA95NnpYYWrdXd7pdgyliiHiUzRQhdCmWvuiIkY/cS1J5M6uYwwRdqW2Hd5jODd6liQvmrGW2FBh&#10;S5uKisvxygZmQah45rf9dq+vpy8+DN+MgzGP4369BBWoD//iP/fBxvmLxRx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QNM08IAAADdAAAADwAAAAAAAAAAAAAA&#10;AAChAgAAZHJzL2Rvd25yZXYueG1sUEsFBgAAAAAEAAQA+QAAAJADAAAAAA==&#10;" strokecolor="#1a1a1a" strokeweight="17e-5mm">
                <v:stroke joinstyle="miter"/>
              </v:line>
              <v:line id="Line 1781" o:spid="_x0000_s3975" style="position:absolute;visibility:visibl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rUp8EAAADdAAAADwAAAGRycy9kb3ducmV2LnhtbERPS2vCQBC+C/0PyxS86aYiWqKrlJai&#10;By8+ih6H7JiEZmZDdtXk37uC4G0+vufMly1X6kqNL50Y+BgmoEgyZ0vJDRz2v4NPUD6gWKyckIGO&#10;PCwXb705ptbdZEvXXchVDBGfooEihDrV2mcFMfqhq0kid3YNY4iwybVt8BbDudKjJJloxlJiQ4E1&#10;fReU/e8ubGAUhLIxb1Y/K305/fG6OzJ2xvTf268ZqEBteImf7rWN86fTMTy+iSfo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6tSnwQAAAN0AAAAPAAAAAAAAAAAAAAAA&#10;AKECAABkcnMvZG93bnJldi54bWxQSwUGAAAAAAQABAD5AAAAjwMAAAAA&#10;" strokecolor="#1a1a1a" strokeweight="17e-5mm">
                <v:stroke joinstyle="miter"/>
              </v:line>
              <v:line id="Line 1782" o:spid="_x0000_s3974" style="position:absolute;visibility:visibl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ZxPMIAAADdAAAADwAAAGRycy9kb3ducmV2LnhtbERPTWvCQBC9F/wPywi91Y1ia4lugiii&#10;h15qW+pxyI5JMDMbsqsm/75bKPQ2j/c5q7znRt2o87UTA9NJAoqkcLaW0sDnx+7pFZQPKBYbJ2Rg&#10;IA95NnpYYWrdXd7pdgyliiHiUzRQhdCmWvuiIkY/cS1J5M6uYwwRdqW2Hd5jODd6liQvmrGW2FBh&#10;S5uKisvxygZmQaiY89t+u9fX0xcfhm/GwZjHcb9eggrUh3/xn/tg4/zF4hl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aZxPMIAAADdAAAADwAAAAAAAAAAAAAA&#10;AAChAgAAZHJzL2Rvd25yZXYueG1sUEsFBgAAAAAEAAQA+QAAAJADAAAAAA==&#10;" strokecolor="#1a1a1a" strokeweight="17e-5mm">
                <v:stroke joinstyle="miter"/>
              </v:line>
              <v:line id="Line 1783" o:spid="_x0000_s3973" style="position:absolute;visibility:visibl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TvS8IAAADdAAAADwAAAGRycy9kb3ducmV2LnhtbERPTWvCQBC9C/6HZYTedKMUldQ1iKXo&#10;oRdtpT0O2WkSzMyG7GqSf98VCr3N433OJuu5VndqfeXEwHyWgCLJna2kMPD58TZdg/IBxWLthAwM&#10;5CHbjkcbTK3r5ET3cyhUDBGfooEyhCbV2uclMfqZa0gi9+NaxhBhW2jbYhfDudaLJFlqxkpiQ4kN&#10;7UvKr+cbG1gEofyZ3w+vB337vvBx+GIcjHma9LsXUIH68C/+cx9tnL9aLeHxTTxBb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TvS8IAAADdAAAADwAAAAAAAAAAAAAA&#10;AAChAgAAZHJzL2Rvd25yZXYueG1sUEsFBgAAAAAEAAQA+QAAAJADAAAAAA==&#10;" strokecolor="#1a1a1a" strokeweight="17e-5mm">
                <v:stroke joinstyle="miter"/>
              </v:line>
              <v:line id="Line 1784" o:spid="_x0000_s3972" style="position:absolute;visibility:visibl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hK0MEAAADdAAAADwAAAGRycy9kb3ducmV2LnhtbERPTWvCQBC9C/6HZYTedFMpTYmuUpSi&#10;h16qFT0O2TEJZmZDdtXk33cLgrd5vM+ZLzuu1Y1aXzkx8DpJQJHkzlZSGPjdf40/QPmAYrF2QgZ6&#10;8rBcDAdzzKy7yw/ddqFQMUR8hgbKEJpMa5+XxOgnriGJ3Nm1jCHCttC2xXsM51pPk+RdM1YSG0ps&#10;aFVSftld2cA0COVv/L1Zb/T1dOBtf2TsjXkZdZ8zUIG68BQ/3Fsb56dpCv/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OErQwQAAAN0AAAAPAAAAAAAAAAAAAAAA&#10;AKECAABkcnMvZG93bnJldi54bWxQSwUGAAAAAAQABAD5AAAAjwMAAAAA&#10;" strokecolor="#1a1a1a" strokeweight="17e-5mm">
                <v:stroke joinstyle="miter"/>
              </v:line>
              <v:line id="Line 1785" o:spid="_x0000_s3971" style="position:absolute;visibility:visibl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feosUAAADdAAAADwAAAGRycy9kb3ducmV2LnhtbESPQWvCQBCF74X+h2WE3upGKVWiq0hL&#10;0UMvtRU9DtkxCWZmQ3bV5N93DoXeZnhv3vtmue65MTfqYh3EwWScgSEpgq+ldPDz/fE8BxMTiscm&#10;CDkYKMJ69fiwxNyHu3zRbZ9KoyESc3RQpdTm1saiIsY4Di2JaufQMSZdu9L6Du8azo2dZtmrZaxF&#10;Gyps6a2i4rK/soNpEipe+HP7vrXX04F3w5FxcO5p1G8WYBL16d/8d73zij+bKa5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6feosUAAADdAAAADwAAAAAAAAAA&#10;AAAAAAChAgAAZHJzL2Rvd25yZXYueG1sUEsFBgAAAAAEAAQA+QAAAJMDAAAAAA==&#10;" strokecolor="#1a1a1a" strokeweight="17e-5mm">
                <v:stroke joinstyle="miter"/>
              </v:line>
              <v:line id="Line 1786" o:spid="_x0000_s3970" style="position:absolute;visibility:visibl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t7OcIAAADdAAAADwAAAGRycy9kb3ducmV2LnhtbERPTWvCQBC9C/0PyxR6002laE3dhNJS&#10;9OBFW9HjkJ0moZnZkF01+feuIPQ2j/c5y7znRp2p87UTA8+TBBRJ4WwtpYGf76/xKygfUCw2TsjA&#10;QB7y7GG0xNS6i2zpvAuliiHiUzRQhdCmWvuiIkY/cS1J5H5dxxgi7EptO7zEcG70NElmmrGW2FBh&#10;Sx8VFX+7ExuYBqHihTerz5U+Hfe8Hg6MgzFPj/37G6hAffgX391rG+fP5wu4fRNP0N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Ot7OcIAAADdAAAADwAAAAAAAAAAAAAA&#10;AAChAgAAZHJzL2Rvd25yZXYueG1sUEsFBgAAAAAEAAQA+QAAAJADAAAAAA==&#10;" strokecolor="#1a1a1a" strokeweight="17e-5mm">
                <v:stroke joinstyle="miter"/>
              </v:line>
              <v:line id="Line 1787" o:spid="_x0000_s3969" style="position:absolute;visibility:visibl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Sig8UAAADdAAAADwAAAGRycy9kb3ducmV2LnhtbESPT2vCQBDF70K/wzKF3nRTKVWiq5SW&#10;oode/FPqcchOk9DMbMiumnz7zkHwNsN7895vluueG3OhLtZBHDxPMjAkRfC1lA6Oh8/xHExMKB6b&#10;IORgoAjr1cNoibkPV9nRZZ9KoyESc3RQpdTm1saiIsY4CS2Jar+hY0y6dqX1HV41nBs7zbJXy1iL&#10;NlTY0ntFxd/+zA6mSah44a/Nx8aeT9+8HX4YB+eeHvu3BZhEfbqbb9dbr/izufLrNzqCX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ASig8UAAADdAAAADwAAAAAAAAAA&#10;AAAAAAChAgAAZHJzL2Rvd25yZXYueG1sUEsFBgAAAAAEAAQA+QAAAJMDAAAAAA==&#10;" strokecolor="#1a1a1a" strokeweight="17e-5mm">
                <v:stroke joinstyle="miter"/>
              </v:line>
              <v:line id="Line 1788" o:spid="_x0000_s3968" style="position:absolute;visibility:visibl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gHGMIAAADdAAAADwAAAGRycy9kb3ducmV2LnhtbERPTWvCQBC9F/wPywi91Y1SbEjdBLEU&#10;PXiprdjjkJ0moZnZkF01+feuUOhtHu9zVsXArbpQ7xsnBuazBBRJ6WwjlYGvz/enFJQPKBZbJ2Rg&#10;JA9FPnlYYWbdVT7ocgiViiHiMzRQh9BlWvuyJkY/cx1J5H5czxgi7Ctte7zGcG71IkmWmrGR2FBj&#10;R5uayt/DmQ0sglD5zPvt21afv4+8G0+MozGP02H9CirQEP7Ff+6djfNf0jncv4kn6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0gHGMIAAADdAAAADwAAAAAAAAAAAAAA&#10;AAChAgAAZHJzL2Rvd25yZXYueG1sUEsFBgAAAAAEAAQA+QAAAJADAAAAAA==&#10;" strokecolor="#1a1a1a" strokeweight="17e-5mm">
                <v:stroke joinstyle="miter"/>
              </v:line>
              <v:line id="Line 1789" o:spid="_x0000_s3967" style="position:absolute;visibility:visibl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qZb8IAAADdAAAADwAAAGRycy9kb3ducmV2LnhtbERPS2vCQBC+F/wPywje6sYgrURXKYro&#10;wUt90B6H7JiEZmZDdtXk37uFQm/z8T1nseq4VndqfeXEwGScgCLJna2kMHA+bV9noHxAsVg7IQM9&#10;eVgtBy8LzKx7yCfdj6FQMUR8hgbKEJpMa5+XxOjHriGJ3NW1jCHCttC2xUcM51qnSfKmGSuJDSU2&#10;tC4p/zne2EAahPIpH3abnb59X3jffzH2xoyG3cccVKAu/Iv/3Hsb57/PUvj9Jp6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5qZb8IAAADdAAAADwAAAAAAAAAAAAAA&#10;AAChAgAAZHJzL2Rvd25yZXYueG1sUEsFBgAAAAAEAAQA+QAAAJADAAAAAA==&#10;" strokecolor="#1a1a1a" strokeweight="17e-5mm">
                <v:stroke joinstyle="miter"/>
              </v:line>
              <v:shape id="Freeform 1790" o:spid="_x0000_s3966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BCsQA&#10;AADdAAAADwAAAGRycy9kb3ducmV2LnhtbERPTWvCQBC9F/wPywje6saIVaKraKFgT9roxduQHZNg&#10;djZk1yT217tCobd5vM9ZbXpTiZYaV1pWMBlHIIgzq0vOFZxPX+8LEM4ja6wsk4IHOdisB28rTLTt&#10;+Ifa1OcihLBLUEHhfZ1I6bKCDLqxrYkDd7WNQR9gk0vdYBfCTSXjKPqQBksODQXW9FlQdkvvRsH8&#10;N43ie3xsb7vJ9bj7Ps26A12UGg377RKEp97/i//cex3mzxdTeH0TTp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IAQrEAAAA3QAAAA8AAAAAAAAAAAAAAAAAmAIAAGRycy9k&#10;b3ducmV2LnhtbFBLBQYAAAAABAAEAPUAAACJAwAAAAA=&#10;" path="m,7803l,,,7803xe" fillcolor="#e44145" stroked="f">
                <v:path arrowok="t" o:connecttype="custom" o:connectlocs="0,7803;0,0;0,7803" o:connectangles="0,0,0"/>
              </v:shape>
              <v:line id="Line 1791" o:spid="_x0000_s3965" style="position:absolute;flip:y;visibility:visibl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efycUAAADdAAAADwAAAGRycy9kb3ducmV2LnhtbERPS2vCQBC+C/6HZYTedGNbjEZX6YPS&#10;HoTi6+BtyI7ZtNnZkN1o/PeuUOhtPr7nLFadrcSZGl86VjAeJSCIc6dLLhTsdx/DKQgfkDVWjknB&#10;lTyslv3eAjPtLryh8zYUIoawz1CBCaHOpPS5IYt+5GriyJ1cYzFE2BRSN3iJ4baSj0kykRZLjg0G&#10;a3ozlP9uW6vAXY8H007aWfpUfa5N+vpjv8fvSj0Mupc5iEBd+Bf/ub90nJ9On+H+TT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efycUAAADdAAAADwAAAAAAAAAA&#10;AAAAAAChAgAAZHJzL2Rvd25yZXYueG1sUEsFBgAAAAAEAAQA+QAAAJMDAAAAAA==&#10;" strokecolor="#e76f34" strokeweight="17e-5mm">
                <v:stroke joinstyle="miter"/>
              </v:line>
              <v:shape id="Freeform 1792" o:spid="_x0000_s3964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085cMA&#10;AADdAAAADwAAAGRycy9kb3ducmV2LnhtbERPTYvCMBC9C/6HMII3TS24SjWKCoJ7Wq172dvQjG2x&#10;mZQmtt399RtB8DaP9znrbW8q0VLjSssKZtMIBHFmdcm5gu/rcbIE4TyyxsoyKfglB9vNcLDGRNuO&#10;L9SmPhchhF2CCgrv60RKlxVk0E1tTRy4m20M+gCbXOoGuxBuKhlH0Yc0WHJoKLCmQ0HZPX0YBYu/&#10;NIof8bm972e38/7zOu++6Eep8ajfrUB46v1b/HKfdJi/WM7h+U04QW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085cMAAADdAAAADwAAAAAAAAAAAAAAAACYAgAAZHJzL2Rv&#10;d25yZXYueG1sUEsFBgAAAAAEAAQA9QAAAIgDAAAAAA==&#10;" path="m,7803l,,,7803xe" fillcolor="#e44145" stroked="f">
                <v:path arrowok="t" o:connecttype="custom" o:connectlocs="0,7803;0,0;0,7803" o:connectangles="0,0,0"/>
              </v:shape>
              <v:line id="Line 1793" o:spid="_x0000_s3963" style="position:absolute;flip:y;visibility:visibl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mkJcUAAADdAAAADwAAAGRycy9kb3ducmV2LnhtbERPTWvCQBC9F/wPyxR6qxsVEpu6SquU&#10;9iBIbT14G7LTbGp2NmQ3Gv+9Kwje5vE+Z7bobS2O1PrKsYLRMAFBXDhdcang9+fjeQrCB2SNtWNS&#10;cCYPi/ngYYa5dif+puM2lCKGsM9RgQmhyaX0hSGLfuga4sj9udZiiLAtpW7xFMNtLcdJkkqLFccG&#10;gw0tDRWHbWcVuPN+Z7q0e8km9efaZO//djNaKfX02L+9ggjUh7v45v7ScX42TeH6TTxBz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mkJcUAAADdAAAADwAAAAAAAAAA&#10;AAAAAAChAgAAZHJzL2Rvd25yZXYueG1sUEsFBgAAAAAEAAQA+QAAAJMDAAAAAA==&#10;" strokecolor="#e76f34" strokeweight="17e-5mm">
                <v:stroke joinstyle="miter"/>
              </v:line>
              <v:line id="Line 1794" o:spid="_x0000_s3962" style="position:absolute;visibility:visibl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0698IAAADdAAAADwAAAGRycy9kb3ducmV2LnhtbERPTWvCQBC9F/wPywi91U2DVImuUlpE&#10;D71oK3ocsmMSzMyG7EaTf98VCr3N433Oct1zrW7U+sqJgddJAookd7aSwsDP9+ZlDsoHFIu1EzIw&#10;kIf1avS0xMy6u+zpdgiFiiHiMzRQhtBkWvu8JEY/cQ1J5C6uZQwRtoW2Ld5jONc6TZI3zVhJbCix&#10;oY+S8uuhYwNpEMqn/LX93OrufOTdcGIcjHke9+8LUIH68C/+c+9snD+bz+DxTTxBr3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+0698IAAADdAAAADwAAAAAAAAAAAAAA&#10;AAChAgAAZHJzL2Rvd25yZXYueG1sUEsFBgAAAAAEAAQA+QAAAJADAAAAAA==&#10;" strokecolor="#1a1a1a" strokeweight="17e-5mm">
                <v:stroke joinstyle="miter"/>
              </v:line>
              <v:line id="Line 1795" o:spid="_x0000_s3961" style="position:absolute;visibility:visibl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KuhcUAAADdAAAADwAAAGRycy9kb3ducmV2LnhtbESPT2vCQBDF70K/wzKF3nRTKVWiq5SW&#10;oode/FPqcchOk9DMbMiumnz7zkHwNsN7895vluueG3OhLtZBHDxPMjAkRfC1lA6Oh8/xHExMKB6b&#10;IORgoAjr1cNoibkPV9nRZZ9KoyESc3RQpdTm1saiIsY4CS2Jar+hY0y6dqX1HV41nBs7zbJXy1iL&#10;NlTY0ntFxd/+zA6mSah44a/Nx8aeT9+8HX4YB+eeHvu3BZhEfbqbb9dbr/izueLqNzqCX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KuhcUAAADdAAAADwAAAAAAAAAA&#10;AAAAAAChAgAAZHJzL2Rvd25yZXYueG1sUEsFBgAAAAAEAAQA+QAAAJMDAAAAAA==&#10;" strokecolor="#1a1a1a" strokeweight="17e-5mm">
                <v:stroke joinstyle="miter"/>
              </v:line>
            </v:group>
            <v:group id="Group 1796" o:spid="_x0000_s3947" style="position:absolute;left:6;top:8514;width:6105;height:807;rotation:-3213980fd" coordorigin="6,-6" coordsize="6966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/+AOLCAAAA3QAAAA8A&#10;AAAAAAAAAAAAAAAAqgIAAGRycy9kb3ducmV2LnhtbFBLBQYAAAAABAAEAPoAAACZAwAAAAA=&#10;">
              <v:shape id="Freeform 1797" o:spid="_x0000_s3959" style="position:absolute;left:478;top:632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mdscA&#10;AADdAAAADwAAAGRycy9kb3ducmV2LnhtbESPT2vCQBDF7wW/wzKF3uqmOfgndZUqSEtR0NhDj0N2&#10;moRmZ0N21eTbOwfB2wzvzXu/Wax616gLdaH2bOBtnIAiLrytuTTwc9q+zkCFiGyx8UwGBgqwWo6e&#10;FphZf+UjXfJYKgnhkKGBKsY20zoUFTkMY98Si/bnO4dR1q7UtsOrhLtGp0ky0Q5rloYKW9pUVPzn&#10;Z2dg06aH4+R3wO90/+mG9SFPp7vamJfn/uMdVKQ+Psz36y8r+NO58Ms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Y5nbHAAAA3QAAAA8AAAAAAAAAAAAAAAAAmAIAAGRy&#10;cy9kb3ducmV2LnhtbFBLBQYAAAAABAAEAPUAAACMAwAAAAA=&#10;" path="m544,283l,141,544,,6435,r59,141l6435,283r-5891,xe" fillcolor="#e6e6e6" stroked="f">
                <v:shadow on="t" color="#313a43 [2408]" opacity=".5" offset="1pt,1pt"/>
                <v:path arrowok="t" o:connecttype="custom" o:connectlocs="544,283;0,141;544,0;6435,0;6494,141;6435,283;544,283" o:connectangles="0,0,0,0,0,0,0"/>
              </v:shape>
              <v:shape id="Freeform 1798" o:spid="_x0000_s3958" style="position:absolute;left:1022;top:644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K/uMMA&#10;AADdAAAADwAAAGRycy9kb3ducmV2LnhtbERPTU/CQBC9m/gfNkPiTbZwUFtYCJhgvHgQiIbb0B26&#10;Dd3ZpjuW8u9dExNu8/I+Z74cfKN66mId2MBknIEiLoOtuTKw320eX0BFQbbYBCYDV4qwXNzfzbGw&#10;4cKf1G+lUimEY4EGnEhbaB1LRx7jOLTEiTuFzqMk2FXadnhJ4b7R0yx70h5rTg0OW3p1VJ63P96A&#10;Pq7z4U36r+94cHjKr072H2tjHkbDagZKaJCb+N/9btP853wCf9+kE/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K/uMMAAADdAAAADwAAAAAAAAAAAAAAAACYAgAAZHJzL2Rv&#10;d25yZXYueG1sUEsFBgAAAAAEAAQA9QAAAIgDAAAAAA==&#10;" path="m,259l53,118,,,5885,r47,129l5885,259,,259xe" fillcolor="#554740 [2405]" stroked="f">
                <v:path arrowok="t" o:connecttype="custom" o:connectlocs="0,259;53,118;0,0;5885,0;5932,129;5885,259;0,259" o:connectangles="0,0,0,0,0,0,0"/>
              </v:shape>
              <v:shape id="Freeform 1799" o:spid="_x0000_s3957" style="position:absolute;left:1022;top:762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k+8YA&#10;AADdAAAADwAAAGRycy9kb3ducmV2LnhtbERPTWvCQBC9F/wPyxR6qxtDqZq6hiAtSA9FbQ/2NmTH&#10;JDY7G7KbGP31bkHwNo/3OYt0MLXoqXWVZQWTcQSCOLe64kLBz/fH8wyE88gaa8uk4EwO0uXoYYGJ&#10;tifeUr/zhQgh7BJUUHrfJFK6vCSDbmwb4sAdbGvQB9gWUrd4CuGmlnEUvUqDFYeGEhtalZT/7Tqj&#10;oFtn+83XyzSeXHR9/jXb4/tndVHq6XHI3kB4GvxdfHOvdZg/ncfw/004QS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xk+8YAAADdAAAADwAAAAAAAAAAAAAAAACYAgAAZHJz&#10;L2Rvd25yZXYueG1sUEsFBgAAAAAEAAQA9QAAAIsDAAAAAA==&#10;" path="m,141l53,,5932,11r-47,130l,141xe" fillcolor="#382f2a [1605]" stroked="f">
                <v:path arrowok="t" o:connecttype="custom" o:connectlocs="0,141;53,0;5932,11;5885,141;0,141" o:connectangles="0,0,0,0,0"/>
              </v:shape>
              <v:shape id="Freeform 1800" o:spid="_x0000_s3956" style="position:absolute;left:478;top:720;width:266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yZc8IA&#10;AADdAAAADwAAAGRycy9kb3ducmV2LnhtbERPzWoCMRC+C32HMAVvNaui1q1RiiJUvKj1AaabcbN0&#10;M1mS6G7f3ggFb/Px/c5i1dla3MiHyrGC4SADQVw4XXGp4Py9fXsHESKyxtoxKfijAKvlS2+BuXYt&#10;H+l2iqVIIRxyVGBibHIpQ2HIYhi4hjhxF+ctxgR9KbXHNoXbWo6ybCotVpwaDDa0NlT8nq5WAW0P&#10;04tsf7xb42a3581wsje1Uv3X7vMDRKQuPsX/7i+d5s/mY3h8k06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JlzwgAAAN0AAAAPAAAAAAAAAAAAAAAAAJgCAABkcnMvZG93&#10;bnJldi54bWxQSwUGAAAAAAQABAD1AAAAhwMAAAAA&#10;" path="m36,18c,9,,9,,9,36,,36,,36,v,,9,6,5,9c38,13,36,18,36,18xe" fillcolor="#554740 [2405]" stroked="f">
                <v:path arrowok="t" o:connecttype="custom" o:connectlocs="213,107;0,54;213,0;242,54;213,107" o:connectangles="0,0,0,0,0"/>
              </v:shape>
              <v:shape id="Freeform 1801" o:spid="_x0000_s3955" style="position:absolute;left:478;top:-6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PgdcUA&#10;AADdAAAADwAAAGRycy9kb3ducmV2LnhtbERPTWvCQBC9C/6HZYTe6qahaBuzERVKS7EQUw8eh+yY&#10;hGZnQ3aryb/vCgVv83ifk64H04oL9a6xrOBpHoEgLq1uuFJw/H57fAHhPLLG1jIpGMnBOptOUky0&#10;vfKBLoWvRAhhl6CC2vsukdKVNRl0c9sRB+5se4M+wL6SusdrCDetjKNoIQ02HBpq7GhXU/lT/BoF&#10;uy7OD4vTiJ/x17sZt3kRL/eNUg+zYbMC4Wnwd/G/+0OH+cvXZ7h9E06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+B1xQAAAN0AAAAPAAAAAAAAAAAAAAAAAJgCAABkcnMv&#10;ZG93bnJldi54bWxQSwUGAAAAAAQABAD1AAAAigMAAAAA&#10;" path="m544,283l,142,544,,6435,r59,142l6435,283r-5891,xe" fillcolor="#e6e6e6" stroked="f">
                <v:shadow on="t" color="#313a43 [2408]" opacity=".5" offset="1pt,1pt"/>
                <v:path arrowok="t" o:connecttype="custom" o:connectlocs="544,283;0,142;544,0;6435,0;6494,142;6435,283;544,283" o:connectangles="0,0,0,0,0,0,0"/>
              </v:shape>
              <v:shape id="Freeform 1802" o:spid="_x0000_s3954" style="position:absolute;left:1022;top:6;width:5932;height:260;visibility:visible;mso-wrap-style:square;v-text-anchor:top" coordsize="593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iOTcUA&#10;AADdAAAADwAAAGRycy9kb3ducmV2LnhtbERPS2sCMRC+F/wPYYTealZhq65GkUJpD6UPFfE4bGYf&#10;upmkm3Td9tc3hYK3+fies1z3phEdtb62rGA8SkAQ51bXXCrY7x7vZiB8QNbYWCYF3+RhvRrcLDHT&#10;9sIf1G1DKWII+wwVVCG4TEqfV2TQj6wjjlxhW4MhwraUusVLDDeNnCTJvTRYc2yo0NFDRfl5+2UU&#10;OHxP00lzDK/F02n68+KKw2f3ptTtsN8sQATqw1X8737Wcf50nsLfN/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I5NxQAAAN0AAAAPAAAAAAAAAAAAAAAAAJgCAABkcnMv&#10;ZG93bnJldi54bWxQSwUGAAAAAAQABAD1AAAAigMAAAAA&#10;" path="m,260l53,118,,,5885,r47,130l5885,260,,260xe" fillcolor="#554740 [2405]" stroked="f">
                <v:path arrowok="t" o:connecttype="custom" o:connectlocs="0,260;53,118;0,0;5885,0;5932,130;5885,260;0,260" o:connectangles="0,0,0,0,0,0,0"/>
              </v:shape>
              <v:shape id="Freeform 1803" o:spid="_x0000_s3953" style="position:absolute;left:1022;top:124;width:5932;height:142;visibility:visible;mso-wrap-style:square;v-text-anchor:top" coordsize="593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2q7MQA&#10;AADdAAAADwAAAGRycy9kb3ducmV2LnhtbERPTWvCQBC9C/0PyxR6KXWjoK2pG6lioXozzcHjkJ0m&#10;abKzIbsm8d93hYK3ebzPWW9G04ieOldZVjCbRiCIc6srLhRk358vbyCcR9bYWCYFV3KwSR4ma4y1&#10;HfhEfeoLEULYxaig9L6NpXR5SQbd1LbEgfuxnUEfYFdI3eEQwk0j51G0lAYrDg0ltrQrKa/Ti1GQ&#10;Xux2/9xvD/tzW88p+8Vh0R+VenocP95BeBr9Xfzv/tJh/utqCbdvwgk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tquzEAAAA3QAAAA8AAAAAAAAAAAAAAAAAmAIAAGRycy9k&#10;b3ducmV2LnhtbFBLBQYAAAAABAAEAPUAAACJAwAAAAA=&#10;" path="m,142l53,,5932,12r-47,130l,142xe" fillcolor="#382f2a [1605]" stroked="f">
                <v:path arrowok="t" o:connecttype="custom" o:connectlocs="0,142;53,0;5932,12;5885,142;0,142" o:connectangles="0,0,0,0,0"/>
              </v:shape>
              <v:shape id="Freeform 1804" o:spid="_x0000_s3952" style="position:absolute;left:478;top:83;width:266;height:106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fcMEA&#10;AADdAAAADwAAAGRycy9kb3ducmV2LnhtbERP22oCMRB9L/gPYQTfataCt9Uooggtvnj7gHEzbhY3&#10;kyVJ3e3fN4WCb3M411muO1uLJ/lQOVYwGmYgiAunKy4VXC/79xmIEJE11o5JwQ8FWK96b0vMtWv5&#10;RM9zLEUK4ZCjAhNjk0sZCkMWw9A1xIm7O28xJuhLqT22KdzW8iPLJtJixanBYENbQ8Xj/G0V0P44&#10;ucv25t0Wd18H3o3GB1MrNeh3mwWISF18if/dnzrNn86n8PdNOkG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3n3DBAAAA3QAAAA8AAAAAAAAAAAAAAAAAmAIAAGRycy9kb3du&#10;cmV2LnhtbFBLBQYAAAAABAAEAPUAAACGAwAAAAA=&#10;" path="m36,18c,9,,9,,9,36,,36,,36,v,,9,6,5,9c38,13,36,18,36,18xe" fillcolor="#554740 [2405]" stroked="f">
                <v:path arrowok="t" o:connecttype="custom" o:connectlocs="213,106;0,53;213,0;242,53;213,106" o:connectangles="0,0,0,0,0"/>
              </v:shape>
              <v:shape id="Freeform 1805" o:spid="_x0000_s3951" style="position:absolute;left:6;top:313;width:6493;height:283;visibility:visible;mso-wrap-style:square;v-text-anchor:top" coordsize="649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7P9ccA&#10;AADdAAAADwAAAGRycy9kb3ducmV2LnhtbESP3UoDMRCF74W+Q5iCN9JmK/jTtWkpoqAXtdj2AYbN&#10;dLOYTJYkbVef3rkQvJvhnDnnm8VqCF6dKeUusoHZtAJF3ETbcWvgsH+dPILKBdmij0wGvinDajm6&#10;WmBt44U/6bwrrZIQzjUacKX0tda5cRQwT2NPLNoxpoBF1tRqm/Ai4cHr26q61wE7lgaHPT07ar52&#10;p2DAvxw+mv4U3zdh4272d377c0xbY67Hw/oJVKGh/Jv/rt+s4D/MBVe+kRH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uz/XHAAAA3QAAAA8AAAAAAAAAAAAAAAAAmAIAAGRy&#10;cy9kb3ducmV2LnhtbFBLBQYAAAAABAAEAPUAAACMAwAAAAA=&#10;" path="m543,283l,142,543,,6434,r59,142l6434,283r-5891,xe" fillcolor="#e6e6e6" stroked="f">
                <v:shadow on="t" color="#313a43 [2408]" opacity=".5" offset="1pt,1pt"/>
                <v:path arrowok="t" o:connecttype="custom" o:connectlocs="543,283;0,142;543,0;6434,0;6493,142;6434,283;543,283" o:connectangles="0,0,0,0,0,0,0"/>
              </v:shape>
              <v:shape id="Freeform 1806" o:spid="_x0000_s3950" style="position:absolute;left:549;top:325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SzvsMA&#10;AADdAAAADwAAAGRycy9kb3ducmV2LnhtbERPTU/CQBC9m/gfNmPCTbZyQFtYCJhgvHgQiYTb0B26&#10;Dd3ZpjuW8u9dExNu8/I+Z74cfKN66mId2MDTOANFXAZbc2Vg97V5fAEVBdliE5gMXCnCcnF/N8fC&#10;hgt/Ur+VSqUQjgUacCJtoXUsHXmM49ASJ+4UOo+SYFdp2+ElhftGT7Jsqj3WnBoctvTqqDxvf7wB&#10;fVznw5v03/t4cHjKr052H2tjRg/DagZKaJCb+N/9btP85zyHv2/S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SzvsMAAADdAAAADwAAAAAAAAAAAAAAAACYAgAAZHJzL2Rv&#10;d25yZXYueG1sUEsFBgAAAAAEAAQA9QAAAIgDAAAAAA==&#10;" path="m,259l53,118,,,5885,r47,130l5885,259,,259xe" fillcolor="#554740 [2405]" stroked="f">
                <v:path arrowok="t" o:connecttype="custom" o:connectlocs="0,259;53,118;0,0;5885,0;5932,130;5885,259;0,259" o:connectangles="0,0,0,0,0,0,0"/>
              </v:shape>
              <v:shape id="Freeform 1807" o:spid="_x0000_s3949" style="position:absolute;left:549;top:443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xexscA&#10;AADdAAAADwAAAGRycy9kb3ducmV2LnhtbESPQWvCQBCF74L/YRmhN90opQ3RVaS0ID0UtT3obciO&#10;STQ7G7KrRn+9cyh4m+G9ee+b2aJztbpQGyrPBsajBBRx7m3FhYG/369hCipEZIu1ZzJwowCLeb83&#10;w8z6K2/oso2FkhAOGRooY2wyrUNeksMw8g2xaAffOoyytoW2LV4l3NV6kiRv2mHF0lBiQx8l5aft&#10;2Rk4r5a79c/r+2R8t/Vt7zbHz+/qbszLoFtOQUXq4tP8f72ygp8mwi/fyAh6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8XsbHAAAA3QAAAA8AAAAAAAAAAAAAAAAAmAIAAGRy&#10;cy9kb3ducmV2LnhtbFBLBQYAAAAABAAEAPUAAACMAwAAAAA=&#10;" path="m,141l53,,5932,12r-47,129l,141xe" fillcolor="#382f2a [1605]" stroked="f">
                <v:path arrowok="t" o:connecttype="custom" o:connectlocs="0,141;53,0;5932,12;5885,141;0,141" o:connectangles="0,0,0,0,0"/>
              </v:shape>
              <v:shape id="Freeform 1808" o:spid="_x0000_s3948" style="position:absolute;left:6;top:401;width:265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yjTsAA&#10;AADdAAAADwAAAGRycy9kb3ducmV2LnhtbERP24rCMBB9X/Afwgi+rWkFRapRRBFWfFkvHzA2Y1Ns&#10;JiXJ2vr3m4UF3+ZwrrNc97YRT/KhdqwgH2cgiEuna64UXC/7zzmIEJE1No5JwYsCrFeDjyUW2nV8&#10;ouc5ViKFcChQgYmxLaQMpSGLYexa4sTdnbcYE/SV1B67FG4bOcmymbRYc2ow2NLWUPk4/1gFtP+e&#10;3WV3826Lu8ORd/n0aBqlRsN+swARqY9v8b/7S6f58yyHv2/SCX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+yjTsAAAADdAAAADwAAAAAAAAAAAAAAAACYAgAAZHJzL2Rvd25y&#10;ZXYueG1sUEsFBgAAAAAEAAQA9QAAAIUDAAAAAA==&#10;" path="m36,18c,9,,9,,9,36,,36,,36,v,,9,6,5,9c38,13,36,18,36,18xe" fillcolor="#554740 [2405]" stroked="f">
                <v:path arrowok="t" o:connecttype="custom" o:connectlocs="212,107;0,54;212,0;241,54;212,107" o:connectangles="0,0,0,0,0"/>
              </v:shape>
            </v:group>
            <v:group id="Group 1809" o:spid="_x0000_s3902" style="position:absolute;left:12496;top:3727;width:2194;height:2804;rotation:836411fd" coordorigin="7188,570" coordsize="1395,1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HarRwwAAAN0AAAAP&#10;AAAAAAAAAAAAAAAAAKoCAABkcnMvZG93bnJldi54bWxQSwUGAAAAAAQABAD6AAAAmgMAAAAA&#10;">
              <v:shape id="Freeform 1810" o:spid="_x0000_s3946" style="position:absolute;left:7188;top:570;width:1395;height:1783;visibility:visible;mso-wrap-style:square;v-text-anchor:top" coordsize="1395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0d4sAA&#10;AADdAAAADwAAAGRycy9kb3ducmV2LnhtbERPTWsCMRC9C/0PYQq9LJrYgixboxSh4HWtB4/DZtxs&#10;u5ksSarpv28Ewds83uest9mN4kIhDp41LBcKBHHnzcC9huPX57wGEROywdEzafijCNvN02yNjfFX&#10;bulySL0oIRwb1GBTmhopY2fJYVz4ibhwZx8cpgJDL03Aawl3o3xVaiUdDlwaLE60s9T9HH6dhgpX&#10;52Cr76x6o6qdPbUh163WL8/54x1Eopwe4rt7b8r8Wr3B7Ztygt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0d4sAAAADdAAAADwAAAAAAAAAAAAAAAACYAgAAZHJzL2Rvd25y&#10;ZXYueG1sUEsFBgAAAAAEAAQA9QAAAIUDAAAAAA==&#10;" path="m387,89r,l395,66,409,46,427,29,444,15,467,6,490,r26,l538,3r769,226l1329,238r20,14l1367,270r11,17l1390,310r2,23l1395,358r-5,23l1008,1679r-8,29l983,1731r-20,20l940,1765r-29,12l882,1783r-31,l819,1780r-74,-17l667,1743,493,1697,298,1636,83,1562,60,1551,40,1533,23,1513,11,1490,3,1465,,1439r,-26l5,1387,387,89xe" fillcolor="black [3200]" stroked="f" strokecolor="#f2f2f2 [3041]" strokeweight="3pt">
                <v:shadow on="t" color="#8494a6 [1944]" opacity=".5" offset="1pt"/>
                <v:path arrowok="t" o:connecttype="custom" o:connectlocs="387,89;387,89;395,66;409,46;427,29;444,15;467,6;490,0;516,0;538,3;1307,229;1307,229;1329,238;1349,252;1367,270;1378,287;1390,310;1392,333;1395,358;1390,381;1008,1679;1008,1679;1000,1708;983,1731;963,1751;940,1765;911,1777;882,1783;851,1783;819,1780;819,1780;745,1763;667,1743;493,1697;298,1636;83,1562;83,1562;60,1551;40,1533;23,1513;11,1490;3,1465;0,1439;0,1413;5,1387;387,89" o:connectangles="0,0,0,0,0,0,0,0,0,0,0,0,0,0,0,0,0,0,0,0,0,0,0,0,0,0,0,0,0,0,0,0,0,0,0,0,0,0,0,0,0,0,0,0,0,0"/>
              </v:shape>
              <v:shape id="Freeform 1811" o:spid="_x0000_s3945" style="position:absolute;left:7205;top:585;width:1361;height:1750;visibility:visible;mso-wrap-style:square;v-text-anchor:top" coordsize="1361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+YyMYA&#10;AADdAAAADwAAAGRycy9kb3ducmV2LnhtbERPTWvCQBC9C/0PywhepG5aqpHUVdqC1YMQtC29Dtkx&#10;SZudDbtbE/vruwXB2zze5yxWvWnEiZyvLSu4myQgiAuray4VvL+tb+cgfEDW2FgmBWfysFreDBaY&#10;advxnk6HUIoYwj5DBVUIbSalLyoy6Ce2JY7c0TqDIUJXSu2wi+GmkfdJMpMGa44NFbb0UlHxffgx&#10;Cj5343z6mrvwlW7a9KP53Xc5Pis1GvZPjyAC9eEqvri3Os6fJw/w/008Q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+YyMYAAADdAAAADwAAAAAAAAAAAAAAAACYAgAAZHJz&#10;L2Rvd25yZXYueG1sUEsFBgAAAAAEAAQA9QAAAIsDAAAAAA==&#10;" path="m381,86r,l390,63,404,43,418,25,438,14,461,5,484,r23,l530,2r745,218l1295,232r20,11l1332,260r15,20l1355,300r6,23l1361,346r-6,26l980,1650r-9,26l954,1699r-20,20l911,1733r-26,9l860,1748r-32,2l797,1745r-72,-15l648,1710,478,1664,292,1607,83,1536,57,1524,37,1507,23,1487,11,1464,3,1441,,1415r,-26l6,1366,381,86xe" fillcolor="#d6dbe1 [664]" stroked="f">
                <v:fill opacity="26214f"/>
                <v:path arrowok="t" o:connecttype="custom" o:connectlocs="381,86;381,86;390,63;404,43;418,25;438,14;461,5;484,0;507,0;530,2;1275,220;1275,220;1295,232;1315,243;1332,260;1347,280;1355,300;1361,323;1361,346;1355,372;980,1650;980,1650;971,1676;954,1699;934,1719;911,1733;885,1742;860,1748;828,1750;797,1745;797,1745;725,1730;648,1710;478,1664;292,1607;83,1536;83,1536;57,1524;37,1507;23,1487;11,1464;3,1441;0,1415;0,1389;6,1366;381,86" o:connectangles="0,0,0,0,0,0,0,0,0,0,0,0,0,0,0,0,0,0,0,0,0,0,0,0,0,0,0,0,0,0,0,0,0,0,0,0,0,0,0,0,0,0,0,0,0,0"/>
              </v:shape>
              <v:shape id="Freeform 1812" o:spid="_x0000_s3944" style="position:absolute;left:7649;top:668;width:235;height:134;visibility:visible;mso-wrap-style:square;v-text-anchor:top" coordsize="2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RRcMA&#10;AADdAAAADwAAAGRycy9kb3ducmV2LnhtbESPQYvCMBCF78L+hzALe9NEYdWtRlkWBI9avextaMa2&#10;tpmUJq313xtB8DbDe/O+N+vtYGvRU+tLxxqmEwWCOHOm5FzD+bQbL0H4gGywdkwa7uRhu/kYrTEx&#10;7sZH6tOQixjCPkENRQhNIqXPCrLoJ64hjtrFtRZDXNtcmhZvMdzWcqbUXFosORIKbOivoKxKOxu5&#10;Tp6Gn8M8nf0rqspF31V87bT++hx+VyACDeFtfl3vTay/VN/w/CaO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BRRcMAAADdAAAADwAAAAAAAAAAAAAAAACYAgAAZHJzL2Rv&#10;d25yZXYueG1sUEsFBgAAAAAEAAQA9QAAAIgDAAAAAA==&#10;" path="m12,14r,l14,8,23,3,29,r8,l221,54r5,3l232,63r3,8l235,80r-11,40l218,126r-6,5l206,134r-8,l14,80,6,77,3,68,,63,,54,12,14xe" fillcolor="#b3b3b3" stroked="f">
                <v:path arrowok="t" o:connecttype="custom" o:connectlocs="12,14;12,14;14,8;23,3;29,0;37,0;221,54;221,54;226,57;232,63;235,71;235,80;224,120;224,120;218,126;212,131;206,134;198,134;14,80;14,80;6,77;3,68;0,63;0,54;12,14" o:connectangles="0,0,0,0,0,0,0,0,0,0,0,0,0,0,0,0,0,0,0,0,0,0,0,0,0"/>
              </v:shape>
              <v:shape id="Freeform 1813" o:spid="_x0000_s3943" style="position:absolute;left:7600;top:948;width:774;height:379;visibility:visible;mso-wrap-style:square;v-text-anchor:top" coordsize="77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qvc8IA&#10;AADdAAAADwAAAGRycy9kb3ducmV2LnhtbERP24rCMBB9X/Afwgi+LJq6LEWqUUQQZFFwveHj0Ixt&#10;sZmUJGr9+42w4NscznUms9bU4k7OV5YVDAcJCOLc6ooLBYf9sj8C4QOyxtoyKXiSh9m08zHBTNsH&#10;/9J9FwoRQ9hnqKAMocmk9HlJBv3ANsSRu1hnMEToCqkdPmK4qeVXkqTSYMWxocSGFiXl193NKPhx&#10;1ea09P60btPvzefxeTPnLSnV67bzMYhAbXiL/90rHeePkhRe38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q9zwgAAAN0AAAAPAAAAAAAAAAAAAAAAAJgCAABkcnMvZG93&#10;bnJldi54bWxQSwUGAAAAAAQABAD1AAAAhwMAAAAA&#10;" path="m35,21r,l40,12,49,3,63,,75,,751,198r12,6l771,213r3,11l774,238,740,356r-6,11l723,373r-12,6l700,376,23,178,12,172,3,164,,152,,138,35,21xe" fillcolor="gray" stroked="f">
                <v:path arrowok="t" o:connecttype="custom" o:connectlocs="35,21;35,21;40,12;49,3;63,0;75,0;751,198;751,198;763,204;771,213;774,224;774,238;740,356;740,356;734,367;723,373;711,379;700,376;23,178;23,178;12,172;3,164;0,152;0,138;35,21" o:connectangles="0,0,0,0,0,0,0,0,0,0,0,0,0,0,0,0,0,0,0,0,0,0,0,0,0"/>
              </v:shape>
              <v:shape id="Freeform 1814" o:spid="_x0000_s3942" style="position:absolute;left:7612;top:960;width:751;height:352;visibility:visible;mso-wrap-style:square;v-text-anchor:top" coordsize="75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LnsUA&#10;AADdAAAADwAAAGRycy9kb3ducmV2LnhtbERPS2sCMRC+F/wPYQQvUrMKbe1qVkQQpJfWR4vHcTP7&#10;wM1k2UQ3/fdNodDbfHzPWa6CacSdOldbVjCdJCCIc6trLhWcjtvHOQjnkTU2lknBNzlYZYOHJaba&#10;9ryn+8GXIoawS1FB5X2bSunyigy6iW2JI1fYzqCPsCul7rCP4aaRsyR5lgZrjg0VtrSpKL8ebkbB&#10;17gP1/Cx/nwrns7m/fXSjC/9VqnRMKwXIDwF/y/+c+90nD9PXuD3m3i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EuexQAAAN0AAAAPAAAAAAAAAAAAAAAAAJgCAABkcnMv&#10;ZG93bnJldi54bWxQSwUGAAAAAAQABAD1AAAAigMAAAAA&#10;" path="m31,20r,l37,9,46,3,54,,66,,731,195r8,6l748,209r3,9l748,229,719,332r-6,12l705,350r-12,2l685,352,20,158r-9,-6l3,146,,135,,123,31,20xe" fillcolor="#e6e6e6" stroked="f">
                <v:path arrowok="t" o:connecttype="custom" o:connectlocs="31,20;31,20;37,9;46,3;54,0;66,0;731,195;731,195;739,201;748,209;751,218;748,229;719,332;719,332;713,344;705,350;693,352;685,352;20,158;20,158;11,152;3,146;0,135;0,123;31,20;31,20" o:connectangles="0,0,0,0,0,0,0,0,0,0,0,0,0,0,0,0,0,0,0,0,0,0,0,0,0,0"/>
              </v:shape>
              <v:shape id="Freeform 1815" o:spid="_x0000_s3941" style="position:absolute;left:7655;top:673;width:223;height:124;visibility:visible;mso-wrap-style:square;v-text-anchor:top" coordsize="22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/fT8UA&#10;AADdAAAADwAAAGRycy9kb3ducmV2LnhtbESPQWvCQBCF7wX/wzKCt7pRaZXoKiIUPLa2FY9jdkyC&#10;2dmQ3WqSX985CN5meG/e+2a1aV2lbtSE0rOByTgBRZx5W3Ju4Of743UBKkRki5VnMtBRgM168LLC&#10;1Po7f9HtEHMlIRxSNFDEWKdah6wgh2Hsa2LRLr5xGGVtcm0bvEu4q/Q0Sd61w5KlocCadgVl18Of&#10;M9D/nsv2bc+T0zz07hg+u1mvO2NGw3a7BBWpjU/z43pvBX+RCK58Iy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99PxQAAAN0AAAAPAAAAAAAAAAAAAAAAAJgCAABkcnMv&#10;ZG93bnJldi54bWxQSwUGAAAAAAQABAD1AAAAigMAAAAA&#10;" path="m8,12r,l14,6,20,3,26,r5,l212,52r6,3l220,61r3,8l223,75r-11,34l209,118r-6,3l198,124r-9,l11,72,6,66,,63,,55,,49,8,12xe" fillcolor="#e6e6e6" stroked="f">
                <v:path arrowok="t" o:connecttype="custom" o:connectlocs="8,12;8,12;14,6;20,3;26,0;31,0;212,52;212,52;218,55;220,61;223,69;223,75;212,109;212,109;209,118;203,121;198,124;189,124;11,72;11,72;6,66;0,63;0,55;0,49;8,12;8,12" o:connectangles="0,0,0,0,0,0,0,0,0,0,0,0,0,0,0,0,0,0,0,0,0,0,0,0,0,0"/>
              </v:shape>
              <v:shape id="Freeform 1816" o:spid="_x0000_s3940" style="position:absolute;left:7262;top:1186;width:1109;height:1075;visibility:visible;mso-wrap-style:square;v-text-anchor:top" coordsize="1109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rcc8MA&#10;AADdAAAADwAAAGRycy9kb3ducmV2LnhtbERPTUvDQBC9C/6HZQRvdmNppcZuSykVeqqY1oO3aXaa&#10;BLOzYXdM4r93BaG3ebzPWa5H16qeQmw8G3icZKCIS28brgycjq8PC1BRkC22nsnAD0VYr25vlphb&#10;P/A79YVUKoVwzNFALdLlWseyJodx4jvixF18cCgJhkrbgEMKd62eZtmTdthwaqixo21N5Vfx7QwU&#10;l2F//OjP5/nbTobweZiJ+Jkx93fj5gWU0ChX8b97b9P8RfYMf9+kE/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rcc8MAAADdAAAADwAAAAAAAAAAAAAAAACYAgAAZHJzL2Rv&#10;d25yZXYueG1sUEsFBgAAAAAEAAQA9QAAAIgDAAAAAA==&#10;" path="m932,765l846,740r-15,l820,743r-12,8l803,763r-20,68l751,937r-20,72l731,1020r3,15l742,1043r12,6l840,1075r14,l866,1072r8,-9l880,1052,952,806r3,-12l952,783r-9,-12l932,765xm356,26l270,,255,,244,3r-9,9l229,23,209,92r-2,14l209,118r9,11l229,135r86,23l330,161r11,-3l353,149r5,-11l378,66r,-11l376,40r-9,-8l356,26xm539,78l453,55,439,52r-12,6l416,66r-6,12l390,146r,12l393,172r8,9l413,187r86,25l513,212r12,-2l533,201r6,-12l559,121r3,-15l559,95r-9,-9l539,78xm720,132l634,106r-12,l608,109r-9,9l593,129r-20,69l570,212r6,12l585,235r11,6l682,267r12,l705,264r12,-9l722,244r20,-69l745,161r-5,-12l731,138r-11,-6xm903,187l817,161r-14,-3l791,164r-11,8l774,184r-20,69l754,267r3,11l765,287r12,8l863,318r14,3l889,316r8,-9l903,295r23,-68l926,215r-3,-14l914,192r-11,-5xm1083,238l997,215r-11,-3l975,215r-12,9l957,235r-20,72l934,318r6,15l949,341r11,6l1046,373r12,l1072,370r9,-9l1086,350r20,-69l1109,267r-5,-12l1095,244r-12,-6xm487,253l401,230r-14,-3l376,230r-12,8l358,250r-20,71l338,333r3,14l350,356r11,5l447,387r15,l473,384r9,-8l490,364r20,-69l510,281r-3,-11l499,258r-12,-5xm668,307l582,281r-12,l559,284r-11,9l542,304r-20,69l519,387r6,12l533,410r12,6l631,442r11,l656,439r9,-9l671,419r20,-72l694,336r-6,-12l682,313r-14,-6xm851,361l765,336r-14,-3l740,338r-9,9l722,359r-20,68l702,442r3,11l714,462r11,5l811,493r15,3l837,490r11,-8l854,470r20,-68l874,387r-3,-11l863,367r-12,-6xm1035,413l949,387r-15,l923,390r-11,9l906,410r-20,72l886,493r3,12l897,516r12,6l995,548r11,l1020,545r9,-9l1035,525r20,-69l1058,442r-6,-12l1046,419r-11,-6xm252,376l166,350r-11,-3l143,353r-11,8l126,373r-20,69l106,456r3,11l118,476r11,6l215,508r12,2l241,505r9,-9l255,485r20,-69l278,402r-6,-12l267,381r-15,-5xm436,427l350,402r-15,l324,404r-9,9l307,424r-20,72l287,508r3,11l298,530r12,6l396,562r14,l421,559r12,-8l439,539r20,-69l459,456r-3,-11l447,433r-11,-6xm619,482l533,456r-14,l507,459r-11,8l490,479r-20,69l470,562r3,11l482,585r11,6l579,614r14,2l605,611r8,-6l619,594r23,-72l642,510r-3,-14l631,487r-12,-5xm800,533l714,510r-15,-2l688,513r-9,6l674,533r-20,69l651,614r3,14l662,636r12,6l760,668r14,l785,665r12,-8l803,645r20,-69l823,562r-3,-11l811,542r-11,-9xm983,588l897,562r-14,l871,565r-11,8l854,585r-20,69l834,668r3,11l846,691r11,6l943,722r14,l969,720r8,-9l986,700r20,-72l1006,616r-3,-11l995,594r-12,-6xm201,553l115,528r-12,-3l89,530r-9,9l75,551,55,619r-3,15l57,645r9,9l78,659r86,26l175,688r14,-6l198,674r6,-12l224,594r3,-15l221,568r-9,-9l201,553xm384,605l298,579r-14,l272,582r-11,9l255,602r-20,72l235,685r3,12l247,708r11,6l344,740r14,l370,737r8,-9l387,717r20,-69l407,634r-3,-12l396,611r-12,-6xm565,659l482,634r-15,l456,636r-12,9l439,657r-20,68l419,740r2,11l430,763r12,5l527,791r12,3l553,788r9,-5l568,771r20,-71l591,688r-6,-14l579,665r-14,-6xm748,711l662,688r-14,-3l636,691r-8,6l619,711r-20,69l599,791r3,15l611,814r11,6l708,846r14,l734,843r11,-9l751,823r20,-69l771,740r-3,-12l760,720r-12,-9xm149,728l63,702r-11,l40,705r-11,9l23,725,3,794,,808r6,12l14,831r12,6l112,860r11,3l138,857r8,-6l152,840r20,-72l175,757r-6,-14l161,734r-12,-6xm333,780l247,757r-15,-3l221,760r-9,5l204,780r-20,69l184,860r2,14l195,883r12,6l292,914r15,l318,912r12,-9l335,892r21,-69l356,808r-3,-11l344,788r-11,-8xm516,834l430,808r-14,l404,811r-11,9l387,831r-20,69l367,914r3,12l378,937r12,6l476,969r11,l502,966r8,-9l516,946r20,-69l539,863r-6,-12l527,840r-11,-6xm697,889l611,863r-15,-3l585,866r-9,8l570,886r-22,69l548,969r2,11l559,989r11,6l656,1020r15,3l682,1018r12,-9l699,998r21,-69l720,914r-3,-11l708,894r-11,-5xm304,201l218,175r-11,l192,178r-8,9l178,198r-20,69l155,281r6,12l169,301r12,9l267,333r11,3l290,330r11,-6l307,310r20,-69l330,230r-6,-15l315,207r-11,-6xe" fillcolor="#1a1a1a" stroked="f">
                <v:path arrowok="t" o:connecttype="custom" o:connectlocs="751,937;866,1072;356,26;209,118;378,66;427,58;499,212;539,78;573,198;722,244;817,161;777,295;923,201;957,235;1072,370;487,253;341,347;510,295;559,284;631,442;668,307;702,427;854,470;949,387;909,522;1052,430;126,373;241,505;436,427;290,519;459,470;507,459;579,614;619,482;654,602;803,645;897,562;857,697;1003,605;75,551;189,682;384,605;238,697;407,648;456,636;527,791;565,659;599,780;751,823;63,702;26,837;169,743;204,780;318,912;516,834;370,926;536,877;585,866;656,1020;697,889;158,267;307,310" o:connectangles="0,0,0,0,0,0,0,0,0,0,0,0,0,0,0,0,0,0,0,0,0,0,0,0,0,0,0,0,0,0,0,0,0,0,0,0,0,0,0,0,0,0,0,0,0,0,0,0,0,0,0,0,0,0,0,0,0,0,0,0,0,0"/>
                <o:lock v:ext="edit" verticies="t"/>
              </v:shape>
              <v:shape id="Freeform 1817" o:spid="_x0000_s3939" style="position:absolute;left:7274;top:1195;width:1086;height:1057;visibility:visible;mso-wrap-style:square;v-text-anchor:top" coordsize="1086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bowMYA&#10;AADdAAAADwAAAGRycy9kb3ducmV2LnhtbESPQWvDMAyF74P+B6PCbquTHraS1S2jYyxQGKwt7KrF&#10;amIay8F22uzfT4fBbhLv6b1P6+3ke3WlmFxgA+WiAEXcBOu4NXA6vj2sQKWMbLEPTAZ+KMF2M7tb&#10;Y2XDjT/pesitkhBOFRroch4qrVPTkce0CAOxaOcQPWZZY6ttxJuE+14vi+JRe3QsDR0OtOuouRxG&#10;b+B7/z4uT+W5/nja1fFrfHWXfXTG3M+nl2dQmab8b/67rq3gr0r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bowMYAAADdAAAADwAAAAAAAAAAAAAAAACYAgAAZHJz&#10;L2Rvd25yZXYueG1sUEsFBgAAAAAEAAQA9QAAAIsDAAAAAA==&#10;" path="m286,198l209,175r-12,l186,178r-9,5l172,195r-18,63l154,269r3,9l163,289r11,3l252,315r11,3l275,312r8,-5l289,295r17,-60l306,223r-3,-11l295,203r-9,-5xm831,358l756,335r-11,-3l733,338r-8,6l719,355r-17,60l699,427r3,11l710,447r12,6l796,476r12,l819,473r9,-6l834,456r17,-63l854,381r-3,-9l842,364r-11,-6xm364,602l289,579r-11,l266,582r-8,8l252,602r-17,60l232,673r3,12l243,693r12,6l329,722r12,l352,719r9,-8l366,702r18,-63l387,627r-3,-11l375,607r-11,-5xm338,23l260,,249,,238,3r-9,8l223,20,206,83r-3,12l209,106r6,9l226,120r75,20l315,143r8,-3l332,132r6,-12l358,60r,-11l355,37r-9,-8l338,23xm518,77l441,54,430,52r-9,5l412,63r-5,11l387,135r,11l389,158r9,8l407,172r77,23l495,195r12,-3l515,186r6,-11l538,112r,-12l536,92,530,80,518,77xm702,129l624,106r-11,l601,109r-8,8l587,126r-17,63l570,201r3,11l579,221r11,5l667,249r12,l690,246r9,-8l705,229r17,-63l722,155r-3,-12l710,135r-8,-6xm882,183l808,160r-12,l785,163r-9,6l771,180r-21,64l750,255r3,9l762,272r9,6l848,301r11,3l871,298r8,-6l885,281r17,-60l905,209r-5,-11l894,189r-12,-6xm1066,235l988,215r-11,-3l965,215r-8,8l951,235r-17,60l934,307r3,11l945,327r9,5l1031,355r12,l1054,352r9,-8l1069,335r17,-63l1086,261r-3,-12l1077,241r-11,-6xm467,249l392,229r-11,-3l369,229r-8,9l355,249r-17,60l335,321r3,11l346,341r12,6l432,370r12,l455,367r9,-9l470,350r17,-64l490,275r-6,-11l478,255r-11,-6xm650,304l573,281r-12,l550,284r-9,8l538,301r-20,63l518,375r3,12l530,395r8,6l616,421r11,3l639,421r8,-8l653,401r17,-60l670,329r-3,-11l662,309r-12,-5xm1014,410l937,387r-12,l917,390r-9,8l902,410r-20,60l882,481r3,12l894,501r8,6l980,530r11,l1003,527r8,-8l1017,510r17,-63l1034,436r-3,-12l1026,415r-12,-5xm235,372l157,350r-11,l134,352r-8,6l120,370r-17,60l103,444r3,9l114,461r9,6l200,490r12,l223,487r9,-6l238,470r17,-60l255,395r-3,-8l246,378r-11,-6xm415,424l341,401r-12,l318,404r-9,9l303,424r-17,60l283,496r6,11l295,516r11,5l381,544r11,l404,542r8,-9l418,524r20,-63l438,450r-3,-12l427,430r-12,-6xm599,478l524,456r-14,l501,458r-8,9l487,476r-20,63l467,550r3,12l478,570r9,6l564,596r12,3l587,593r9,-6l601,576r18,-60l622,504r-6,-11l610,484r-11,-6xm782,530l705,510r-12,-3l682,513r-9,6l667,530r-17,60l647,602r6,11l659,622r11,5l745,650r14,l768,648r8,-6l782,630r20,-63l802,556r-3,-12l791,536r-9,-6xm963,585l888,562r-11,l865,564r-8,9l851,582r-20,63l831,656r3,12l842,676r12,6l928,705r12,l951,702r9,-9l965,685r18,-63l985,610r-5,-11l974,590r-11,-5xm183,550l106,527r-12,l83,530r-9,6l68,547,51,607r,15l54,630r6,9l71,645r78,23l160,668r12,-3l180,659r6,-11l203,587r,-14l200,564r-8,-8l183,550xm547,656l470,633r-12,l450,636r-12,9l435,653r-20,63l415,728r3,11l427,748r8,6l513,774r11,3l536,771r8,-6l550,754r17,-61l567,682r-3,-12l558,662r-11,-6xm728,708l653,688r-11,-3l630,691r-8,5l616,708r-17,60l596,779r5,12l607,799r12,6l693,828r12,l716,825r9,-6l730,808r18,-63l750,734r-2,-12l739,713r-11,-5xm131,725l54,702r-11,l31,705r-8,8l17,722,,785r,12l2,808r9,9l20,822r77,20l109,845r11,-3l129,834r5,-12l152,762r,-11l149,739r-6,-8l131,725xm312,777l238,756r-12,-2l215,759r-9,6l200,777r-17,60l180,848r3,12l192,868r11,6l278,897r11,l301,894r8,-6l315,877r17,-63l335,802r-3,-11l323,782r-11,-5xm495,831l418,808r-11,l398,811r-9,8l384,828r-20,63l364,903r2,11l375,923r9,5l461,951r12,l484,948r9,-8l498,931r17,-63l515,857r-2,-12l507,837r-12,-6xm679,885l601,862r-11,l579,865r-9,6l564,883r-17,60l544,957r6,9l556,974r11,6l642,1003r11,l665,1000r8,-6l679,983r20,-60l699,908r-3,-8l687,891r-8,-6xm911,762l836,739r-14,l814,742r-9,9l799,759r-20,63l748,937r-20,60l728,1009r2,11l739,1029r9,5l825,1057r11,l848,1054r9,-8l862,1037,931,799r3,-11l928,777r-6,-9l911,762xe" fillcolor="#333" stroked="f">
                <v:path arrowok="t" o:connecttype="custom" o:connectlocs="154,269;306,235;745,332;796,476;842,364;235,662;361,711;260,0;215,115;358,49;412,63;495,195;518,77;570,201;722,166;796,160;848,301;894,189;934,295;1063,344;392,229;346,341;490,275;541,292;627,424;650,304;882,481;1034,447;146,350;200,490;246,378;286,484;412,533;524,456;478,570;622,504;673,519;759,650;782,530;831,656;983,622;94,527;149,668;192,556;415,716;544,765;653,688;607,799;750,734;23,713;109,845;131,725;180,848;332,814;407,808;461,951;507,837;547,943;673,994;836,739;728,997;862,1037" o:connectangles="0,0,0,0,0,0,0,0,0,0,0,0,0,0,0,0,0,0,0,0,0,0,0,0,0,0,0,0,0,0,0,0,0,0,0,0,0,0,0,0,0,0,0,0,0,0,0,0,0,0,0,0,0,0,0,0,0,0,0,0,0,0"/>
                <o:lock v:ext="edit" verticies="t"/>
              </v:shape>
              <v:shape id="Freeform 1818" o:spid="_x0000_s3938" style="position:absolute;left:8222;top:1161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klsIA&#10;AADdAAAADwAAAGRycy9kb3ducmV2LnhtbERPTUvDQBC9C/0PyxS82U2qlhC7LaVQ0Ju2vfQ2ZMds&#10;aHY2ZMdt/PeuIHibx/uc9XbyvUo0xi6wgXJRgCJugu24NXA+HR4qUFGQLfaBycA3RdhuZndrrG24&#10;8Qelo7Qqh3Cs0YATGWqtY+PIY1yEgThzn2H0KBmOrbYj3nK47/WyKFbaY8e5weFAe0fN9fjlDaR0&#10;WXbP8j6UQZ4Oq8fKpevbZMz9fNq9gBKa5F/85361eX5VlvD7TT5B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IySWwgAAAN0AAAAPAAAAAAAAAAAAAAAAAJgCAABkcnMvZG93&#10;bnJldi54bWxQSwUGAAAAAAQABAD1AAAAhwMAAAAA&#10;" path="m83,17l80,11,43,,37,2r6,12l72,22,83,17xm86,25l83,20,72,25,63,54r6,9l75,60,86,25xm40,14l35,5,29,8,17,45r3,3l32,43,40,14xm72,74l69,68,58,74r-9,29l55,111r5,-3l72,74xm23,63l17,54r-5,3l,94r3,3l15,91,23,63xm52,114l46,103,17,94,6,100r3,6l46,117r6,-3xe" fillcolor="#534d4e" stroked="f">
                <v:path arrowok="t" o:connecttype="custom" o:connectlocs="83,17;80,11;43,0;37,2;43,14;72,22;83,17;86,25;83,20;72,25;63,54;69,63;75,60;86,25;40,14;35,5;29,8;17,45;20,48;32,43;40,14;72,74;69,68;58,74;49,103;55,111;60,108;72,74;23,63;17,54;12,57;0,94;3,97;15,91;23,63;52,114;46,103;17,94;6,100;9,106;46,117;52,114" o:connectangles="0,0,0,0,0,0,0,0,0,0,0,0,0,0,0,0,0,0,0,0,0,0,0,0,0,0,0,0,0,0,0,0,0,0,0,0,0,0,0,0,0,0"/>
                <o:lock v:ext="edit" verticies="t"/>
              </v:shape>
              <v:shape id="Freeform 1819" o:spid="_x0000_s3937" style="position:absolute;left:8145;top:1138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64cIA&#10;AADdAAAADwAAAGRycy9kb3ducmV2LnhtbERPTUvDQBC9C/6HZYTe7CaplhC7LSIU9KZtL70N2TEb&#10;mp0N2XEb/70rCN7m8T5ns5v9oBJNsQ9soFwWoIjbYHvuDJyO+/saVBRki0NgMvBNEXbb25sNNjZc&#10;+YPSQTqVQzg2aMCJjI3WsXXkMS7DSJy5zzB5lAynTtsJrzncD7oqirX22HNucDjSi6P2cvjyBlI6&#10;V/2jvI9lkIf9elW7dHmbjVnczc9PoIRm+Rf/uV9tnl+XFfx+k0/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brhwgAAAN0AAAAPAAAAAAAAAAAAAAAAAJgCAABkcnMvZG93&#10;bnJldi54bWxQSwUGAAAAAAQABAD1AAAAhwMAAAAA&#10;" path="m83,17l80,11,43,,37,2r6,12l72,23,83,17xm86,25l83,20,72,25,63,54r6,12l74,63,86,25xm40,17l34,5,29,8,17,45r3,3l31,45,40,17xm72,74l69,68,57,74r-8,29l51,111r6,-2l72,74xm23,63l17,54r-6,3l,94r3,3l14,91,23,63xm49,114l46,103,17,94,6,100r2,6l46,117r3,-3xe" fillcolor="#534d4e" stroked="f">
                <v:path arrowok="t" o:connecttype="custom" o:connectlocs="83,17;80,11;43,0;37,2;43,14;72,23;83,17;86,25;83,20;72,25;63,54;69,66;74,63;86,25;40,17;34,5;29,8;17,45;20,48;31,45;40,17;72,74;69,68;57,74;49,103;51,111;57,109;72,74;23,63;17,54;11,57;0,94;3,97;14,91;23,63;49,114;46,103;17,94;6,100;8,106;46,117;49,114" o:connectangles="0,0,0,0,0,0,0,0,0,0,0,0,0,0,0,0,0,0,0,0,0,0,0,0,0,0,0,0,0,0,0,0,0,0,0,0,0,0,0,0,0,0"/>
                <o:lock v:ext="edit" verticies="t"/>
              </v:shape>
              <v:shape id="Freeform 1820" o:spid="_x0000_s3936" style="position:absolute;left:7841;top:1516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8S8MA&#10;AADdAAAADwAAAGRycy9kb3ducmV2LnhtbERPzWrCQBC+C77DMkJvurFFK9FVrGDxomjsA4zZaZKa&#10;nU2zG41v7wqCt/n4fme2aE0pLlS7wrKC4SACQZxaXXCm4Oe47k9AOI+ssbRMCm7kYDHvdmYYa3vl&#10;A10Sn4kQwi5GBbn3VSylS3My6Aa2Ig7cr60N+gDrTOoaryHclPI9isbSYMGhIceKVjml56QxCopk&#10;t9p+r79O/5+jo80Ouhn/7Rul3nrtcgrCU+tf4qd7o8P8yfADHt+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o8S8MAAADdAAAADwAAAAAAAAAAAAAAAACYAgAAZHJzL2Rv&#10;d25yZXYueG1sUEsFBgAAAAAEAAQA9QAAAIgDAAAAAA==&#10;" path="m14,26r,l6,31,,40r,9l3,54r6,9l17,66r12,l34,66r9,-6l46,51r,-8l43,34r6,-3l52,23r,-6l49,8,43,6,37,,29,,20,3,14,6r-2,5l12,20r2,6xm14,43r,l20,37r6,-3l32,40r,6l29,51r-9,3l17,49,14,43xm26,17r,l29,14r5,l37,17r,3l34,26r-5,l26,23r,-6xe" stroked="f">
                <v:path arrowok="t" o:connecttype="custom" o:connectlocs="14,26;14,26;6,31;0,40;0,40;0,49;3,54;9,63;17,66;17,66;29,66;34,66;43,60;46,51;46,51;46,43;43,34;43,34;49,31;52,23;52,23;52,17;49,8;43,6;37,0;37,0;29,0;20,3;14,6;12,11;12,11;12,20;14,26;14,26;14,43;14,43;20,37;26,34;26,34;32,40;32,46;32,46;29,51;20,54;20,54;17,49;14,43;14,43;26,17;26,17;29,14;34,14;34,14;37,17;37,20;37,20;34,26;29,26;29,26;26,23;26,17;26,17" o:connectangles="0,0,0,0,0,0,0,0,0,0,0,0,0,0,0,0,0,0,0,0,0,0,0,0,0,0,0,0,0,0,0,0,0,0,0,0,0,0,0,0,0,0,0,0,0,0,0,0,0,0,0,0,0,0,0,0,0,0,0,0,0,0"/>
                <o:lock v:ext="edit" verticies="t"/>
              </v:shape>
              <v:shape id="Freeform 1821" o:spid="_x0000_s3935" style="position:absolute;left:7792;top:1688;width:55;height:66;visibility:visible;mso-wrap-style:square;v-text-anchor:top" coordsize="5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czvcQA&#10;AADdAAAADwAAAGRycy9kb3ducmV2LnhtbERPS2vCQBC+F/oflin0VjeKFI1ZRYqCoJdqH+Q2ZMdN&#10;aHY2ZrdJ+u+7guBtPr7nZKvB1qKj1leOFYxHCQjiwumKjYKP0/ZlBsIHZI21Y1LwRx5Wy8eHDFPt&#10;en6n7hiMiCHsU1RQhtCkUvqiJIt+5BriyJ1dazFE2BqpW+xjuK3lJElepcWKY0OJDb2VVPwcf62C&#10;U/6db5I17w+fW/NVh+n8Yoq5Us9Pw3oBItAQ7uKbe6fj/Nl4Ctdv4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nM73EAAAA3QAAAA8AAAAAAAAAAAAAAAAAmAIAAGRycy9k&#10;b3ducmV2LnhtbFBLBQYAAAAABAAEAPUAAACJAwAAAAA=&#10;" path="m26,23r6,-9l46,20r6,l55,14r,-6l49,6,32,,23,,20,6,12,20r,6l12,31r3,3l26,34r6,3l32,46r-6,5l20,51,12,46,6,43r-3,l,46r,5l3,57r6,6l15,66r11,l35,63r5,-6l46,49r,-9l46,31,40,26,35,23r-9,xe" stroked="f">
                <v:path arrowok="t" o:connecttype="custom" o:connectlocs="26,23;32,14;46,20;46,20;52,20;55,14;55,14;55,8;49,6;32,0;32,0;23,0;20,6;12,20;12,20;12,26;12,26;12,31;15,34;15,34;26,34;26,34;32,37;32,46;32,46;26,51;20,51;20,51;12,46;6,43;6,43;3,43;0,46;0,46;0,51;3,57;9,63;15,66;15,66;26,66;35,63;40,57;46,49;46,49;46,40;46,31;40,26;35,23;35,23;26,23;26,23" o:connectangles="0,0,0,0,0,0,0,0,0,0,0,0,0,0,0,0,0,0,0,0,0,0,0,0,0,0,0,0,0,0,0,0,0,0,0,0,0,0,0,0,0,0,0,0,0,0,0,0,0,0,0"/>
              </v:shape>
              <v:shape id="Freeform 1822" o:spid="_x0000_s3934" style="position:absolute;left:7741;top:1868;width:51;height:66;visibility:visible;mso-wrap-style:square;v-text-anchor:top" coordsize="5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6+7sUA&#10;AADdAAAADwAAAGRycy9kb3ducmV2LnhtbERPTWvCQBC9C/6HZQQvopsI0RBdRYWCCB6atAdvQ3aa&#10;hGZnQ3Zr0n/fLRR6m8f7nP1xNK14Uu8aywriVQSCuLS64UrBW/GyTEE4j6yxtUwKvsnB8TCd7DHT&#10;duBXeua+EiGEXYYKau+7TEpX1mTQrWxHHLgP2xv0AfaV1D0OIdy0ch1FG2mw4dBQY0eXmsrP/Mso&#10;eF/ft+a2GBfRrbhzcnrE5/wRKzWfjacdCE+j/xf/ua86zE/jBH6/CSf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r7uxQAAAN0AAAAPAAAAAAAAAAAAAAAAAJgCAABkcnMv&#10;ZG93bnJldi54bWxQSwUGAAAAAAQABAD1AAAAigMAAAAA&#10;" path="m34,55l20,49,43,38r5,-6l51,23r,-5l51,9,46,3,37,,28,,17,3,14,9r-3,3l11,18r6,5l20,20r6,-2l28,12r6,l37,15r,5l28,29,14,38,3,46,,49r,6l6,61r25,5l37,66r6,-3l40,58,34,55xe" stroked="f">
                <v:path arrowok="t" o:connecttype="custom" o:connectlocs="34,55;20,49;20,49;43,38;48,32;51,23;51,23;51,18;51,9;46,3;37,0;37,0;28,0;17,3;17,3;14,9;11,12;11,12;11,18;17,23;17,23;20,20;26,18;26,18;28,12;34,12;34,12;37,15;37,20;37,20;28,29;14,38;14,38;3,46;0,49;0,49;0,55;6,61;31,66;31,66;37,66;43,63;43,63;40,58;34,55;34,55" o:connectangles="0,0,0,0,0,0,0,0,0,0,0,0,0,0,0,0,0,0,0,0,0,0,0,0,0,0,0,0,0,0,0,0,0,0,0,0,0,0,0,0,0,0,0,0,0,0"/>
              </v:shape>
              <v:shape id="Freeform 1823" o:spid="_x0000_s3933" style="position:absolute;left:7663;top:1461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88cQA&#10;AADdAAAADwAAAGRycy9kb3ducmV2LnhtbERP22rCQBB9L/gPywh9q5uIBI2uIkKwhJba1A8YsmMS&#10;zM4m2a2m/fpuodC3OZzrbHajacWNBtdYVhDPIhDEpdUNVwrOH9nTEoTzyBpby6TgixzstpOHDaba&#10;3vmdboWvRAhhl6KC2vsuldKVNRl0M9sRB+5iB4M+wKGSesB7CDetnEdRIg02HBpq7OhQU3ktPo2C&#10;fixWcnXsM3p5XZy+32S+6LJcqcfpuF+D8DT6f/Gf+1mH+cs4gd9vwgl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i/PHEAAAA3QAAAA8AAAAAAAAAAAAAAAAAmAIAAGRycy9k&#10;b3ducmV2LnhtbFBLBQYAAAAABAAEAPUAAACJAwAAAAA=&#10;" path="m32,18l3,52,,55r,6l6,66,9,63r6,-2l49,23r3,-5l49,12,43,6,20,,12,,9,6r,3l12,12r6,3l32,18xe" stroked="f">
                <v:path arrowok="t" o:connecttype="custom" o:connectlocs="32,18;3,52;3,52;0,55;0,55;0,61;6,66;6,66;9,63;15,61;49,23;49,23;52,18;52,18;49,12;43,6;20,0;20,0;12,0;9,6;9,6;9,9;12,12;18,15;32,18" o:connectangles="0,0,0,0,0,0,0,0,0,0,0,0,0,0,0,0,0,0,0,0,0,0,0,0,0"/>
              </v:shape>
              <v:shape id="Freeform 1824" o:spid="_x0000_s3932" style="position:absolute;left:7609;top:1639;width:54;height:63;visibility:visible;mso-wrap-style:square;v-text-anchor:top" coordsize="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dM18UA&#10;AADdAAAADwAAAGRycy9kb3ducmV2LnhtbERPS2vCQBC+F/wPywheSt3EQ5XUVaQPKD3UR5XibcyO&#10;STA7G7KbR/+9WxC8zcf3nPmyN6VoqXaFZQXxOAJBnFpdcKZg//PxNAPhPLLG0jIp+CMHy8XgYY6J&#10;th1vqd35TIQQdgkqyL2vEildmpNBN7YVceDOtjboA6wzqWvsQrgp5SSKnqXBgkNDjhW95pRedo1R&#10;8GbN+2mz5i97POE6O0y/H391o9Ro2K9eQHjq/V18c3/qMH8WT+H/m3C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0zXxQAAAN0AAAAPAAAAAAAAAAAAAAAAAJgCAABkcnMv&#10;ZG93bnJldi54bWxQSwUGAAAAAAQABAD1AAAAigMAAAAA&#10;" path="m43,52r,l49,52r5,-3l52,43,49,40r-3,l52,17r,-8l52,6,49,,46,,40,,31,3,6,26,3,29,,34r,3l6,40r23,9l26,55r,5l31,63r6,l40,57r3,-5xm17,32l40,12,31,34,17,32xe" stroked="f">
                <v:path arrowok="t" o:connecttype="custom" o:connectlocs="43,52;43,52;43,52;43,52;49,52;54,49;54,49;52,43;49,40;49,40;46,40;52,17;52,17;52,9;52,6;49,0;46,0;46,0;40,0;31,3;6,26;6,26;3,29;0,34;0,34;0,37;6,40;29,49;26,55;26,55;26,60;31,63;31,63;37,63;40,57;43,52;17,32;40,12;31,34;17,32" o:connectangles="0,0,0,0,0,0,0,0,0,0,0,0,0,0,0,0,0,0,0,0,0,0,0,0,0,0,0,0,0,0,0,0,0,0,0,0,0,0,0,0"/>
                <o:lock v:ext="edit" verticies="t"/>
              </v:shape>
              <v:shape id="Freeform 1825" o:spid="_x0000_s3931" style="position:absolute;left:7572;top:1814;width:28;height:63;visibility:visible;mso-wrap-style:square;v-text-anchor:top" coordsize="2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2hMcA&#10;AADdAAAADwAAAGRycy9kb3ducmV2LnhtbESPQW/CMAyF75P2HyJP2m2kwDR1hYDYBBKXSRvbgaNp&#10;TFNonKoJUP49PkziZus9v/d5Ou99o87UxTqwgeEgA0VcBltzZeDvd/WSg4oJ2WITmAxcKcJ89vgw&#10;xcKGC//QeZMqJSEcCzTgUmoLrWPpyGMchJZYtH3oPCZZu0rbDi8S7hs9yrI37bFmaXDY0qej8rg5&#10;eQNh/LHevR9ft1/fy0M+OixWJxcbY56f+sUEVKI+3c3/12sr+PlQcOUbGUHP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7NoTHAAAA3QAAAA8AAAAAAAAAAAAAAAAAmAIAAGRy&#10;cy9kb3ducmV2LnhtbFBLBQYAAAAABAAEAPUAAACMAwAAAAA=&#10;" path="m14,57l25,14,28,6,23,3,14,,5,,3,3r,5l11,11,,51r,9l5,63r6,l14,57xe" stroked="f">
                <v:path arrowok="t" o:connecttype="custom" o:connectlocs="14,57;25,14;25,14;28,6;23,3;14,0;14,0;5,0;3,3;3,3;3,8;11,11;11,11;11,11;0,51;0,51;0,60;5,63;5,63;11,63;14,57;14,57" o:connectangles="0,0,0,0,0,0,0,0,0,0,0,0,0,0,0,0,0,0,0,0,0,0"/>
              </v:shape>
              <v:shape id="Freeform 1826" o:spid="_x0000_s3930" style="position:absolute;left:8033;top:1570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Uh38MA&#10;AADdAAAADwAAAGRycy9kb3ducmV2LnhtbERPTWvCQBC9C/0PyxR6000CLTZ1laZo6a0YS85DdpqE&#10;7M6G7Kqpv94tCN7m8T5ntZmsEScafedYQbpIQBDXTnfcKPg57OZLED4gazSOScEfedisH2YrzLU7&#10;855OZWhEDGGfo4I2hCGX0tctWfQLNxBH7teNFkOEYyP1iOcYbo3MkuRFWuw4NrQ40EdLdV8erYId&#10;uSJLvy8Nm6p/3hdVb+TnVqmnx+n9DUSgKdzFN/eXjvOX6Sv8fxNP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Uh38MAAADdAAAADwAAAAAAAAAAAAAAAACYAgAAZHJzL2Rv&#10;d25yZXYueG1sUEsFBgAAAAAEAAQA9QAAAIgDAAAAAA==&#10;" path="m32,23r,l26,29r-6,3l14,26r,-6l17,15r9,l29,18r3,5xm17,40r,l6,49,,52r,3l,61r3,2l12,63r8,-5l37,43,43,29r3,-9l43,12,37,6,29,,20,,12,3,3,9,,15r,8l,32r6,6l12,40r5,xe" stroked="f">
                <v:path arrowok="t" o:connecttype="custom" o:connectlocs="32,23;32,23;26,29;20,32;20,32;14,26;14,20;14,20;17,15;26,15;26,15;29,18;32,23;32,23;17,40;17,40;6,49;0,52;0,55;0,55;0,61;3,63;3,63;12,63;20,58;20,58;37,43;43,29;43,29;46,20;43,12;37,6;29,0;29,0;20,0;12,3;3,9;0,15;0,15;0,23;0,32;6,38;12,40;12,40;17,40;17,40" o:connectangles="0,0,0,0,0,0,0,0,0,0,0,0,0,0,0,0,0,0,0,0,0,0,0,0,0,0,0,0,0,0,0,0,0,0,0,0,0,0,0,0,0,0,0,0,0,0"/>
                <o:lock v:ext="edit" verticies="t"/>
              </v:shape>
              <v:shape id="Freeform 1827" o:spid="_x0000_s3929" style="position:absolute;left:7973;top:1742;width:49;height:66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4hsYA&#10;AADdAAAADwAAAGRycy9kb3ducmV2LnhtbESPQWvDMAyF74P+B6PCLmN12rHSZnVLCQzGTlvakauI&#10;1SQsloPtNtm/nw6D3STe03ufdofJ9epGIXaeDSwXGSji2tuOGwPn0+vjBlRMyBZ7z2TghyIc9rO7&#10;HebWj/xJtzI1SkI45migTWnItY51Sw7jwg/Eol18cJhkDY22AUcJd71eZdlaO+xYGlocqGip/i6v&#10;zsAxuPfxo1pWz3VVXL8eXPm05cKY+/l0fAGVaEr/5r/rNyv4m5Xwyzcygt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B4hsYAAADdAAAADwAAAAAAAAAAAAAAAACYAgAAZHJz&#10;L2Rvd25yZXYueG1sUEsFBgAAAAAEAAQA9QAAAIsDAAAAAA==&#10;" path="m29,23r,l43,15,49,9,46,3,43,,37,3,26,9,9,23,3,35,,46r3,9l9,60r8,3l26,66r8,-3l43,58r3,-9l49,40,46,35,40,29,34,23r-5,xm17,40r,l20,35r6,l31,38r,8l29,52r-6,l17,46r,-6xe" stroked="f">
                <v:path arrowok="t" o:connecttype="custom" o:connectlocs="29,23;29,23;43,15;49,9;49,9;46,3;43,0;43,0;37,3;26,9;26,9;9,23;3,35;3,35;0,46;3,55;9,60;17,63;17,63;26,66;34,63;43,58;46,49;46,49;49,40;46,35;40,29;34,23;34,23;29,23;29,23;17,40;17,40;20,35;26,35;26,35;31,38;31,46;31,46;29,52;23,52;23,52;17,46;17,40;17,40" o:connectangles="0,0,0,0,0,0,0,0,0,0,0,0,0,0,0,0,0,0,0,0,0,0,0,0,0,0,0,0,0,0,0,0,0,0,0,0,0,0,0,0,0,0,0,0,0"/>
                <o:lock v:ext="edit" verticies="t"/>
              </v:shape>
              <v:shape id="Freeform 1828" o:spid="_x0000_s3928" style="position:absolute;left:7924;top:1920;width:52;height:69;visibility:visible;mso-wrap-style:square;v-text-anchor:top" coordsize="5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66sUA&#10;AADdAAAADwAAAGRycy9kb3ducmV2LnhtbERPS2vCQBC+F/oflin0Imajh6Ixq/RBQWguTT3obZod&#10;k2B2NmS3SfTXu4LQ23x8z0k3o2lET52rLSuYRTEI4sLqmksFu5/P6QKE88gaG8uk4EwONuvHhxQT&#10;bQf+pj73pQgh7BJUUHnfJlK6oiKDLrItceCOtjPoA+xKqTscQrhp5DyOX6TBmkNDhS29V1Sc8j+j&#10;wH+ZyVu2P37Ep+wwubDLf7NlrdTz0/i6AuFp9P/iu3urw/zFfAa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DrqxQAAAN0AAAAPAAAAAAAAAAAAAAAAAJgCAABkcnMv&#10;ZG93bnJldi54bWxQSwUGAAAAAAQABAD1AAAAigMAAAAA&#10;" path="m40,34r,l46,29r6,-6l52,17,49,11,43,6,37,,29,,20,3,17,6r-5,5l15,14r2,3l20,17r6,-3l29,14r3,l37,17r,3l35,26r-6,l23,26r-3,3l20,34r6,3l32,43r,6l29,52r-6,2l17,49,15,43,12,40,9,37,3,40,,43r,6l6,57r6,6l17,66r9,3l35,66r5,-6l46,52r,-9l40,34xe" stroked="f">
                <v:path arrowok="t" o:connecttype="custom" o:connectlocs="40,34;52,23;52,17;43,6;37,0;20,3;12,11;15,14;17,17;26,14;29,14;32,14;37,20;35,26;29,26;20,29;20,34;26,37;32,49;29,52;23,54;15,43;12,40;9,37;0,43;0,49;6,57;17,66;26,69;40,60;46,52;40,34" o:connectangles="0,0,0,0,0,0,0,0,0,0,0,0,0,0,0,0,0,0,0,0,0,0,0,0,0,0,0,0,0,0,0,0"/>
              </v:shape>
              <v:shape id="Freeform 1829" o:spid="_x0000_s3927" style="position:absolute;left:7503;top:1989;width:57;height:66;visibility:visible;mso-wrap-style:square;v-text-anchor:top" coordsize="5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OcxMQA&#10;AADdAAAADwAAAGRycy9kb3ducmV2LnhtbERPTWsCMRC9F/wPYQq9FM0asMhqlKIUWpFC1YPH6Wbc&#10;LN1Mlk1c139vBKG3ebzPmS97V4uO2lB51jAeZSCIC28qLjUc9h/DKYgQkQ3WnknDlQIsF4OnOebG&#10;X/iHul0sRQrhkKMGG2OTSxkKSw7DyDfEiTv51mFMsC2lafGSwl0tVZa9SYcVpwaLDa0sFX+7s9MQ&#10;97/frxtjusl6a0/qq1Tn41Vp/fLcv89AROrjv/jh/jRp/lQpuH+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TnMTEAAAA3QAAAA8AAAAAAAAAAAAAAAAAmAIAAGRycy9k&#10;b3ducmV2LnhtbFBLBQYAAAAABAAEAPUAAACJAwAAAAA=&#10;" path="m3,25r,l,40,3,51r6,9l20,66r11,l40,63r9,-9l54,40,57,25,54,14,49,5,40,,29,,17,5,9,14,3,25xm34,14r,l40,17r3,3l43,28r-3,9l37,46r-3,5l29,54r-6,l20,51,17,46r,-6l17,31r3,-8l26,17r5,-3l34,14xe" stroked="f">
                <v:path arrowok="t" o:connecttype="custom" o:connectlocs="3,25;3,25;0,40;3,51;9,60;20,66;20,66;31,66;40,63;49,54;54,40;54,40;57,25;54,14;49,5;40,0;40,0;29,0;17,5;9,14;3,25;3,25;34,14;34,14;40,17;43,20;43,28;40,37;40,37;37,46;34,51;29,54;23,54;23,54;20,51;17,46;17,40;17,31;17,31;20,23;26,17;31,14;34,14;34,14" o:connectangles="0,0,0,0,0,0,0,0,0,0,0,0,0,0,0,0,0,0,0,0,0,0,0,0,0,0,0,0,0,0,0,0,0,0,0,0,0,0,0,0,0,0,0,0"/>
                <o:lock v:ext="edit" verticies="t"/>
              </v:shape>
              <v:shape id="Freeform 1830" o:spid="_x0000_s3926" style="position:absolute;left:7701;top:206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RfsUA&#10;AADdAAAADwAAAGRycy9kb3ducmV2LnhtbERPS2vCQBC+F/wPyxS8lGajUtHUVXwVvCiYxoO3ITsm&#10;wexsyK6a9td3C4Xe5uN7zmzRmVrcqXWVZQWDKAZBnFtdcaEg+/x4nYBwHlljbZkUfJGDxbz3NMNE&#10;2wcf6Z76QoQQdgkqKL1vEildXpJBF9mGOHAX2xr0AbaF1C0+Qrip5TCOx9JgxaGhxIbWJeXX9GYU&#10;fKfb3XmUbXg6XV383h5f+O10UKr/3C3fQXjq/L/4z73TYf5kOILfb8IJ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9F+xQAAAN0AAAAPAAAAAAAAAAAAAAAAAJgCAABkcnMv&#10;ZG93bnJldi54bWxQSwUGAAAAAAQABAD1AAAAigMAAAAA&#10;" path="m3,9r,l,14r3,3l5,23r3,l14,26r6,-3l23,20r2,-6l25,11,23,6,20,3,17,,11,,8,,3,6r,3xe" stroked="f">
                <v:path arrowok="t" o:connecttype="custom" o:connectlocs="3,9;3,9;0,14;3,17;5,23;8,23;8,23;14,26;20,23;23,20;25,14;25,14;25,11;23,6;20,3;17,0;17,0;11,0;8,0;3,6;3,9;3,9" o:connectangles="0,0,0,0,0,0,0,0,0,0,0,0,0,0,0,0,0,0,0,0,0,0"/>
              </v:shape>
              <v:shape id="Freeform 1831" o:spid="_x0000_s3925" style="position:absolute;left:7864;top:2103;width:66;height:52;visibility:visible;mso-wrap-style:square;v-text-anchor:top" coordsize="6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o/I8YA&#10;AADdAAAADwAAAGRycy9kb3ducmV2LnhtbERPS2sCMRC+C/0PYQq9iGaV4mM1im1pK4Lg6+Bx2Mxu&#10;FjeT7SbV7b9vCgVv8/E9Z75sbSWu1PjSsYJBPwFBnDldcqHgdHzvTUD4gKyxckwKfsjDcvHQmWOq&#10;3Y33dD2EQsQQ9ikqMCHUqZQ+M2TR911NHLncNRZDhE0hdYO3GG4rOUySkbRYcmwwWNOroexy+LYK&#10;prvPPOu+nHlnRrl+2642+cf4S6mnx3Y1AxGoDXfxv3ut4/zJ8Bn+vo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o/I8YAAADdAAAADwAAAAAAAAAAAAAAAACYAgAAZHJz&#10;L2Rvd25yZXYueG1sUEsFBgAAAAAEAAQA9QAAAIsDAAAAAA==&#10;" path="m17,r,l11,3,9,6r,6l14,15,57,29r6,l66,23r,-5l63,15,17,xm9,26r,l6,26,,32r3,6l6,40,52,52r5,l60,49r,-6l54,40,9,26xe" stroked="f">
                <v:path arrowok="t" o:connecttype="custom" o:connectlocs="17,0;17,0;11,3;9,6;9,6;9,12;14,15;57,29;57,29;63,29;66,23;66,23;66,18;63,15;17,0;9,26;9,26;6,26;0,32;0,32;3,38;6,40;52,52;52,52;57,52;60,49;60,49;60,43;54,40;9,26" o:connectangles="0,0,0,0,0,0,0,0,0,0,0,0,0,0,0,0,0,0,0,0,0,0,0,0,0,0,0,0,0,0"/>
                <o:lock v:ext="edit" verticies="t"/>
              </v:shape>
              <v:shape id="Freeform 1832" o:spid="_x0000_s3924" style="position:absolute;left:8076;top:2049;width:69;height:66;visibility:visible;mso-wrap-style:square;v-text-anchor:top" coordsize="6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+k68QA&#10;AADdAAAADwAAAGRycy9kb3ducmV2LnhtbERPS4vCMBC+L/gfwgh7W1PLrkg1igjLvhR8XbyNzdgW&#10;m0ltsrb+eyMI3ubje8542ppSXKh2hWUF/V4Egji1uuBMwW77+TYE4TyyxtIyKbiSg+mk8zLGRNuG&#10;13TZ+EyEEHYJKsi9rxIpXZqTQdezFXHgjrY26AOsM6lrbEK4KWUcRQNpsODQkGNF85zS0+bfKGj+&#10;ov1XtYgP53j1vqTFz++8WJ+Veu22sxEIT61/ih/ubx3mD+MPuH8TTp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fpOvEAAAA3QAAAA8AAAAAAAAAAAAAAAAAmAIAAGRycy9k&#10;b3ducmV2LnhtbFBLBQYAAAAABAAEAPUAAACJAwAAAAA=&#10;" path="m29,23l12,17r-6,l,23r3,6l6,31r20,6l20,57r,6l26,66r6,l34,60,40,43r17,6l63,46r6,-3l66,37,63,31,43,29,49,8r,-5l43,,37,,34,6,29,23xe" stroked="f">
                <v:path arrowok="t" o:connecttype="custom" o:connectlocs="29,23;12,17;12,17;6,17;0,23;0,23;3,29;6,31;26,37;20,57;20,57;20,63;26,66;26,66;32,66;34,60;40,43;57,49;57,49;63,46;69,43;69,43;66,37;63,31;43,29;49,8;49,8;49,3;43,0;43,0;37,0;34,6;29,23" o:connectangles="0,0,0,0,0,0,0,0,0,0,0,0,0,0,0,0,0,0,0,0,0,0,0,0,0,0,0,0,0,0,0,0,0"/>
              </v:shape>
              <v:shape id="Freeform 1833" o:spid="_x0000_s3923" style="position:absolute;left:8156;top:1814;width:52;height:26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O4cUA&#10;AADdAAAADwAAAGRycy9kb3ducmV2LnhtbERPTWvCQBC9F/oflil4qxtDCZK6igQEDyWQWCm9TbNj&#10;EszOhuxqor/eLRR6m8f7nNVmMp240uBaywoW8wgEcWV1y7WCz8PudQnCeWSNnWVScCMHm/Xz0wpT&#10;bUcu6Fr6WoQQdikqaLzvUyld1ZBBN7c9ceBOdjDoAxxqqQccQ7jpZBxFiTTYcmhosKesoepcXowC&#10;OmRvH+PPeVGMX/tjW9/z43dOSs1epu07CE+T/xf/ufc6zF/GCfx+E06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s7hxQAAAN0AAAAPAAAAAAAAAAAAAAAAAJgCAABkcnMv&#10;ZG93bnJldi54bWxQSwUGAAAAAAQABAD1AAAAigMAAAAA&#10;" path="m9,17r29,9l46,26r3,l52,20r,-3l52,11,43,8,15,,6,,3,3,,6,,8r,6l9,17xe" stroked="f">
                <v:path arrowok="t" o:connecttype="custom" o:connectlocs="9,17;38,26;38,26;46,26;49,26;52,20;52,20;52,17;52,11;43,8;15,0;15,0;6,0;3,3;0,6;0,6;0,8;0,14;9,17;9,17" o:connectangles="0,0,0,0,0,0,0,0,0,0,0,0,0,0,0,0,0,0,0,0"/>
              </v:shape>
              <v:shape id="Freeform 1834" o:spid="_x0000_s3922" style="position:absolute;left:8202;top:1628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oWfMQA&#10;AADdAAAADwAAAGRycy9kb3ducmV2LnhtbERPzU7CQBC+k/AOmzHhBltLolhYiAKiJl5seYBJd2wr&#10;3dlmd6Hl7VkTE2/z5fud1WYwrbiQ841lBfezBARxaXXDlYJj8TpdgPABWWNrmRRcycNmPR6tMNO2&#10;5y+65KESMYR9hgrqELpMSl/WZNDPbEccuW/rDIYIXSW1wz6Gm1amSfIgDTYcG2rsaFtTecrPRsH+&#10;5fD09ln1c7tL8w/XXws/FD9KTe6G5yWIQEP4F/+533Wcv0gf4fe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6FnzEAAAA3QAAAA8AAAAAAAAAAAAAAAAAmAIAAGRycy9k&#10;b3ducmV2LnhtbFBLBQYAAAAABAAEAPUAAACJAwAAAAA=&#10;" path="m29,43r6,14l37,63r3,3l46,63r6,-3l52,54,49,51,40,31,55,25r5,-5l60,11,55,8r-9,3l35,20,29,5,26,3,23,,17,,12,5r3,6l23,28,3,37,,40r,3l,48r3,6l9,54r3,-3l29,43xe" stroked="f">
                <v:path arrowok="t" o:connecttype="custom" o:connectlocs="29,43;35,57;35,57;37,63;40,66;40,66;46,63;52,60;52,60;52,54;49,51;40,31;55,25;55,25;60,20;60,20;60,11;55,8;55,8;46,11;35,20;29,5;29,5;26,3;23,0;23,0;17,0;12,5;12,5;15,11;23,28;3,37;3,37;0,40;0,43;0,43;0,48;3,54;3,54;9,54;12,51;29,43" o:connectangles="0,0,0,0,0,0,0,0,0,0,0,0,0,0,0,0,0,0,0,0,0,0,0,0,0,0,0,0,0,0,0,0,0,0,0,0,0,0,0,0,0,0"/>
              </v:shape>
              <v:shape id="Freeform 1835" o:spid="_x0000_s3921" style="position:absolute;left:8257;top:1453;width:63;height:54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qE7cYA&#10;AADdAAAADwAAAGRycy9kb3ducmV2LnhtbESPQW/CMAyF75P2HyIjcRspICHWEVC3CRgSHNZtd6vx&#10;0mqNUzUBun8/HyZxs/We3/u82gy+VRfqYxPYwHSSgSKugm3YGfj82D4sQcWEbLENTAZ+KcJmfX+3&#10;wtyGK7/TpUxOSQjHHA3UKXW51rGqyWOchI5YtO/Qe0yy9k7bHq8S7ls9y7KF9tiwNNTY0UtN1U95&#10;9gaOr6cDNYv5oXyk0/PefbljsSuMGY+G4glUoiHdzP/Xb1bwlzPBlW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qE7cYAAADdAAAADwAAAAAAAAAAAAAAAACYAgAAZHJz&#10;L2Rvd25yZXYueG1sUEsFBgAAAAAEAAQA9QAAAIsDAAAAAA==&#10;" path="m37,r,l34,,31,3r,5l34,11r6,l43,6r,-3l37,xm5,11r,l2,14,,17r,6l2,26,54,40r6,l63,34,60,31,57,28,5,11xm25,40r,l20,40r-3,6l17,51r6,3l28,51r3,-2l31,43,25,40xe" stroked="f">
                <v:path arrowok="t" o:connecttype="custom" o:connectlocs="37,0;37,0;34,0;31,3;31,3;31,8;34,11;34,11;40,11;43,6;43,6;43,3;37,0;37,0;5,11;5,11;2,14;0,17;0,23;2,26;54,40;54,40;60,40;63,34;60,31;57,28;5,11;25,40;25,40;20,40;17,46;17,46;17,51;23,54;23,54;28,51;31,49;31,49;31,43;25,40;25,40" o:connectangles="0,0,0,0,0,0,0,0,0,0,0,0,0,0,0,0,0,0,0,0,0,0,0,0,0,0,0,0,0,0,0,0,0,0,0,0,0,0,0,0,0"/>
                <o:lock v:ext="edit" verticies="t"/>
              </v:shape>
              <v:shape id="Freeform 1836" o:spid="_x0000_s3920" style="position:absolute;left:7426;top:1579;width:54;height:72;visibility:visible;mso-wrap-style:square;v-text-anchor:top" coordsize="5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rESMMA&#10;AADdAAAADwAAAGRycy9kb3ducmV2LnhtbERP32vCMBB+H+x/CDfYy9BUcaNWo4hj6Ot0IH07kjPt&#10;1lxKk9n635vBwLf7+H7ecj24RlyoC7VnBZNxBoJYe1OzVfB1/BjlIEJENth4JgVXCrBePT4ssTC+&#10;50+6HKIVKYRDgQqqGNtCyqArchjGviVO3Nl3DmOCnZWmwz6Fu0ZOs+xNOqw5NVTY0rYi/XP4dQra&#10;Wfn6YsvTzm++banf+11e6pNSz0/DZgEi0hDv4n/33qT5+XQOf9+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rESMMAAADdAAAADwAAAAAAAAAAAAAAAACYAgAAZHJzL2Rv&#10;d25yZXYueG1sUEsFBgAAAAAEAAQA9QAAAIgDAAAAAA==&#10;" path="m2,9r,l2,14r3,6l8,26r3,l17,29r5,-3l28,23r,-6l31,11,28,6,25,3,20,,14,,11,,5,6,2,9xm11,11r,l14,9r3,l20,11r,3l20,17r-6,l11,14r,-3xm25,54r,l25,60r,6l28,69r6,3l40,72r5,l48,66r3,-3l51,57r,-5l45,46,43,43r-6,l31,46r-3,3l25,54xm34,57r,l37,54r3,l43,54r,6l40,63r-3,l34,60r,-3xm11,60l51,20r3,-6l54,11,51,9r-3,l45,11,2,52,,57r,3l2,63r3,l11,60xe" stroked="f">
                <v:path arrowok="t" o:connecttype="custom" o:connectlocs="2,9;5,20;11,26;17,29;28,23;28,17;28,6;20,0;14,0;5,6;2,9;11,11;17,9;20,11;20,14;14,17;11,14;11,11;25,54;25,66;34,72;40,72;48,66;51,63;51,52;43,43;37,43;28,49;25,54;34,57;40,54;43,54;43,60;37,63;34,60;34,57;51,20;54,14;54,11;51,9;45,11;2,52;0,57;2,63;5,63;11,60" o:connectangles="0,0,0,0,0,0,0,0,0,0,0,0,0,0,0,0,0,0,0,0,0,0,0,0,0,0,0,0,0,0,0,0,0,0,0,0,0,0,0,0,0,0,0,0,0,0"/>
                <o:lock v:ext="edit" verticies="t"/>
              </v:shape>
              <v:shape id="Freeform 1837" o:spid="_x0000_s3919" style="position:absolute;left:7509;top:1238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6+zsYA&#10;AADdAAAADwAAAGRycy9kb3ducmV2LnhtbESPQWvCQBCF74L/YZlCb7ppK0FSV9GC0PbSGr14G7PT&#10;JJidDdltTP69cyj0NsN78943q83gGtVTF2rPBp7mCSjiwtuaSwOn4362BBUissXGMxkYKcBmPZ2s&#10;MLP+xgfq81gqCeGQoYEqxjbTOhQVOQxz3xKL9uM7h1HWrtS2w5uEu0Y/J0mqHdYsDRW29FZRcc1/&#10;nYH9+dwvLmm9+87Tj9Hj5etzzHtjHh+G7SuoSEP8N/9dv1vBX74Iv3wjI+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6+zsYAAADdAAAADwAAAAAAAAAAAAAAAACYAgAAZHJz&#10;L2Rvd25yZXYueG1sUEsFBgAAAAAEAAQA9QAAAIsDAAAAAA==&#10;" path="m,17r,l,29r3,8l8,43r6,6l25,49r6,-3l40,40r3,-9l45,20,43,11,37,6,28,3,20,,11,3,5,9,,17xm11,23r,l14,17r3,-6l23,11r2,l31,14r,3l34,23r-3,6l31,34r-6,3l23,37r-6,l14,37,11,31r,-2l11,23xe" stroked="f">
                <v:path arrowok="t" o:connecttype="custom" o:connectlocs="0,17;0,17;0,29;3,37;8,43;14,49;14,49;25,49;31,46;40,40;43,31;43,31;45,20;43,11;37,6;28,3;28,3;20,0;11,3;5,9;0,17;0,17;11,23;11,23;14,17;17,11;23,11;25,11;25,11;31,14;31,17;34,23;31,29;31,29;31,34;25,37;23,37;17,37;17,37;14,37;11,31;11,29;11,23;11,23" o:connectangles="0,0,0,0,0,0,0,0,0,0,0,0,0,0,0,0,0,0,0,0,0,0,0,0,0,0,0,0,0,0,0,0,0,0,0,0,0,0,0,0,0,0,0,0"/>
                <o:lock v:ext="edit" verticies="t"/>
              </v:shape>
              <v:shape id="Freeform 1838" o:spid="_x0000_s3918" style="position:absolute;left:7552;top:1249;width:48;height:5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kJsYA&#10;AADdAAAADwAAAGRycy9kb3ducmV2LnhtbESPQWvCQBCF7wX/wzKCt7qrgkjqJpQGqSI91Kaeh+yY&#10;pM3OhuxWo7/eLRR6m+G9ed+bdTbYVpyp941jDbOpAkFcOtNwpaH42DyuQPiAbLB1TBqu5CFLRw9r&#10;TIy78DudD6ESMYR9ghrqELpESl/WZNFPXUcctZPrLYa49pU0PV5iuG3lXKmltNhwJNTY0UtN5ffh&#10;x0Zus/+65Z/K2rdjvlV5scPXotN6Mh6en0AEGsK/+e96a2L91WIGv9/EEW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SkJsYAAADdAAAADwAAAAAAAAAAAAAAAACYAgAAZHJz&#10;L2Rvd25yZXYueG1sUEsFBgAAAAAEAAQA9QAAAIsDAAAAAA==&#10;" path="m11,41l17,20,28,49r3,3l37,52r,-3l48,18r,-6l45,9r-5,l37,15,31,35,20,6r,-3l17,,11,,8,6,,38r,5l2,46,8,43r3,-2xe" stroked="f">
                <v:path arrowok="t" o:connecttype="custom" o:connectlocs="11,41;17,20;28,49;28,49;31,52;31,52;37,52;37,49;48,18;48,18;48,12;45,9;45,9;40,9;37,15;31,35;20,6;20,6;20,3;17,0;17,0;11,0;8,6;0,38;0,38;0,43;2,46;2,46;8,43;11,41;11,41" o:connectangles="0,0,0,0,0,0,0,0,0,0,0,0,0,0,0,0,0,0,0,0,0,0,0,0,0,0,0,0,0,0,0"/>
              </v:shape>
              <v:shape id="Freeform 1839" o:spid="_x0000_s3917" style="position:absolute;left:7678;top:1290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jen8MA&#10;AADdAAAADwAAAGRycy9kb3ducmV2LnhtbERPTYvCMBC9L/gfwgheljVVqbrVKCIIetwqC95mm7Gt&#10;NpPSRK3/3ggL3ubxPme+bE0lbtS40rKCQT8CQZxZXXKu4LDffE1BOI+ssbJMCh7kYLnofMwx0fbO&#10;P3RLfS5CCLsEFRTe14mULivIoOvbmjhwJ9sY9AE2udQN3kO4qeQwisbSYMmhocCa1gVll/RqFMTp&#10;IM925/i3Ph5jPbm6v0/6nijV67arGQhPrX+L/91bHeZPR0N4fRN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jen8MAAADdAAAADwAAAAAAAAAAAAAAAACYAgAAZHJzL2Rv&#10;d25yZXYueG1sUEsFBgAAAAAEAAQA9QAAAIgDAAAAAA==&#10;" path="m,28r,l,34r3,l5,34,8,31,17,11r,23l17,40r3,l23,40,37,17,34,40r,2l37,45r3,l43,42r,-2l46,14r,-6l43,5r-6,l34,8,23,28,26,5,23,2,20,,14,,11,2,,28xe" stroked="f">
                <v:path arrowok="t" o:connecttype="custom" o:connectlocs="0,28;0,28;0,28;0,28;0,34;3,34;3,34;5,34;8,31;17,11;17,34;17,34;17,40;20,40;20,40;23,40;23,40;37,17;34,40;34,40;34,42;37,45;37,45;40,45;43,42;43,42;43,40;46,14;46,14;46,8;43,5;43,5;37,5;34,8;23,28;26,5;26,5;23,2;20,0;20,0;14,0;11,2;0,28" o:connectangles="0,0,0,0,0,0,0,0,0,0,0,0,0,0,0,0,0,0,0,0,0,0,0,0,0,0,0,0,0,0,0,0,0,0,0,0,0,0,0,0,0,0,0"/>
              </v:shape>
              <v:shape id="Freeform 1840" o:spid="_x0000_s3916" style="position:absolute;left:7724;top:1301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4+cEA&#10;AADdAAAADwAAAGRycy9kb3ducmV2LnhtbERP3WrCMBS+F3yHcAa703QTpFSjjIJjE7yY+gCH5qwp&#10;Nie1yZr69kYQdnc+vt+z3o62FQP1vnGs4G2egSCunG64VnA+7WY5CB+QNbaOScGNPGw308kaC+0i&#10;/9BwDLVIIewLVGBC6AopfWXIop+7jjhxv663GBLsa6l7jCnctvI9y5bSYsOpwWBHpaHqcvyzCmLc&#10;H8KQX7wtTVvG61V/f+61Uq8v48cKRKAx/Iuf7i+d5ueLBTy+SS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rePnBAAAA3QAAAA8AAAAAAAAAAAAAAAAAmAIAAGRycy9kb3du&#10;cmV2LnhtbFBLBQYAAAAABAAEAPUAAACGAwAAAAA=&#10;" path="m14,17l17,9r3,2l23,11r,6l20,20r-3,l14,17xm11,23r6,17l23,43r2,l25,40r,-6l20,26r8,-3l31,17r3,-3l31,9,28,6,23,3,14,,11,,8,6,,31r,3l2,37r3,l8,31r3,-8xe" stroked="f">
                <v:path arrowok="t" o:connecttype="custom" o:connectlocs="14,17;17,9;20,11;20,11;23,11;23,17;23,17;20,20;17,20;14,17;11,23;17,40;17,40;23,43;23,43;25,43;25,40;25,40;25,34;20,26;20,26;28,23;31,17;31,17;34,14;31,9;28,6;23,3;14,0;14,0;11,0;8,6;0,31;0,31;0,34;2,37;2,37;5,37;8,31;11,23" o:connectangles="0,0,0,0,0,0,0,0,0,0,0,0,0,0,0,0,0,0,0,0,0,0,0,0,0,0,0,0,0,0,0,0,0,0,0,0,0,0,0,0"/>
                <o:lock v:ext="edit" verticies="t"/>
              </v:shape>
              <v:shape id="Freeform 1841" o:spid="_x0000_s3915" style="position:absolute;left:7755;top:1312;width:34;height:41;visibility:visible;mso-wrap-style:square;v-text-anchor:top" coordsize="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ZCcMA&#10;AADdAAAADwAAAGRycy9kb3ducmV2LnhtbERPS4vCMBC+C/6HMIIXWVMfqHSNsiwIevCg9eJtSGbb&#10;rs2kNlHrv98sCN7m43vOct3aStyp8aVjBaNhAoJYO1NyruCUbT4WIHxANlg5JgVP8rBedTtLTI17&#10;8IHux5CLGMI+RQVFCHUqpdcFWfRDVxNH7sc1FkOETS5Ng48Ybis5TpKZtFhybCiwpu+C9OV4swp2&#10;z/3oYAbz/Eyn6+/eJPqWaa9Uv9d+fYII1Ia3+OXemjh/MZnC/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hZCcMAAADdAAAADwAAAAAAAAAAAAAAAACYAgAAZHJzL2Rv&#10;d25yZXYueG1sUEsFBgAAAAAEAAQA9QAAAIgDAAAAAA==&#10;" path="m14,41r,l23,41r6,-3l29,35,26,32r-9,l14,29,12,26r,-8l17,9r3,l23,9r9,3l34,12r,-3l34,6,26,,17,,12,3,6,6,3,15,,23r3,9l9,38r5,3xe" stroked="f">
                <v:path arrowok="t" o:connecttype="custom" o:connectlocs="14,41;14,41;23,41;29,38;29,38;29,35;26,32;26,32;17,32;17,32;14,29;12,26;12,18;12,18;17,9;20,9;23,9;23,9;32,12;32,12;34,12;34,9;34,9;34,6;26,0;26,0;17,0;12,3;6,6;3,15;3,15;0,23;3,32;9,38;14,41;14,41" o:connectangles="0,0,0,0,0,0,0,0,0,0,0,0,0,0,0,0,0,0,0,0,0,0,0,0,0,0,0,0,0,0,0,0,0,0,0,0"/>
              </v:shape>
              <v:shape id="Freeform 1842" o:spid="_x0000_s3914" style="position:absolute;left:7875;top:1347;width:49;height:46;visibility:visible;mso-wrap-style:square;v-text-anchor:top" coordsize="4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5Ya8MA&#10;AADdAAAADwAAAGRycy9kb3ducmV2LnhtbERPzWrCQBC+F/oOywi9NbsaLBJdxdqKLXgx+gBDdkyC&#10;2dmYXWP69m6h0Nt8fL+zWA22ET11vnasYZwoEMSFMzWXGk7H7esMhA/IBhvHpOGHPKyWz08LzIy7&#10;84H6PJQihrDPUEMVQptJ6YuKLPrEtcSRO7vOYoiwK6Xp8B7DbSMnSr1JizXHhgpb2lRUXPKb1ZBO&#10;2/Sj316pPL1fb4j7zx1/K61fRsN6DiLQEP7Ff+4vE+fP0in8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5Ya8MAAADdAAAADwAAAAAAAAAAAAAAAACYAgAAZHJzL2Rv&#10;d25yZXYueG1sUEsFBgAAAAAEAAQA9QAAAIgDAAAAAA==&#10;" path="m3,28r,l,31r,3l3,37r6,l12,31,21,11,18,37r3,3l23,43r3,-3l41,17,38,40r,6l41,46r2,l46,43,49,14r,-6l43,6,41,8r-3,3l26,31,26,8r,-5l23,,18,,15,6,3,28xe" stroked="f">
                <v:path arrowok="t" o:connecttype="custom" o:connectlocs="3,28;3,28;0,31;0,31;0,34;3,37;3,37;9,37;12,31;21,11;18,37;18,37;21,40;23,43;23,43;26,40;26,40;41,17;38,40;38,40;38,46;41,46;41,46;43,46;46,43;46,43;46,43;49,14;49,14;49,8;43,6;43,6;41,8;38,11;26,31;26,8;26,8;26,3;23,0;23,0;18,0;15,6;3,28" o:connectangles="0,0,0,0,0,0,0,0,0,0,0,0,0,0,0,0,0,0,0,0,0,0,0,0,0,0,0,0,0,0,0,0,0,0,0,0,0,0,0,0,0,0,0"/>
              </v:shape>
              <v:shape id="Freeform 1843" o:spid="_x0000_s3913" style="position:absolute;left:7936;top:1381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wH8QA&#10;AADdAAAADwAAAGRycy9kb3ducmV2LnhtbERPS2vCQBC+F/wPywje6sYKQaKrqFSQHor1AR7H7JgE&#10;s7Nhd41pf323UPA2H99zZovO1KIl5yvLCkbDBARxbnXFhYLjYfM6AeEDssbaMin4Jg+Lee9lhpm2&#10;D/6idh8KEUPYZ6igDKHJpPR5SQb90DbEkbtaZzBE6AqpHT5iuKnlW5Kk0mDFsaHEhtYl5bf93ShI&#10;d815Y1r8WF1Ol9HP+3nnis+lUoN+t5yCCNSFp/jfvdVx/mScwt838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ZcB/EAAAA3QAAAA8AAAAAAAAAAAAAAAAAmAIAAGRycy9k&#10;b3ducmV2LnhtbFBLBQYAAAAABAAEAPUAAACJAwAAAAA=&#10;" path="m3,9r11,3l17,12,20,9r,-3l17,3,5,,3,,,3,,6,3,9xe" stroked="f">
                <v:path arrowok="t" o:connecttype="custom" o:connectlocs="3,9;14,12;14,12;17,12;20,9;20,9;20,6;17,3;5,0;5,0;3,0;0,3;0,3;0,6;3,9;3,9" o:connectangles="0,0,0,0,0,0,0,0,0,0,0,0,0,0,0,0"/>
              </v:shape>
              <v:shape id="Freeform 1844" o:spid="_x0000_s3912" style="position:absolute;left:8056;top:1398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MkMMA&#10;AADdAAAADwAAAGRycy9kb3ducmV2LnhtbERP32vCMBB+H+x/CCfsbaYqbK4apQ5ke7UqzLejOdtg&#10;c+mSrNb/3gwGe7uP7+ct14NtRU8+GMcKJuMMBHHltOFawWG/fZ6DCBFZY+uYFNwowHr1+LDEXLsr&#10;76gvYy1SCIccFTQxdrmUoWrIYhi7jjhxZ+ctxgR9LbXHawq3rZxm2Yu0aDg1NNjRe0PVpfyxCvqy&#10;+ugvx9v36a0svvymNWcsjFJPo6FYgIg0xH/xn/tTp/nz2Sv8fpNO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MMkMMAAADdAAAADwAAAAAAAAAAAAAAAACYAgAAZHJzL2Rv&#10;d25yZXYueG1sUEsFBgAAAAAEAAQA9QAAAIgDAAAAAA==&#10;" path="m,29r,l,32r,3l3,38r3,l9,35,17,12r,26l17,41r3,2l26,43,40,20,34,43r,3l37,49r3,l43,46r,-3l46,18r,-6l43,9r-3,l34,12,23,32,26,9,23,3,20,,17,3,14,6,,29xe" stroked="f">
                <v:path arrowok="t" o:connecttype="custom" o:connectlocs="0,29;0,29;0,32;0,32;0,35;3,38;3,38;6,38;9,35;17,12;17,38;17,38;17,41;20,43;20,43;26,43;26,43;40,20;34,43;34,43;34,46;37,49;37,49;40,49;43,46;43,46;43,43;46,18;46,18;46,12;43,9;43,9;40,9;34,12;23,32;26,9;26,9;23,3;20,0;20,0;17,3;14,6;0,29" o:connectangles="0,0,0,0,0,0,0,0,0,0,0,0,0,0,0,0,0,0,0,0,0,0,0,0,0,0,0,0,0,0,0,0,0,0,0,0,0,0,0,0,0,0,0"/>
              </v:shape>
              <v:shape id="Freeform 1845" o:spid="_x0000_s3911" style="position:absolute;left:8110;top:1424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WqbMYA&#10;AADdAAAADwAAAGRycy9kb3ducmV2LnhtbESPT2vCQBDF74V+h2UKvdVNVUSiq0jBfxeh0Yu3ITsm&#10;i9nZkF017afvHITeZnhv3vvNfNn7Rt2piy6wgc9BBoq4DNZxZeB0XH9MQcWEbLEJTAZ+KMJy8foy&#10;x9yGB3/TvUiVkhCOORqoU2pzrWNZk8c4CC2xaJfQeUyydpW2HT4k3Dd6mGUT7dGxNNTY0ldN5bW4&#10;eQMej5Py8uvO2/14cz7sVtnB7U/GvL/1qxmoRH36Nz+vd1bwpyPBlW9k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WqbMYAAADdAAAADwAAAAAAAAAAAAAAAACYAgAAZHJz&#10;L2Rvd25yZXYueG1sUEsFBgAAAAAEAAQA9QAAAIsDAAAAAA==&#10;" path="m15,20r3,9l21,35r5,-3l26,26,21,17r8,-5l32,9r,-3l29,3,23,6,18,9,15,3,12,,9,,6,3,9,6r3,9l3,20,,23r,3l3,29,6,26r9,-6xe" stroked="f">
                <v:path arrowok="t" o:connecttype="custom" o:connectlocs="15,20;18,29;18,29;21,35;21,35;26,32;26,32;26,32;26,26;21,17;29,12;29,12;32,9;32,9;32,6;29,3;29,3;23,6;18,9;15,3;15,3;12,0;12,0;9,0;6,3;6,3;9,6;12,15;3,20;3,20;0,23;0,23;0,26;3,29;3,29;6,26;15,20" o:connectangles="0,0,0,0,0,0,0,0,0,0,0,0,0,0,0,0,0,0,0,0,0,0,0,0,0,0,0,0,0,0,0,0,0,0,0,0,0"/>
              </v:shape>
              <v:shape id="Freeform 1846" o:spid="_x0000_s3910" style="position:absolute;left:7469;top:1401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bqMMA&#10;AADdAAAADwAAAGRycy9kb3ducmV2LnhtbERPTWvCQBC9F/wPywje6kbFotFVNFCItBdjEY9DdkyC&#10;u7Mhu9X477uFQm/zeJ+z3vbWiDt1vnGsYDJOQBCXTjdcKfg6vb8uQPiArNE4JgVP8rDdDF7WmGr3&#10;4CPdi1CJGMI+RQV1CG0qpS9rsujHriWO3NV1FkOEXSV1h48Ybo2cJsmbtNhwbKixpaym8lZ8WwXN&#10;0Zzzyzx8nGb7a2YOn8U050yp0bDfrUAE6sO/+M+d6zh/MVvC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FbqMMAAADdAAAADwAAAAAAAAAAAAAAAACYAgAAZHJzL2Rv&#10;d25yZXYueG1sUEsFBgAAAAAEAAQA9QAAAIgDAAAAAA==&#10;" path="m14,20r6,9l22,35r3,-3l28,32,25,26,22,17r6,-5l31,9r,-3l28,3,25,6,20,9,17,3,14,,11,,8,3r,3l11,15,2,20,,23r,3l2,29,8,26r6,-6xe" stroked="f">
                <v:path arrowok="t" o:connecttype="custom" o:connectlocs="14,20;20,29;20,29;22,35;22,35;25,32;28,32;28,32;25,26;22,17;28,12;28,12;31,9;31,9;31,6;28,3;28,3;25,6;20,9;17,3;17,3;14,0;14,0;11,0;8,3;8,3;8,6;11,15;2,20;2,20;0,23;0,23;0,26;2,29;2,29;8,26;14,20" o:connectangles="0,0,0,0,0,0,0,0,0,0,0,0,0,0,0,0,0,0,0,0,0,0,0,0,0,0,0,0,0,0,0,0,0,0,0,0,0"/>
              </v:shape>
              <v:shape id="Freeform 1847" o:spid="_x0000_s3909" style="position:absolute;left:7514;top:1467;width:20;height:9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nJ8UA&#10;AADdAAAADwAAAGRycy9kb3ducmV2LnhtbESPQWvDMAyF74P9B6NBb6uz0oaQ1S1l0LEd146xo4i1&#10;JDSWM9ttvf766VDoTeI9vfdpuc5uUCcKsfds4GlagCJuvO25NfC53z5WoGJCtjh4JgN/FGG9ur9b&#10;Ym39mT/otEutkhCONRroUhprrWPTkcM49SOxaD8+OEyyhlbbgGcJd4OeFUWpHfYsDR2O9NJRc9gd&#10;nYHfS4jlJbcu669SH6rXxfd2827M5CFvnkElyulmvl6/WcGv5sIv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6cnxQAAAN0AAAAPAAAAAAAAAAAAAAAAAJgCAABkcnMv&#10;ZG93bnJldi54bWxQSwUGAAAAAAQABAD1AAAAigMAAAAA&#10;" path="m3,6l15,9r3,l20,6r,-3l18,3,6,,3,,,3,,6r3,xe" stroked="f">
                <v:path arrowok="t" o:connecttype="custom" o:connectlocs="3,6;15,9;15,9;18,9;20,6;20,6;20,3;18,3;6,0;6,0;3,0;0,3;0,3;0,6;3,6;3,6" o:connectangles="0,0,0,0,0,0,0,0,0,0,0,0,0,0,0,0"/>
              </v:shape>
              <v:shape id="Freeform 1848" o:spid="_x0000_s3908" style="position:absolute;left:7480;top:1416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80MMA&#10;AADdAAAADwAAAGRycy9kb3ducmV2LnhtbERPTWvCQBC9F/wPywi91Y1iJKSuIoJQL0JjpOQ2ZMck&#10;mJ0N2VWTf+8WCr3N433OejuYVjyod41lBfNZBIK4tLrhSkF+PnwkIJxH1thaJgUjOdhuJm9rTLV9&#10;8jc9Ml+JEMIuRQW1910qpStrMuhmtiMO3NX2Bn2AfSV1j88Qblq5iKKVNNhwaKixo31N5S27GwWm&#10;yHVxXl2Wlzj/aa7DKYuPx1Gp9+mw+wThafD/4j/3lw7zk+Ucfr8JJ8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J80MMAAADdAAAADwAAAAAAAAAAAAAAAACYAgAAZHJzL2Rv&#10;d25yZXYueG1sUEsFBgAAAAAEAAQA9QAAAIgDAAAAAA==&#10;" path="m11,51l54,11,57,8r,-6l54,,49,2r-3,l3,45,,48r,6l3,54r6,l11,51xe" stroked="f">
                <v:path arrowok="t" o:connecttype="custom" o:connectlocs="11,51;54,11;54,11;57,8;57,8;57,2;54,0;54,0;49,2;46,2;3,45;3,45;0,48;0,48;0,54;3,54;3,54;9,54;11,51;11,51" o:connectangles="0,0,0,0,0,0,0,0,0,0,0,0,0,0,0,0,0,0,0,0"/>
              </v:shape>
              <v:shape id="Freeform 1849" o:spid="_x0000_s3907" style="position:absolute;left:7365;top:1768;width:81;height:46;visibility:visible;mso-wrap-style:square;v-text-anchor:top" coordsize="8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SdsQA&#10;AADdAAAADwAAAGRycy9kb3ducmV2LnhtbERPTWvCQBC9F/oflhG81Y0SxaauUioFxUvVivQ2ZMds&#10;MDsbsmuM/94VCt7m8T5ntuhsJVpqfOlYwXCQgCDOnS65UPC7/36bgvABWWPlmBTcyMNi/voyw0y7&#10;K2+p3YVCxBD2GSowIdSZlD43ZNEPXE0cuZNrLIYIm0LqBq8x3FZylCQTabHk2GCwpi9D+Xl3sQrO&#10;S5lOfo7L0q03f+/G307jQ9oq1e91nx8gAnXhKf53r3ScP01H8Pg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C0nbEAAAA3QAAAA8AAAAAAAAAAAAAAAAAmAIAAGRycy9k&#10;b3ducmV2LnhtbFBLBQYAAAAABAAEAPUAAACJAwAAAAA=&#10;" path="m78,12r,l81,14r,3l78,23r-6,l46,14,23,43r-5,3l12,46,6,43,3,37,,14,,9,6,6r6,3l15,12r,8l18,23r5,-3l35,6,38,r5,l78,12xe" stroked="f">
                <v:path arrowok="t" o:connecttype="custom" o:connectlocs="78,12;78,12;81,14;81,17;78,23;72,23;46,14;23,43;23,43;18,46;12,46;6,43;3,37;0,14;0,14;0,9;6,6;12,9;15,12;15,20;15,20;18,23;23,20;35,6;35,6;38,0;43,0;78,12" o:connectangles="0,0,0,0,0,0,0,0,0,0,0,0,0,0,0,0,0,0,0,0,0,0,0,0,0,0,0,0"/>
              </v:shape>
              <v:shape id="Freeform 1850" o:spid="_x0000_s3906" style="position:absolute;left:7305;top:1926;width:32;height:34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jpsUA&#10;AADdAAAADwAAAGRycy9kb3ducmV2LnhtbERPTWsCMRC9F/wPYQq9lJrdKiKrUcRSaHsQqlXwNmzG&#10;zdLNZE2irv++EYTe5vE+ZzrvbCPO5EPtWEHez0AQl07XXCn42by/jEGEiKyxcUwKrhRgPus9TLHQ&#10;7sLfdF7HSqQQDgUqMDG2hZShNGQx9F1LnLiD8xZjgr6S2uMlhdtGvmbZSFqsOTUYbGlpqPxdn6wC&#10;O9i87faj9rraf26/fP7cHU+5UerpsVtMQETq4r/47v7Qaf54OIDbN+kE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COmxQAAAN0AAAAPAAAAAAAAAAAAAAAAAJgCAABkcnMv&#10;ZG93bnJldi54bWxQSwUGAAAAAAQABAD1AAAAigMAAAAA&#10;" path="m3,14r,l,20r3,5l6,31r8,3l23,34r3,-3l26,28,23,25r-6,l12,23r,-6l14,11r6,l29,14r3,l32,11r,-6l23,,17,,12,3,6,5,3,14xe" stroked="f">
                <v:path arrowok="t" o:connecttype="custom" o:connectlocs="3,14;3,14;0,20;3,25;6,31;14,34;14,34;23,34;26,31;26,31;26,28;23,25;23,25;17,25;17,25;12,23;12,17;12,17;14,11;20,11;20,11;29,14;29,14;32,14;32,11;32,11;32,5;23,0;23,0;17,0;12,3;6,5;3,14;3,14" o:connectangles="0,0,0,0,0,0,0,0,0,0,0,0,0,0,0,0,0,0,0,0,0,0,0,0,0,0,0,0,0,0,0,0,0,0"/>
              </v:shape>
              <v:shape id="Freeform 1851" o:spid="_x0000_s3905" style="position:absolute;left:7331;top:1974;width:26;height:35;visibility:visible;mso-wrap-style:square;v-text-anchor:top" coordsize="2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44q8QA&#10;AADdAAAADwAAAGRycy9kb3ducmV2LnhtbERP32vCMBB+F/Y/hBvsRTSdiKvVKNtgMF9Enb4fza0p&#10;ay4lSWv335vBwLf7+H7eejvYRvTkQ+1YwfM0A0FcOl1zpeD89THJQYSIrLFxTAp+KcB28zBaY6Hd&#10;lY/Un2IlUgiHAhWYGNtCylAashimriVO3LfzFmOCvpLa4zWF20bOsmwhLdacGgy29G6o/Dl1VsH+&#10;3PrdeEmz/cux6y/jhcm7w5tST4/D6wpEpCHexf/uT53m5/M5/H2TTp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uOKvEAAAA3QAAAA8AAAAAAAAAAAAAAAAAmAIAAGRycy9k&#10;b3ducmV2LnhtbFBLBQYAAAAABAAEAPUAAACJAwAAAAA=&#10;" path="m11,18l20,9r,11l11,18xm9,26r11,3l20,32r,3l23,35r3,l26,32,26,6,23,3,23,,17,,14,3,,23r,3l,29r3,l6,26r3,xe" stroked="f">
                <v:path arrowok="t" o:connecttype="custom" o:connectlocs="11,18;20,9;20,20;11,18;9,26;20,29;20,32;20,32;20,35;23,35;23,35;26,35;26,35;26,35;26,32;26,6;26,6;23,3;23,0;23,0;17,0;14,3;0,23;0,23;0,26;0,26;0,29;3,29;3,29;6,26;9,26" o:connectangles="0,0,0,0,0,0,0,0,0,0,0,0,0,0,0,0,0,0,0,0,0,0,0,0,0,0,0,0,0,0,0"/>
                <o:lock v:ext="edit" verticies="t"/>
              </v:shape>
              <v:shape id="Freeform 1852" o:spid="_x0000_s3904" style="position:absolute;left:7365;top:1983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QsMQA&#10;AADdAAAADwAAAGRycy9kb3ducmV2LnhtbERPS2vCQBC+F/wPywi91Y3FFomuIlaxB6HEB16H7JgE&#10;s7Mxs9W0v75bKPQ2H99zpvPO1epGrVSeDQwHCSji3NuKCwOH/fppDEoCssXaMxn4IoH5rPcwxdT6&#10;O2d024VCxRCWFA2UITSp1pKX5FAGviGO3Nm3DkOEbaFti/cY7mr9nCSv2mHFsaHEhpYl5ZfdpzNw&#10;3GbfeZOtZL+o5OMkvLm+bTfGPPa7xQRUoC78i//c7zbOH49e4PebeIK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MkLDEAAAA3QAAAA8AAAAAAAAAAAAAAAAAmAIAAGRycy9k&#10;b3ducmV2LnhtbFBLBQYAAAAABAAEAPUAAACJAwAAAAA=&#10;" path="m12,34r,l18,34r5,-3l20,29,12,26,9,23r,-9l12,9r6,l23,11r3,l29,9,26,6,20,,15,,9,3,3,6,,14r,6l,26r6,5l12,34xe" stroked="f">
                <v:path arrowok="t" o:connecttype="custom" o:connectlocs="12,34;12,34;18,34;23,31;23,31;20,29;20,29;20,29;12,26;12,26;9,23;9,14;9,14;12,9;18,9;18,9;23,11;23,11;26,11;29,9;29,9;26,6;20,0;20,0;15,0;9,3;3,6;0,14;0,14;0,20;0,26;6,31;12,34;12,34" o:connectangles="0,0,0,0,0,0,0,0,0,0,0,0,0,0,0,0,0,0,0,0,0,0,0,0,0,0,0,0,0,0,0,0,0,0"/>
              </v:shape>
              <v:shape id="Freeform 1853" o:spid="_x0000_s3903" style="position:absolute;left:7308;top:1937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/f+cIA&#10;AADdAAAADwAAAGRycy9kb3ducmV2LnhtbERPS2sCMRC+F/ofwhR6q1lLlWU1igiFeqqvg8dhM2YX&#10;N5M1SXe3/94Igrf5+J4zXw62ER35UDtWMB5lIIhLp2s2Co6H748cRIjIGhvHpOCfAiwXry9zLLTr&#10;eUfdPhqRQjgUqKCKsS2kDGVFFsPItcSJOztvMSbojdQe+xRuG/mZZVNpsebUUGFL64rKy/7PKjj7&#10;sJnUtrxeTpP+2P1GszHbXqn3t2E1AxFpiE/xw/2j0/z8awr3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9/5wgAAAN0AAAAPAAAAAAAAAAAAAAAAAJgCAABkcnMvZG93&#10;bnJldi54bWxQSwUGAAAAAAQABAD1AAAAhwMAAAAA&#10;" path="m11,52l54,12,57,9r,-6l54,,52,,46,3,3,46,,49r3,6l6,55r3,l11,52xe" stroked="f">
                <v:path arrowok="t" o:connecttype="custom" o:connectlocs="11,52;54,12;54,12;57,9;57,9;57,3;54,0;54,0;52,0;46,3;3,46;3,46;0,49;0,49;3,55;6,55;6,55;9,55;11,52;11,52" o:connectangles="0,0,0,0,0,0,0,0,0,0,0,0,0,0,0,0,0,0,0,0"/>
              </v:shape>
            </v:group>
            <v:group id="Group 1854" o:spid="_x0000_s3899" style="position:absolute;left:12560;top:9498;width:1580;height:1842;rotation:-5275930fd" coordorigin="6,30" coordsize="3949,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q0YHwwAAAN0AAAAP&#10;AAAAAAAAAAAAAAAAAKoCAABkcnMvZG93bnJldi54bWxQSwUGAAAAAAQABAD6AAAAmgMAAAAA&#10;">
              <v:shape id="Freeform 1855" o:spid="_x0000_s3901" style="position:absolute;left:6;top:30;width:3949;height:4602;visibility:visible;mso-wrap-style:square;v-text-anchor:top" coordsize="3949,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SQcgA&#10;AADdAAAADwAAAGRycy9kb3ducmV2LnhtbESPQWvCQBCF7wX/wzJCb3VjKa1GV5HSYsVSalS8TrPT&#10;JDQ7G7JbE/+9cyj0NsN7894382XvanWmNlSeDYxHCSji3NuKCwOH/evdBFSIyBZrz2TgQgGWi8HN&#10;HFPrO97ROYuFkhAOKRooY2xSrUNeksMw8g2xaN++dRhlbQttW+wk3NX6PkketcOKpaHEhp5Lyn+y&#10;X2fgc/2RvIdTn73U06fuuHbbYnP8MuZ22K9moCL18d/8d/1mBX/yILjyjYy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upJByAAAAN0AAAAPAAAAAAAAAAAAAAAAAJgCAABk&#10;cnMvZG93bnJldi54bWxQSwUGAAAAAAQABAD1AAAAjQMAAAAA&#10;" path="m3949,4602l,3947,649,,3949,4602xm939,1174l543,3552r2385,395l939,1174xe" fillcolor="#f7f7f7" strokecolor="#e6e6e6" strokeweight="67e-5mm">
                <v:stroke joinstyle="miter"/>
                <v:shadow on="t" color="#adb7c3 [1304]" opacity=".5"/>
                <v:path arrowok="t" o:connecttype="custom" o:connectlocs="3949,4602;0,3947;649,0;3949,4602;939,1174;543,3552;2928,3947;939,1174" o:connectangles="0,0,0,0,0,0,0,0"/>
                <o:lock v:ext="edit" verticies="t"/>
              </v:shape>
              <v:shape id="Freeform 1856" o:spid="_x0000_s3900" style="position:absolute;left:272;top:649;width:3140;height:3653;visibility:visible;mso-wrap-style:square;v-text-anchor:top" coordsize="3140,3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ryoMQA&#10;AADdAAAADwAAAGRycy9kb3ducmV2LnhtbESPQWvDMAyF74P+B6PBbquz0ZY0q1u2QCHXJOtdxFoc&#10;Fstp7KXpfn09GPQm8Z7e97Q7zLYXE42+c6zgZZmAIG6c7rhV8Fkfn1MQPiBr7B2Tgit5OOwXDzvM&#10;tLtwSVMVWhFD2GeowIQwZFL6xpBFv3QDcdS+3GgxxHVspR7xEsNtL1+TZCMtdhwJBgfKDTXf1Y+N&#10;XPdrTue8XNddWl9PH7rYJqFQ6ulxfn8DEWgOd/P/daFj/XS1hb9v4ghy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K8qDEAAAA3QAAAA8AAAAAAAAAAAAAAAAAmAIAAGRycy9k&#10;b3ducmV2LnhtbFBLBQYAAAAABAAEAPUAAACJAwAAAAA=&#10;" path="m,3151l537,,3140,3653,,3151xe" filled="f" strokecolor="white" strokeweight="67e-5mm">
                <v:stroke joinstyle="miter"/>
                <v:path arrowok="t" o:connecttype="custom" o:connectlocs="0,3151;537,0;3140,3653;0,3151" o:connectangles="0,0,0,0"/>
              </v:shape>
            </v:group>
            <w10:wrap anchorx="page" anchory="page"/>
          </v:group>
        </w:pict>
      </w:r>
      <w:r w:rsidR="008C5F11" w:rsidRPr="0030206F">
        <w:rPr>
          <w:lang w:val="de-DE"/>
        </w:rPr>
        <w:br w:type="page"/>
      </w:r>
    </w:p>
    <w:tbl>
      <w:tblPr>
        <w:tblW w:w="11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643"/>
        <w:gridCol w:w="1643"/>
        <w:gridCol w:w="1646"/>
        <w:gridCol w:w="1646"/>
        <w:gridCol w:w="1646"/>
        <w:gridCol w:w="1646"/>
        <w:gridCol w:w="1646"/>
      </w:tblGrid>
      <w:tr w:rsidR="0030206F" w:rsidRPr="0030206F" w:rsidTr="00284A7E">
        <w:trPr>
          <w:cantSplit/>
          <w:trHeight w:hRule="exact" w:val="622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lastRenderedPageBreak/>
              <w:t>MONTAG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DIENSTAG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MITTWOCH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DONNERSTAG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FREITAG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SAMSTAG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SONNTAG</w:t>
            </w:r>
          </w:p>
        </w:tc>
      </w:tr>
      <w:tr w:rsidR="00C5781A" w:rsidRPr="0030206F" w:rsidTr="00284A7E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C5781A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C5781A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C5781A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C5781A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C5781A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</w:t>
            </w:r>
          </w:p>
        </w:tc>
      </w:tr>
      <w:tr w:rsidR="00C5781A" w:rsidRPr="0030206F" w:rsidTr="005F464A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color w:val="FF0000"/>
                <w:sz w:val="22"/>
              </w:rPr>
            </w:pPr>
            <w:r w:rsidRPr="00712AF3">
              <w:rPr>
                <w:b/>
                <w:color w:val="FF0000"/>
                <w:sz w:val="22"/>
              </w:rPr>
              <w:t>3</w:t>
            </w:r>
          </w:p>
          <w:p w:rsidR="00583C24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color w:val="FF0000"/>
                <w:sz w:val="22"/>
              </w:rPr>
              <w:t>Tag der Dt. Einheit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4</w:t>
            </w:r>
          </w:p>
          <w:p w:rsidR="00583C24" w:rsidRPr="00712AF3" w:rsidRDefault="00583C24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9</w:t>
            </w:r>
          </w:p>
        </w:tc>
      </w:tr>
      <w:tr w:rsidR="00C5781A" w:rsidRPr="0030206F" w:rsidTr="00284A7E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10</w:t>
            </w:r>
          </w:p>
          <w:p w:rsidR="00AF68E8" w:rsidRPr="00712AF3" w:rsidRDefault="00AF68E8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16</w:t>
            </w:r>
          </w:p>
        </w:tc>
      </w:tr>
      <w:tr w:rsidR="00C5781A" w:rsidRPr="0030206F" w:rsidTr="00284A7E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17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23</w:t>
            </w:r>
          </w:p>
        </w:tc>
      </w:tr>
      <w:tr w:rsidR="00C5781A" w:rsidRPr="0030206F" w:rsidTr="00284A7E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24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noProof/>
                <w:sz w:val="22"/>
                <w:szCs w:val="16"/>
                <w:lang w:eastAsia="en-US"/>
              </w:rPr>
              <w:pict>
                <v:shape id="_x0000_s3896" type="#_x0000_t202" style="position:absolute;margin-left:73.85pt;margin-top:8.8pt;width:85.65pt;height:49.7pt;z-index:2518435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" filled="f" stroked="f">
                  <v:textbox>
                    <w:txbxContent>
                      <w:p w:rsidR="005F464A" w:rsidRPr="00583C24" w:rsidRDefault="005F464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w:r>
            <w:r w:rsidR="00284A7E" w:rsidRPr="00712AF3">
              <w:rPr>
                <w:b/>
                <w:sz w:val="22"/>
              </w:rPr>
              <w:t>29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30</w:t>
            </w:r>
          </w:p>
        </w:tc>
      </w:tr>
      <w:tr w:rsidR="00EE2F61" w:rsidRPr="0030206F" w:rsidTr="005F464A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E2F61" w:rsidRPr="00712AF3" w:rsidRDefault="00284A7E" w:rsidP="005F464A">
            <w:pPr>
              <w:pStyle w:val="Dates"/>
              <w:rPr>
                <w:b/>
                <w:color w:val="FF0000"/>
                <w:sz w:val="22"/>
              </w:rPr>
            </w:pPr>
            <w:r w:rsidRPr="00712AF3">
              <w:rPr>
                <w:b/>
                <w:color w:val="FF0000"/>
                <w:sz w:val="22"/>
              </w:rPr>
              <w:t>31</w:t>
            </w:r>
          </w:p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color w:val="FF0000"/>
                <w:sz w:val="22"/>
              </w:rPr>
              <w:t>Reformationstag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E2F61" w:rsidRPr="00712AF3" w:rsidRDefault="00EE2F61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E2F61" w:rsidRPr="00712AF3" w:rsidRDefault="00EE2F61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E2F61" w:rsidRPr="00712AF3" w:rsidRDefault="00EE2F61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E2F61" w:rsidRPr="00712AF3" w:rsidRDefault="00EE2F61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E2F61" w:rsidRPr="00712AF3" w:rsidRDefault="00EE2F61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E2F61" w:rsidRPr="00712AF3" w:rsidRDefault="00EE2F61" w:rsidP="005F464A">
            <w:pPr>
              <w:pStyle w:val="Dates"/>
              <w:rPr>
                <w:b/>
                <w:sz w:val="22"/>
              </w:rPr>
            </w:pPr>
          </w:p>
        </w:tc>
      </w:tr>
    </w:tbl>
    <w:p w:rsidR="00C5781A" w:rsidRPr="0030206F" w:rsidRDefault="005F464A">
      <w:pPr>
        <w:rPr>
          <w:lang w:val="de-DE"/>
        </w:rPr>
      </w:pPr>
      <w:r>
        <w:rPr>
          <w:noProof/>
          <w:lang w:val="de-DE"/>
        </w:rPr>
        <w:pict>
          <v:group id="Group 3539" o:spid="_x0000_s3744" style="position:absolute;margin-left:0;margin-top:36.7pt;width:700.55pt;height:561.6pt;z-index:-251593728;mso-position-horizontal:center;mso-position-horizontal-relative:page;mso-position-vertical-relative:page" coordorigin="866,737" coordsize="14014,1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" o:allowincell="f">
            <v:group id="Group 1858" o:spid="_x0000_s3855" style="position:absolute;left:1806;top:2724;width:5926;height:8057;rotation:-977301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rSGTwwAAAN0AAAAP&#10;AAAAAAAAAAAAAAAAAKoCAABkcnMvZG93bnJldi54bWxQSwUGAAAAAAQABAD6AAAAmgMAAAAA&#10;">
              <v:shape id="Freeform 1859" o:spid="_x0000_s3895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yqcEA&#10;AADdAAAADwAAAGRycy9kb3ducmV2LnhtbERPzYrCMBC+L/gOYQRva6q4otUoIlR22dNWH2BoxqaY&#10;TEoTbX17s7Cwt/n4fme7H5wVD+pC41nBbJqBIK68brhWcDkX7ysQISJrtJ5JwZMC7Hejty3m2vf8&#10;Q48y1iKFcMhRgYmxzaUMlSGHYepb4sRdfecwJtjVUnfYp3Bn5TzLltJhw6nBYEtHQ9WtvDsFp/JY&#10;BFt/mX4+2Ns3l/qki7VSk/Fw2ICINMR/8Z/7U6f5H4sl/H6TTp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bMqnBAAAA3QAAAA8AAAAAAAAAAAAAAAAAmAIAAGRycy9kb3du&#10;cmV2LnhtbFBLBQYAAAAABAAEAPUAAACGAwAAAAA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<o:lock v:ext="edit" verticies="t"/>
              </v:shape>
              <v:shape id="Freeform 1860" o:spid="_x0000_s3894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VgcIA&#10;AADdAAAADwAAAGRycy9kb3ducmV2LnhtbERPTWsCMRC9F/wPYQRvNWutrmyNUoSCx3ZtqcdhM262&#10;JpMlSXX9902h0Ns83uest4Oz4kIhdp4VzKYFCOLG645bBe+Hl/sViJiQNVrPpOBGEbab0d0aK+2v&#10;/EaXOrUih3CsUIFJqa+kjI0hh3Hqe+LMnXxwmDIMrdQBrzncWflQFEvpsOPcYLCnnaHmXH87BYvd&#10;8rWUn8F+tMf6VHpzmEv7pdRkPDw/gUg0pH/xn3uv8/zFYwm/3+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+pWBwgAAAN0AAAAPAAAAAAAAAAAAAAAAAJgCAABkcnMvZG93&#10;bnJldi54bWxQSwUGAAAAAAQABAD1AAAAhwMAAAAA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<o:lock v:ext="edit" verticies="t"/>
              </v:shape>
              <v:line id="Line 1861" o:spid="_x0000_s3893" style="position:absolute;visibility:visibl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96/sUAAADdAAAADwAAAGRycy9kb3ducmV2LnhtbESPQWvCQBCF74X+h2WE3upGsUWiq0hL&#10;0UMvtRU9DtkxCWZmQ3bV5N93DoXeZnhv3vtmue65MTfqYh3EwWScgSEpgq+ldPDz/fE8BxMTiscm&#10;CDkYKMJ69fiwxNyHu3zRbZ9KoyESc3RQpdTm1saiIsY4Di2JaufQMSZdu9L6Du8azo2dZtmrZaxF&#10;Gyps6a2i4rK/soNpEipm/Ll939rr6cC74cg4OPc06jcLMIn69G/+u955xX+ZKa5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96/sUAAADdAAAADwAAAAAAAAAA&#10;AAAAAAChAgAAZHJzL2Rvd25yZXYueG1sUEsFBgAAAAAEAAQA+QAAAJMDAAAAAA==&#10;" strokecolor="#1a1a1a" strokeweight="17e-5mm">
                <v:stroke joinstyle="miter"/>
              </v:line>
              <v:line id="Line 1862" o:spid="_x0000_s3892" style="position:absolute;visibility:visibl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PfZcIAAADdAAAADwAAAGRycy9kb3ducmV2LnhtbERPTWvCQBC9F/wPywje6kbRUlNXEUvR&#10;Qy/Vih6H7DQJZmZDdtXk33cFwds83ufMly1X6kqNL50YGA0TUCSZs6XkBn73X6/voHxAsVg5IQMd&#10;eVguei9zTK27yQ9ddyFXMUR8igaKEOpUa58VxOiHriaJ3J9rGEOETa5tg7cYzpUeJ8mbZiwlNhRY&#10;07qg7Ly7sIFxEMom/L353OjL6cDb7sjYGTPot6sPUIHa8BQ/3Fsb508nM7h/E0/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0PfZcIAAADdAAAADwAAAAAAAAAAAAAA&#10;AAChAgAAZHJzL2Rvd25yZXYueG1sUEsFBgAAAAAEAAQA+QAAAJADAAAAAA==&#10;" strokecolor="#1a1a1a" strokeweight="17e-5mm">
                <v:stroke joinstyle="miter"/>
              </v:line>
              <v:line id="Line 1863" o:spid="_x0000_s3891" style="position:absolute;visibility:visibl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DgJcUAAADdAAAADwAAAGRycy9kb3ducmV2LnhtbESPQWvCQBCF74X+h2WE3upGqUWiq0hL&#10;0UMvtRU9DtkxCWZmQ3bV5N93DoXeZnhv3vtmue65MTfqYh3EwWScgSEpgq+ldPDz/fE8BxMTiscm&#10;CDkYKMJ69fiwxNyHu3zRbZ9KoyESc3RQpdTm1saiIsY4Di2JaufQMSZdu9L6Du8azo2dZtmrZaxF&#10;Gyps6a2i4rK/soNpEipe+HP7vrXX04F3w5FxcO5p1G8WYBL16d/8d73zij+bKb9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DgJcUAAADdAAAADwAAAAAAAAAA&#10;AAAAAAChAgAAZHJzL2Rvd25yZXYueG1sUEsFBgAAAAAEAAQA+QAAAJMDAAAAAA==&#10;" strokecolor="#1a1a1a" strokeweight="17e-5mm">
                <v:stroke joinstyle="miter"/>
              </v:line>
              <v:line id="Line 1864" o:spid="_x0000_s3890" style="position:absolute;visibility:visibl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xFvsIAAADdAAAADwAAAGRycy9kb3ducmV2LnhtbERPTWvCQBC9F/wPywi9NZuIiqSuQVpE&#10;D73UVtrjkJ0mwcxsyK6a/PtuoeBtHu9z1sXArbpS7xsnBrIkBUVSOttIZeDzY/e0AuUDisXWCRkY&#10;yUOxmTysMbfuJu90PYZKxRDxORqoQ+hyrX1ZE6NPXEcSuR/XM4YI+0rbHm8xnFs9S9OlZmwkNtTY&#10;0UtN5fl4YQOzIFTO+W3/uteX7xMfxi/G0ZjH6bB9BhVoCHfxv/tg4/zFIoO/b+IJe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OxFvsIAAADdAAAADwAAAAAAAAAAAAAA&#10;AAChAgAAZHJzL2Rvd25yZXYueG1sUEsFBgAAAAAEAAQA+QAAAJADAAAAAA==&#10;" strokecolor="#1a1a1a" strokeweight="17e-5mm">
                <v:stroke joinstyle="miter"/>
              </v:line>
              <v:line id="Line 1865" o:spid="_x0000_s3889" style="position:absolute;visibility:visibl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7bycEAAADdAAAADwAAAGRycy9kb3ducmV2LnhtbERPTWvCQBC9C/6HZYTedNNQpURXKUrR&#10;Qy/Vih6H7JgEM7Mhu2ry77uFgrd5vM9ZrDqu1Z1aXzkx8DpJQJHkzlZSGPg5fI7fQfmAYrF2QgZ6&#10;8rBaDgcLzKx7yDfd96FQMUR8hgbKEJpMa5+XxOgnriGJ3MW1jCHCttC2xUcM51qnSTLTjJXEhhIb&#10;WpeUX/c3NpAGofyNv7abrb6dj7zrT4y9MS+j7mMOKlAXnuJ/987G+dNpCn/fxBP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PtvJwQAAAN0AAAAPAAAAAAAAAAAAAAAA&#10;AKECAABkcnMvZG93bnJldi54bWxQSwUGAAAAAAQABAD5AAAAjwMAAAAA&#10;" strokecolor="#1a1a1a" strokeweight="17e-5mm">
                <v:stroke joinstyle="miter"/>
              </v:line>
              <v:line id="Line 1866" o:spid="_x0000_s3888" style="position:absolute;visibility:visibl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J+UsIAAADdAAAADwAAAGRycy9kb3ducmV2LnhtbERPTWvCQBC9C/0PyxR6002tFkndhNJS&#10;9OBFW9HjkJ0moZnZkF01+feuIPQ2j/c5y7znRp2p87UTA8+TBBRJ4WwtpYGf76/xApQPKBYbJ2Rg&#10;IA959jBaYmrdRbZ03oVSxRDxKRqoQmhTrX1REaOfuJYkcr+uYwwRdqW2HV5iODd6miSvmrGW2FBh&#10;Sx8VFX+7ExuYBqFixpvV50qfjnteDwfGwZinx/79DVSgPvyL7+61jfPn8xe4fRNP0N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3J+UsIAAADdAAAADwAAAAAAAAAAAAAA&#10;AAChAgAAZHJzL2Rvd25yZXYueG1sUEsFBgAAAAAEAAQA+QAAAJADAAAAAA==&#10;" strokecolor="#1a1a1a" strokeweight="17e-5mm">
                <v:stroke joinstyle="miter"/>
              </v:line>
              <v:line id="Line 1867" o:spid="_x0000_s3887" style="position:absolute;visibility:visibl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vmJsEAAADdAAAADwAAAGRycy9kb3ducmV2LnhtbERPS2vCQBC+C/0PyxS86aaipURXKRXR&#10;gxcfRY9DdkxCM7Mhu2ry711B6G0+vufMFi1X6kaNL50Y+BgmoEgyZ0vJDRwPq8EXKB9QLFZOyEBH&#10;Hhbzt94MU+vusqPbPuQqhohP0UARQp1q7bOCGP3Q1SSRu7iGMUTY5No2eI/hXOlRknxqxlJiQ4E1&#10;/RSU/e2vbGAUhLIxb9fLtb6ef3nTnRg7Y/rv7fcUVKA2/Itf7o2N8yeTMTy/iSfo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m+YmwQAAAN0AAAAPAAAAAAAAAAAAAAAA&#10;AKECAABkcnMvZG93bnJldi54bWxQSwUGAAAAAAQABAD5AAAAjwMAAAAA&#10;" strokecolor="#1a1a1a" strokeweight="17e-5mm">
                <v:stroke joinstyle="miter"/>
              </v:line>
              <v:line id="Line 1868" o:spid="_x0000_s3886" style="position:absolute;visibility:visibl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dDvcEAAADdAAAADwAAAGRycy9kb3ducmV2LnhtbERPTWvCQBC9C/6HZYTedFNppERXKUrR&#10;Qy/Vih6H7JgEM7Mhu2ry77uFgrd5vM9ZrDqu1Z1aXzkx8DpJQJHkzlZSGPg5fI7fQfmAYrF2QgZ6&#10;8rBaDgcLzKx7yDfd96FQMUR8hgbKEJpMa5+XxOgnriGJ3MW1jCHCttC2xUcM51pPk2SmGSuJDSU2&#10;tC4pv+5vbGAahPI3/tputvp2PvKuPzH2xryMuo85qEBdeIr/3Tsb56dpCn/fxBP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10O9wQAAAN0AAAAPAAAAAAAAAAAAAAAA&#10;AKECAABkcnMvZG93bnJldi54bWxQSwUGAAAAAAQABAD5AAAAjwMAAAAA&#10;" strokecolor="#1a1a1a" strokeweight="17e-5mm">
                <v:stroke joinstyle="miter"/>
              </v:line>
              <v:line id="Line 1869" o:spid="_x0000_s3885" style="position:absolute;visibility:visibl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XdysIAAADdAAAADwAAAGRycy9kb3ducmV2LnhtbERPTWvCQBC9C/6HZYTedKNUkdQ1iKXo&#10;oRdtpT0O2WkSzMyG7GqSf98VCr3N433OJuu5VndqfeXEwHyWgCLJna2kMPD58TZdg/IBxWLthAwM&#10;5CHbjkcbTK3r5ET3cyhUDBGfooEyhCbV2uclMfqZa0gi9+NaxhBhW2jbYhfDudaLJFlpxkpiQ4kN&#10;7UvKr+cbG1gEofyZ3w+vB337vvBx+GIcjHma9LsXUIH68C/+cx9tnL9cruDxTTxBb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XdysIAAADdAAAADwAAAAAAAAAAAAAA&#10;AAChAgAAZHJzL2Rvd25yZXYueG1sUEsFBgAAAAAEAAQA+QAAAJADAAAAAA==&#10;" strokecolor="#1a1a1a" strokeweight="17e-5mm">
                <v:stroke joinstyle="miter"/>
              </v:line>
              <v:line id="Line 1870" o:spid="_x0000_s3884" style="position:absolute;visibility:visibl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l4UcIAAADdAAAADwAAAGRycy9kb3ducmV2LnhtbERPTWvCQBC9F/wPywje6kbRtqRugiii&#10;By+1Le1xyE6TYGY2ZFdN/r1bKPQ2j/c5q7znRl2p87UTA7NpAoqkcLaW0sDH++7xBZQPKBYbJ2Rg&#10;IA95NnpYYWrdTd7oegqliiHiUzRQhdCmWvuiIkY/dS1J5H5cxxgi7EptO7zFcG70PEmeNGMtsaHC&#10;ljYVFefThQ3Mg1Cx4ON+u9eX708+DF+MgzGTcb9+BRWoD//iP/fBxvnL5TP8fhNP0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El4UcIAAADdAAAADwAAAAAAAAAAAAAA&#10;AAChAgAAZHJzL2Rvd25yZXYueG1sUEsFBgAAAAAEAAQA+QAAAJADAAAAAA==&#10;" strokecolor="#1a1a1a" strokeweight="17e-5mm">
                <v:stroke joinstyle="miter"/>
              </v:line>
              <v:line id="Line 1871" o:spid="_x0000_s3883" style="position:absolute;visibility:visibl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bsI8UAAADdAAAADwAAAGRycy9kb3ducmV2LnhtbESPQWvCQBCF74X+h2WE3upGqUWiq0hL&#10;0UMvtRU9DtkxCWZmQ3bV5N93DoXeZnhv3vtmue65MTfqYh3EwWScgSEpgq+ldPDz/fE8BxMTiscm&#10;CDkYKMJ69fiwxNyHu3zRbZ9KoyESc3RQpdTm1saiIsY4Di2JaufQMSZdu9L6Du8azo2dZtmrZaxF&#10;Gyps6a2i4rK/soNpEipe+HP7vrXX04F3w5FxcO5p1G8WYBL16d/8d73zij+bKa5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dbsI8UAAADdAAAADwAAAAAAAAAA&#10;AAAAAAChAgAAZHJzL2Rvd25yZXYueG1sUEsFBgAAAAAEAAQA+QAAAJMDAAAAAA==&#10;" strokecolor="#1a1a1a" strokeweight="17e-5mm">
                <v:stroke joinstyle="miter"/>
              </v:line>
              <v:line id="Line 1872" o:spid="_x0000_s3882" style="position:absolute;visibility:visibl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pJuMIAAADdAAAADwAAAGRycy9kb3ducmV2LnhtbERPTWvCQBC9F/wPywje6kbR0qZugiii&#10;By+1Le1xyE6TYGY2ZFdN/r1bKPQ2j/c5q7znRl2p87UTA7NpAoqkcLaW0sDH++7xGZQPKBYbJ2Rg&#10;IA95NnpYYWrdTd7oegqliiHiUzRQhdCmWvuiIkY/dS1J5H5cxxgi7EptO7zFcG70PEmeNGMtsaHC&#10;ljYVFefThQ3Mg1Cx4ON+u9eX708+DF+MgzGTcb9+BRWoD//iP/fBxvnL5Qv8fhNP0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ppJuMIAAADdAAAADwAAAAAAAAAAAAAA&#10;AAChAgAAZHJzL2Rvd25yZXYueG1sUEsFBgAAAAAEAAQA+QAAAJADAAAAAA==&#10;" strokecolor="#1a1a1a" strokeweight="17e-5mm">
                <v:stroke joinstyle="miter"/>
              </v:line>
              <v:line id="Line 1873" o:spid="_x0000_s3881" style="position:absolute;visibility:visibl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wqmMUAAADdAAAADwAAAGRycy9kb3ducmV2LnhtbESPQWvCQBCF74X+h2WE3upGaUWiq0hL&#10;0UMvtRU9DtkxCWZmQ3bV5N93DoXeZnhv3vtmue65MTfqYh3EwWScgSEpgq+ldPDz/fE8BxMTiscm&#10;CDkYKMJ69fiwxNyHu3zRbZ9KoyESc3RQpdTm1saiIsY4Di2JaufQMSZdu9L6Du8azo2dZtnMMtai&#10;DRW29FZRcdlf2cE0CRUv/Ll939rr6cC74cg4OPc06jcLMIn69G/+u955xX+dKb9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cwqmMUAAADdAAAADwAAAAAAAAAA&#10;AAAAAAChAgAAZHJzL2Rvd25yZXYueG1sUEsFBgAAAAAEAAQA+QAAAJMDAAAAAA==&#10;" strokecolor="#1a1a1a" strokeweight="17e-5mm">
                <v:stroke joinstyle="miter"/>
              </v:line>
              <v:line id="Line 1874" o:spid="_x0000_s3880" style="position:absolute;visibility:visibl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CPA8EAAADdAAAADwAAAGRycy9kb3ducmV2LnhtbERPS2vCQBC+F/oflil4qxulSomuUpSi&#10;By8+ih6H7JiEZmZDdtXk37uC4G0+vudM5y1X6kqNL50YGPQTUCSZs6XkBg77389vUD6gWKyckIGO&#10;PMxn729TTK27yZauu5CrGCI+RQNFCHWqtc8KYvR9V5NE7uwaxhBhk2vb4C2Gc6WHSTLWjKXEhgJr&#10;WhSU/e8ubGAYhLIv3qyWK305/fG6OzJ2xvQ+2p8JqEBteImf7rWN80fjATy+iSfo2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gI8DwQAAAN0AAAAPAAAAAAAAAAAAAAAA&#10;AKECAABkcnMvZG93bnJldi54bWxQSwUGAAAAAAQABAD5AAAAjwMAAAAA&#10;" strokecolor="#1a1a1a" strokeweight="17e-5mm">
                <v:stroke joinstyle="miter"/>
              </v:line>
              <v:line id="Line 1875" o:spid="_x0000_s3879" style="position:absolute;visibility:visibl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IRdMEAAADdAAAADwAAAGRycy9kb3ducmV2LnhtbERPTWvCQBC9F/wPywje6sZQpURXEaXo&#10;wYvaUo9DdpqEZmZDdtXk37tCobd5vM9ZrDqu1Y1aXzkxMBknoEhyZyspDHyeP17fQfmAYrF2QgZ6&#10;8rBaDl4WmFl3lyPdTqFQMUR8hgbKEJpMa5+XxOjHriGJ3I9rGUOEbaFti/cYzrVOk2SmGSuJDSU2&#10;tCkp/z1d2UAahPI3Puy2O329fPG+/2bsjRkNu/UcVKAu/Iv/3Hsb509nKTy/iSf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UhF0wQAAAN0AAAAPAAAAAAAAAAAAAAAA&#10;AKECAABkcnMvZG93bnJldi54bWxQSwUGAAAAAAQABAD5AAAAjwMAAAAA&#10;" strokecolor="#1a1a1a" strokeweight="17e-5mm">
                <v:stroke joinstyle="miter"/>
              </v:line>
              <v:line id="Line 1876" o:spid="_x0000_s3878" style="position:absolute;visibility:visibl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6078IAAADdAAAADwAAAGRycy9kb3ducmV2LnhtbERPTWvCQBC9F/wPywi91Y3aSolugiii&#10;h15qW+pxyI5JMDMbsqsm/75bKPQ2j/c5q7znRt2o87UTA9NJAoqkcLaW0sDnx+7pFZQPKBYbJ2Rg&#10;IA95NnpYYWrdXd7pdgyliiHiUzRQhdCmWvuiIkY/cS1J5M6uYwwRdqW2Hd5jODd6liQLzVhLbKiw&#10;pU1FxeV4ZQOzIFQ889t+u9fX0xcfhm/GwZjHcb9eggrUh3/xn/tg4/yXxRx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6078IAAADdAAAADwAAAAAAAAAAAAAA&#10;AAChAgAAZHJzL2Rvd25yZXYueG1sUEsFBgAAAAAEAAQA+QAAAJADAAAAAA==&#10;" strokecolor="#1a1a1a" strokeweight="17e-5mm">
                <v:stroke joinstyle="miter"/>
              </v:line>
              <v:line id="Line 1877" o:spid="_x0000_s3877" style="position:absolute;visibility:visibl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csm8EAAADdAAAADwAAAGRycy9kb3ducmV2LnhtbERPS2vCQBC+C/0PyxS86aaiUqKrlJai&#10;By8+ih6H7JiEZmZDdtXk37uC4G0+vufMly1X6kqNL50Y+BgmoEgyZ0vJDRz2v4NPUD6gWKyckIGO&#10;PCwXb705ptbdZEvXXchVDBGfooEihDrV2mcFMfqhq0kid3YNY4iwybVt8BbDudKjJJlqxlJiQ4E1&#10;fReU/e8ubGAUhLIxb1Y/K305/fG6OzJ2xvTf268ZqEBteImf7rWN8yfTMTy+iSfo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9yybwQAAAN0AAAAPAAAAAAAAAAAAAAAA&#10;AKECAABkcnMvZG93bnJldi54bWxQSwUGAAAAAAQABAD5AAAAjwMAAAAA&#10;" strokecolor="#1a1a1a" strokeweight="17e-5mm">
                <v:stroke joinstyle="miter"/>
              </v:line>
              <v:line id="Line 1878" o:spid="_x0000_s3876" style="position:absolute;visibility:visibl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uJAMIAAADdAAAADwAAAGRycy9kb3ducmV2LnhtbERPTWvCQBC9C/6HZYTedKNUkdQ1iKXo&#10;oRdtpT0O2WkSzMyG7GqSf98VCr3N433OJuu5VndqfeXEwHyWgCLJna2kMPD58TZdg/IBxWLthAwM&#10;5CHbjkcbTK3r5ET3cyhUDBGfooEyhCbV2uclMfqZa0gi9+NaxhBhW2jbYhfDudaLJFlpxkpiQ4kN&#10;7UvKr+cbG1gEofyZ3w+vB337vvBx+GIcjHma9LsXUIH68C/+cx9tnL9cLeHxTTxBb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buJAMIAAADdAAAADwAAAAAAAAAAAAAA&#10;AAChAgAAZHJzL2Rvd25yZXYueG1sUEsFBgAAAAAEAAQA+QAAAJADAAAAAA==&#10;" strokecolor="#1a1a1a" strokeweight="17e-5mm">
                <v:stroke joinstyle="miter"/>
              </v:line>
              <v:line id="Line 1879" o:spid="_x0000_s3875" style="position:absolute;visibility:visibl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kXd8EAAADdAAAADwAAAGRycy9kb3ducmV2LnhtbERPTWvCQBC9C/6HZYTedFNpQ4muUpSi&#10;h16qFT0O2TEJZmZDdtXk33cLgrd5vM+ZLzuu1Y1aXzkx8DpJQJHkzlZSGPjdf40/QPmAYrF2QgZ6&#10;8rBcDAdzzKy7yw/ddqFQMUR8hgbKEJpMa5+XxOgnriGJ3Nm1jCHCttC2xXsM51pPkyTVjJXEhhIb&#10;WpWUX3ZXNjANQvkbf2/WG309HXjbHxl7Y15G3ecMVKAuPMUP99bG+e9pCv/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aRd3wQAAAN0AAAAPAAAAAAAAAAAAAAAA&#10;AKECAABkcnMvZG93bnJldi54bWxQSwUGAAAAAAQABAD5AAAAjwMAAAAA&#10;" strokecolor="#1a1a1a" strokeweight="17e-5mm">
                <v:stroke joinstyle="miter"/>
              </v:line>
              <v:line id="Line 1880" o:spid="_x0000_s3874" style="position:absolute;visibility:visibl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Wy7MIAAADdAAAADwAAAGRycy9kb3ducmV2LnhtbERPTWvCQBC9C/0PyxR6002lWkndhNJS&#10;9OBFW9HjkJ0moZnZkF01+feuIPQ2j/c5y7znRp2p87UTA8+TBBRJ4WwtpYGf76/xApQPKBYbJ2Rg&#10;IA959jBaYmrdRbZ03oVSxRDxKRqoQmhTrX1REaOfuJYkcr+uYwwRdqW2HV5iODd6miRzzVhLbKiw&#10;pY+Kir/diQ1Mg1DxwpvV50qfjnteDwfGwZinx/79DVSgPvyL7+61jfNn81e4fRNP0N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iWy7MIAAADdAAAADwAAAAAAAAAAAAAA&#10;AAChAgAAZHJzL2Rvd25yZXYueG1sUEsFBgAAAAAEAAQA+QAAAJADAAAAAA==&#10;" strokecolor="#1a1a1a" strokeweight="17e-5mm">
                <v:stroke joinstyle="miter"/>
              </v:line>
              <v:line id="Line 1881" o:spid="_x0000_s3873" style="position:absolute;visibility:visibl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omnsUAAADdAAAADwAAAGRycy9kb3ducmV2LnhtbESPQWvCQBCF74X+h2WE3upGaUWiq0hL&#10;0UMvtRU9DtkxCWZmQ3bV5N93DoXeZnhv3vtmue65MTfqYh3EwWScgSEpgq+ldPDz/fE8BxMTiscm&#10;CDkYKMJ69fiwxNyHu3zRbZ9KoyESc3RQpdTm1saiIsY4Di2JaufQMSZdu9L6Du8azo2dZtnMMtai&#10;DRW29FZRcdlf2cE0CRUv/Ll939rr6cC74cg4OPc06jcLMIn69G/+u955xX+dKa5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7omnsUAAADdAAAADwAAAAAAAAAA&#10;AAAAAAChAgAAZHJzL2Rvd25yZXYueG1sUEsFBgAAAAAEAAQA+QAAAJMDAAAAAA==&#10;" strokecolor="#1a1a1a" strokeweight="17e-5mm">
                <v:stroke joinstyle="miter"/>
              </v:line>
              <v:line id="Line 1882" o:spid="_x0000_s3872" style="position:absolute;visibility:visibl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aDBcIAAADdAAAADwAAAGRycy9kb3ducmV2LnhtbERPTWvCQBC9C/0PyxR6002lSk3dhNJS&#10;9OBFW9HjkJ0moZnZkF01+feuIPQ2j/c5y7znRp2p87UTA8+TBBRJ4WwtpYGf76/xKygfUCw2TsjA&#10;QB7y7GG0xNS6i2zpvAuliiHiUzRQhdCmWvuiIkY/cS1J5H5dxxgi7EptO7zEcG70NEnmmrGW2FBh&#10;Sx8VFX+7ExuYBqHihTerz5U+Hfe8Hg6MgzFPj/37G6hAffgX391rG+fP5gu4fRNP0N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PaDBcIAAADdAAAADwAAAAAAAAAAAAAA&#10;AAChAgAAZHJzL2Rvd25yZXYueG1sUEsFBgAAAAAEAAQA+QAAAJADAAAAAA==&#10;" strokecolor="#1a1a1a" strokeweight="17e-5mm">
                <v:stroke joinstyle="miter"/>
              </v:line>
              <v:line id="Line 1883" o:spid="_x0000_s3871" style="position:absolute;visibility:visibl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W8RcUAAADdAAAADwAAAGRycy9kb3ducmV2LnhtbESPQU/CQBCF7yb+h82YeJOtBJUUFmI0&#10;BA5cRAgcJ92xbezMNt0F2n/PHEy8zeS9ee+b+bLnxlyoi3UQB8+jDAxJEXwtpYP99+ppCiYmFI9N&#10;EHIwUITl4v5ujrkPV/miyy6VRkMk5uigSqnNrY1FRYxxFFoS1X5Cx5h07UrrO7xqODd2nGWvlrEW&#10;baiwpY+Kit/dmR2Mk1Ax4e36c23PpwNvhiPj4NzjQ/8+A5OoT//mv+uNV/yXN+XXb3QEu7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W8RcUAAADdAAAADwAAAAAAAAAA&#10;AAAAAAChAgAAZHJzL2Rvd25yZXYueG1sUEsFBgAAAAAEAAQA+QAAAJMDAAAAAA==&#10;" strokecolor="#1a1a1a" strokeweight="17e-5mm">
                <v:stroke joinstyle="miter"/>
              </v:line>
              <v:line id="Line 1884" o:spid="_x0000_s3870" style="position:absolute;visibility:visibl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kZ3sIAAADdAAAADwAAAGRycy9kb3ducmV2LnhtbERPTWvCQBC9C/6HZQRvulHUltRVRBE9&#10;eNG2tMchO02CmdmQXTX5926h0Ns83ucs1y1X6k6NL50YmIwTUCSZs6XkBj7e96NXUD6gWKyckIGO&#10;PKxX/d4SU+secqb7JeQqhohP0UARQp1q7bOCGP3Y1SSR+3ENY4iwybVt8BHDudLTJFloxlJiQ4E1&#10;bQvKrpcbG5gGoWzGp8PuoG/fn3zsvhg7Y4aDdvMGKlAb/sV/7qON8+cvE/j9Jp6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1kZ3sIAAADdAAAADwAAAAAAAAAAAAAA&#10;AAChAgAAZHJzL2Rvd25yZXYueG1sUEsFBgAAAAAEAAQA+QAAAJADAAAAAA==&#10;" strokecolor="#1a1a1a" strokeweight="17e-5mm">
                <v:stroke joinstyle="miter"/>
              </v:line>
              <v:line id="Line 1885" o:spid="_x0000_s3869" style="position:absolute;visibility:visibl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uHqcIAAADdAAAADwAAAGRycy9kb3ducmV2LnhtbERPTWvCQBC9F/oflhF6qxuDVUldpbSI&#10;HnpRW+xxyI5JMDMbsqsm/74rCN7m8T5nvuy4VhdqfeXEwGiYgCLJna2kMPCzX73OQPmAYrF2QgZ6&#10;8rBcPD/NMbPuKlu67EKhYoj4DA2UITSZ1j4vidEPXUMSuaNrGUOEbaFti9cYzrVOk2SiGSuJDSU2&#10;9FlSftqd2UAahPIxf6+/1vr898ub/sDYG/My6D7eQQXqwkN8d29snP82TeH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4uHqcIAAADdAAAADwAAAAAAAAAAAAAA&#10;AAChAgAAZHJzL2Rvd25yZXYueG1sUEsFBgAAAAAEAAQA+QAAAJADAAAAAA==&#10;" strokecolor="#1a1a1a" strokeweight="17e-5mm">
                <v:stroke joinstyle="miter"/>
              </v:line>
              <v:line id="Line 1886" o:spid="_x0000_s3868" style="position:absolute;visibility:visibl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ciMsMAAADdAAAADwAAAGRycy9kb3ducmV2LnhtbERPTWvCQBC9C/6HZYTedKOtbYmuIi1F&#10;D16attTjkJ0moZnZkF01+feuIHibx/uc5brjWp2o9ZUTA9NJAookd7aSwsD318f4FZQPKBZrJ2Sg&#10;Jw/r1XCwxNS6s3zSKQuFiiHiUzRQhtCkWvu8JEY/cQ1J5P5cyxgibAttWzzHcK71LEmeNWMlsaHE&#10;ht5Kyv+zIxuYBaH8iffb960+Hn541/8y9sY8jLrNAlSgLtzFN/fOxvnzl0e4fhNP0K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HIjLDAAAA3QAAAA8AAAAAAAAAAAAA&#10;AAAAoQIAAGRycy9kb3ducmV2LnhtbFBLBQYAAAAABAAEAPkAAACRAwAAAAA=&#10;" strokecolor="#1a1a1a" strokeweight="17e-5mm">
                <v:stroke joinstyle="miter"/>
              </v:line>
              <v:line id="Line 1887" o:spid="_x0000_s3867" style="position:absolute;visibility:visibl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66RsIAAADdAAAADwAAAGRycy9kb3ducmV2LnhtbERPTWvCQBC9F/wPywje6kbRVlJXEUvR&#10;Qy/Vih6H7DQJZmZDdtXk33cFwds83ufMly1X6kqNL50YGA0TUCSZs6XkBn73X68zUD6gWKyckIGO&#10;PCwXvZc5ptbd5Ieuu5CrGCI+RQNFCHWqtc8KYvRDV5NE7s81jCHCJte2wVsM50qPk+RNM5YSGwqs&#10;aV1Qdt5d2MA4CGUT/t58bvTldOBtd2TsjBn029UHqEBteIof7q2N86fvE7h/E0/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y66RsIAAADdAAAADwAAAAAAAAAAAAAA&#10;AAChAgAAZHJzL2Rvd25yZXYueG1sUEsFBgAAAAAEAAQA+QAAAJADAAAAAA==&#10;" strokecolor="#1a1a1a" strokeweight="17e-5mm">
                <v:stroke joinstyle="miter"/>
              </v:line>
              <v:line id="Line 1888" o:spid="_x0000_s3866" style="position:absolute;visibility:visibl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If3cIAAADdAAAADwAAAGRycy9kb3ducmV2LnhtbERPTWvCQBC9F/wPywje6kbRtqRugiii&#10;By+1Le1xyE6TYGY2ZFdN/r1bKPQ2j/c5q7znRl2p87UTA7NpAoqkcLaW0sDH++7xBZQPKBYbJ2Rg&#10;IA95NnpYYWrdTd7oegqliiHiUzRQhdCmWvuiIkY/dS1J5H5cxxgi7EptO7zFcG70PEmeNGMtsaHC&#10;ljYVFefThQ3Mg1Cx4ON+u9eX708+DF+MgzGTcb9+BRWoD//iP/fBxvnL5yX8fhNP0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If3cIAAADdAAAADwAAAAAAAAAAAAAA&#10;AAChAgAAZHJzL2Rvd25yZXYueG1sUEsFBgAAAAAEAAQA+QAAAJADAAAAAA==&#10;" strokecolor="#1a1a1a" strokeweight="17e-5mm">
                <v:stroke joinstyle="miter"/>
              </v:line>
              <v:line id="Line 1889" o:spid="_x0000_s3865" style="position:absolute;visibility:visibl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CBqsIAAADdAAAADwAAAGRycy9kb3ducmV2LnhtbERPTWvCQBC9C/0PyxR6002lWkndhNJS&#10;9OBFW9HjkJ0moZnZkF01+feuIPQ2j/c5y7znRp2p87UTA8+TBBRJ4WwtpYGf76/xApQPKBYbJ2Rg&#10;IA959jBaYmrdRbZ03oVSxRDxKRqoQmhTrX1REaOfuJYkcr+uYwwRdqW2HV5iODd6miRzzVhLbKiw&#10;pY+Kir/diQ1Mg1DxwpvV50qfjnteDwfGwZinx/79DVSgPvyL7+61jfNnr3O4fRNP0N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CBqsIAAADdAAAADwAAAAAAAAAAAAAA&#10;AAChAgAAZHJzL2Rvd25yZXYueG1sUEsFBgAAAAAEAAQA+QAAAJADAAAAAA==&#10;" strokecolor="#1a1a1a" strokeweight="17e-5mm">
                <v:stroke joinstyle="miter"/>
              </v:line>
              <v:line id="Line 1890" o:spid="_x0000_s3864" style="position:absolute;visibility:visibl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wkMcIAAADdAAAADwAAAGRycy9kb3ducmV2LnhtbERPTWvCQBC9F/wPywi91Y1ia4lugiii&#10;h15qW+pxyI5JMDMbsqsm/75bKPQ2j/c5q7znRt2o87UTA9NJAoqkcLaW0sDnx+7pFZQPKBYbJ2Rg&#10;IA95NnpYYWrdXd7pdgyliiHiUzRQhdCmWvuiIkY/cS1J5M6uYwwRdqW2Hd5jODd6liQvmrGW2FBh&#10;S5uKisvxygZmQaiY89t+u9fX0xcfhm/GwZjHcb9eggrUh3/xn/tg4/znxQJ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/wkMcIAAADdAAAADwAAAAAAAAAAAAAA&#10;AAChAgAAZHJzL2Rvd25yZXYueG1sUEsFBgAAAAAEAAQA+QAAAJADAAAAAA==&#10;" strokecolor="#1a1a1a" strokeweight="17e-5mm">
                <v:stroke joinstyle="miter"/>
              </v:line>
              <v:line id="Line 1891" o:spid="_x0000_s3863" style="position:absolute;visibility:visibl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OwQ8UAAADdAAAADwAAAGRycy9kb3ducmV2LnhtbESPQU/CQBCF7yb+h82YeJOtBJUUFmI0&#10;BA5cRAgcJ92xbezMNt0F2n/PHEy8zeS9ee+b+bLnxlyoi3UQB8+jDAxJEXwtpYP99+ppCiYmFI9N&#10;EHIwUITl4v5ujrkPV/miyy6VRkMk5uigSqnNrY1FRYxxFFoS1X5Cx5h07UrrO7xqODd2nGWvlrEW&#10;baiwpY+Kit/dmR2Mk1Ax4e36c23PpwNvhiPj4NzjQ/8+A5OoT//mv+uNV/yXN8XVb3QEu7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OwQ8UAAADdAAAADwAAAAAAAAAA&#10;AAAAAAChAgAAZHJzL2Rvd25yZXYueG1sUEsFBgAAAAAEAAQA+QAAAJMDAAAAAA==&#10;" strokecolor="#1a1a1a" strokeweight="17e-5mm">
                <v:stroke joinstyle="miter"/>
              </v:line>
              <v:line id="Line 1892" o:spid="_x0000_s3862" style="position:absolute;visibility:visibl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8V2MMAAADdAAAADwAAAGRycy9kb3ducmV2LnhtbERPTWvCQBC9C/6HZYTedKO0to2uIi1F&#10;D16attTjkJ0moZnZkF01+feuIHibx/uc5brjWp2o9ZUTA9NJAookd7aSwsD318f4BZQPKBZrJ2Sg&#10;Jw/r1XCwxNS6s3zSKQuFiiHiUzRQhtCkWvu8JEY/cQ1J5P5cyxgibAttWzzHcK71LEnmmrGS2FBi&#10;Q28l5f/ZkQ3MglD+yPvt+1YfDz+8638Ze2MeRt1mASpQF+7im3tn4/yn51e4fhNP0K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vFdjDAAAA3QAAAA8AAAAAAAAAAAAA&#10;AAAAoQIAAGRycy9kb3ducmV2LnhtbFBLBQYAAAAABAAEAPkAAACRAwAAAAA=&#10;" strokecolor="#1a1a1a" strokeweight="17e-5mm">
                <v:stroke joinstyle="miter"/>
              </v:line>
              <v:shape id="Freeform 1893" o:spid="_x0000_s3861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7xnMcA&#10;AADdAAAADwAAAGRycy9kb3ducmV2LnhtbESPT2vCQBDF7wW/wzJCb3VjwD+krlILhfakRi/ehuyY&#10;BLOzIbsmaT9951DobYb35r3fbHaja1RPXag9G5jPElDEhbc1lwYu54+XNagQkS02nsnANwXYbSdP&#10;G8ysH/hEfR5LJSEcMjRQxdhmWoeiIodh5lti0W6+cxhl7UptOxwk3DU6TZKldlizNFTY0ntFxT1/&#10;OAOrnzxJH+mxv+/nt+P+67wYDnQ15nk6vr2CijTGf/Pf9acV/MVa+OUbGUF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e8ZzHAAAA3QAAAA8AAAAAAAAAAAAAAAAAmAIAAGRy&#10;cy9kb3ducmV2LnhtbFBLBQYAAAAABAAEAPUAAACMAwAAAAA=&#10;" path="m,7803l,,,7803xe" fillcolor="#e44145" stroked="f">
                <v:path arrowok="t" o:connecttype="custom" o:connectlocs="0,7803;0,0;0,7803" o:connectangles="0,0,0"/>
              </v:shape>
              <v:line id="Line 1894" o:spid="_x0000_s3860" style="position:absolute;flip:y;visibility:visibl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RSsMUAAADdAAAADwAAAGRycy9kb3ducmV2LnhtbERPS2vCQBC+C/0PyxR6001a6iO6Sh+U&#10;9iCIr4O3ITtm02ZnQ3aj8d+7QsHbfHzPmS06W4kTNb50rCAdJCCIc6dLLhTstl/9MQgfkDVWjknB&#10;hTws5g+9GWbanXlNp00oRAxhn6ECE0KdSelzQxb9wNXEkTu6xmKIsCmkbvAcw20ln5NkKC2WHBsM&#10;1vRhKP/btFaBuxz2ph22k9FL9b00o/dfu0o/lXp67N6mIAJ14S7+d//oOP91nMLtm3i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0RSsMUAAADdAAAADwAAAAAAAAAA&#10;AAAAAAChAgAAZHJzL2Rvd25yZXYueG1sUEsFBgAAAAAEAAQA+QAAAJMDAAAAAA==&#10;" strokecolor="#e76f34" strokeweight="17e-5mm">
                <v:stroke joinstyle="miter"/>
              </v:line>
              <v:shape id="Freeform 1895" o:spid="_x0000_s3859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KcMMA&#10;AADdAAAADwAAAGRycy9kb3ducmV2LnhtbERPTYvCMBC9C/6HMMLeNLXgKtUoKgjuSa1evA3N2Bab&#10;SWli291fbxYW9jaP9zmrTW8q0VLjSssKppMIBHFmdcm5gtv1MF6AcB5ZY2WZFHyTg816OFhhom3H&#10;F2pTn4sQwi5BBYX3dSKlywoy6Ca2Jg7cwzYGfYBNLnWDXQg3lYyj6FMaLDk0FFjTvqDsmb6MgvlP&#10;GsWv+Nw+d9PHefd1nXUnuiv1Meq3SxCeev8v/nMfdZg/W8Tw+004Qa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DKcMMAAADdAAAADwAAAAAAAAAAAAAAAACYAgAAZHJzL2Rv&#10;d25yZXYueG1sUEsFBgAAAAAEAAQA9QAAAIgDAAAAAA==&#10;" path="m,7803l,,,7803xe" fillcolor="#e44145" stroked="f">
                <v:path arrowok="t" o:connecttype="custom" o:connectlocs="0,7803;0,0;0,7803" o:connectangles="0,0,0"/>
              </v:shape>
              <v:line id="Line 1896" o:spid="_x0000_s3858" style="position:absolute;flip:y;visibility:visibl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ppXMUAAADdAAAADwAAAGRycy9kb3ducmV2LnhtbERPS2sCMRC+C/0PYQreNGulPrZGaRWp&#10;h4L4OvQ2bKabbTeTZZPV9d8bQehtPr7nzBatLcWZal84VjDoJyCIM6cLzhUcD+veBIQPyBpLx6Tg&#10;Sh4W86fODFPtLryj8z7kIoawT1GBCaFKpfSZIYu+7yriyP242mKIsM6lrvESw20pX5JkJC0WHBsM&#10;VrQ0lP3tG6vAXb9Pphk10/Gw/Pwy449fux2slOo+t+9vIAK14V/8cG90nP86GcL9m3iC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NppXMUAAADdAAAADwAAAAAAAAAA&#10;AAAAAAChAgAAZHJzL2Rvd25yZXYueG1sUEsFBgAAAAAEAAQA+QAAAJMDAAAAAA==&#10;" strokecolor="#e76f34" strokeweight="17e-5mm">
                <v:stroke joinstyle="miter"/>
              </v:line>
              <v:line id="Line 1897" o:spid="_x0000_s3857" style="position:absolute;visibility:visibl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vKYcIAAADdAAAADwAAAGRycy9kb3ducmV2LnhtbERPTWvCQBC9C/6HZQRvumlIRVJXKYro&#10;oZfaij0O2WkSmpkN2VWTf98tFLzN433OatNzo27U+dqJgad5AoqkcLaW0sDnx362BOUDisXGCRkY&#10;yMNmPR6tMLfuLu90O4VSxRDxORqoQmhzrX1REaOfu5Ykct+uYwwRdqW2Hd5jODc6TZKFZqwlNlTY&#10;0rai4ud0ZQNpECoyfjvsDvr6debjcGEcjJlO+tcXUIH68BD/u482zn9eZvD3TTxBr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vvKYcIAAADdAAAADwAAAAAAAAAAAAAA&#10;AAChAgAAZHJzL2Rvd25yZXYueG1sUEsFBgAAAAAEAAQA+QAAAJADAAAAAA==&#10;" strokecolor="#1a1a1a" strokeweight="17e-5mm">
                <v:stroke joinstyle="miter"/>
              </v:line>
              <v:line id="Line 1898" o:spid="_x0000_s3856" style="position:absolute;visibility:visibl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dv+sIAAADdAAAADwAAAGRycy9kb3ducmV2LnhtbERPTWvCQBC9F/wPywi91U2DSkhdpSii&#10;h15qK/Y4ZKdJaGY2ZDea/PtuoeBtHu9zVpuBG3WlztdODDzPElAkhbO1lAY+P/ZPGSgfUCw2TsjA&#10;SB4268nDCnPrbvJO11MoVQwRn6OBKoQ219oXFTH6mWtJIvftOsYQYVdq2+EthnOj0yRZasZaYkOF&#10;LW0rKn5OPRtIg1Ax57fD7qD7rzMfxwvjaMzjdHh9ARVoCHfxv/to4/xFtoC/b+IJe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bdv+sIAAADdAAAADwAAAAAAAAAAAAAA&#10;AAChAgAAZHJzL2Rvd25yZXYueG1sUEsFBgAAAAAEAAQA+QAAAJADAAAAAA==&#10;" strokecolor="#1a1a1a" strokeweight="17e-5mm">
                <v:stroke joinstyle="miter"/>
              </v:line>
            </v:group>
            <v:shape id="Freeform 1899" o:spid="_x0000_s3854" style="position:absolute;left:866;top:1059;width:6480;height:1500;visibility:visible;mso-wrap-style:square;v-text-anchor:top" coordsize="341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4DqcMA&#10;AADdAAAADwAAAGRycy9kb3ducmV2LnhtbERPTWvCQBC9F/wPywi9NZsKDSFmFSsI4iHQtMXrkJ1m&#10;Q7OzIbvR+O9dodDbPN7nlNvZ9uJCo+8cK3hNUhDEjdMdtwq+Pg8vOQgfkDX2jknBjTxsN4unEgvt&#10;rvxBlzq0IoawL1CBCWEopPSNIYs+cQNx5H7caDFEOLZSj3iN4baXqzTNpMWOY4PBgfaGmt96sgqw&#10;P5npVE3fx5302ble3fx71Sn1vJx3axCB5vAv/nMfdZz/lmfw+Cae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4DqcMAAADdAAAADwAAAAAAAAAAAAAAAACYAgAAZHJzL2Rv&#10;d25yZXYueG1sUEsFBgAAAAAEAAQA9QAAAIgDAAAAAA==&#10;" path="m,158r278,3l333,161r60,-3l459,152r68,-8l3357,r11,152l3380,258r17,135l3406,453r3,75l3411,636r3,158l3323,805r-124,12l3048,828r-172,15l2478,866r-444,20l1149,929,768,949,476,969r-98,8l284,977,20,986,,158xe" fillcolor="#f2f2f2" strokecolor="#e6e6e6" strokeweight="0">
              <v:shadow on="t" color="#adb7c3 [1304]" opacity=".5"/>
              <v:path arrowok="t" o:connecttype="custom" o:connectlocs="0,240;528,245;528,245;632,245;746,240;871,231;1000,219;6372,0;6372,0;6393,231;6415,392;6448,598;6465,689;6471,803;6474,968;6480,1208;6480,1208;6307,1225;6072,1243;5785,1260;5459,1282;4703,1317;3861,1348;2181,1413;1458,1444;903,1474;903,1474;717,1486;539,1486;38,1500;0,240" o:connectangles="0,0,0,0,0,0,0,0,0,0,0,0,0,0,0,0,0,0,0,0,0,0,0,0,0,0,0,0,0,0,0"/>
            </v:shape>
            <v:shape id="Freeform 1900" o:spid="_x0000_s3853" style="position:absolute;left:1439;top:4210;width:1471;height:2337;rotation:1061004fd;visibility:visible;mso-wrap-style:square;v-text-anchor:top" coordsize="905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8xR8UA&#10;AADdAAAADwAAAGRycy9kb3ducmV2LnhtbERPTWsCMRC9C/6HMAVvbraVqqxGkYLSHlrUVsXbsBl3&#10;VzeTJUl1+++bQsHbPN7nTOetqcWVnK8sK3hMUhDEudUVFwq+Ppf9MQgfkDXWlknBD3mYz7qdKWba&#10;3nhD120oRAxhn6GCMoQmk9LnJRn0iW2II3eyzmCI0BVSO7zFcFPLpzQdSoMVx4YSG3opKb9sv42C&#10;9dvOVIOBS1c0PJ8+3o9mfzislOo9tIsJiEBtuIv/3a86zn8ej+Dvm3i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zFHxQAAAN0AAAAPAAAAAAAAAAAAAAAAAJgCAABkcnMv&#10;ZG93bnJldi54bWxQSwUGAAAAAAQABAD1AAAAigMAAAAA&#10;" path="m34,135r,l14,95,,66,,52,,40,2,32,8,23,22,12,40,3,48,,60,3r8,3l80,12r8,11l100,38r28,40l134,75r6,l143,78r5,3l526,676r9,18l615,831r72,126l758,1069r66,97l827,1175r,8l827,1192r-6,6l887,1378r,12l905,1430r-3,6l899,1438r-3,l890,1438r-23,-34l859,1404r-9,-6l724,1258r-8,l707,1255r-9,-8l693,1238,630,1129,561,1014,486,897,400,780r-8,-18l160,384r-3,-3l154,379r-8,5l140,390r-3,9l137,410r6,11l163,462r28,48l272,631r11,11l297,651r23,14l329,674r8,11l337,694r,5l335,705r-3,3l326,711r-6,l315,708r-6,-6l260,636,217,573,180,513,148,459,123,407,100,358,83,318,68,281,57,252,48,227,40,204r2,-9l45,187,40,175,31,161r-3,-9l28,146r3,-8l34,135xe" fillcolor="#8494a6 [1944]" strokecolor="#424e5b [3208]" strokeweight="1pt">
              <v:fill color2="#424e5b [3208]" focus="50%" type="gradient"/>
              <v:shadow on="t" color="#adb7c3 [1304]" offset="1pt"/>
              <v:path arrowok="t" o:connecttype="custom" o:connectlocs="55,219;0,107;0,65;13,37;36,20;65,5;98,5;130,20;163,62;208,127;228,122;241,132;870,1128;1000,1351;1232,1737;1339,1895;1344,1923;1334,1947;1442,2239;1471,2324;1466,2334;1456,2337;1409,2282;1396,2282;1177,2044;1164,2044;1135,2027;1126,2012;912,1648;650,1268;260,624;255,619;237,624;228,634;223,666;232,684;310,829;442,1025;483,1058;520,1081;548,1113;548,1128;545,1146;530,1155;512,1151;502,1141;353,931;241,746;163,582;111,457;93,410;65,332;73,304;65,284;50,262;46,237;55,219" o:connectangles="0,0,0,0,0,0,0,0,0,0,0,0,0,0,0,0,0,0,0,0,0,0,0,0,0,0,0,0,0,0,0,0,0,0,0,0,0,0,0,0,0,0,0,0,0,0,0,0,0,0,0,0,0,0,0,0,0"/>
            </v:shape>
            <v:group id="Group 1901" o:spid="_x0000_s3850" style="position:absolute;left:10921;top:737;width:1920;height:2069" coordorigin="2345,8502" coordsize="2431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<v:shape id="Freeform 1902" o:spid="_x0000_s3852" style="position:absolute;left:2345;top:8502;width:2431;height:2581;visibility:visible;mso-wrap-style:square;v-text-anchor:top" coordsize="41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WacQA&#10;AADdAAAADwAAAGRycy9kb3ducmV2LnhtbESPQYvCMBCF78L+hzAL3jRVqtSuURZhYQ960HrwODSz&#10;bbGZdJOo9d8bQfA2w3vzvjfLdW9acSXnG8sKJuMEBHFpdcOVgmPxM8pA+ICssbVMCu7kYb36GCwx&#10;1/bGe7oeQiViCPscFdQhdLmUvqzJoB/bjjhqf9YZDHF1ldQObzHctHKaJHNpsOFIqLGjTU3l+XAx&#10;kXvUPhRut6H7f+a6U3vapmmq1PCz//4CEagPb/Pr+lfH+rNsAc9v4gh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FmnEAAAA3QAAAA8AAAAAAAAAAAAAAAAAmAIAAGRycy9k&#10;b3ducmV2LnhtbFBLBQYAAAAABAAEAPUAAACJAwAAAAA=&#10;" path="m412,392v,,-190,45,-333,-16c50,364,23,348,,326,,,,,,,412,,412,,412,r,392xe" fillcolor="#8494a6 [1944]" stroked="f" strokecolor="#fbb040" strokeweight="0">
                <v:stroke joinstyle="miter"/>
                <v:path arrowok="t" o:connecttype="custom" o:connectlocs="2431,2315;466,2221;0,1925;0,0;2431,0;2431,2315" o:connectangles="0,0,0,0,0,0"/>
              </v:shape>
              <v:shape id="Freeform 1903" o:spid="_x0000_s3851" style="position:absolute;left:2345;top:10280;width:2419;height:898;visibility:visible;mso-wrap-style:square;v-text-anchor:top" coordsize="41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MRJsUA&#10;AADdAAAADwAAAGRycy9kb3ducmV2LnhtbESPQU/DMAyF75P4D5GRdttS0Aa0LJvQBBSJEx0/wGpM&#10;W2icKglb++/nw6TdbL3n9z5vdqPr1ZFC7DwbuFtmoIhrbztuDHwf3hZPoGJCtth7JgMTRdhtb2Yb&#10;LKw/8Rcdq9QoCeFYoIE2paHQOtYtOYxLPxCL9uODwyRraLQNeJJw1+v7LHvQDjuWhhYH2rdU/1X/&#10;zsAhTO+xpM9qP/2Oq8eyzIdXyo2Z344vz6ASjelqvlx/WMFf58Iv38gIens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xEmxQAAAN0AAAAPAAAAAAAAAAAAAAAAAJgCAABkcnMv&#10;ZG93bnJldi54bWxQSwUGAAAAAAQABAD1AAAAigMAAAAA&#10;" path="m410,90c410,90,155,152,97,,97,,32,44,,24v,,,,,c23,46,50,62,78,74v143,62,332,16,332,16xe" fillcolor="#313a43 [2408]" stroked="f" strokecolor="#fbb040" strokeweight="0">
                <v:stroke joinstyle="miter"/>
                <v:path arrowok="t" o:connecttype="custom" o:connectlocs="2419,532;572,0;0,142;0,142;460,437;2419,532" o:connectangles="0,0,0,0,0,0"/>
              </v:shape>
            </v:group>
            <v:group id="Group 1904" o:spid="_x0000_s3847" style="position:absolute;left:13077;top:1122;width:1803;height:1503" coordorigin="7371,6620" coordsize="1637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<v:oval id="Oval 1905" o:spid="_x0000_s3849" style="position:absolute;left:7371;top:6620;width:1355;height:1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URYcQA&#10;AADdAAAADwAAAGRycy9kb3ducmV2LnhtbERP22rCQBB9F/yHZYS+iG60VDR1lVAoVB8qXj5gmp0m&#10;qdnZsLuN8e9dQfBtDuc6y3VnatGS85VlBZNxAoI4t7riQsHp+Dmag/ABWWNtmRRcycN61e8tMdX2&#10;wntqD6EQMYR9igrKEJpUSp+XZNCPbUMcuV/rDIYIXSG1w0sMN7WcJslMGqw4NpTY0EdJ+fnwbxTk&#10;WfXjfLbbzF7/qO0222/ZzodKvQy67B1EoC48xQ/3l47z3xZTuH8TT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FEWHEAAAA3QAAAA8AAAAAAAAAAAAAAAAAmAIAAGRycy9k&#10;b3ducmV2LnhtbFBLBQYAAAAABAAEAPUAAACJAwAAAAA=&#10;" fillcolor="#974706" strokecolor="#f2f2f2 [3052]" strokeweight="5pt">
                <v:fill color2="#462103" rotate="t" focus="100%" type="gradient"/>
                <v:stroke joinstyle="miter"/>
                <v:shadow on="t" color="#8494a6 [1944]" offset="4pt,5pt"/>
              </v:oval>
              <v:oval id="Oval 1906" o:spid="_x0000_s3848" style="position:absolute;left:8743;top:7230;width:265;height:1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T2sUA&#10;AADdAAAADwAAAGRycy9kb3ducmV2LnhtbERPTWvCQBC9F/wPywje6sZKRaOrlJZKEREbLb2O2TEJ&#10;ZmfT7BpTf31XEHqbx/uc2aI1pWiodoVlBYN+BII4tbrgTMF+9/44BuE8ssbSMin4JQeLeedhhrG2&#10;F/6kJvGZCCHsYlSQe1/FUro0J4OubyviwB1tbdAHWGdS13gJ4aaUT1E0kgYLDg05VvSaU3pKzkbB&#10;blsVm/XXzzevrsnhTZ+Pq2XZKNXrti9TEJ5a/y++uz90mP88GcLtm3C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tPaxQAAAN0AAAAPAAAAAAAAAAAAAAAAAJgCAABkcnMv&#10;ZG93bnJldi54bWxQSwUGAAAAAAQABAD1AAAAigMAAAAA&#10;" fillcolor="#f2f2f2 [3052]" stroked="f" strokecolor="#ccc" strokeweight=".01pt">
                <v:stroke joinstyle="miter"/>
                <v:shadow on="t" color="#8494a6 [1944]"/>
              </v:oval>
            </v:group>
            <v:group id="Group 1908" o:spid="_x0000_s3806" style="position:absolute;left:8991;top:3032;width:5427;height:7379;rotation:528657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bq7cQAAADdAAAADwAAAGRycy9kb3ducmV2LnhtbERPTWsCMRC9C/6HMAVv&#10;mt1iS12NIkKpBw/VCuJt2IzZtZvJkqTu+u+bQsHbPN7nLFa9bcSNfKgdK8gnGQji0umajYLj1/v4&#10;DUSIyBobx6TgTgFWy+FggYV2He/pdohGpBAOBSqoYmwLKUNZkcUwcS1x4i7OW4wJeiO1xy6F20Y+&#10;Z9mrtFhzaqiwpU1F5ffhxyro/P5q8o37nJ3MTp7v+Um6y4dSo6d+PQcRqY8P8b97q9P8l9kU/r5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Abq7cQAAADdAAAA&#10;DwAAAAAAAAAAAAAAAACqAgAAZHJzL2Rvd25yZXYueG1sUEsFBgAAAAAEAAQA+gAAAJsDAAAAAA==&#10;">
              <v:shape id="Freeform 1909" o:spid="_x0000_s3846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AmcAA&#10;AADdAAAADwAAAGRycy9kb3ducmV2LnhtbERPzYrCMBC+C75DmAVvmq6grF2jiFBRPG3dBxiasSkm&#10;k9JEW9/eCAt7m4/vd9bbwVnxoC40nhV8zjIQxJXXDdcKfi/F9AtEiMgarWdS8KQA2814tMZc+55/&#10;6FHGWqQQDjkqMDG2uZShMuQwzHxLnLir7xzGBLta6g77FO6snGfZUjpsODUYbGlvqLqVd6fgUO6L&#10;YOuT6eeDvZ251AddrJSafAy7bxCRhvgv/nMfdZq/WC3g/U06QW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mAmcAAAADdAAAADwAAAAAAAAAAAAAAAACYAgAAZHJzL2Rvd25y&#10;ZXYueG1sUEsFBgAAAAAEAAQA9QAAAIUDAAAAAA=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<o:lock v:ext="edit" verticies="t"/>
              </v:shape>
              <v:shape id="Freeform 1910" o:spid="_x0000_s3845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cXcIA&#10;AADdAAAADwAAAGRycy9kb3ducmV2LnhtbERPTWsCMRC9F/ofwhR6q9lWXHU1ShGEHtu1osdhM262&#10;TSZLkur23zeC0Ns83ucs14Oz4kwhdp4VPI8KEMSN1x23Cj5326cZiJiQNVrPpOCXIqxX93dLrLS/&#10;8Aed69SKHMKxQgUmpb6SMjaGHMaR74kzd/LBYcowtFIHvORwZ+VLUZTSYce5wWBPG0PNd/3jFEw2&#10;5ftUHoLdt8f6NPVmN5b2S6nHh+F1ASLRkP7FN/ebzvMn8xKu3+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1hxdwgAAAN0AAAAPAAAAAAAAAAAAAAAAAJgCAABkcnMvZG93&#10;bnJldi54bWxQSwUGAAAAAAQABAD1AAAAhwMAAAAA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<o:lock v:ext="edit" verticies="t"/>
              </v:shape>
              <v:line id="Line 1911" o:spid="_x0000_s3844" style="position:absolute;visibility:visibl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DCy8MAAADdAAAADwAAAGRycy9kb3ducmV2LnhtbERPTWvCQBC9C/6HZYTedKO0to2uIi1F&#10;D16attTjkJ0moZnZkF01+feuIHibx/uc5brjWp2o9ZUTA9NJAookd7aSwsD318f4BZQPKBZrJ2Sg&#10;Jw/r1XCwxNS6s3zSKQuFiiHiUzRQhtCkWvu8JEY/cQ1J5P5cyxgibAttWzzHcK71LEnmmrGS2FBi&#10;Q28l5f/ZkQ3MglD+yPvt+1YfDz+8638Ze2MeRt1mASpQF+7im3tn4/yn12e4fhNP0K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wwsvDAAAA3QAAAA8AAAAAAAAAAAAA&#10;AAAAoQIAAGRycy9kb3ducmV2LnhtbFBLBQYAAAAABAAEAPkAAACRAwAAAAA=&#10;" strokecolor="#1a1a1a" strokeweight="17e-5mm">
                <v:stroke joinstyle="miter"/>
              </v:line>
              <v:line id="Line 1912" o:spid="_x0000_s3843" style="position:absolute;visibility:visibl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9WucUAAADdAAAADwAAAGRycy9kb3ducmV2LnhtbESPQU/CQBCF7yb+h82YeJOtBI0UFmI0&#10;BA5cRAgcJ92xbezMNt0F2n/PHEy8zeS9ee+b+bLnxlyoi3UQB8+jDAxJEXwtpYP99+rpDUxMKB6b&#10;IORgoAjLxf3dHHMfrvJFl10qjYZIzNFBlVKbWxuLihjjKLQkqv2EjjHp2pXWd3jVcG7sOMteLWMt&#10;2lBhSx8VFb+7MzsYJ6Fiwtv159qeTwfeDEfGwbnHh/59BiZRn/7Nf9cbr/gvU8XVb3QEu7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9WucUAAADdAAAADwAAAAAAAAAA&#10;AAAAAAChAgAAZHJzL2Rvd25yZXYueG1sUEsFBgAAAAAEAAQA+QAAAJMDAAAAAA==&#10;" strokecolor="#1a1a1a" strokeweight="17e-5mm">
                <v:stroke joinstyle="miter"/>
              </v:line>
              <v:line id="Line 1913" o:spid="_x0000_s3842" style="position:absolute;visibility:visibl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PzIsIAAADdAAAADwAAAGRycy9kb3ducmV2LnhtbERPTWvCQBC9F/wPywi91Y1ii6Zugiii&#10;h15qLe1xyI5JMDMbsqsm/75bKPQ2j/c5q7znRt2o87UTA9NJAoqkcLaW0sDpY/e0AOUDisXGCRkY&#10;yEOejR5WmFp3l3e6HUOpYoj4FA1UIbSp1r6oiNFPXEsSubPrGEOEXalth/cYzo2eJcmLZqwlNlTY&#10;0qai4nK8soFZECrm/Lbf7vX1+5MPwxfjYMzjuF+/ggrUh3/xn/tg4/zn5RJ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SPzIsIAAADdAAAADwAAAAAAAAAAAAAA&#10;AAChAgAAZHJzL2Rvd25yZXYueG1sUEsFBgAAAAAEAAQA+QAAAJADAAAAAA==&#10;" strokecolor="#1a1a1a" strokeweight="17e-5mm">
                <v:stroke joinstyle="miter"/>
              </v:line>
              <v:line id="Line 1914" o:spid="_x0000_s3841" style="position:absolute;visibility:visibl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auRMQAAADdAAAADwAAAGRycy9kb3ducmV2LnhtbESPQWvCQBCF74X+h2UEb3WjFCmpq5SW&#10;ogcvWkt7HLJjEszMhuyqyb93DoK3Gd6b975ZrHpuzIW6WAdxMJ1kYEiK4GspHRx+vl/ewMSE4rEJ&#10;Qg4GirBaPj8tMPfhKju67FNpNERijg6qlNrc2lhUxBgnoSVR7Rg6xqRrV1rf4VXDubGzLJtbxlq0&#10;ocKWPisqTvszO5gloeKVt+uvtT3///Jm+GMcnBuP+o93MIn69DDfrzde8eeZ8us3OoJd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Nq5ExAAAAN0AAAAPAAAAAAAAAAAA&#10;AAAAAKECAABkcnMvZG93bnJldi54bWxQSwUGAAAAAAQABAD5AAAAkgMAAAAA&#10;" strokecolor="#1a1a1a" strokeweight="17e-5mm">
                <v:stroke joinstyle="miter"/>
              </v:line>
              <v:line id="Line 1915" o:spid="_x0000_s3840" style="position:absolute;visibility:visibl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oL38EAAADdAAAADwAAAGRycy9kb3ducmV2LnhtbERPS4vCMBC+C/sfwix401QRkWqUZZdF&#10;D3vxhR6HZmyLnUlporb/fiMI3ubje85i1XKl7tT40omB0TABRZI5W0pu4LD/HcxA+YBisXJCBjry&#10;sFp+9BaYWveQLd13IVcxRHyKBooQ6lRrnxXE6IeuJoncxTWMIcIm17bBRwznSo+TZKoZS4kNBdb0&#10;XVB23d3YwDgIZRP+W/+s9e185E13YuyM6X+2X3NQgdrwFr/cGxvnT5MRPL+JJ+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egvfwQAAAN0AAAAPAAAAAAAAAAAAAAAA&#10;AKECAABkcnMvZG93bnJldi54bWxQSwUGAAAAAAQABAD5AAAAjwMAAAAA&#10;" strokecolor="#1a1a1a" strokeweight="17e-5mm">
                <v:stroke joinstyle="miter"/>
              </v:line>
              <v:line id="Line 1916" o:spid="_x0000_s3839" style="position:absolute;visibility:visibl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iVqMEAAADdAAAADwAAAGRycy9kb3ducmV2LnhtbERPTWvCQBC9F/wPywje6sYgUqKriCJ6&#10;8FLboschOybBzGzIrpr8e7dQ6G0e73MWq45r9aDWV04MTMYJKJLc2UoKA99fu/cPUD6gWKydkIGe&#10;PKyWg7cFZtY95ZMep1CoGCI+QwNlCE2mtc9LYvRj15BE7upaxhBhW2jb4jOGc63TJJlpxkpiQ4kN&#10;bUrKb6c7G0iDUD7l43671/fLDx/6M2NvzGjYreegAnXhX/znPtg4f5ak8PtNPEEv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qJWowQAAAN0AAAAPAAAAAAAAAAAAAAAA&#10;AKECAABkcnMvZG93bnJldi54bWxQSwUGAAAAAAQABAD5AAAAjwMAAAAA&#10;" strokecolor="#1a1a1a" strokeweight="17e-5mm">
                <v:stroke joinstyle="miter"/>
              </v:line>
              <v:line id="Line 1917" o:spid="_x0000_s3838" style="position:absolute;visibility:visibl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QwM8IAAADdAAAADwAAAGRycy9kb3ducmV2LnhtbERPS2vCQBC+F/oflin0VjeNIpK6htIi&#10;evDiC3scstMkNDMbsqsm/74rCN7m43vOPO+5URfqfO3EwPsoAUVSOFtLaeCwX77NQPmAYrFxQgYG&#10;8pAvnp/mmFl3lS1ddqFUMUR8hgaqENpMa19UxOhHriWJ3K/rGEOEXalth9cYzo1Ok2SqGWuJDRW2&#10;9FVR8bc7s4E0CBUT3qy+V/r8c+T1cGIcjHl96T8/QAXqw0N8d69tnD9NxnD7Jp6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+QwM8IAAADdAAAADwAAAAAAAAAAAAAA&#10;AAChAgAAZHJzL2Rvd25yZXYueG1sUEsFBgAAAAAEAAQA+QAAAJADAAAAAA==&#10;" strokecolor="#1a1a1a" strokeweight="17e-5mm">
                <v:stroke joinstyle="miter"/>
              </v:line>
              <v:line id="Line 1918" o:spid="_x0000_s3837" style="position:absolute;visibility:visibl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2oR8IAAADdAAAADwAAAGRycy9kb3ducmV2LnhtbERPS0vDQBC+C/6HZQRvdmMJoaTdFlGk&#10;OXjpQ+xxyE6T0MxsyG6b5N+7BcHbfHzPWW1GbtWNet84MfA6S0CRlM42Uhk4Hj5fFqB8QLHYOiED&#10;E3nYrB8fVphbN8iObvtQqRgiPkcDdQhdrrUva2L0M9eRRO7sesYQYV9p2+MQw7nV8yTJNGMjsaHG&#10;jt5rKi/7KxuYB6Ey5a/tx1ZfT99cTD+MkzHPT+PbElSgMfyL/9yFjfOzJIX7N/EEv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A2oR8IAAADdAAAADwAAAAAAAAAAAAAA&#10;AAChAgAAZHJzL2Rvd25yZXYueG1sUEsFBgAAAAAEAAQA+QAAAJADAAAAAA==&#10;" strokecolor="#1a1a1a" strokeweight="17e-5mm">
                <v:stroke joinstyle="miter"/>
              </v:line>
              <v:line id="Line 1919" o:spid="_x0000_s3836" style="position:absolute;visibility:visibl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EN3MIAAADdAAAADwAAAGRycy9kb3ducmV2LnhtbERPS2vCQBC+F/oflin0VjcNKpK6htIi&#10;evDiC3scstMkNDMbsqsm/74rCN7m43vOPO+5URfqfO3EwPsoAUVSOFtLaeCwX77NQPmAYrFxQgYG&#10;8pAvnp/mmFl3lS1ddqFUMUR8hgaqENpMa19UxOhHriWJ3K/rGEOEXalth9cYzo1Ok2SqGWuJDRW2&#10;9FVR8bc7s4E0CBVj3qy+V/r8c+T1cGIcjHl96T8/QAXqw0N8d69tnD9NJnD7Jp6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0EN3MIAAADdAAAADwAAAAAAAAAAAAAA&#10;AAChAgAAZHJzL2Rvd25yZXYueG1sUEsFBgAAAAAEAAQA+QAAAJADAAAAAA==&#10;" strokecolor="#1a1a1a" strokeweight="17e-5mm">
                <v:stroke joinstyle="miter"/>
              </v:line>
              <v:line id="Line 1920" o:spid="_x0000_s3835" style="position:absolute;visibility:visibl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OTq8IAAADdAAAADwAAAGRycy9kb3ducmV2LnhtbERPTWvCQBC9F/oflin01mwqJZToGqSl&#10;6KEXrdIeh+yYBDOzIbvR5N93BcHbPN7nLIqRW3Wm3jdODLwmKSiS0tlGKgP7n6+Xd1A+oFhsnZCB&#10;iTwUy8eHBebWXWRL512oVAwRn6OBOoQu19qXNTH6xHUkkTu6njFE2Ffa9niJ4dzqWZpmmrGR2FBj&#10;Rx81lafdwAZmQah84+/151oPfwfeTL+MkzHPT+NqDirQGO7im3tj4/wszeD6TTxBL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5OTq8IAAADdAAAADwAAAAAAAAAAAAAA&#10;AAChAgAAZHJzL2Rvd25yZXYueG1sUEsFBgAAAAAEAAQA+QAAAJADAAAAAA==&#10;" strokecolor="#1a1a1a" strokeweight="17e-5mm">
                <v:stroke joinstyle="miter"/>
              </v:line>
              <v:line id="Line 1921" o:spid="_x0000_s3834" style="position:absolute;visibility:visibl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82MMEAAADdAAAADwAAAGRycy9kb3ducmV2LnhtbERPTWvCQBC9C/0PyxS86aYitkRXKS2i&#10;By9qRY9DdkyCmdmQXTX5964g9DaP9zmzRcuVulHjSycGPoYJKJLM2VJyA3/75eALlA8oFisnZKAj&#10;D4v5W2+GqXV32dJtF3IVQ8SnaKAIoU619llBjH7oapLInV3DGCJscm0bvMdwrvQoSSaasZTYUGBN&#10;PwVll92VDYyCUDbmzep3pa+nA6+7I2NnTP+9/Z6CCtSGf/HLvbZx/iT5hOc38QQ9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3zYwwQAAAN0AAAAPAAAAAAAAAAAAAAAA&#10;AKECAABkcnMvZG93bnJldi54bWxQSwUGAAAAAAQABAD5AAAAjwMAAAAA&#10;" strokecolor="#1a1a1a" strokeweight="17e-5mm">
                <v:stroke joinstyle="miter"/>
              </v:line>
              <v:line id="Line 1922" o:spid="_x0000_s3833" style="position:absolute;visibility:visibl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CiQsQAAADdAAAADwAAAGRycy9kb3ducmV2LnhtbESPQWvCQBCF74X+h2UEb3WjFCmpq5SW&#10;ogcvWkt7HLJjEszMhuyqyb93DoK3Gd6b975ZrHpuzIW6WAdxMJ1kYEiK4GspHRx+vl/ewMSE4rEJ&#10;Qg4GirBaPj8tMPfhKju67FNpNERijg6qlNrc2lhUxBgnoSVR7Rg6xqRrV1rf4VXDubGzLJtbxlq0&#10;ocKWPisqTvszO5gloeKVt+uvtT3///Jm+GMcnBuP+o93MIn69DDfrzde8eeZ4uo3OoJd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QKJCxAAAAN0AAAAPAAAAAAAAAAAA&#10;AAAAAKECAABkcnMvZG93bnJldi54bWxQSwUGAAAAAAQABAD5AAAAkgMAAAAA&#10;" strokecolor="#1a1a1a" strokeweight="17e-5mm">
                <v:stroke joinstyle="miter"/>
              </v:line>
              <v:line id="Line 1923" o:spid="_x0000_s3832" style="position:absolute;visibility:visibl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wH2cEAAADdAAAADwAAAGRycy9kb3ducmV2LnhtbERPTWvCQBC9C/0PyxS86aYi0kZXKS2i&#10;By9qRY9DdkyCmdmQXTX5964g9DaP9zmzRcuVulHjSycGPoYJKJLM2VJyA3/75eATlA8oFisnZKAj&#10;D4v5W2+GqXV32dJtF3IVQ8SnaKAIoU619llBjH7oapLInV3DGCJscm0bvMdwrvQoSSaasZTYUGBN&#10;PwVll92VDYyCUDbmzep3pa+nA6+7I2NnTP+9/Z6CCtSGf/HLvbZx/iT5guc38QQ9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DAfZwQAAAN0AAAAPAAAAAAAAAAAAAAAA&#10;AKECAABkcnMvZG93bnJldi54bWxQSwUGAAAAAAQABAD5AAAAjwMAAAAA&#10;" strokecolor="#1a1a1a" strokeweight="17e-5mm">
                <v:stroke joinstyle="miter"/>
              </v:line>
              <v:line id="Line 1924" o:spid="_x0000_s3831" style="position:absolute;visibility:visibl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84mcQAAADdAAAADwAAAGRycy9kb3ducmV2LnhtbESPQWvCQBCF70L/wzKF3nSjFJHoKtJS&#10;9NBLtUWPQ3ZMgpnZkF01+fedQ6G3Gd6b975ZbXpuzJ26WAdxMJ1kYEiK4GspHXwfP8YLMDGheGyC&#10;kIOBImzWT6MV5j485Ivuh1QaDZGYo4MqpTa3NhYVMcZJaElUu4SOMenaldZ3+NBwbuwsy+aWsRZt&#10;qLClt4qK6+HGDmZJqHjlz937zt7OP7wfToyDcy/P/XYJJlGf/s1/13uv+POp8us3OoJ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7ziZxAAAAN0AAAAPAAAAAAAAAAAA&#10;AAAAAKECAABkcnMvZG93bnJldi54bWxQSwUGAAAAAAQABAD5AAAAkgMAAAAA&#10;" strokecolor="#1a1a1a" strokeweight="17e-5mm">
                <v:stroke joinstyle="miter"/>
              </v:line>
              <v:line id="Line 1925" o:spid="_x0000_s3830" style="position:absolute;visibility:visibl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OdAsEAAADdAAAADwAAAGRycy9kb3ducmV2LnhtbERPTWvCQBC9F/wPywje6iYiUlJXKRXR&#10;g5daxR6H7JgEM7Mhu2ry792C4G0e73Pmy45rdaPWV04MpOMEFEnubCWFgcPv+v0DlA8oFmsnZKAn&#10;D8vF4G2OmXV3+aHbPhQqhojP0EAZQpNp7fOSGP3YNSSRO7uWMUTYFtq2eI/hXOtJksw0YyWxocSG&#10;vkvKL/srG5gEoXzKu81qo69/R972J8bemNGw+/oEFagLL/HTvbVx/ixN4f+beIJe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o50CwQAAAN0AAAAPAAAAAAAAAAAAAAAA&#10;AKECAABkcnMvZG93bnJldi54bWxQSwUGAAAAAAQABAD5AAAAjwMAAAAA&#10;" strokecolor="#1a1a1a" strokeweight="17e-5mm">
                <v:stroke joinstyle="miter"/>
              </v:line>
              <v:line id="Line 1926" o:spid="_x0000_s3829" style="position:absolute;visibility:visibl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EDdcEAAADdAAAADwAAAGRycy9kb3ducmV2LnhtbERPTWvCQBC9F/wPywje6sYgUqKriCJ6&#10;6KVW0eOQHZNgZjZkV03+fbdQ6G0e73MWq45r9aTWV04MTMYJKJLc2UoKA6fv3fsHKB9QLNZOyEBP&#10;HlbLwdsCM+te8kXPYyhUDBGfoYEyhCbT2uclMfqxa0gid3MtY4iwLbRt8RXDudZpksw0YyWxocSG&#10;NiXl9+ODDaRBKJ/y536714/rmQ/9hbE3ZjTs1nNQgbrwL/5zH2ycP5uk8PtNPEEv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cQN1wQAAAN0AAAAPAAAAAAAAAAAAAAAA&#10;AKECAABkcnMvZG93bnJldi54bWxQSwUGAAAAAAQABAD5AAAAjwMAAAAA&#10;" strokecolor="#1a1a1a" strokeweight="17e-5mm">
                <v:stroke joinstyle="miter"/>
              </v:line>
              <v:line id="Line 1927" o:spid="_x0000_s3828" style="position:absolute;visibility:visibl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2m7sEAAADdAAAADwAAAGRycy9kb3ducmV2LnhtbERPS2vCQBC+F/oflil4qxutSImuUpSi&#10;By8+ih6H7JiEZmZDdtXk37uC4G0+vudM5y1X6kqNL50YGPQTUCSZs6XkBg77389vUD6gWKyckIGO&#10;PMxn729TTK27yZauu5CrGCI+RQNFCHWqtc8KYvR9V5NE7uwaxhBhk2vb4C2Gc6WHSTLWjKXEhgJr&#10;WhSU/e8ubGAYhLIRb1bLlb6c/njdHRk7Y3of7c8EVKA2vMRP99rG+ePBFzy+iSfo2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PabuwQAAAN0AAAAPAAAAAAAAAAAAAAAA&#10;AKECAABkcnMvZG93bnJldi54bWxQSwUGAAAAAAQABAD5AAAAjwMAAAAA&#10;" strokecolor="#1a1a1a" strokeweight="17e-5mm">
                <v:stroke joinstyle="miter"/>
              </v:line>
              <v:line id="Line 1928" o:spid="_x0000_s3827" style="position:absolute;visibility:visibl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Q+msEAAADdAAAADwAAAGRycy9kb3ducmV2LnhtbERPS4vCMBC+C/sfwgjeNFVEpGuUxUX0&#10;sBdf6HFoZtuynUlporb/fiMI3ubje85i1XKl7tT40omB8SgBRZI5W0pu4HTcDOegfECxWDkhAx15&#10;WC0/egtMrXvInu6HkKsYIj5FA0UIdaq1zwpi9CNXk0Tu1zWMIcIm17bBRwznSk+SZKYZS4kNBda0&#10;Lij7O9zYwCQIZVP+2X5v9e165l13YeyMGfTbr09QgdrwFr/cOxvnz8ZTeH4TT9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1D6awQAAAN0AAAAPAAAAAAAAAAAAAAAA&#10;AKECAABkcnMvZG93bnJldi54bWxQSwUGAAAAAAQABAD5AAAAjwMAAAAA&#10;" strokecolor="#1a1a1a" strokeweight="17e-5mm">
                <v:stroke joinstyle="miter"/>
              </v:line>
              <v:line id="Line 1929" o:spid="_x0000_s3826" style="position:absolute;visibility:visibl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ibAcEAAADdAAAADwAAAGRycy9kb3ducmV2LnhtbERPS2vCQBC+F/oflil4qxulSomuUpSi&#10;By8+ih6H7JiEZmZDdtXk37uC4G0+vudM5y1X6kqNL50YGPQTUCSZs6XkBg77389vUD6gWKyckIGO&#10;PMxn729TTK27yZauu5CrGCI+RQNFCHWqtc8KYvR9V5NE7uwaxhBhk2vb4C2Gc6WHSTLWjKXEhgJr&#10;WhSU/e8ubGAYhLIv3qyWK305/fG6OzJ2xvQ+2p8JqEBteImf7rWN88eDETy+iSfo2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mJsBwQAAAN0AAAAPAAAAAAAAAAAAAAAA&#10;AKECAABkcnMvZG93bnJldi54bWxQSwUGAAAAAAQABAD5AAAAjwMAAAAA&#10;" strokecolor="#1a1a1a" strokeweight="17e-5mm">
                <v:stroke joinstyle="miter"/>
              </v:line>
              <v:line id="Line 1930" o:spid="_x0000_s3825" style="position:absolute;visibility:visibl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oFdsEAAADdAAAADwAAAGRycy9kb3ducmV2LnhtbERPTWvCQBC9F/wPywje6kaRUKKriCJ6&#10;6KVW0eOQHZNgZjZkV03+fbdQ6G0e73MWq45r9aTWV04MTMYJKJLc2UoKA6fv3fsHKB9QLNZOyEBP&#10;HlbLwdsCM+te8kXPYyhUDBGfoYEyhCbT2uclMfqxa0gid3MtY4iwLbRt8RXDudbTJEk1YyWxocSG&#10;NiXl9+ODDUyDUD7jz/12rx/XMx/6C2NvzGjYreegAnXhX/znPtg4P52k8PtNPEEv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SgV2wQAAAN0AAAAPAAAAAAAAAAAAAAAA&#10;AKECAABkcnMvZG93bnJldi54bWxQSwUGAAAAAAQABAD5AAAAjwMAAAAA&#10;" strokecolor="#1a1a1a" strokeweight="17e-5mm">
                <v:stroke joinstyle="miter"/>
              </v:line>
              <v:line id="Line 1931" o:spid="_x0000_s3824" style="position:absolute;visibility:visibl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ag7cIAAADdAAAADwAAAGRycy9kb3ducmV2LnhtbERPTWvCQBC9F/wPywi9NZuIqKSuQVpE&#10;D73UVtrjkJ0mwcxsyK6a/PtuoeBtHu9z1sXArbpS7xsnBrIkBUVSOttIZeDzY/e0AuUDisXWCRkY&#10;yUOxmTysMbfuJu90PYZKxRDxORqoQ+hyrX1ZE6NPXEcSuR/XM4YI+0rbHm8xnFs9S9OFZmwkNtTY&#10;0UtN5fl4YQOzIFTO+W3/uteX7xMfxi/G0ZjH6bB9BhVoCHfxv/tg4/xFtoS/b+IJe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Qag7cIAAADdAAAADwAAAAAAAAAAAAAA&#10;AAChAgAAZHJzL2Rvd25yZXYueG1sUEsFBgAAAAAEAAQA+QAAAJADAAAAAA==&#10;" strokecolor="#1a1a1a" strokeweight="17e-5mm">
                <v:stroke joinstyle="miter"/>
              </v:line>
              <v:line id="Line 1932" o:spid="_x0000_s3823" style="position:absolute;visibility:visibl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k0n8QAAADdAAAADwAAAGRycy9kb3ducmV2LnhtbESPQWvCQBCF70L/wzKF3nSjFJHoKtJS&#10;9NBLtUWPQ3ZMgpnZkF01+fedQ6G3Gd6b975ZbXpuzJ26WAdxMJ1kYEiK4GspHXwfP8YLMDGheGyC&#10;kIOBImzWT6MV5j485Ivuh1QaDZGYo4MqpTa3NhYVMcZJaElUu4SOMenaldZ3+NBwbuwsy+aWsRZt&#10;qLClt4qK6+HGDmZJqHjlz937zt7OP7wfToyDcy/P/XYJJlGf/s1/13uv+POp4uo3OoJ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mTSfxAAAAN0AAAAPAAAAAAAAAAAA&#10;AAAAAKECAABkcnMvZG93bnJldi54bWxQSwUGAAAAAAQABAD5AAAAkgMAAAAA&#10;" strokecolor="#1a1a1a" strokeweight="17e-5mm">
                <v:stroke joinstyle="miter"/>
              </v:line>
              <v:line id="Line 1933" o:spid="_x0000_s3822" style="position:absolute;visibility:visibl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WRBMIAAADdAAAADwAAAGRycy9kb3ducmV2LnhtbERPTWvCQBC9F/wPywi9NZuIiKauQVpE&#10;D73UVtrjkJ0mwcxsyK6a/PtuoeBtHu9z1sXArbpS7xsnBrIkBUVSOttIZeDzY/e0BOUDisXWCRkY&#10;yUOxmTysMbfuJu90PYZKxRDxORqoQ+hyrX1ZE6NPXEcSuR/XM4YI+0rbHm8xnFs9S9OFZmwkNtTY&#10;0UtN5fl4YQOzIFTO+W3/uteX7xMfxi/G0ZjH6bB9BhVoCHfxv/tg4/xFtoK/b+IJe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9WRBMIAAADdAAAADwAAAAAAAAAAAAAA&#10;AAChAgAAZHJzL2Rvd25yZXYueG1sUEsFBgAAAAAEAAQA+QAAAJADAAAAAA==&#10;" strokecolor="#1a1a1a" strokeweight="17e-5mm">
                <v:stroke joinstyle="miter"/>
              </v:line>
              <v:line id="Line 1934" o:spid="_x0000_s3821" style="position:absolute;visibility:visibl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PyJMQAAADdAAAADwAAAGRycy9kb3ducmV2LnhtbESPQWvCQBCF7wX/wzKF3uqmoUiJrlIq&#10;RQ+9aC31OGTHJJiZDdlVk3/vHAq9zfDevPfNYjVwa67UxyaIg5dpBoakDL6RysHh+/P5DUxMKB7b&#10;IORgpAir5eRhgYUPN9nRdZ8qoyESC3RQp9QV1sayJsY4DR2JaqfQMyZd+8r6Hm8azq3Ns2xmGRvR&#10;hho7+qipPO8v7CBPQuUrf23WG3s5/vB2/GUcnXt6HN7nYBIN6d/8d731ij/LlV+/0RHs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g/IkxAAAAN0AAAAPAAAAAAAAAAAA&#10;AAAAAKECAABkcnMvZG93bnJldi54bWxQSwUGAAAAAAQABAD5AAAAkgMAAAAA&#10;" strokecolor="#1a1a1a" strokeweight="17e-5mm">
                <v:stroke joinstyle="miter"/>
              </v:line>
              <v:line id="Line 1935" o:spid="_x0000_s3820" style="position:absolute;visibility:visibl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9Xv8EAAADdAAAADwAAAGRycy9kb3ducmV2LnhtbERPTWvCQBC9F/wPywje6sYgUqKriCJ6&#10;6KVW0eOQHZNgZjZkV03+fbdQ6G0e73MWq45r9aTWV04MTMYJKJLc2UoKA6fv3fsHKB9QLNZOyEBP&#10;HlbLwdsCM+te8kXPYyhUDBGfoYEyhCbT2uclMfqxa0gid3MtY4iwLbRt8RXDudZpksw0YyWxocSG&#10;NiXl9+ODDaRBKJ/y536714/rmQ/9hbE3ZjTs1nNQgbrwL/5zH2ycP0sn8PtNPEEv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z1e/wQAAAN0AAAAPAAAAAAAAAAAAAAAA&#10;AKECAABkcnMvZG93bnJldi54bWxQSwUGAAAAAAQABAD5AAAAjwMAAAAA&#10;" strokecolor="#1a1a1a" strokeweight="17e-5mm">
                <v:stroke joinstyle="miter"/>
              </v:line>
              <v:line id="Line 1936" o:spid="_x0000_s3819" style="position:absolute;visibility:visibl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3JyMIAAADdAAAADwAAAGRycy9kb3ducmV2LnhtbERPS0vDQBC+F/wPywjemo1BSondBlGk&#10;PXjpCz0O2TEJZmZDdtMm/94tFHqbj+85q2LkVp2p940TA89JCoqkdLaRysDx8DlfgvIBxWLrhAxM&#10;5KFYP8xWmFt3kR2d96FSMUR8jgbqELpca1/WxOgT15FE7tf1jCHCvtK2x0sM51ZnabrQjI3Ehho7&#10;eq+p/NsPbCALQuULf20+Nnr4OfF2+macjHl6HN9eQQUaw118c29tnL/IMrh+E0/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3JyMIAAADdAAAADwAAAAAAAAAAAAAA&#10;AAChAgAAZHJzL2Rvd25yZXYueG1sUEsFBgAAAAAEAAQA+QAAAJADAAAAAA==&#10;" strokecolor="#1a1a1a" strokeweight="17e-5mm">
                <v:stroke joinstyle="miter"/>
              </v:line>
              <v:line id="Line 1937" o:spid="_x0000_s3818" style="position:absolute;visibility:visibl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FsU8EAAADdAAAADwAAAGRycy9kb3ducmV2LnhtbERPTWvCQBC9F/wPywje6sZUpERXEaXo&#10;wYvaUo9DdpqEZmZDdtXk37tCobd5vM9ZrDqu1Y1aXzkxMBknoEhyZyspDHyeP17fQfmAYrF2QgZ6&#10;8rBaDl4WmFl3lyPdTqFQMUR8hgbKEJpMa5+XxOjHriGJ3I9rGUOEbaFti/cYzrVOk2SmGSuJDSU2&#10;tCkp/z1d2UAahPIpH3bbnb5evnjffzP2xoyG3XoOKlAX/sV/7r2N82fpGzy/iSf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UWxTwQAAAN0AAAAPAAAAAAAAAAAAAAAA&#10;AKECAABkcnMvZG93bnJldi54bWxQSwUGAAAAAAQABAD5AAAAjwMAAAAA&#10;" strokecolor="#1a1a1a" strokeweight="17e-5mm">
                <v:stroke joinstyle="miter"/>
              </v:line>
              <v:line id="Line 1938" o:spid="_x0000_s3817" style="position:absolute;visibility:visibl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j0J8EAAADdAAAADwAAAGRycy9kb3ducmV2LnhtbERPTWvCQBC9F/wPywi91Y1BpERXEaXo&#10;wUutoschOybBzGzIrpr8e7dQ6G0e73Pmy45r9aDWV04MjEcJKJLc2UoKA8efr49PUD6gWKydkIGe&#10;PCwXg7c5ZtY95Zseh1CoGCI+QwNlCE2mtc9LYvQj15BE7upaxhBhW2jb4jOGc63TJJlqxkpiQ4kN&#10;rUvKb4c7G0iDUD7h/Xaz1ffLiXf9mbE35n3YrWagAnXhX/zn3tk4f5pO4PebeIJe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uPQnwQAAAN0AAAAPAAAAAAAAAAAAAAAA&#10;AKECAABkcnMvZG93bnJldi54bWxQSwUGAAAAAAQABAD5AAAAjwMAAAAA&#10;" strokecolor="#1a1a1a" strokeweight="17e-5mm">
                <v:stroke joinstyle="miter"/>
              </v:line>
              <v:line id="Line 1939" o:spid="_x0000_s3816" style="position:absolute;visibility:visibl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RRvMEAAADdAAAADwAAAGRycy9kb3ducmV2LnhtbERPTWvCQBC9F/wPywje6sZQpURXEaXo&#10;wYvaUo9DdpqEZmZDdtXk37tCobd5vM9ZrDqu1Y1aXzkxMBknoEhyZyspDHyeP17fQfmAYrF2QgZ6&#10;8rBaDl4WmFl3lyPdTqFQMUR8hgbKEJpMa5+XxOjHriGJ3I9rGUOEbaFti/cYzrVOk2SmGSuJDSU2&#10;tCkp/z1d2UAahPI3Puy2O329fPG+/2bsjRkNu/UcVKAu/Iv/3Hsb58/SKTy/iSf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9FG8wQAAAN0AAAAPAAAAAAAAAAAAAAAA&#10;AKECAABkcnMvZG93bnJldi54bWxQSwUGAAAAAAQABAD5AAAAjwMAAAAA&#10;" strokecolor="#1a1a1a" strokeweight="17e-5mm">
                <v:stroke joinstyle="miter"/>
              </v:line>
              <v:line id="Line 1940" o:spid="_x0000_s3815" style="position:absolute;visibility:visibl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bPy8EAAADdAAAADwAAAGRycy9kb3ducmV2LnhtbERPTWvCQBC9F/wPywi91Y2hhBJdRSxF&#10;D15qFT0O2TEJZmZDdtXk37uFQm/zeJ8zX/bcqDt1vnZiYDpJQJEUztZSGjj8fL19gPIBxWLjhAwM&#10;5GG5GL3MMbfuId9034dSxRDxORqoQmhzrX1REaOfuJYkchfXMYYIu1LbDh8xnBudJkmmGWuJDRW2&#10;tK6ouO5vbCANQsU77zafG307H3k7nBgHY17H/WoGKlAf/sV/7q2N87M0g99v4gl6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Js/LwQAAAN0AAAAPAAAAAAAAAAAAAAAA&#10;AKECAABkcnMvZG93bnJldi54bWxQSwUGAAAAAAQABAD5AAAAjwMAAAAA&#10;" strokecolor="#1a1a1a" strokeweight="17e-5mm">
                <v:stroke joinstyle="miter"/>
              </v:line>
              <v:line id="Line 1941" o:spid="_x0000_s3814" style="position:absolute;visibility:visibl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pqUMEAAADdAAAADwAAAGRycy9kb3ducmV2LnhtbERPTWvCQBC9C/6HZYTedNNQtERXKUrR&#10;Qy/Vih6H7JgEM7Mhu2ry77uFgrd5vM9ZrDqu1Z1aXzkx8DpJQJHkzlZSGPg5fI7fQfmAYrF2QgZ6&#10;8rBaDgcLzKx7yDfd96FQMUR8hgbKEJpMa5+XxOgnriGJ3MW1jCHCttC2xUcM51qnSTLVjJXEhhIb&#10;WpeUX/c3NpAGofyNv7abrb6dj7zrT4y9MS+j7mMOKlAXnuJ/987G+dN0Bn/fxBP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ampQwQAAAN0AAAAPAAAAAAAAAAAAAAAA&#10;AKECAABkcnMvZG93bnJldi54bWxQSwUGAAAAAAQABAD5AAAAjwMAAAAA&#10;" strokecolor="#1a1a1a" strokeweight="17e-5mm">
                <v:stroke joinstyle="miter"/>
              </v:line>
              <v:line id="Line 1942" o:spid="_x0000_s3813" style="position:absolute;visibility:visibl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X+IsQAAADdAAAADwAAAGRycy9kb3ducmV2LnhtbESPQWvCQBCF7wX/wzKF3uqmoUiJrlIq&#10;RQ+9aC31OGTHJJiZDdlVk3/vHAq9zfDevPfNYjVwa67UxyaIg5dpBoakDL6RysHh+/P5DUxMKB7b&#10;IORgpAir5eRhgYUPN9nRdZ8qoyESC3RQp9QV1sayJsY4DR2JaqfQMyZd+8r6Hm8azq3Ns2xmGRvR&#10;hho7+qipPO8v7CBPQuUrf23WG3s5/vB2/GUcnXt6HN7nYBIN6d/8d731ij/LFVe/0RHs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9f4ixAAAAN0AAAAPAAAAAAAAAAAA&#10;AAAAAKECAABkcnMvZG93bnJldi54bWxQSwUGAAAAAAQABAD5AAAAkgMAAAAA&#10;" strokecolor="#1a1a1a" strokeweight="17e-5mm">
                <v:stroke joinstyle="miter"/>
              </v:line>
              <v:shape id="Freeform 1943" o:spid="_x0000_s3812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mR8MA&#10;AADdAAAADwAAAGRycy9kb3ducmV2LnhtbERPTWvCQBC9F/wPywje6saAVqOraKFgT9XoxduQHZNg&#10;djZk1yT213cFobd5vM9ZbXpTiZYaV1pWMBlHIIgzq0vOFZxPX+9zEM4ja6wsk4IHOdisB28rTLTt&#10;+Eht6nMRQtglqKDwvk6kdFlBBt3Y1sSBu9rGoA+wyaVusAvhppJxFM2kwZJDQ4E1fRaU3dK7UfDx&#10;m0bxPT60t93keth9n6bdD12UGg377RKEp97/i1/uvQ7zZ/ECnt+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dmR8MAAADdAAAADwAAAAAAAAAAAAAAAACYAgAAZHJzL2Rv&#10;d25yZXYueG1sUEsFBgAAAAAEAAQA9QAAAIgDAAAAAA==&#10;" path="m,7803l,,,7803xe" fillcolor="#e44145" stroked="f">
                <v:path arrowok="t" o:connecttype="custom" o:connectlocs="0,7803;0,0;0,7803" o:connectangles="0,0,0"/>
              </v:shape>
              <v:line id="Line 1944" o:spid="_x0000_s3811" style="position:absolute;flip:y;visibility:visibl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JfsMgAAADdAAAADwAAAGRycy9kb3ducmV2LnhtbESPQU/CQBCF7yT8h82QeJMtkBStLEQg&#10;Rg8mRNSDt0l37Fa7s013C+XfOwcTbjN5b977ZrUZfKNO1MU6sIHZNANFXAZbc2Xg4/3p9g5UTMgW&#10;m8Bk4EIRNuvxaIWFDWd+o9MxVUpCOBZowKXUFlrH0pHHOA0tsWjfofOYZO0qbTs8S7hv9DzLcu2x&#10;Zmlw2NLOUfl77L2BcPn6dH3e3y8XzfOrW25//GG2N+ZmMjw+gEo0pKv5//rFCn6+EH75RkbQ6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JJfsMgAAADdAAAADwAAAAAA&#10;AAAAAAAAAAChAgAAZHJzL2Rvd25yZXYueG1sUEsFBgAAAAAEAAQA+QAAAJYDAAAAAA==&#10;" strokecolor="#e76f34" strokeweight="17e-5mm">
                <v:stroke joinstyle="miter"/>
              </v:line>
              <v:shape id="Freeform 1945" o:spid="_x0000_s3810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j8nMQA&#10;AADdAAAADwAAAGRycy9kb3ducmV2LnhtbERPTWvCQBC9F/wPywje6iaRqkRX0ULBnqrRi7chOybB&#10;7GzIrknsr+8WCr3N433OejuYWnTUusqygngagSDOra64UHA5f7wuQTiPrLG2TAqe5GC7Gb2sMdW2&#10;5xN1mS9ECGGXooLS+yaV0uUlGXRT2xAH7mZbgz7AtpC6xT6Em1omUTSXBisODSU29F5Sfs8eRsHi&#10;O4uSR3Ls7vv4dtx/nt/6L7oqNRkPuxUIT4P/F/+5DzrMn89i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I/JzEAAAA3QAAAA8AAAAAAAAAAAAAAAAAmAIAAGRycy9k&#10;b3ducmV2LnhtbFBLBQYAAAAABAAEAPUAAACJAwAAAAA=&#10;" path="m,7803l,,,7803xe" fillcolor="#e44145" stroked="f">
                <v:path arrowok="t" o:connecttype="custom" o:connectlocs="0,7803;0,0;0,7803" o:connectangles="0,0,0"/>
              </v:shape>
              <v:line id="Line 1946" o:spid="_x0000_s3809" style="position:absolute;flip:y;visibility:visibl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xkXMQAAADdAAAADwAAAGRycy9kb3ducmV2LnhtbERPS2vCQBC+F/oflin0VjcqRI2u0gel&#10;HgTxdfA2ZMdsbHY2ZDca/70rFHqbj+85s0VnK3GhxpeOFfR7CQji3OmSCwX73ffbGIQPyBorx6Tg&#10;Rh4W8+enGWbaXXlDl20oRAxhn6ECE0KdSelzQxZ9z9XEkTu5xmKIsCmkbvAaw20lB0mSSoslxwaD&#10;NX0ayn+3rVXgbseDadN2MhpWPysz+jjbdf9LqdeX7n0KIlAX/sV/7qWO89PhAB7fx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DGRcxAAAAN0AAAAPAAAAAAAAAAAA&#10;AAAAAKECAABkcnMvZG93bnJldi54bWxQSwUGAAAAAAQABAD5AAAAkgMAAAAA&#10;" strokecolor="#e76f34" strokeweight="17e-5mm">
                <v:stroke joinstyle="miter"/>
              </v:line>
              <v:line id="Line 1947" o:spid="_x0000_s3808" style="position:absolute;visibility:visibl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j6jsEAAADdAAAADwAAAGRycy9kb3ducmV2LnhtbERPS2vCQBC+C/0PyxS86aYqUqKrlJai&#10;By8+ih6H7JiEZmZDdtXk37uC4G0+vufMly1X6kqNL50Y+BgmoEgyZ0vJDRz2v4NPUD6gWKyckIGO&#10;PCwXb705ptbdZEvXXchVDBGfooEihDrV2mcFMfqhq0kid3YNY4iwybVt8BbDudKjJJlqxlJiQ4E1&#10;fReU/e8ubGAUhLIJb1Y/K305/fG6OzJ2xvTf268ZqEBteImf7rWN86fjMTy+iSfo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iPqOwQAAAN0AAAAPAAAAAAAAAAAAAAAA&#10;AKECAABkcnMvZG93bnJldi54bWxQSwUGAAAAAAQABAD5AAAAjwMAAAAA&#10;" strokecolor="#1a1a1a" strokeweight="17e-5mm">
                <v:stroke joinstyle="miter"/>
              </v:line>
              <v:line id="Line 1948" o:spid="_x0000_s3807" style="position:absolute;visibility:visibl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Fi+sIAAADdAAAADwAAAGRycy9kb3ducmV2LnhtbERPTWvCQBC9C/6HZYTedKMVkdQ1iKXo&#10;oRdtpT0O2WkSzMyG7GqSf98VCr3N433OJuu5VndqfeXEwHyWgCLJna2kMPD58TZdg/IBxWLthAwM&#10;5CHbjkcbTK3r5ET3cyhUDBGfooEyhCbV2uclMfqZa0gi9+NaxhBhW2jbYhfDudaLJFlpxkpiQ4kN&#10;7UvKr+cbG1gEoXzJ74fXg759X/g4fDEOxjxN+t0LqEB9+Bf/uY82zl89L+HxTTxBb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Fi+sIAAADdAAAADwAAAAAAAAAAAAAA&#10;AAChAgAAZHJzL2Rvd25yZXYueG1sUEsFBgAAAAAEAAQA+QAAAJADAAAAAA==&#10;" strokecolor="#1a1a1a" strokeweight="17e-5mm">
                <v:stroke joinstyle="miter"/>
              </v:line>
            </v:group>
            <v:group id="Group 1949" o:spid="_x0000_s3793" style="position:absolute;left:6;top:8514;width:6105;height:807;rotation:-3213980fd" coordorigin="6,-6" coordsize="6966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7cydwwAAAN0AAAAP&#10;AAAAAAAAAAAAAAAAAKoCAABkcnMvZG93bnJldi54bWxQSwUGAAAAAAQABAD6AAAAmgMAAAAA&#10;">
              <v:shape id="Freeform 1950" o:spid="_x0000_s3805" style="position:absolute;left:478;top:632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qLPsQA&#10;AADdAAAADwAAAGRycy9kb3ducmV2LnhtbERPTWvCQBC9F/wPywje6qYR0hLdhCpIRVrQ6MHjkB2T&#10;YHY2ZLea/PtuodDbPN7nrPLBtOJOvWssK3iZRyCIS6sbrhScT9vnNxDOI2tsLZOCkRzk2eRpham2&#10;Dz7SvfCVCCHsUlRQe9+lUrqyJoNubjviwF1tb9AH2FdS9/gI4aaVcRQl0mDDoaHGjjY1lbfi2yjY&#10;dPHhmFxG3MdfH2ZcH4r49bNRajYd3pcgPA3+X/zn3ukwP1kk8PtNOE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6iz7EAAAA3QAAAA8AAAAAAAAAAAAAAAAAmAIAAGRycy9k&#10;b3ducmV2LnhtbFBLBQYAAAAABAAEAPUAAACJAwAAAAA=&#10;" path="m544,283l,141,544,,6435,r59,141l6435,283r-5891,xe" fillcolor="#e6e6e6" stroked="f">
                <v:shadow on="t" color="#313a43 [2408]" opacity=".5" offset="1pt,1pt"/>
                <v:path arrowok="t" o:connecttype="custom" o:connectlocs="544,283;0,141;544,0;6435,0;6494,141;6435,283;544,283" o:connectangles="0,0,0,0,0,0,0"/>
              </v:shape>
              <v:shape id="Freeform 1951" o:spid="_x0000_s3804" style="position:absolute;left:1022;top:644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S8MQA&#10;AADdAAAADwAAAGRycy9kb3ducmV2LnhtbERPTWvCQBC9C/0PyxS86aYt2Jq6Si1UvPSglRZvY3bM&#10;hmZnQ3aM8d93hYK3ebzPmS16X6uO2lgFNvAwzkARF8FWXBrYfX2MXkBFQbZYByYDF4qwmN8NZpjb&#10;cOYNdVspVQrhmKMBJ9LkWsfCkcc4Dg1x4o6h9SgJtqW2LZ5TuK/1Y5ZNtMeKU4PDht4dFb/bkzeg&#10;D8tpv5Lu+yfuHR6nFye7z6Uxw/v+7RWUUC838b97bdP8ydMzXL9JJ+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Q0vDEAAAA3QAAAA8AAAAAAAAAAAAAAAAAmAIAAGRycy9k&#10;b3ducmV2LnhtbFBLBQYAAAAABAAEAPUAAACJAwAAAAA=&#10;" path="m,259l53,118,,,5885,r47,129l5885,259,,259xe" fillcolor="#554740 [2405]" stroked="f">
                <v:path arrowok="t" o:connecttype="custom" o:connectlocs="0,259;53,118;0,0;5885,0;5932,129;5885,259;0,259" o:connectangles="0,0,0,0,0,0,0"/>
              </v:shape>
              <v:shape id="Freeform 1952" o:spid="_x0000_s3803" style="position:absolute;left:1022;top:762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MDtscA&#10;AADdAAAADwAAAGRycy9kb3ducmV2LnhtbESPQWvCQBCF74X+h2UEb3WjFivRVaQoSA9FbQ96G7Jj&#10;Es3Ohuyq0V/fOQi9zfDevPfNdN66Sl2pCaVnA/1eAoo487bk3MDvz+ptDCpEZIuVZzJwpwDz2evL&#10;FFPrb7yl6y7mSkI4pGigiLFOtQ5ZQQ5Dz9fEoh194zDK2uTaNniTcFfpQZKMtMOSpaHAmj4Lys67&#10;izNwWS/2m+/3j0H/Yav7wW1Py6/yYUy30y4moCK18d/8vF5bwR8NBVe+kRH0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zA7bHAAAA3QAAAA8AAAAAAAAAAAAAAAAAmAIAAGRy&#10;cy9kb3ducmV2LnhtbFBLBQYAAAAABAAEAPUAAACMAwAAAAA=&#10;" path="m,141l53,,5932,11r-47,130l,141xe" fillcolor="#382f2a [1605]" stroked="f">
                <v:path arrowok="t" o:connecttype="custom" o:connectlocs="0,141;53,0;5932,11;5885,141;0,141" o:connectangles="0,0,0,0,0"/>
              </v:shape>
              <v:shape id="Freeform 1953" o:spid="_x0000_s3802" style="position:absolute;left:478;top:720;width:266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P+PsEA&#10;AADdAAAADwAAAGRycy9kb3ducmV2LnhtbERPzWoCMRC+C32HMAVvmtXiUrdGEUVQvFjbBxg342bp&#10;ZrIkqbt9+0YQvM3H9zuLVW8bcSMfascKJuMMBHHpdM2Vgu+v3egdRIjIGhvHpOCPAqyWL4MFFtp1&#10;/Em3c6xECuFQoAITY1tIGUpDFsPYtcSJuzpvMSboK6k9dincNnKaZbm0WHNqMNjSxlD5c/61Cmh3&#10;yq+yu3i3we3hyNvJ7GgapYav/foDRKQ+PsUP916n+fnbHO7fpB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j/j7BAAAA3QAAAA8AAAAAAAAAAAAAAAAAmAIAAGRycy9kb3du&#10;cmV2LnhtbFBLBQYAAAAABAAEAPUAAACGAwAAAAA=&#10;" path="m36,18c,9,,9,,9,36,,36,,36,v,,9,6,5,9c38,13,36,18,36,18xe" fillcolor="#554740 [2405]" stroked="f">
                <v:path arrowok="t" o:connecttype="custom" o:connectlocs="213,107;0,54;213,0;242,54;213,107" o:connectangles="0,0,0,0,0"/>
              </v:shape>
              <v:shape id="Freeform 1954" o:spid="_x0000_s3801" style="position:absolute;left:478;top:-6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nFrMcA&#10;AADdAAAADwAAAGRycy9kb3ducmV2LnhtbESPQWvCQBCF74X+h2UK3uqmQVKJrtIKpaVY0OjB45Ad&#10;k2B2NmS3mvx751DobYb35r1vluvBtepKfWg8G3iZJqCIS28brgwcDx/Pc1AhIltsPZOBkQKsV48P&#10;S8ytv/GerkWslIRwyNFAHWOXax3KmhyGqe+IRTv73mGUta+07fEm4a7VaZJk2mHD0lBjR5uaykvx&#10;6wxsunS3z04jfqc/n2583xXp67YxZvI0vC1ARRriv/nv+ssKfjYTfvlGRt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ZxazHAAAA3QAAAA8AAAAAAAAAAAAAAAAAmAIAAGRy&#10;cy9kb3ducmV2LnhtbFBLBQYAAAAABAAEAPUAAACMAwAAAAA=&#10;" path="m544,283l,142,544,,6435,r59,142l6435,283r-5891,xe" fillcolor="#e6e6e6" stroked="f">
                <v:shadow on="t" color="#313a43 [2408]" opacity=".5" offset="1pt,1pt"/>
                <v:path arrowok="t" o:connecttype="custom" o:connectlocs="544,283;0,142;544,0;6435,0;6494,142;6435,283;544,283" o:connectangles="0,0,0,0,0,0,0"/>
              </v:shape>
              <v:shape id="Freeform 1955" o:spid="_x0000_s3800" style="position:absolute;left:1022;top:6;width:5932;height:260;visibility:visible;mso-wrap-style:square;v-text-anchor:top" coordsize="593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rlMUA&#10;AADdAAAADwAAAGRycy9kb3ducmV2LnhtbERPS2sCMRC+C/0PYQq9aVapD1ajlEKxh1IfFfE4bGYf&#10;djOJm3Td9tc3BaG3+fies1h1phYtNb6yrGA4SEAQZ1ZXXCg4fLz0ZyB8QNZYWyYF3+RhtbzrLTDV&#10;9so7avehEDGEfYoKyhBcKqXPSjLoB9YRRy63jcEQYVNI3eA1hptajpJkIg1WHBtKdPRcUva5/zIK&#10;HG7H41F9Cu/5+jz9eXP58dJulHq4757mIAJ14V98c7/qOH/yOIS/b+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0quUxQAAAN0AAAAPAAAAAAAAAAAAAAAAAJgCAABkcnMv&#10;ZG93bnJldi54bWxQSwUGAAAAAAQABAD1AAAAigMAAAAA&#10;" path="m,260l53,118,,,5885,r47,130l5885,260,,260xe" fillcolor="#554740 [2405]" stroked="f">
                <v:path arrowok="t" o:connecttype="custom" o:connectlocs="0,260;53,118;0,0;5885,0;5932,130;5885,260;0,260" o:connectangles="0,0,0,0,0,0,0"/>
              </v:shape>
              <v:shape id="Freeform 1956" o:spid="_x0000_s3799" style="position:absolute;left:1022;top:124;width:5932;height:142;visibility:visible;mso-wrap-style:square;v-text-anchor:top" coordsize="593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ePNcQA&#10;AADdAAAADwAAAGRycy9kb3ducmV2LnhtbERPTWvCQBC9F/wPywi9FN0YWpHoRrRYaHszevA4ZMck&#10;JjsbsmuS/vtuoeBtHu9zNtvRNKKnzlWWFSzmEQji3OqKCwXn08dsBcJ5ZI2NZVLwQw626eRpg4m2&#10;Ax+pz3whQgi7BBWU3reJlC4vyaCb25Y4cFfbGfQBdoXUHQ4h3DQyjqKlNFhxaCixpfeS8jq7GwXZ&#10;3e4PL/3+63Bp65jONxze+m+lnqfjbg3C0+gf4n/3pw7zl68x/H0TTp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XjzXEAAAA3QAAAA8AAAAAAAAAAAAAAAAAmAIAAGRycy9k&#10;b3ducmV2LnhtbFBLBQYAAAAABAAEAPUAAACJAwAAAAA=&#10;" path="m,142l53,,5932,12r-47,130l,142xe" fillcolor="#382f2a [1605]" stroked="f">
                <v:path arrowok="t" o:connecttype="custom" o:connectlocs="0,142;53,0;5932,12;5885,142;0,142" o:connectangles="0,0,0,0,0"/>
              </v:shape>
              <v:shape id="Freeform 1957" o:spid="_x0000_s3798" style="position:absolute;left:478;top:83;width:266;height:106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26qcEA&#10;AADdAAAADwAAAGRycy9kb3ducmV2LnhtbERPzWoCMRC+F3yHMIK3mrXaRVajiCK0eGmtDzBuxs3i&#10;ZrIkqbt9+0YQvM3H9zvLdW8bcSMfascKJuMMBHHpdM2VgtPP/nUOIkRkjY1jUvBHAdarwcsSC+06&#10;/qbbMVYihXAoUIGJsS2kDKUhi2HsWuLEXZy3GBP0ldQeuxRuG/mWZbm0WHNqMNjS1lB5Pf5aBbT/&#10;yi+yO3u3xd3ngXeT94NplBoN+80CRKQ+PsUP94dO8/PZFO7fp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NuqnBAAAA3QAAAA8AAAAAAAAAAAAAAAAAmAIAAGRycy9kb3du&#10;cmV2LnhtbFBLBQYAAAAABAAEAPUAAACGAwAAAAA=&#10;" path="m36,18c,9,,9,,9,36,,36,,36,v,,9,6,5,9c38,13,36,18,36,18xe" fillcolor="#554740 [2405]" stroked="f">
                <v:path arrowok="t" o:connecttype="custom" o:connectlocs="213,106;0,53;213,0;242,53;213,106" o:connectangles="0,0,0,0,0"/>
              </v:shape>
              <v:shape id="Freeform 1958" o:spid="_x0000_s3797" style="position:absolute;left:6;top:313;width:6493;height:283;visibility:visible;mso-wrap-style:square;v-text-anchor:top" coordsize="649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mKsMA&#10;AADdAAAADwAAAGRycy9kb3ducmV2LnhtbERP22oCMRB9L/QfwhT6UmrWYqVsjSJioT5Y8fIBw2bc&#10;LE0mSxJ19euNIPg2h3Od0aRzVhwpxMazgn6vAEFced1wrWC3/Xn/AhETskbrmRScKcJk/Pw0wlL7&#10;E6/puEm1yCEcS1RgUmpLKWNlyGHs+ZY4c3sfHKYMQy11wFMOd1Z+FMVQOmw4NxhsaWao+t8cnAI7&#10;3/1V7cEvlm5p3rafdnXZh5VSry/d9BtEoi49xHf3r87zh4MB3L7JJ8jx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LmKsMAAADdAAAADwAAAAAAAAAAAAAAAACYAgAAZHJzL2Rv&#10;d25yZXYueG1sUEsFBgAAAAAEAAQA9QAAAIgDAAAAAA==&#10;" path="m543,283l,142,543,,6434,r59,142l6434,283r-5891,xe" fillcolor="#e6e6e6" stroked="f">
                <v:shadow on="t" color="#313a43 [2408]" opacity=".5" offset="1pt,1pt"/>
                <v:path arrowok="t" o:connecttype="custom" o:connectlocs="543,283;0,142;543,0;6434,0;6493,142;6434,283;543,283" o:connectangles="0,0,0,0,0,0,0"/>
              </v:shape>
              <v:shape id="Freeform 1959" o:spid="_x0000_s3796" style="position:absolute;left:549;top:325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aYcQA&#10;AADdAAAADwAAAGRycy9kb3ducmV2LnhtbERPTWvCQBC9F/oflil4q5tKlZq6ShVaevFQKy3exuyY&#10;Dc3OhuwY4793hYK3ebzPmS16X6uO2lgFNvA0zEARF8FWXBrYfr8/voCKgmyxDkwGzhRhMb+/m2Fu&#10;w4m/qNtIqVIIxxwNOJEm1zoWjjzGYWiIE3cIrUdJsC21bfGUwn2tR1k20R4rTg0OG1o5Kv42R29A&#10;75fT/kO6n9+4c3iYnp1s10tjBg/92ysooV5u4n/3p03zJ89juH6TTt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mHEAAAA3QAAAA8AAAAAAAAAAAAAAAAAmAIAAGRycy9k&#10;b3ducmV2LnhtbFBLBQYAAAAABAAEAPUAAACJAwAAAAA=&#10;" path="m,259l53,118,,,5885,r47,130l5885,259,,259xe" fillcolor="#554740 [2405]" stroked="f">
                <v:path arrowok="t" o:connecttype="custom" o:connectlocs="0,259;53,118;0,0;5885,0;5932,130;5885,259;0,259" o:connectangles="0,0,0,0,0,0,0"/>
              </v:shape>
              <v:shape id="Freeform 1960" o:spid="_x0000_s3795" style="position:absolute;left:549;top:443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ZBIsMA&#10;AADdAAAADwAAAGRycy9kb3ducmV2LnhtbERPS4vCMBC+C/6HMMLeNFWkK9UoIgqyh8XXQW9DM7bV&#10;ZlKaqNVfvxEWvM3H95zJrDGluFPtCssK+r0IBHFqdcGZgsN+1R2BcB5ZY2mZFDzJwWzabk0w0fbB&#10;W7rvfCZCCLsEFeTeV4mULs3JoOvZijhwZ1sb9AHWmdQ1PkK4KeUgimJpsODQkGNFi5zS6+5mFNzW&#10;8+Pmd/g96L90+TyZ7WX5U7yU+uo08zEIT43/iP/dax3mx8MY3t+EE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ZBIsMAAADdAAAADwAAAAAAAAAAAAAAAACYAgAAZHJzL2Rv&#10;d25yZXYueG1sUEsFBgAAAAAEAAQA9QAAAIgDAAAAAA==&#10;" path="m,141l53,,5932,12r-47,129l,141xe" fillcolor="#382f2a [1605]" stroked="f">
                <v:path arrowok="t" o:connecttype="custom" o:connectlocs="0,141;53,0;5932,12;5885,141;0,141" o:connectangles="0,0,0,0,0"/>
              </v:shape>
              <v:shape id="Freeform 1961" o:spid="_x0000_s3794" style="position:absolute;left:6;top:401;width:265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a8qsEA&#10;AADdAAAADwAAAGRycy9kb3ducmV2LnhtbERPzWoCMRC+C32HMAVvmlXqVrZGEUVQvFjbBxg342bp&#10;ZrIkqbt9+0YQvM3H9zuLVW8bcSMfascKJuMMBHHpdM2Vgu+v3WgOIkRkjY1jUvBHAVbLl8ECC+06&#10;/qTbOVYihXAoUIGJsS2kDKUhi2HsWuLEXZ23GBP0ldQeuxRuGznNslxarDk1GGxpY6j8Of9aBbQ7&#10;5VfZXbzb4PZw5O1kdjSNUsPXfv0BIlIfn+KHe6/T/PztHe7fpB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2vKrBAAAA3QAAAA8AAAAAAAAAAAAAAAAAmAIAAGRycy9kb3du&#10;cmV2LnhtbFBLBQYAAAAABAAEAPUAAACGAwAAAAA=&#10;" path="m36,18c,9,,9,,9,36,,36,,36,v,,9,6,5,9c38,13,36,18,36,18xe" fillcolor="#554740 [2405]" stroked="f">
                <v:path arrowok="t" o:connecttype="custom" o:connectlocs="212,107;0,54;212,0;241,54;212,107" o:connectangles="0,0,0,0,0"/>
              </v:shape>
            </v:group>
            <v:group id="Group 1962" o:spid="_x0000_s3748" style="position:absolute;left:12496;top:3727;width:2194;height:2804;rotation:836411fd" coordorigin="7188,570" coordsize="1395,1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sq/MMQAAADdAAAA&#10;DwAAAAAAAAAAAAAAAACqAgAAZHJzL2Rvd25yZXYueG1sUEsFBgAAAAAEAAQA+gAAAJsDAAAAAA==&#10;">
              <v:shape id="Freeform 1963" o:spid="_x0000_s3792" style="position:absolute;left:7188;top:570;width:1395;height:1783;visibility:visible;mso-wrap-style:square;v-text-anchor:top" coordsize="1395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IA8EA&#10;AADdAAAADwAAAGRycy9kb3ducmV2LnhtbERPTWsCMRC9F/ofwhR6WTSxlMWuRimC0OvaHnocNuNm&#10;dTNZklTTf2+EQm/zeJ+z3mY3iguFOHjWsJgrEMSdNwP3Gr4+97MliJiQDY6eScMvRdhuHh/W2Bh/&#10;5ZYuh9SLEsKxQQ02pamRMnaWHMa5n4gLd/TBYSow9NIEvJZwN8oXpWrpcODSYHGinaXufPhxGiqs&#10;j8FWp6x6o6qd/W5DXrZaPz/l9xWIRDn9i//cH6bMr1/f4P5NOUF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qCAPBAAAA3QAAAA8AAAAAAAAAAAAAAAAAmAIAAGRycy9kb3du&#10;cmV2LnhtbFBLBQYAAAAABAAEAPUAAACGAwAAAAA=&#10;" path="m387,89r,l395,66,409,46,427,29,444,15,467,6,490,r26,l538,3r769,226l1329,238r20,14l1367,270r11,17l1390,310r2,23l1395,358r-5,23l1008,1679r-8,29l983,1731r-20,20l940,1765r-29,12l882,1783r-31,l819,1780r-74,-17l667,1743,493,1697,298,1636,83,1562,60,1551,40,1533,23,1513,11,1490,3,1465,,1439r,-26l5,1387,387,89xe" fillcolor="black [3200]" stroked="f" strokecolor="#f2f2f2 [3041]" strokeweight="3pt">
                <v:shadow on="t" color="#8494a6 [1944]" opacity=".5" offset="1pt"/>
                <v:path arrowok="t" o:connecttype="custom" o:connectlocs="387,89;387,89;395,66;409,46;427,29;444,15;467,6;490,0;516,0;538,3;1307,229;1307,229;1329,238;1349,252;1367,270;1378,287;1390,310;1392,333;1395,358;1390,381;1008,1679;1008,1679;1000,1708;983,1731;963,1751;940,1765;911,1777;882,1783;851,1783;819,1780;819,1780;745,1763;667,1743;493,1697;298,1636;83,1562;83,1562;60,1551;40,1533;23,1513;11,1490;3,1465;0,1439;0,1413;5,1387;387,89" o:connectangles="0,0,0,0,0,0,0,0,0,0,0,0,0,0,0,0,0,0,0,0,0,0,0,0,0,0,0,0,0,0,0,0,0,0,0,0,0,0,0,0,0,0,0,0,0,0"/>
              </v:shape>
              <v:shape id="Freeform 1964" o:spid="_x0000_s3791" style="position:absolute;left:7205;top:585;width:1361;height:1750;visibility:visible;mso-wrap-style:square;v-text-anchor:top" coordsize="1361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qHcgA&#10;AADdAAAADwAAAGRycy9kb3ducmV2LnhtbESPT0vDQBDF74LfYRnBi9iNQltJuy1aqHoQQv/R65Ad&#10;k2h2NuyuTfTTO4dCbzO8N+/9Zr4cXKtOFGLj2cDDKANFXHrbcGVgv1vfP4GKCdli65kM/FKE5eL6&#10;ao659T1v6LRNlZIQjjkaqFPqcq1jWZPDOPIdsWifPjhMsoZK24C9hLtWP2bZRDtsWBpq7GhVU/m9&#10;/XEGjh93xfi1COlr+tZND+3fpi/wxZjbm+F5BirRkC7m8/W7FfzJWPjlGxlBL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8iodyAAAAN0AAAAPAAAAAAAAAAAAAAAAAJgCAABk&#10;cnMvZG93bnJldi54bWxQSwUGAAAAAAQABAD1AAAAjQMAAAAA&#10;" path="m381,86r,l390,63,404,43,418,25,438,14,461,5,484,r23,l530,2r745,218l1295,232r20,11l1332,260r15,20l1355,300r6,23l1361,346r-6,26l980,1650r-9,26l954,1699r-20,20l911,1733r-26,9l860,1748r-32,2l797,1745r-72,-15l648,1710,478,1664,292,1607,83,1536,57,1524,37,1507,23,1487,11,1464,3,1441,,1415r,-26l6,1366,381,86xe" fillcolor="#d6dbe1 [664]" stroked="f">
                <v:fill opacity="26214f"/>
                <v:path arrowok="t" o:connecttype="custom" o:connectlocs="381,86;381,86;390,63;404,43;418,25;438,14;461,5;484,0;507,0;530,2;1275,220;1275,220;1295,232;1315,243;1332,260;1347,280;1355,300;1361,323;1361,346;1355,372;980,1650;980,1650;971,1676;954,1699;934,1719;911,1733;885,1742;860,1748;828,1750;797,1745;797,1745;725,1730;648,1710;478,1664;292,1607;83,1536;83,1536;57,1524;37,1507;23,1487;11,1464;3,1441;0,1415;0,1389;6,1366;381,86" o:connectangles="0,0,0,0,0,0,0,0,0,0,0,0,0,0,0,0,0,0,0,0,0,0,0,0,0,0,0,0,0,0,0,0,0,0,0,0,0,0,0,0,0,0,0,0,0,0"/>
              </v:shape>
              <v:shape id="Freeform 1965" o:spid="_x0000_s3790" style="position:absolute;left:7649;top:668;width:235;height:134;visibility:visible;mso-wrap-style:square;v-text-anchor:top" coordsize="2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3jkMIA&#10;AADdAAAADwAAAGRycy9kb3ducmV2LnhtbESPQYvCMBCF7wv+hzCCtzVVsGo1igiCx93qxdvQjG1t&#10;MylNWuu/NwsL3mZ4b973ZrsfTC16al1pWcFsGoEgzqwuOVdwvZy+VyCcR9ZYWyYFL3Kw342+tpho&#10;++Rf6lOfixDCLkEFhfdNIqXLCjLoprYhDtrdtgZ9WNtc6hafIdzUch5FsTRYciAU2NCxoKxKOxO4&#10;Vl6G9U+czm8RVeWy7yp+dEpNxsNhA8LT4D/m/+uzDvXjxQz+vgkjy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HeOQwgAAAN0AAAAPAAAAAAAAAAAAAAAAAJgCAABkcnMvZG93&#10;bnJldi54bWxQSwUGAAAAAAQABAD1AAAAhwMAAAAA&#10;" path="m12,14r,l14,8,23,3,29,r8,l221,54r5,3l232,63r3,8l235,80r-11,40l218,126r-6,5l206,134r-8,l14,80,6,77,3,68,,63,,54,12,14xe" fillcolor="#b3b3b3" stroked="f">
                <v:path arrowok="t" o:connecttype="custom" o:connectlocs="12,14;12,14;14,8;23,3;29,0;37,0;221,54;221,54;226,57;232,63;235,71;235,80;224,120;224,120;218,126;212,131;206,134;198,134;14,80;14,80;6,77;3,68;0,63;0,54;12,14" o:connectangles="0,0,0,0,0,0,0,0,0,0,0,0,0,0,0,0,0,0,0,0,0,0,0,0,0"/>
              </v:shape>
              <v:shape id="Freeform 1966" o:spid="_x0000_s3789" style="position:absolute;left:7600;top:948;width:774;height:379;visibility:visible;mso-wrap-style:square;v-text-anchor:top" coordsize="77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cdpsMA&#10;AADdAAAADwAAAGRycy9kb3ducmV2LnhtbERP32vCMBB+F/Y/hBv4IppOtEg1yhgIIgrTTfHxaM62&#10;rLmUJGr9781A8O0+vp83W7SmFldyvrKs4GOQgCDOra64UPD7s+xPQPiArLG2TAru5GExf+vMMNP2&#10;xju67kMhYgj7DBWUITSZlD4vyaAf2IY4cmfrDIYIXSG1w1sMN7UcJkkqDVYcG0ps6Kuk/G9/MQrW&#10;rtoel94fN2062vYO94s5fZNS3ff2cwoiUBte4qd7peP8dDyE/2/i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cdpsMAAADdAAAADwAAAAAAAAAAAAAAAACYAgAAZHJzL2Rv&#10;d25yZXYueG1sUEsFBgAAAAAEAAQA9QAAAIgDAAAAAA==&#10;" path="m35,21r,l40,12,49,3,63,,75,,751,198r12,6l771,213r3,11l774,238,740,356r-6,11l723,373r-12,6l700,376,23,178,12,172,3,164,,152,,138,35,21xe" fillcolor="gray" stroked="f">
                <v:path arrowok="t" o:connecttype="custom" o:connectlocs="35,21;35,21;40,12;49,3;63,0;75,0;751,198;751,198;763,204;771,213;774,224;774,238;740,356;740,356;734,367;723,373;711,379;700,376;23,178;23,178;12,172;3,164;0,152;0,138;35,21" o:connectangles="0,0,0,0,0,0,0,0,0,0,0,0,0,0,0,0,0,0,0,0,0,0,0,0,0"/>
              </v:shape>
              <v:shape id="Freeform 1967" o:spid="_x0000_s3788" style="position:absolute;left:7612;top:960;width:751;height:352;visibility:visible;mso-wrap-style:square;v-text-anchor:top" coordsize="75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n5S8QA&#10;AADdAAAADwAAAGRycy9kb3ducmV2LnhtbERPS2sCMRC+C/0PYYRepGbborSrWZGCUHqpb3ocN7MP&#10;3EyWTeqm/94UBG/z8T1nvgimERfqXG1ZwfM4AUGcW11zqWC/Wz29gXAeWWNjmRT8kYNF9jCYY6pt&#10;zxu6bH0pYgi7FBVU3replC6vyKAb25Y4coXtDPoIu1LqDvsYbhr5kiRTabDm2FBhSx8V5eftr1Fw&#10;HPXhHNbLw1cx+THf76dmdOpXSj0Ow3IGwlPwd/HN/anj/OnkFf6/iS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Z+UvEAAAA3QAAAA8AAAAAAAAAAAAAAAAAmAIAAGRycy9k&#10;b3ducmV2LnhtbFBLBQYAAAAABAAEAPUAAACJAwAAAAA=&#10;" path="m31,20r,l37,9,46,3,54,,66,,731,195r8,6l748,209r3,9l748,229,719,332r-6,12l705,350r-12,2l685,352,20,158r-9,-6l3,146,,135,,123,31,20xe" fillcolor="#e6e6e6" stroked="f">
                <v:path arrowok="t" o:connecttype="custom" o:connectlocs="31,20;31,20;37,9;46,3;54,0;66,0;731,195;731,195;739,201;748,209;751,218;748,229;719,332;719,332;713,344;705,350;693,352;685,352;20,158;20,158;11,152;3,146;0,135;0,123;31,20;31,20" o:connectangles="0,0,0,0,0,0,0,0,0,0,0,0,0,0,0,0,0,0,0,0,0,0,0,0,0,0"/>
              </v:shape>
              <v:shape id="Freeform 1968" o:spid="_x0000_s3787" style="position:absolute;left:7655;top:673;width:223;height:124;visibility:visible;mso-wrap-style:square;v-text-anchor:top" coordsize="22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RhnMEA&#10;AADdAAAADwAAAGRycy9kb3ducmV2LnhtbERPS4vCMBC+L/gfwgje1tT30jWKCIJH3+xxthnbYjMp&#10;TdS2v94IC3ubj+8582VtCvGgyuWWFQz6EQjixOqcUwWn4+bzC4TzyBoLy6SgIQfLRedjjrG2T97T&#10;4+BTEULYxagg876MpXRJRgZd35bEgbvayqAPsEqlrvAZwk0hh1E0lQZzDg0ZlrTOKLkd7kZBe/7N&#10;68mWBz8z15qL2zWjVjZK9br16huEp9r/i//cWx3mTydjeH8TT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UYZzBAAAA3QAAAA8AAAAAAAAAAAAAAAAAmAIAAGRycy9kb3du&#10;cmV2LnhtbFBLBQYAAAAABAAEAPUAAACGAwAAAAA=&#10;" path="m8,12r,l14,6,20,3,26,r5,l212,52r6,3l220,61r3,8l223,75r-11,34l209,118r-6,3l198,124r-9,l11,72,6,66,,63,,55,,49,8,12xe" fillcolor="#e6e6e6" stroked="f">
                <v:path arrowok="t" o:connecttype="custom" o:connectlocs="8,12;8,12;14,6;20,3;26,0;31,0;212,52;212,52;218,55;220,61;223,69;223,75;212,109;212,109;209,118;203,121;198,124;189,124;11,72;11,72;6,66;0,63;0,55;0,49;8,12;8,12" o:connectangles="0,0,0,0,0,0,0,0,0,0,0,0,0,0,0,0,0,0,0,0,0,0,0,0,0,0"/>
              </v:shape>
              <v:shape id="Freeform 1969" o:spid="_x0000_s3786" style="position:absolute;left:7262;top:1186;width:1109;height:1075;visibility:visible;mso-wrap-style:square;v-text-anchor:top" coordsize="1109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FioMMA&#10;AADdAAAADwAAAGRycy9kb3ducmV2LnhtbERPTUvDQBC9C/0PyxS82Y3SFEm7LVIq9KSY6sHbNDtN&#10;QrOzYXdM4r93BcHbPN7nbHaT69RAIbaeDdwvMlDElbct1wbeT893j6CiIFvsPJOBb4qw285uNlhY&#10;P/IbDaXUKoVwLNBAI9IXWseqIYdx4XvixF18cCgJhlrbgGMKd51+yLKVdthyamiwp31D1bX8cgbK&#10;y3g8fQznc/56kDF8vixF/NKY2/n0tAYlNMm/+M99tGn+Ks/h95t0gt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FioMMAAADdAAAADwAAAAAAAAAAAAAAAACYAgAAZHJzL2Rv&#10;d25yZXYueG1sUEsFBgAAAAAEAAQA9QAAAIgDAAAAAA==&#10;" path="m932,765l846,740r-15,l820,743r-12,8l803,763r-20,68l751,937r-20,72l731,1020r3,15l742,1043r12,6l840,1075r14,l866,1072r8,-9l880,1052,952,806r3,-12l952,783r-9,-12l932,765xm356,26l270,,255,,244,3r-9,9l229,23,209,92r-2,14l209,118r9,11l229,135r86,23l330,161r11,-3l353,149r5,-11l378,66r,-11l376,40r-9,-8l356,26xm539,78l453,55,439,52r-12,6l416,66r-6,12l390,146r,12l393,172r8,9l413,187r86,25l513,212r12,-2l533,201r6,-12l559,121r3,-15l559,95r-9,-9l539,78xm720,132l634,106r-12,l608,109r-9,9l593,129r-20,69l570,212r6,12l585,235r11,6l682,267r12,l705,264r12,-9l722,244r20,-69l745,161r-5,-12l731,138r-11,-6xm903,187l817,161r-14,-3l791,164r-11,8l774,184r-20,69l754,267r3,11l765,287r12,8l863,318r14,3l889,316r8,-9l903,295r23,-68l926,215r-3,-14l914,192r-11,-5xm1083,238l997,215r-11,-3l975,215r-12,9l957,235r-20,72l934,318r6,15l949,341r11,6l1046,373r12,l1072,370r9,-9l1086,350r20,-69l1109,267r-5,-12l1095,244r-12,-6xm487,253l401,230r-14,-3l376,230r-12,8l358,250r-20,71l338,333r3,14l350,356r11,5l447,387r15,l473,384r9,-8l490,364r20,-69l510,281r-3,-11l499,258r-12,-5xm668,307l582,281r-12,l559,284r-11,9l542,304r-20,69l519,387r6,12l533,410r12,6l631,442r11,l656,439r9,-9l671,419r20,-72l694,336r-6,-12l682,313r-14,-6xm851,361l765,336r-14,-3l740,338r-9,9l722,359r-20,68l702,442r3,11l714,462r11,5l811,493r15,3l837,490r11,-8l854,470r20,-68l874,387r-3,-11l863,367r-12,-6xm1035,413l949,387r-15,l923,390r-11,9l906,410r-20,72l886,493r3,12l897,516r12,6l995,548r11,l1020,545r9,-9l1035,525r20,-69l1058,442r-6,-12l1046,419r-11,-6xm252,376l166,350r-11,-3l143,353r-11,8l126,373r-20,69l106,456r3,11l118,476r11,6l215,508r12,2l241,505r9,-9l255,485r20,-69l278,402r-6,-12l267,381r-15,-5xm436,427l350,402r-15,l324,404r-9,9l307,424r-20,72l287,508r3,11l298,530r12,6l396,562r14,l421,559r12,-8l439,539r20,-69l459,456r-3,-11l447,433r-11,-6xm619,482l533,456r-14,l507,459r-11,8l490,479r-20,69l470,562r3,11l482,585r11,6l579,614r14,2l605,611r8,-6l619,594r23,-72l642,510r-3,-14l631,487r-12,-5xm800,533l714,510r-15,-2l688,513r-9,6l674,533r-20,69l651,614r3,14l662,636r12,6l760,668r14,l785,665r12,-8l803,645r20,-69l823,562r-3,-11l811,542r-11,-9xm983,588l897,562r-14,l871,565r-11,8l854,585r-20,69l834,668r3,11l846,691r11,6l943,722r14,l969,720r8,-9l986,700r20,-72l1006,616r-3,-11l995,594r-12,-6xm201,553l115,528r-12,-3l89,530r-9,9l75,551,55,619r-3,15l57,645r9,9l78,659r86,26l175,688r14,-6l198,674r6,-12l224,594r3,-15l221,568r-9,-9l201,553xm384,605l298,579r-14,l272,582r-11,9l255,602r-20,72l235,685r3,12l247,708r11,6l344,740r14,l370,737r8,-9l387,717r20,-69l407,634r-3,-12l396,611r-12,-6xm565,659l482,634r-15,l456,636r-12,9l439,657r-20,68l419,740r2,11l430,763r12,5l527,791r12,3l553,788r9,-5l568,771r20,-71l591,688r-6,-14l579,665r-14,-6xm748,711l662,688r-14,-3l636,691r-8,6l619,711r-20,69l599,791r3,15l611,814r11,6l708,846r14,l734,843r11,-9l751,823r20,-69l771,740r-3,-12l760,720r-12,-9xm149,728l63,702r-11,l40,705r-11,9l23,725,3,794,,808r6,12l14,831r12,6l112,860r11,3l138,857r8,-6l152,840r20,-72l175,757r-6,-14l161,734r-12,-6xm333,780l247,757r-15,-3l221,760r-9,5l204,780r-20,69l184,860r2,14l195,883r12,6l292,914r15,l318,912r12,-9l335,892r21,-69l356,808r-3,-11l344,788r-11,-8xm516,834l430,808r-14,l404,811r-11,9l387,831r-20,69l367,914r3,12l378,937r12,6l476,969r11,l502,966r8,-9l516,946r20,-69l539,863r-6,-12l527,840r-11,-6xm697,889l611,863r-15,-3l585,866r-9,8l570,886r-22,69l548,969r2,11l559,989r11,6l656,1020r15,3l682,1018r12,-9l699,998r21,-69l720,914r-3,-11l708,894r-11,-5xm304,201l218,175r-11,l192,178r-8,9l178,198r-20,69l155,281r6,12l169,301r12,9l267,333r11,3l290,330r11,-6l307,310r20,-69l330,230r-6,-15l315,207r-11,-6xe" fillcolor="#1a1a1a" stroked="f">
                <v:path arrowok="t" o:connecttype="custom" o:connectlocs="751,937;866,1072;356,26;209,118;378,66;427,58;499,212;539,78;573,198;722,244;817,161;777,295;923,201;957,235;1072,370;487,253;341,347;510,295;559,284;631,442;668,307;702,427;854,470;949,387;909,522;1052,430;126,373;241,505;436,427;290,519;459,470;507,459;579,614;619,482;654,602;803,645;897,562;857,697;1003,605;75,551;189,682;384,605;238,697;407,648;456,636;527,791;565,659;599,780;751,823;63,702;26,837;169,743;204,780;318,912;516,834;370,926;536,877;585,866;656,1020;697,889;158,267;307,310" o:connectangles="0,0,0,0,0,0,0,0,0,0,0,0,0,0,0,0,0,0,0,0,0,0,0,0,0,0,0,0,0,0,0,0,0,0,0,0,0,0,0,0,0,0,0,0,0,0,0,0,0,0,0,0,0,0,0,0,0,0,0,0,0,0"/>
                <o:lock v:ext="edit" verticies="t"/>
              </v:shape>
              <v:shape id="Freeform 1970" o:spid="_x0000_s3785" style="position:absolute;left:7274;top:1195;width:1086;height:1057;visibility:visible;mso-wrap-style:square;v-text-anchor:top" coordsize="1086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z3JMMA&#10;AADdAAAADwAAAGRycy9kb3ducmV2LnhtbERP32vCMBB+H+x/CCfsbaYK60Y1ijjGCoIwFfZ6Nmcb&#10;bC4lSbX77xdB8O0+vp83Xw62FRfywThWMBlnIIgrpw3XCg77r9cPECEia2wdk4I/CrBcPD/NsdDu&#10;yj902cVapBAOBSpoYuwKKUPVkMUwdh1x4k7OW4wJ+lpqj9cUbls5zbJcWjScGhrsaN1Qdd71VsFx&#10;891PD5NTuX1fl/63/zTnjTdKvYyG1QxEpCE+xHd3qdP8/C2H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z3JMMAAADdAAAADwAAAAAAAAAAAAAAAACYAgAAZHJzL2Rv&#10;d25yZXYueG1sUEsFBgAAAAAEAAQA9QAAAIgDAAAAAA==&#10;" path="m286,198l209,175r-12,l186,178r-9,5l172,195r-18,63l154,269r3,9l163,289r11,3l252,315r11,3l275,312r8,-5l289,295r17,-60l306,223r-3,-11l295,203r-9,-5xm831,358l756,335r-11,-3l733,338r-8,6l719,355r-17,60l699,427r3,11l710,447r12,6l796,476r12,l819,473r9,-6l834,456r17,-63l854,381r-3,-9l842,364r-11,-6xm364,602l289,579r-11,l266,582r-8,8l252,602r-17,60l232,673r3,12l243,693r12,6l329,722r12,l352,719r9,-8l366,702r18,-63l387,627r-3,-11l375,607r-11,-5xm338,23l260,,249,,238,3r-9,8l223,20,206,83r-3,12l209,106r6,9l226,120r75,20l315,143r8,-3l332,132r6,-12l358,60r,-11l355,37r-9,-8l338,23xm518,77l441,54,430,52r-9,5l412,63r-5,11l387,135r,11l389,158r9,8l407,172r77,23l495,195r12,-3l515,186r6,-11l538,112r,-12l536,92,530,80,518,77xm702,129l624,106r-11,l601,109r-8,8l587,126r-17,63l570,201r3,11l579,221r11,5l667,249r12,l690,246r9,-8l705,229r17,-63l722,155r-3,-12l710,135r-8,-6xm882,183l808,160r-12,l785,163r-9,6l771,180r-21,64l750,255r3,9l762,272r9,6l848,301r11,3l871,298r8,-6l885,281r17,-60l905,209r-5,-11l894,189r-12,-6xm1066,235l988,215r-11,-3l965,215r-8,8l951,235r-17,60l934,307r3,11l945,327r9,5l1031,355r12,l1054,352r9,-8l1069,335r17,-63l1086,261r-3,-12l1077,241r-11,-6xm467,249l392,229r-11,-3l369,229r-8,9l355,249r-17,60l335,321r3,11l346,341r12,6l432,370r12,l455,367r9,-9l470,350r17,-64l490,275r-6,-11l478,255r-11,-6xm650,304l573,281r-12,l550,284r-9,8l538,301r-20,63l518,375r3,12l530,395r8,6l616,421r11,3l639,421r8,-8l653,401r17,-60l670,329r-3,-11l662,309r-12,-5xm1014,410l937,387r-12,l917,390r-9,8l902,410r-20,60l882,481r3,12l894,501r8,6l980,530r11,l1003,527r8,-8l1017,510r17,-63l1034,436r-3,-12l1026,415r-12,-5xm235,372l157,350r-11,l134,352r-8,6l120,370r-17,60l103,444r3,9l114,461r9,6l200,490r12,l223,487r9,-6l238,470r17,-60l255,395r-3,-8l246,378r-11,-6xm415,424l341,401r-12,l318,404r-9,9l303,424r-17,60l283,496r6,11l295,516r11,5l381,544r11,l404,542r8,-9l418,524r20,-63l438,450r-3,-12l427,430r-12,-6xm599,478l524,456r-14,l501,458r-8,9l487,476r-20,63l467,550r3,12l478,570r9,6l564,596r12,3l587,593r9,-6l601,576r18,-60l622,504r-6,-11l610,484r-11,-6xm782,530l705,510r-12,-3l682,513r-9,6l667,530r-17,60l647,602r6,11l659,622r11,5l745,650r14,l768,648r8,-6l782,630r20,-63l802,556r-3,-12l791,536r-9,-6xm963,585l888,562r-11,l865,564r-8,9l851,582r-20,63l831,656r3,12l842,676r12,6l928,705r12,l951,702r9,-9l965,685r18,-63l985,610r-5,-11l974,590r-11,-5xm183,550l106,527r-12,l83,530r-9,6l68,547,51,607r,15l54,630r6,9l71,645r78,23l160,668r12,-3l180,659r6,-11l203,587r,-14l200,564r-8,-8l183,550xm547,656l470,633r-12,l450,636r-12,9l435,653r-20,63l415,728r3,11l427,748r8,6l513,774r11,3l536,771r8,-6l550,754r17,-61l567,682r-3,-12l558,662r-11,-6xm728,708l653,688r-11,-3l630,691r-8,5l616,708r-17,60l596,779r5,12l607,799r12,6l693,828r12,l716,825r9,-6l730,808r18,-63l750,734r-2,-12l739,713r-11,-5xm131,725l54,702r-11,l31,705r-8,8l17,722,,785r,12l2,808r9,9l20,822r77,20l109,845r11,-3l129,834r5,-12l152,762r,-11l149,739r-6,-8l131,725xm312,777l238,756r-12,-2l215,759r-9,6l200,777r-17,60l180,848r3,12l192,868r11,6l278,897r11,l301,894r8,-6l315,877r17,-63l335,802r-3,-11l323,782r-11,-5xm495,831l418,808r-11,l398,811r-9,8l384,828r-20,63l364,903r2,11l375,923r9,5l461,951r12,l484,948r9,-8l498,931r17,-63l515,857r-2,-12l507,837r-12,-6xm679,885l601,862r-11,l579,865r-9,6l564,883r-17,60l544,957r6,9l556,974r11,6l642,1003r11,l665,1000r8,-6l679,983r20,-60l699,908r-3,-8l687,891r-8,-6xm911,762l836,739r-14,l814,742r-9,9l799,759r-20,63l748,937r-20,60l728,1009r2,11l739,1029r9,5l825,1057r11,l848,1054r9,-8l862,1037,931,799r3,-11l928,777r-6,-9l911,762xe" fillcolor="#333" stroked="f">
                <v:path arrowok="t" o:connecttype="custom" o:connectlocs="154,269;306,235;745,332;796,476;842,364;235,662;361,711;260,0;215,115;358,49;412,63;495,195;518,77;570,201;722,166;796,160;848,301;894,189;934,295;1063,344;392,229;346,341;490,275;541,292;627,424;650,304;882,481;1034,447;146,350;200,490;246,378;286,484;412,533;524,456;478,570;622,504;673,519;759,650;782,530;831,656;983,622;94,527;149,668;192,556;415,716;544,765;653,688;607,799;750,734;23,713;109,845;131,725;180,848;332,814;407,808;461,951;507,837;547,943;673,994;836,739;728,997;862,1037" o:connectangles="0,0,0,0,0,0,0,0,0,0,0,0,0,0,0,0,0,0,0,0,0,0,0,0,0,0,0,0,0,0,0,0,0,0,0,0,0,0,0,0,0,0,0,0,0,0,0,0,0,0,0,0,0,0,0,0,0,0,0,0,0,0"/>
                <o:lock v:ext="edit" verticies="t"/>
              </v:shape>
              <v:shape id="Freeform 1971" o:spid="_x0000_s3784" style="position:absolute;left:8222;top:1161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7csIA&#10;AADdAAAADwAAAGRycy9kb3ducmV2LnhtbERPTWsCMRC9F/ofwgjealatW1mNUgpCe2vVi7dhM90s&#10;bibLZhq3/74pFHqbx/uc7X70nUo0xDawgfmsAEVcB9tyY+B8OjysQUVBttgFJgPfFGG/u7/bYmXD&#10;jT8oHaVROYRjhQacSF9pHWtHHuMs9MSZ+wyDR8lwaLQd8JbDfacXRVFqjy3nBoc9vTiqr8cvbyCl&#10;y6JdyXs/D/J4KJdrl65vozHTyfi8ASU0yr/4z/1q8/xy9QS/3+QT9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TtywgAAAN0AAAAPAAAAAAAAAAAAAAAAAJgCAABkcnMvZG93&#10;bnJldi54bWxQSwUGAAAAAAQABAD1AAAAhwMAAAAA&#10;" path="m83,17l80,11,43,,37,2r6,12l72,22,83,17xm86,25l83,20,72,25,63,54r6,9l75,60,86,25xm40,14l35,5,29,8,17,45r3,3l32,43,40,14xm72,74l69,68,58,74r-9,29l55,111r5,-3l72,74xm23,63l17,54r-5,3l,94r3,3l15,91,23,63xm52,114l46,103,17,94,6,100r3,6l46,117r6,-3xe" fillcolor="#534d4e" stroked="f">
                <v:path arrowok="t" o:connecttype="custom" o:connectlocs="83,17;80,11;43,0;37,2;43,14;72,22;83,17;86,25;83,20;72,25;63,54;69,63;75,60;86,25;40,14;35,5;29,8;17,45;20,48;32,43;40,14;72,74;69,68;58,74;49,103;55,111;60,108;72,74;23,63;17,54;12,57;0,94;3,97;15,91;23,63;52,114;46,103;17,94;6,100;9,106;46,117;52,114" o:connectangles="0,0,0,0,0,0,0,0,0,0,0,0,0,0,0,0,0,0,0,0,0,0,0,0,0,0,0,0,0,0,0,0,0,0,0,0,0,0,0,0,0,0"/>
                <o:lock v:ext="edit" verticies="t"/>
              </v:shape>
              <v:shape id="Freeform 1972" o:spid="_x0000_s3783" style="position:absolute;left:8145;top:1138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vAMQA&#10;AADdAAAADwAAAGRycy9kb3ducmV2LnhtbESPQU/DMAyF70j8h8hI3Fi6waqpLJsQ0iS4wcaFm9WY&#10;plrjVI3Jyr/HByRutt7ze5+3+zkOptCU+8QOlosKDHGbfM+dg4/T4W4DJguyxyExOfihDPvd9dUW&#10;G58u/E7lKJ3REM4NOggiY2NtbgNFzIs0Eqv2laaIouvUWT/hRcPjYFdVVduIPWtDwJGeA7Xn43d0&#10;UMrnql/L27hM8nCo7zehnF9n525v5qdHMEKz/Jv/rl+84tdrxdVvdAS7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mrwDEAAAA3QAAAA8AAAAAAAAAAAAAAAAAmAIAAGRycy9k&#10;b3ducmV2LnhtbFBLBQYAAAAABAAEAPUAAACJAwAAAAA=&#10;" path="m83,17l80,11,43,,37,2r6,12l72,23,83,17xm86,25l83,20,72,25,63,54r6,12l74,63,86,25xm40,17l34,5,29,8,17,45r3,3l31,45,40,17xm72,74l69,68,57,74r-8,29l51,111r6,-2l72,74xm23,63l17,54r-6,3l,94r3,3l14,91,23,63xm49,114l46,103,17,94,6,100r2,6l46,117r3,-3xe" fillcolor="#534d4e" stroked="f">
                <v:path arrowok="t" o:connecttype="custom" o:connectlocs="83,17;80,11;43,0;37,2;43,14;72,23;83,17;86,25;83,20;72,25;63,54;69,66;74,63;86,25;40,17;34,5;29,8;17,45;20,48;31,45;40,17;72,74;69,68;57,74;49,103;51,111;57,109;72,74;23,63;17,54;11,57;0,94;3,97;14,91;23,63;49,114;46,103;17,94;6,100;8,106;46,117;49,114" o:connectangles="0,0,0,0,0,0,0,0,0,0,0,0,0,0,0,0,0,0,0,0,0,0,0,0,0,0,0,0,0,0,0,0,0,0,0,0,0,0,0,0,0,0"/>
                <o:lock v:ext="edit" verticies="t"/>
              </v:shape>
              <v:shape id="Freeform 1973" o:spid="_x0000_s3782" style="position:absolute;left:7841;top:1516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0pqsQA&#10;AADdAAAADwAAAGRycy9kb3ducmV2LnhtbERPzWrCQBC+F/oOyxR6qxsFY5u6igoWL4rGPsA0OybR&#10;7GzMbjS+vSsIvc3H9zvjaWcqcaHGlZYV9HsRCOLM6pJzBb/75ccnCOeRNVaWScGNHEwnry9jTLS9&#10;8o4uqc9FCGGXoILC+zqR0mUFGXQ9WxMH7mAbgz7AJpe6wWsIN5UcRFEsDZYcGgqsaVFQdkpbo6BM&#10;N4v1z3L+dx4N9zbf6TY+blul3t+62TcIT53/Fz/dKx3mx8MveHwTTp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NKarEAAAA3QAAAA8AAAAAAAAAAAAAAAAAmAIAAGRycy9k&#10;b3ducmV2LnhtbFBLBQYAAAAABAAEAPUAAACJAwAAAAA=&#10;" path="m14,26r,l6,31,,40r,9l3,54r6,9l17,66r12,l34,66r9,-6l46,51r,-8l43,34r6,-3l52,23r,-6l49,8,43,6,37,,29,,20,3,14,6r-2,5l12,20r2,6xm14,43r,l20,37r6,-3l32,40r,6l29,51r-9,3l17,49,14,43xm26,17r,l29,14r5,l37,17r,3l34,26r-5,l26,23r,-6xe" stroked="f">
                <v:path arrowok="t" o:connecttype="custom" o:connectlocs="14,26;14,26;6,31;0,40;0,40;0,49;3,54;9,63;17,66;17,66;29,66;34,66;43,60;46,51;46,51;46,43;43,34;43,34;49,31;52,23;52,23;52,17;49,8;43,6;37,0;37,0;29,0;20,3;14,6;12,11;12,11;12,20;14,26;14,26;14,43;14,43;20,37;26,34;26,34;32,40;32,46;32,46;29,51;20,54;20,54;17,49;14,43;14,43;26,17;26,17;29,14;34,14;34,14;37,17;37,20;37,20;34,26;29,26;29,26;26,23;26,17;26,17" o:connectangles="0,0,0,0,0,0,0,0,0,0,0,0,0,0,0,0,0,0,0,0,0,0,0,0,0,0,0,0,0,0,0,0,0,0,0,0,0,0,0,0,0,0,0,0,0,0,0,0,0,0,0,0,0,0,0,0,0,0,0,0,0,0"/>
                <o:lock v:ext="edit" verticies="t"/>
              </v:shape>
              <v:shape id="Freeform 1974" o:spid="_x0000_s3781" style="position:absolute;left:7792;top:1688;width:55;height:66;visibility:visible;mso-wrap-style:square;v-text-anchor:top" coordsize="5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/dCMcA&#10;AADdAAAADwAAAGRycy9kb3ducmV2LnhtbESPQWvCQBCF7wX/wzKCt7qxSKipq4hUEOylWi3ehux0&#10;E5qdjdlV03/fORR6m+G9ee+b+bL3jbpRF+vABibjDBRxGWzNzsDHYfP4DComZItNYDLwQxGWi8HD&#10;HAsb7vxOt31ySkI4FmigSqkttI5lRR7jOLTEon2FzmOStXPadniXcN/opyzLtceapaHCltYVld/7&#10;qzdwOH+eX7MV796OG3dq0nR2ceXMmNGwX72AStSnf/Pf9dYKfp4Lv3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P3QjHAAAA3QAAAA8AAAAAAAAAAAAAAAAAmAIAAGRy&#10;cy9kb3ducmV2LnhtbFBLBQYAAAAABAAEAPUAAACMAwAAAAA=&#10;" path="m26,23r6,-9l46,20r6,l55,14r,-6l49,6,32,,23,,20,6,12,20r,6l12,31r3,3l26,34r6,3l32,46r-6,5l20,51,12,46,6,43r-3,l,46r,5l3,57r6,6l15,66r11,l35,63r5,-6l46,49r,-9l46,31,40,26,35,23r-9,xe" stroked="f">
                <v:path arrowok="t" o:connecttype="custom" o:connectlocs="26,23;32,14;46,20;46,20;52,20;55,14;55,14;55,8;49,6;32,0;32,0;23,0;20,6;12,20;12,20;12,26;12,26;12,31;15,34;15,34;26,34;26,34;32,37;32,46;32,46;26,51;20,51;20,51;12,46;6,43;6,43;3,43;0,46;0,46;0,51;3,57;9,63;15,66;15,66;26,66;35,63;40,57;46,49;46,49;46,40;46,31;40,26;35,23;35,23;26,23;26,23" o:connectangles="0,0,0,0,0,0,0,0,0,0,0,0,0,0,0,0,0,0,0,0,0,0,0,0,0,0,0,0,0,0,0,0,0,0,0,0,0,0,0,0,0,0,0,0,0,0,0,0,0,0,0"/>
              </v:shape>
              <v:shape id="Freeform 1975" o:spid="_x0000_s3780" style="position:absolute;left:7741;top:1868;width:51;height:66;visibility:visible;mso-wrap-style:square;v-text-anchor:top" coordsize="5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QW8QA&#10;AADdAAAADwAAAGRycy9kb3ducmV2LnhtbERPTYvCMBC9C/sfwizsRTStYF2qUdwFYRE82LoHb0Mz&#10;tsVmUpqo9d8bQfA2j/c5i1VvGnGlztWWFcTjCARxYXXNpYJDvhl9g3AeWWNjmRTcycFq+TFYYKrt&#10;jfd0zXwpQgi7FBVU3replK6oyKAb25Y4cCfbGfQBdqXUHd5CuGnkJIoSabDm0FBhS78VFefsYhT8&#10;T3Yzsx32w2ib73i6PsY/2TFW6uuzX89BeOr9W/xy/+kwP0lieH4TTp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mUFvEAAAA3QAAAA8AAAAAAAAAAAAAAAAAmAIAAGRycy9k&#10;b3ducmV2LnhtbFBLBQYAAAAABAAEAPUAAACJAwAAAAA=&#10;" path="m34,55l20,49,43,38r5,-6l51,23r,-5l51,9,46,3,37,,28,,17,3,14,9r-3,3l11,18r6,5l20,20r6,-2l28,12r6,l37,15r,5l28,29,14,38,3,46,,49r,6l6,61r25,5l37,66r6,-3l40,58,34,55xe" stroked="f">
                <v:path arrowok="t" o:connecttype="custom" o:connectlocs="34,55;20,49;20,49;43,38;48,32;51,23;51,23;51,18;51,9;46,3;37,0;37,0;28,0;17,3;17,3;14,9;11,12;11,12;11,18;17,23;17,23;20,20;26,18;26,18;28,12;34,12;34,12;37,15;37,20;37,20;28,29;14,38;14,38;3,46;0,49;0,49;0,55;6,61;31,66;31,66;37,66;43,63;43,63;40,58;34,55;34,55" o:connectangles="0,0,0,0,0,0,0,0,0,0,0,0,0,0,0,0,0,0,0,0,0,0,0,0,0,0,0,0,0,0,0,0,0,0,0,0,0,0,0,0,0,0,0,0,0,0"/>
              </v:shape>
              <v:shape id="Freeform 1976" o:spid="_x0000_s3779" style="position:absolute;left:7663;top:1461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SRMQA&#10;AADdAAAADwAAAGRycy9kb3ducmV2LnhtbERP22rCQBB9L/Qflin4VjcVCRrdBCmEiljU6AcM2TEJ&#10;ZmdjdquxX98tFPo2h3OdZTaYVtyod41lBW/jCARxaXXDlYLTMX+dgXAeWWNrmRQ8yEGWPj8tMdH2&#10;zge6Fb4SIYRdggpq77tESlfWZNCNbUccuLPtDfoA+0rqHu8h3LRyEkWxNNhwaKixo/eaykvxZRRc&#10;h2Iu5x/XnLaf0/33Tm6mXb5RavQyrBYgPA3+X/znXuswP44n8PtNOEG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KEkTEAAAA3QAAAA8AAAAAAAAAAAAAAAAAmAIAAGRycy9k&#10;b3ducmV2LnhtbFBLBQYAAAAABAAEAPUAAACJAwAAAAA=&#10;" path="m32,18l3,52,,55r,6l6,66,9,63r6,-2l49,23r3,-5l49,12,43,6,20,,12,,9,6r,3l12,12r6,3l32,18xe" stroked="f">
                <v:path arrowok="t" o:connecttype="custom" o:connectlocs="32,18;3,52;3,52;0,55;0,55;0,61;6,66;6,66;9,63;15,61;49,23;49,23;52,18;52,18;49,12;43,6;20,0;20,0;12,0;9,6;9,6;9,9;12,12;18,15;32,18" o:connectangles="0,0,0,0,0,0,0,0,0,0,0,0,0,0,0,0,0,0,0,0,0,0,0,0,0"/>
              </v:shape>
              <v:shape id="Freeform 1977" o:spid="_x0000_s3778" style="position:absolute;left:7609;top:1639;width:54;height:63;visibility:visible;mso-wrap-style:square;v-text-anchor:top" coordsize="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+iYsUA&#10;AADdAAAADwAAAGRycy9kb3ducmV2LnhtbERPS2vCQBC+F/wPyxS8lLpRIZY0q4gPkB7qs5TeJtlp&#10;EszOhuyq6b93C4Xe5uN7TjrrTC2u1LrKsoLhIAJBnFtdcaHgdFw/v4BwHlljbZkU/JCD2bT3kGKi&#10;7Y33dD34QoQQdgkqKL1vEildXpJBN7ANceC+bWvQB9gWUrd4C+GmlqMoiqXBikNDiQ0tSsrPh4tR&#10;sLRmle22/Ga/MtwWH5P3p099Uar/2M1fQXjq/L/4z73RYX4cj+H3m3CC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36JixQAAAN0AAAAPAAAAAAAAAAAAAAAAAJgCAABkcnMv&#10;ZG93bnJldi54bWxQSwUGAAAAAAQABAD1AAAAigMAAAAA&#10;" path="m43,52r,l49,52r5,-3l52,43,49,40r-3,l52,17r,-8l52,6,49,,46,,40,,31,3,6,26,3,29,,34r,3l6,40r23,9l26,55r,5l31,63r6,l40,57r3,-5xm17,32l40,12,31,34,17,32xe" stroked="f">
                <v:path arrowok="t" o:connecttype="custom" o:connectlocs="43,52;43,52;43,52;43,52;49,52;54,49;54,49;52,43;49,40;49,40;46,40;52,17;52,17;52,9;52,6;49,0;46,0;46,0;40,0;31,3;6,26;6,26;3,29;0,34;0,34;0,37;6,40;29,49;26,55;26,55;26,60;31,63;31,63;37,63;40,57;43,52;17,32;40,12;31,34;17,32" o:connectangles="0,0,0,0,0,0,0,0,0,0,0,0,0,0,0,0,0,0,0,0,0,0,0,0,0,0,0,0,0,0,0,0,0,0,0,0,0,0,0,0"/>
                <o:lock v:ext="edit" verticies="t"/>
              </v:shape>
              <v:shape id="Freeform 1978" o:spid="_x0000_s3777" style="position:absolute;left:7572;top:1814;width:28;height:63;visibility:visible;mso-wrap-style:square;v-text-anchor:top" coordsize="2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XUN8QA&#10;AADdAAAADwAAAGRycy9kb3ducmV2LnhtbERPTWvCQBC9F/wPywi91Y1WgkZX0VLBi9CmHjyO2TEb&#10;zc6G7Krpv+8KBW/zeJ8zX3a2FjdqfeVYwXCQgCAunK64VLD/2bxNQPiArLF2TAp+ycNy0XuZY6bd&#10;nb/plodSxBD2GSowITSZlL4wZNEPXEMcuZNrLYYI21LqFu8x3NZylCSptFhxbDDY0Ieh4pJfrQL3&#10;vt4ep5fxYff1eZ6MzqvN1fhaqdd+t5qBCNSFp/jfvdVxfpqO4fF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l1DfEAAAA3QAAAA8AAAAAAAAAAAAAAAAAmAIAAGRycy9k&#10;b3ducmV2LnhtbFBLBQYAAAAABAAEAPUAAACJAwAAAAA=&#10;" path="m14,57l25,14,28,6,23,3,14,,5,,3,3r,5l11,11,,51r,9l5,63r6,l14,57xe" stroked="f">
                <v:path arrowok="t" o:connecttype="custom" o:connectlocs="14,57;25,14;25,14;28,6;23,3;14,0;14,0;5,0;3,3;3,3;3,8;11,11;11,11;11,11;0,51;0,51;0,60;5,63;5,63;11,63;14,57;14,57" o:connectangles="0,0,0,0,0,0,0,0,0,0,0,0,0,0,0,0,0,0,0,0,0,0"/>
              </v:shape>
              <v:shape id="Freeform 1979" o:spid="_x0000_s3776" style="position:absolute;left:8033;top:1570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DbMEA&#10;AADdAAAADwAAAGRycy9kb3ducmV2LnhtbERPS4vCMBC+C/sfwix401TBItUoKrrsTXzQ89CMbWky&#10;KU1W6/56s7DgbT6+5yzXvTXiTp2vHSuYjBMQxIXTNZcKrpfDaA7CB2SNxjEpeJKH9epjsMRMuwef&#10;6H4OpYgh7DNUUIXQZlL6oiKLfuxa4sjdXGcxRNiVUnf4iOHWyGmSpNJizbGhwpZ2FRXN+ccqOJDb&#10;TifH35JN3sxO27wx8muv1PCz3yxABOrDW/zv/tZxfprO4O+beIJ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7w2zBAAAA3QAAAA8AAAAAAAAAAAAAAAAAmAIAAGRycy9kb3du&#10;cmV2LnhtbFBLBQYAAAAABAAEAPUAAACGAwAAAAA=&#10;" path="m32,23r,l26,29r-6,3l14,26r,-6l17,15r9,l29,18r3,5xm17,40r,l6,49,,52r,3l,61r3,2l12,63r8,-5l37,43,43,29r3,-9l43,12,37,6,29,,20,,12,3,3,9,,15r,8l,32r6,6l12,40r5,xe" stroked="f">
                <v:path arrowok="t" o:connecttype="custom" o:connectlocs="32,23;32,23;26,29;20,32;20,32;14,26;14,20;14,20;17,15;26,15;26,15;29,18;32,23;32,23;17,40;17,40;6,49;0,52;0,55;0,55;0,61;3,63;3,63;12,63;20,58;20,58;37,43;43,29;43,29;46,20;43,12;37,6;29,0;29,0;20,0;12,3;3,9;0,15;0,15;0,23;0,32;6,38;12,40;12,40;17,40;17,40" o:connectangles="0,0,0,0,0,0,0,0,0,0,0,0,0,0,0,0,0,0,0,0,0,0,0,0,0,0,0,0,0,0,0,0,0,0,0,0,0,0,0,0,0,0,0,0,0,0"/>
                <o:lock v:ext="edit" verticies="t"/>
              </v:shape>
              <v:shape id="Freeform 1980" o:spid="_x0000_s3775" style="position:absolute;left:7973;top:1742;width:49;height:66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nYsMA&#10;AADdAAAADwAAAGRycy9kb3ducmV2LnhtbERPTWvCQBC9F/oflin0UupGS0ONriIBofRko5LrkB2T&#10;YHY27K4m/fddQfA2j/c5y/VoOnEl51vLCqaTBARxZXXLtYLDfvv+BcIHZI2dZVLwRx7Wq+enJWba&#10;DvxL1yLUIoawz1BBE0KfSemrhgz6ie2JI3eyzmCI0NVSOxxiuOnkLElSabDl2NBgT3lD1bm4GAUb&#10;Z36GXTktP6syvxzfTPEx51yp15dxswARaAwP8d39reP8NE3h9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pnYsMAAADdAAAADwAAAAAAAAAAAAAAAACYAgAAZHJzL2Rv&#10;d25yZXYueG1sUEsFBgAAAAAEAAQA9QAAAIgDAAAAAA==&#10;" path="m29,23r,l43,15,49,9,46,3,43,,37,3,26,9,9,23,3,35,,46r3,9l9,60r8,3l26,66r8,-3l43,58r3,-9l49,40,46,35,40,29,34,23r-5,xm17,40r,l20,35r6,l31,38r,8l29,52r-6,l17,46r,-6xe" stroked="f">
                <v:path arrowok="t" o:connecttype="custom" o:connectlocs="29,23;29,23;43,15;49,9;49,9;46,3;43,0;43,0;37,3;26,9;26,9;9,23;3,35;3,35;0,46;3,55;9,60;17,63;17,63;26,66;34,63;43,58;46,49;46,49;49,40;46,35;40,29;34,23;34,23;29,23;29,23;17,40;17,40;20,35;26,35;26,35;31,38;31,46;31,46;29,52;23,52;23,52;17,46;17,40;17,40" o:connectangles="0,0,0,0,0,0,0,0,0,0,0,0,0,0,0,0,0,0,0,0,0,0,0,0,0,0,0,0,0,0,0,0,0,0,0,0,0,0,0,0,0,0,0,0,0"/>
                <o:lock v:ext="edit" verticies="t"/>
              </v:shape>
              <v:shape id="Freeform 1981" o:spid="_x0000_s3774" style="position:absolute;left:7924;top:1920;width:52;height:69;visibility:visible;mso-wrap-style:square;v-text-anchor:top" coordsize="5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lDsUA&#10;AADdAAAADwAAAGRycy9kb3ducmV2LnhtbERPTWvCQBC9F/oflil4Ed3oIa3RVVpFEMzFtAe9jdkx&#10;CWZnQ3bV6K/vCoXe5vE+Z7boTC2u1LrKsoLRMAJBnFtdcaHg53s9+ADhPLLG2jIpuJODxfz1ZYaJ&#10;tjfe0TXzhQgh7BJUUHrfJFK6vCSDbmgb4sCdbGvQB9gWUrd4C+GmluMoiqXBikNDiQ0tS8rP2cUo&#10;8FvT/0r3p1V0Tg/9B7vsmE4qpXpv3ecUhKfO/4v/3Bsd5sfxOzy/C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+iUOxQAAAN0AAAAPAAAAAAAAAAAAAAAAAJgCAABkcnMv&#10;ZG93bnJldi54bWxQSwUGAAAAAAQABAD1AAAAigMAAAAA&#10;" path="m40,34r,l46,29r6,-6l52,17,49,11,43,6,37,,29,,20,3,17,6r-5,5l15,14r2,3l20,17r6,-3l29,14r3,l37,17r,3l35,26r-6,l23,26r-3,3l20,34r6,3l32,43r,6l29,52r-6,2l17,49,15,43,12,40,9,37,3,40,,43r,6l6,57r6,6l17,66r9,3l35,66r5,-6l46,52r,-9l40,34xe" stroked="f">
                <v:path arrowok="t" o:connecttype="custom" o:connectlocs="40,34;52,23;52,17;43,6;37,0;20,3;12,11;15,14;17,17;26,14;29,14;32,14;37,20;35,26;29,26;20,29;20,34;26,37;32,49;29,52;23,54;15,43;12,40;9,37;0,43;0,49;6,57;17,66;26,69;40,60;46,52;40,34" o:connectangles="0,0,0,0,0,0,0,0,0,0,0,0,0,0,0,0,0,0,0,0,0,0,0,0,0,0,0,0,0,0,0,0"/>
              </v:shape>
              <v:shape id="Freeform 1982" o:spid="_x0000_s3773" style="position:absolute;left:7503;top:1989;width:57;height:66;visibility:visible;mso-wrap-style:square;v-text-anchor:top" coordsize="5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SJJccA&#10;AADdAAAADwAAAGRycy9kb3ducmV2LnhtbESPT2vDMAzF74V9B6PBLmV1FmgoWd1SNgbbGIP+Oeyo&#10;xWocGsshdtP021eHwW4S7+m9n5br0bdqoD42gQ08zTJQxFWwDdcGDvu3xwWomJAttoHJwJUirFd3&#10;kyWWNlx4S8Mu1UpCOJZowKXUlVrHypHHOAsdsWjH0HtMsva1tj1eJNy3Os+yQntsWBocdvTiqDrt&#10;zt5A2v9+Tz+tHeavX+6Yf9T5+eeaG/NwP26eQSUa07/57/rdCn5RCK58IyPo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EiSXHAAAA3QAAAA8AAAAAAAAAAAAAAAAAmAIAAGRy&#10;cy9kb3ducmV2LnhtbFBLBQYAAAAABAAEAPUAAACMAwAAAAA=&#10;" path="m3,25r,l,40,3,51r6,9l20,66r11,l40,63r9,-9l54,40,57,25,54,14,49,5,40,,29,,17,5,9,14,3,25xm34,14r,l40,17r3,3l43,28r-3,9l37,46r-3,5l29,54r-6,l20,51,17,46r,-6l17,31r3,-8l26,17r5,-3l34,14xe" stroked="f">
                <v:path arrowok="t" o:connecttype="custom" o:connectlocs="3,25;3,25;0,40;3,51;9,60;20,66;20,66;31,66;40,63;49,54;54,40;54,40;57,25;54,14;49,5;40,0;40,0;29,0;17,5;9,14;3,25;3,25;34,14;34,14;40,17;43,20;43,28;40,37;40,37;37,46;34,51;29,54;23,54;23,54;20,51;17,46;17,40;17,31;17,31;20,23;26,17;31,14;34,14;34,14" o:connectangles="0,0,0,0,0,0,0,0,0,0,0,0,0,0,0,0,0,0,0,0,0,0,0,0,0,0,0,0,0,0,0,0,0,0,0,0,0,0,0,0,0,0,0,0"/>
                <o:lock v:ext="edit" verticies="t"/>
              </v:shape>
              <v:shape id="Freeform 1983" o:spid="_x0000_s3772" style="position:absolute;left:7701;top:206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En8UA&#10;AADdAAAADwAAAGRycy9kb3ducmV2LnhtbERPTWvCQBC9C/6HZYReRDetGEzqKrZa8KJgag+9Ddkx&#10;CWZnQ3arsb++WxC8zeN9znzZmVpcqHWVZQXP4wgEcW51xYWC4+fHaAbCeWSNtWVScCMHy0W/N8dU&#10;2ysf6JL5QoQQdikqKL1vUildXpJBN7YNceBOtjXoA2wLqVu8hnBTy5coiqXBikNDiQ29l5Sfsx+j&#10;4DfbbL8nxzUnydvJ7+xhyNOvvVJPg271CsJT5x/iu3urw/w4TuD/m3C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MSfxQAAAN0AAAAPAAAAAAAAAAAAAAAAAJgCAABkcnMv&#10;ZG93bnJldi54bWxQSwUGAAAAAAQABAD1AAAAigMAAAAA&#10;" path="m3,9r,l,14r3,3l5,23r3,l14,26r6,-3l23,20r2,-6l25,11,23,6,20,3,17,,11,,8,,3,6r,3xe" stroked="f">
                <v:path arrowok="t" o:connecttype="custom" o:connectlocs="3,9;3,9;0,14;3,17;5,23;8,23;8,23;14,26;20,23;23,20;25,14;25,14;25,11;23,6;20,3;17,0;17,0;11,0;8,0;3,6;3,9;3,9" o:connectangles="0,0,0,0,0,0,0,0,0,0,0,0,0,0,0,0,0,0,0,0,0,0"/>
              </v:shape>
              <v:shape id="Freeform 1984" o:spid="_x0000_s3771" style="position:absolute;left:7864;top:2103;width:66;height:52;visibility:visible;mso-wrap-style:square;v-text-anchor:top" coordsize="6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eN9sgA&#10;AADdAAAADwAAAGRycy9kb3ducmV2LnhtbESPQU/CQBCF7yb8h82YcDGylUORykJQghoSE0APHifd&#10;abehO1u7K9R/7xxMvM3kvXnvm8Vq8K06Ux+bwAbuJhko4jLYhmsDH+/b23tQMSFbbAOTgR+KsFqO&#10;rhZY2HDhA52PqVYSwrFAAy6lrtA6lo48xknoiEWrQu8xydrX2vZ4kXDf6mmW5dpjw9LgsKMnR+Xp&#10;+O0NzPcvVXnz+Ml7l1d287beVc+zL2PG18P6AVSiIf2b/65freDnM+GXb2QE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p432yAAAAN0AAAAPAAAAAAAAAAAAAAAAAJgCAABk&#10;cnMvZG93bnJldi54bWxQSwUGAAAAAAQABAD1AAAAjQMAAAAA&#10;" path="m17,r,l11,3,9,6r,6l14,15,57,29r6,l66,23r,-5l63,15,17,xm9,26r,l6,26,,32r3,6l6,40,52,52r5,l60,49r,-6l54,40,9,26xe" stroked="f">
                <v:path arrowok="t" o:connecttype="custom" o:connectlocs="17,0;17,0;11,3;9,6;9,6;9,12;14,15;57,29;57,29;63,29;66,23;66,23;66,18;63,15;17,0;9,26;9,26;6,26;0,32;0,32;3,38;6,40;52,52;52,52;57,52;60,49;60,49;60,43;54,40;9,26" o:connectangles="0,0,0,0,0,0,0,0,0,0,0,0,0,0,0,0,0,0,0,0,0,0,0,0,0,0,0,0,0,0"/>
                <o:lock v:ext="edit" verticies="t"/>
              </v:shape>
              <v:shape id="Freeform 1985" o:spid="_x0000_s3770" style="position:absolute;left:8076;top:2049;width:69;height:66;visibility:visible;mso-wrap-style:square;v-text-anchor:top" coordsize="6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IWPsUA&#10;AADdAAAADwAAAGRycy9kb3ducmV2LnhtbERPTWvCQBC9F/wPyxR6q5sEUYmuoQiirRbU9uJtmp0m&#10;wexszG5N/PfdgtDbPN7nzLPe1OJKrassK4iHEQji3OqKCwWfH6vnKQjnkTXWlknBjRxki8HDHFNt&#10;Oz7Q9egLEULYpaig9L5JpXR5SQbd0DbEgfu2rUEfYFtI3WIXwk0tkygaS4MVh4YSG1qWlJ+PP0ZB&#10;t41O62aXfF2S/eiddq9vy+pwUerpsX+ZgfDU+3/x3b3RYf54EsPfN+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QhY+xQAAAN0AAAAPAAAAAAAAAAAAAAAAAJgCAABkcnMv&#10;ZG93bnJldi54bWxQSwUGAAAAAAQABAD1AAAAigMAAAAA&#10;" path="m29,23l12,17r-6,l,23r3,6l6,31r20,6l20,57r,6l26,66r6,l34,60,40,43r17,6l63,46r6,-3l66,37,63,31,43,29,49,8r,-5l43,,37,,34,6,29,23xe" stroked="f">
                <v:path arrowok="t" o:connecttype="custom" o:connectlocs="29,23;12,17;12,17;6,17;0,23;0,23;3,29;6,31;26,37;20,57;20,57;20,63;26,66;26,66;32,66;34,60;40,43;57,49;57,49;63,46;69,43;69,43;66,37;63,31;43,29;49,8;49,8;49,3;43,0;43,0;37,0;34,6;29,23" o:connectangles="0,0,0,0,0,0,0,0,0,0,0,0,0,0,0,0,0,0,0,0,0,0,0,0,0,0,0,0,0,0,0,0,0"/>
              </v:shape>
              <v:shape id="Freeform 1986" o:spid="_x0000_s3769" style="position:absolute;left:8156;top:1814;width:52;height:26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98NMMA&#10;AADdAAAADwAAAGRycy9kb3ducmV2LnhtbERPS4vCMBC+C/6HMMLeNFUWlWosIggeFsEXy97GZmxL&#10;m0lpou3ur98Igrf5+J6zTDpTiQc1rrCsYDyKQBCnVhecKTiftsM5COeRNVaWScEvOUhW/d4SY21b&#10;PtDj6DMRQtjFqCD3vo6ldGlOBt3I1sSBu9nGoA+wyaRusA3hppKTKJpKgwWHhhxr2uSUlse7UUCn&#10;zedXey3Hh/Z7dymyv/3lZ09KfQy69QKEp86/xS/3Tof509kEnt+E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98NMMAAADdAAAADwAAAAAAAAAAAAAAAACYAgAAZHJzL2Rv&#10;d25yZXYueG1sUEsFBgAAAAAEAAQA9QAAAIgDAAAAAA==&#10;" path="m9,17r29,9l46,26r3,l52,20r,-3l52,11,43,8,15,,6,,3,3,,6,,8r,6l9,17xe" stroked="f">
                <v:path arrowok="t" o:connecttype="custom" o:connectlocs="9,17;38,26;38,26;46,26;49,26;52,20;52,20;52,17;52,11;43,8;15,0;15,0;6,0;3,3;0,6;0,6;0,8;0,14;9,17;9,17" o:connectangles="0,0,0,0,0,0,0,0,0,0,0,0,0,0,0,0,0,0,0,0"/>
              </v:shape>
              <v:shape id="Freeform 1987" o:spid="_x0000_s3768" style="position:absolute;left:8202;top:1628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kqcQA&#10;AADdAAAADwAAAGRycy9kb3ducmV2LnhtbERPS27CMBDdV+IO1iCxAweQaEkxqHzaUqmbJhxgFE+T&#10;0Hgc2YaE29eVkLqbp/ed1aY3jbiS87VlBdNJAoK4sLrmUsEpfx0/gfABWWNjmRTcyMNmPXhYYapt&#10;x190zUIpYgj7FBVUIbSplL6oyKCf2JY4ct/WGQwRulJqh10MN42cJclCGqw5NlTY0q6i4ie7GAWH&#10;7dvy/bPs5nY/yz5cd8t9n5+VGg37l2cQgfrwL767jzrOXzzO4e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npKnEAAAA3QAAAA8AAAAAAAAAAAAAAAAAmAIAAGRycy9k&#10;b3ducmV2LnhtbFBLBQYAAAAABAAEAPUAAACJAwAAAAA=&#10;" path="m29,43r6,14l37,63r3,3l46,63r6,-3l52,54,49,51,40,31,55,25r5,-5l60,11,55,8r-9,3l35,20,29,5,26,3,23,,17,,12,5r3,6l23,28,3,37,,40r,3l,48r3,6l9,54r3,-3l29,43xe" stroked="f">
                <v:path arrowok="t" o:connecttype="custom" o:connectlocs="29,43;35,57;35,57;37,63;40,66;40,66;46,63;52,60;52,60;52,54;49,51;40,31;55,25;55,25;60,20;60,20;60,11;55,8;55,8;46,11;35,20;29,5;29,5;26,3;23,0;23,0;17,0;12,5;12,5;15,11;23,28;3,37;3,37;0,40;0,43;0,43;0,48;3,54;3,54;9,54;12,51;29,43" o:connectangles="0,0,0,0,0,0,0,0,0,0,0,0,0,0,0,0,0,0,0,0,0,0,0,0,0,0,0,0,0,0,0,0,0,0,0,0,0,0,0,0,0,0"/>
              </v:shape>
              <v:shape id="Freeform 1988" o:spid="_x0000_s3767" style="position:absolute;left:8257;top:1453;width:63;height:54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E6PsQA&#10;AADdAAAADwAAAGRycy9kb3ducmV2LnhtbERPTWvCQBC9C/6HZYTedKMtaZu6StpSW0EPjfY+ZMdN&#10;MDsbsluN/94VCr3N433OfNnbRpyo87VjBdNJAoK4dLpmo2C/+xg/gfABWWPjmBRcyMNyMRzMMdPu&#10;zN90KoIRMYR9hgqqENpMSl9WZNFPXEscuYPrLIYIOyN1h+cYbhs5S5JUWqw5NlTY0ltF5bH4tQo2&#10;79s11en9unim7eun+TGbfJUrdTfq8xcQgfrwL/5zf+k4P318gNs38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BOj7EAAAA3QAAAA8AAAAAAAAAAAAAAAAAmAIAAGRycy9k&#10;b3ducmV2LnhtbFBLBQYAAAAABAAEAPUAAACJAwAAAAA=&#10;" path="m37,r,l34,,31,3r,5l34,11r6,l43,6r,-3l37,xm5,11r,l2,14,,17r,6l2,26,54,40r6,l63,34,60,31,57,28,5,11xm25,40r,l20,40r-3,6l17,51r6,3l28,51r3,-2l31,43,25,40xe" stroked="f">
                <v:path arrowok="t" o:connecttype="custom" o:connectlocs="37,0;37,0;34,0;31,3;31,3;31,8;34,11;34,11;40,11;43,6;43,6;43,3;37,0;37,0;5,11;5,11;2,14;0,17;0,23;2,26;54,40;54,40;60,40;63,34;60,31;57,28;5,11;25,40;25,40;20,40;17,46;17,46;17,51;23,54;23,54;28,51;31,49;31,49;31,43;25,40;25,40" o:connectangles="0,0,0,0,0,0,0,0,0,0,0,0,0,0,0,0,0,0,0,0,0,0,0,0,0,0,0,0,0,0,0,0,0,0,0,0,0,0,0,0,0"/>
                <o:lock v:ext="edit" verticies="t"/>
              </v:shape>
              <v:shape id="Freeform 1989" o:spid="_x0000_s3766" style="position:absolute;left:7426;top:1579;width:54;height:72;visibility:visible;mso-wrap-style:square;v-text-anchor:top" coordsize="5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6m8MA&#10;AADdAAAADwAAAGRycy9kb3ducmV2LnhtbERPTWsCMRC9C/6HMEIvUrOWamVrFLEUvVYF2duQTLOr&#10;m8mySd3tv2+Egrd5vM9ZrntXixu1ofKsYDrJQBBrbyq2Ck7Hz+cFiBCRDdaeScEvBVivhoMl5sZ3&#10;/EW3Q7QihXDIUUEZY5NLGXRJDsPEN8SJ+/atw5hga6VpsUvhrpYvWTaXDitODSU2tC1JXw8/TkHz&#10;WszGtjjv/OZiC/3R7RaFPiv1NOo37yAi9fEh/nfvTZo/f5vB/Zt0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F6m8MAAADdAAAADwAAAAAAAAAAAAAAAACYAgAAZHJzL2Rv&#10;d25yZXYueG1sUEsFBgAAAAAEAAQA9QAAAIgDAAAAAA==&#10;" path="m2,9r,l2,14r3,6l8,26r3,l17,29r5,-3l28,23r,-6l31,11,28,6,25,3,20,,14,,11,,5,6,2,9xm11,11r,l14,9r3,l20,11r,3l20,17r-6,l11,14r,-3xm25,54r,l25,60r,6l28,69r6,3l40,72r5,l48,66r3,-3l51,57r,-5l45,46,43,43r-6,l31,46r-3,3l25,54xm34,57r,l37,54r3,l43,54r,6l40,63r-3,l34,60r,-3xm11,60l51,20r3,-6l54,11,51,9r-3,l45,11,2,52,,57r,3l2,63r3,l11,60xe" stroked="f">
                <v:path arrowok="t" o:connecttype="custom" o:connectlocs="2,9;5,20;11,26;17,29;28,23;28,17;28,6;20,0;14,0;5,6;2,9;11,11;17,9;20,11;20,14;14,17;11,14;11,11;25,54;25,66;34,72;40,72;48,66;51,63;51,52;43,43;37,43;28,49;25,54;34,57;40,54;43,54;43,60;37,63;34,60;34,57;51,20;54,14;54,11;51,9;45,11;2,52;0,57;2,63;5,63;11,60" o:connectangles="0,0,0,0,0,0,0,0,0,0,0,0,0,0,0,0,0,0,0,0,0,0,0,0,0,0,0,0,0,0,0,0,0,0,0,0,0,0,0,0,0,0,0,0,0,0"/>
                <o:lock v:ext="edit" verticies="t"/>
              </v:shape>
              <v:shape id="Freeform 1990" o:spid="_x0000_s3765" style="position:absolute;left:7509;top:1238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ShKsMA&#10;AADdAAAADwAAAGRycy9kb3ducmV2LnhtbERPTWvCQBC9F/oflin0VjeKbCW6ii0Ithdr9OJtzI5J&#10;MDsbsmtM/n1XKPQ2j/c5i1Vva9FR6yvHGsajBARx7kzFhYbjYfM2A+EDssHaMWkYyMNq+fy0wNS4&#10;O++py0IhYgj7FDWUITSplD4vyaIfuYY4chfXWgwRtoU0Ld5juK3lJEmUtFhxbCixoc+S8mt2sxo2&#10;p1M3Pavq4ydTX4PD8+57yDqtX1/69RxEoD78i//cWxPnq3cFj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ShKsMAAADdAAAADwAAAAAAAAAAAAAAAACYAgAAZHJzL2Rv&#10;d25yZXYueG1sUEsFBgAAAAAEAAQA9QAAAIgDAAAAAA==&#10;" path="m,17r,l,29r3,8l8,43r6,6l25,49r6,-3l40,40r3,-9l45,20,43,11,37,6,28,3,20,,11,3,5,9,,17xm11,23r,l14,17r3,-6l23,11r2,l31,14r,3l34,23r-3,6l31,34r-6,3l23,37r-6,l14,37,11,31r,-2l11,23xe" stroked="f">
                <v:path arrowok="t" o:connecttype="custom" o:connectlocs="0,17;0,17;0,29;3,37;8,43;14,49;14,49;25,49;31,46;40,40;43,31;43,31;45,20;43,11;37,6;28,3;28,3;20,0;11,3;5,9;0,17;0,17;11,23;11,23;14,17;17,11;23,11;25,11;25,11;31,14;31,17;34,23;31,29;31,29;31,34;25,37;23,37;17,37;17,37;14,37;11,31;11,29;11,23;11,23" o:connectangles="0,0,0,0,0,0,0,0,0,0,0,0,0,0,0,0,0,0,0,0,0,0,0,0,0,0,0,0,0,0,0,0,0,0,0,0,0,0,0,0,0,0,0,0"/>
                <o:lock v:ext="edit" verticies="t"/>
              </v:shape>
              <v:shape id="Freeform 1991" o:spid="_x0000_s3764" style="position:absolute;left:7552;top:1249;width:48;height:5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67wsYA&#10;AADdAAAADwAAAGRycy9kb3ducmV2LnhtbESPQWvCQBCF74X+h2UKvdXdeogSXUUMxUjpoTZ6HrJj&#10;Es3OhuxWY399tyD0NsN787438+VgW3Gh3jeONbyOFAji0pmGKw3F19vLFIQPyAZbx6ThRh6Wi8eH&#10;OabGXfmTLrtQiRjCPkUNdQhdKqUva7LoR64jjtrR9RZDXPtKmh6vMdy2cqxUIi02HAk1drSuqTzv&#10;vm3kNu+nn2yvrP04ZLnKii1uik7r56dhNQMRaAj/5vt1bmL9ZDKBv2/iCH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67wsYAAADdAAAADwAAAAAAAAAAAAAAAACYAgAAZHJz&#10;L2Rvd25yZXYueG1sUEsFBgAAAAAEAAQA9QAAAIsDAAAAAA==&#10;" path="m11,41l17,20,28,49r3,3l37,52r,-3l48,18r,-6l45,9r-5,l37,15,31,35,20,6r,-3l17,,11,,8,6,,38r,5l2,46,8,43r3,-2xe" stroked="f">
                <v:path arrowok="t" o:connecttype="custom" o:connectlocs="11,41;17,20;28,49;28,49;31,52;31,52;37,52;37,49;48,18;48,18;48,12;45,9;45,9;40,9;37,15;31,35;20,6;20,6;20,3;17,0;17,0;11,0;8,6;0,38;0,38;0,43;2,46;2,46;8,43;11,41;11,41" o:connectangles="0,0,0,0,0,0,0,0,0,0,0,0,0,0,0,0,0,0,0,0,0,0,0,0,0,0,0,0,0,0,0"/>
              </v:shape>
              <v:shape id="Freeform 1992" o:spid="_x0000_s3763" style="position:absolute;left:7678;top:1290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/LfsYA&#10;AADdAAAADwAAAGRycy9kb3ducmV2LnhtbESPQWvCQBCF70L/wzKFXqRuLMS0qauUQqEejSLkNs1O&#10;k7TZ2ZBdNf575yB4m+G9ee+b5Xp0nTrREFrPBuazBBRx5W3LtYH97uv5FVSIyBY7z2TgQgHWq4fJ&#10;EnPrz7ylUxFrJSEccjTQxNjnWoeqIYdh5nti0X794DDKOtTaDniWcNfplyRZaIctS0ODPX02VP0X&#10;R2cgLeZ1tflLD31ZpjY7hp8pvWXGPD2OH++gIo3xbr5df1vBX2SCK9/ICH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/LfsYAAADdAAAADwAAAAAAAAAAAAAAAACYAgAAZHJz&#10;L2Rvd25yZXYueG1sUEsFBgAAAAAEAAQA9QAAAIsDAAAAAA==&#10;" path="m,28r,l,34r3,l5,34,8,31,17,11r,23l17,40r3,l23,40,37,17,34,40r,2l37,45r3,l43,42r,-2l46,14r,-6l43,5r-6,l34,8,23,28,26,5,23,2,20,,14,,11,2,,28xe" stroked="f">
                <v:path arrowok="t" o:connecttype="custom" o:connectlocs="0,28;0,28;0,28;0,28;0,34;3,34;3,34;5,34;8,31;17,11;17,34;17,34;17,40;20,40;20,40;23,40;23,40;37,17;34,40;34,40;34,42;37,45;37,45;40,45;43,42;43,42;43,40;46,14;46,14;46,8;43,5;43,5;37,5;34,8;23,28;26,5;26,5;23,2;20,0;20,0;14,0;11,2;0,28" o:connectangles="0,0,0,0,0,0,0,0,0,0,0,0,0,0,0,0,0,0,0,0,0,0,0,0,0,0,0,0,0,0,0,0,0,0,0,0,0,0,0,0,0,0,0"/>
              </v:shape>
              <v:shape id="Freeform 1993" o:spid="_x0000_s3762" style="position:absolute;left:7724;top:1301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tGMIA&#10;AADdAAAADwAAAGRycy9kb3ducmV2LnhtbERPzWoCMRC+F3yHMEJvNWsPalejyIJiBQ+1PsCwGTeL&#10;m8m6STfbt28Eobf5+H5ntRlsI3rqfO1YwXSSgSAuna65UnD53r0tQPiArLFxTAp+ycNmPXpZYa5d&#10;5C/qz6ESKYR9jgpMCG0upS8NWfQT1xIn7uo6iyHBrpK6w5jCbSPfs2wmLdacGgy2VBgqb+cfqyDG&#10;4yn0i5u3hWmKeL/rz/1RK/U6HrZLEIGG8C9+ug86zZ/NP+DxTTpB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/G0YwgAAAN0AAAAPAAAAAAAAAAAAAAAAAJgCAABkcnMvZG93&#10;bnJldi54bWxQSwUGAAAAAAQABAD1AAAAhwMAAAAA&#10;" path="m14,17l17,9r3,2l23,11r,6l20,20r-3,l14,17xm11,23r6,17l23,43r2,l25,40r,-6l20,26r8,-3l31,17r3,-3l31,9,28,6,23,3,14,,11,,8,6,,31r,3l2,37r3,l8,31r3,-8xe" stroked="f">
                <v:path arrowok="t" o:connecttype="custom" o:connectlocs="14,17;17,9;20,11;20,11;23,11;23,17;23,17;20,20;17,20;14,17;11,23;17,40;17,40;23,43;23,43;25,43;25,40;25,40;25,34;20,26;20,26;28,23;31,17;31,17;34,14;31,9;28,6;23,3;14,0;14,0;11,0;8,6;0,31;0,31;0,34;2,37;2,37;5,37;8,31;11,23" o:connectangles="0,0,0,0,0,0,0,0,0,0,0,0,0,0,0,0,0,0,0,0,0,0,0,0,0,0,0,0,0,0,0,0,0,0,0,0,0,0,0,0"/>
                <o:lock v:ext="edit" verticies="t"/>
              </v:shape>
              <v:shape id="Freeform 1994" o:spid="_x0000_s3761" style="position:absolute;left:7755;top:1312;width:34;height:41;visibility:visible;mso-wrap-style:square;v-text-anchor:top" coordsize="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kNJsYA&#10;AADdAAAADwAAAGRycy9kb3ducmV2LnhtbESPP4/CMAzFdyS+Q2QkFnSkMADqERBCQrobGPiz3GYl&#10;vrbQOKUJUL79eTiJzdZ7fu/n5brztXpQG6vABibjDBSxDa7iwsD5tPtYgIoJ2WEdmAy8KMJ61e8t&#10;MXfhyQd6HFOhJIRjjgbKlJpc62hL8hjHoSEW7Te0HpOsbaFdi08J97WeZtlMe6xYGkpsaFuSvR7v&#10;3sD3az85uNG8+KHz7bJ3mb2fbDRmOOg2n6ASdelt/r/+coI/Wwi/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kNJsYAAADdAAAADwAAAAAAAAAAAAAAAACYAgAAZHJz&#10;L2Rvd25yZXYueG1sUEsFBgAAAAAEAAQA9QAAAIsDAAAAAA==&#10;" path="m14,41r,l23,41r6,-3l29,35,26,32r-9,l14,29,12,26r,-8l17,9r3,l23,9r9,3l34,12r,-3l34,6,26,,17,,12,3,6,6,3,15,,23r3,9l9,38r5,3xe" stroked="f">
                <v:path arrowok="t" o:connecttype="custom" o:connectlocs="14,41;14,41;23,41;29,38;29,38;29,35;26,32;26,32;17,32;17,32;14,29;12,26;12,18;12,18;17,9;20,9;23,9;23,9;32,12;32,12;34,12;34,9;34,9;34,6;26,0;26,0;17,0;12,3;6,6;3,15;3,15;0,23;3,32;9,38;14,41;14,41" o:connectangles="0,0,0,0,0,0,0,0,0,0,0,0,0,0,0,0,0,0,0,0,0,0,0,0,0,0,0,0,0,0,0,0,0,0,0,0"/>
              </v:shape>
              <v:shape id="Freeform 1995" o:spid="_x0000_s3760" style="position:absolute;left:7875;top:1347;width:49;height:46;visibility:visible;mso-wrap-style:square;v-text-anchor:top" coordsize="4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8MRMAA&#10;AADdAAAADwAAAGRycy9kb3ducmV2LnhtbERPy6rCMBDdC/5DGMGdpipXpBrFJ/cKbnx8wNCMbbGZ&#10;1CbW+vc3guBuDuc5s0VjClFT5XLLCgb9CARxYnXOqYLLedebgHAeWWNhmRS8yMFi3m7NMNb2yUeq&#10;Tz4VIYRdjAoy78tYSpdkZND1bUkcuKutDPoAq1TqCp8h3BRyGEVjaTDn0JBhSeuMktvpYRSMfsrR&#10;pt7dKb2s7g/Ew/aX95FS3U6znILw1Piv+OP+02H+eDKA9zfhB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8MRMAAAADdAAAADwAAAAAAAAAAAAAAAACYAgAAZHJzL2Rvd25y&#10;ZXYueG1sUEsFBgAAAAAEAAQA9QAAAIUDAAAAAA==&#10;" path="m3,28r,l,31r,3l3,37r6,l12,31,21,11,18,37r3,3l23,43r3,-3l41,17,38,40r,6l41,46r2,l46,43,49,14r,-6l43,6,41,8r-3,3l26,31,26,8r,-5l23,,18,,15,6,3,28xe" stroked="f">
                <v:path arrowok="t" o:connecttype="custom" o:connectlocs="3,28;3,28;0,31;0,31;0,34;3,37;3,37;9,37;12,31;21,11;18,37;18,37;21,40;23,43;23,43;26,40;26,40;41,17;38,40;38,40;38,46;41,46;41,46;43,46;46,43;46,43;46,43;49,14;49,14;49,8;43,6;43,6;41,8;38,11;26,31;26,8;26,8;26,3;23,0;23,0;18,0;15,6;3,28" o:connectangles="0,0,0,0,0,0,0,0,0,0,0,0,0,0,0,0,0,0,0,0,0,0,0,0,0,0,0,0,0,0,0,0,0,0,0,0,0,0,0,0,0,0,0"/>
              </v:shape>
              <v:shape id="Freeform 1996" o:spid="_x0000_s3759" style="position:absolute;left:7936;top:1381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kMMMA&#10;AADdAAAADwAAAGRycy9kb3ducmV2LnhtbERPS4vCMBC+L/gfwgje1lQPRapRVBQWD4tP8Dg2Y1ts&#10;JiXJ1u7++o2wsLf5+J4zW3SmFi05X1lWMBomIIhzqysuFJxP2/cJCB+QNdaWScE3eVjMe28zzLR9&#10;8oHaYyhEDGGfoYIyhCaT0uclGfRD2xBH7m6dwRChK6R2+IzhppbjJEmlwYpjQ4kNrUvKH8cvoyDd&#10;N9etaXG3ul1uo5/Nde+Kz6VSg363nIII1IV/8Z/7Q8f56WQMr2/i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gkMMMAAADdAAAADwAAAAAAAAAAAAAAAACYAgAAZHJzL2Rv&#10;d25yZXYueG1sUEsFBgAAAAAEAAQA9QAAAIgDAAAAAA==&#10;" path="m3,9r11,3l17,12,20,9r,-3l17,3,5,,3,,,3,,6,3,9xe" stroked="f">
                <v:path arrowok="t" o:connecttype="custom" o:connectlocs="3,9;14,12;14,12;17,12;20,9;20,9;20,6;17,3;5,0;5,0;3,0;0,3;0,3;0,6;3,9;3,9" o:connectangles="0,0,0,0,0,0,0,0,0,0,0,0,0,0,0,0"/>
              </v:shape>
              <v:shape id="Freeform 1997" o:spid="_x0000_s3758" style="position:absolute;left:8056;top:1398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JYv8IA&#10;AADdAAAADwAAAGRycy9kb3ducmV2LnhtbERP32vCMBB+H+x/CDfwbaZzINoZpRPGfLUqbG9Hc7bB&#10;5tIlWa3/vREE3+7j+3mL1WBb0ZMPxrGCt3EGgrhy2nCtYL/7ep2BCBFZY+uYFFwowGr5/LTAXLsz&#10;b6kvYy1SCIccFTQxdrmUoWrIYhi7jjhxR+ctxgR9LbXHcwq3rZxk2VRaNJwaGuxo3VB1Kv+tgr6s&#10;vvvT4fL3Oy+LH//ZmiMWRqnRy1B8gIg0xIf47t7oNH86e4fbN+kEu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li/wgAAAN0AAAAPAAAAAAAAAAAAAAAAAJgCAABkcnMvZG93&#10;bnJldi54bWxQSwUGAAAAAAQABAD1AAAAhwMAAAAA&#10;" path="m,29r,l,32r,3l3,38r3,l9,35,17,12r,26l17,41r3,2l26,43,40,20,34,43r,3l37,49r3,l43,46r,-3l46,18r,-6l43,9r-3,l34,12,23,32,26,9,23,3,20,,17,3,14,6,,29xe" stroked="f">
                <v:path arrowok="t" o:connecttype="custom" o:connectlocs="0,29;0,29;0,32;0,32;0,35;3,38;3,38;6,38;9,35;17,12;17,38;17,38;17,41;20,43;20,43;26,43;26,43;40,20;34,43;34,43;34,46;37,49;37,49;40,49;43,46;43,46;43,43;46,18;46,18;46,12;43,9;43,9;40,9;34,12;23,32;26,9;26,9;23,3;20,0;20,0;17,3;14,6;0,29" o:connectangles="0,0,0,0,0,0,0,0,0,0,0,0,0,0,0,0,0,0,0,0,0,0,0,0,0,0,0,0,0,0,0,0,0,0,0,0,0,0,0,0,0,0,0"/>
              </v:shape>
              <v:shape id="Freeform 1998" o:spid="_x0000_s3757" style="position:absolute;left:8110;top:1424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yRcEA&#10;AADdAAAADwAAAGRycy9kb3ducmV2LnhtbERPTYvCMBC9C/6HMII3TRUpUo0igq5ehFUv3oZmbIPN&#10;pDRZrf56Iwh7m8f7nPmytZW4U+ONYwWjYQKCOHfacKHgfNoMpiB8QNZYOSYFT/KwXHQ7c8y0e/Av&#10;3Y+hEDGEfYYKyhDqTEqfl2TRD11NHLmrayyGCJtC6gYfMdxWcpwkqbRoODaUWNO6pPx2/LMKLJ7S&#10;/Poyl5/9ZHs57FbJwezPSvV77WoGIlAb/sVf907H+el0Ap9v4gl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y8kXBAAAA3QAAAA8AAAAAAAAAAAAAAAAAmAIAAGRycy9kb3du&#10;cmV2LnhtbFBLBQYAAAAABAAEAPUAAACGAwAAAAA=&#10;" path="m15,20r3,9l21,35r5,-3l26,26,21,17r8,-5l32,9r,-3l29,3,23,6,18,9,15,3,12,,9,,6,3,9,6r3,9l3,20,,23r,3l3,29,6,26r9,-6xe" stroked="f">
                <v:path arrowok="t" o:connecttype="custom" o:connectlocs="15,20;18,29;18,29;21,35;21,35;26,32;26,32;26,32;26,26;21,17;29,12;29,12;32,9;32,9;32,6;29,3;29,3;23,6;18,9;15,3;15,3;12,0;12,0;9,0;6,3;6,3;9,6;12,15;3,20;3,20;0,23;0,23;0,26;3,29;3,29;6,26;15,20" o:connectangles="0,0,0,0,0,0,0,0,0,0,0,0,0,0,0,0,0,0,0,0,0,0,0,0,0,0,0,0,0,0,0,0,0,0,0,0,0"/>
              </v:shape>
              <v:shape id="Freeform 1999" o:spid="_x0000_s3756" style="position:absolute;left:7469;top:1401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DgcMA&#10;AADdAAAADwAAAGRycy9kb3ducmV2LnhtbERPTYvCMBC9L/gfwgje1lRFkWoULSxU1ot1WTwOzdgW&#10;k0lpslr//UZY2Ns83uest7014k6dbxwrmIwTEMSl0w1XCr7OH+9LED4gazSOScGTPGw3g7c1pto9&#10;+ET3IlQihrBPUUEdQptK6cuaLPqxa4kjd3WdxRBhV0nd4SOGWyOnSbKQFhuODTW2lNVU3oofq6A5&#10;me/8Mg+f59n+mpnDsZjmnCk1Gva7FYhAffgX/7lzHecvlnN4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YDgcMAAADdAAAADwAAAAAAAAAAAAAAAACYAgAAZHJzL2Rv&#10;d25yZXYueG1sUEsFBgAAAAAEAAQA9QAAAIgDAAAAAA==&#10;" path="m14,20r6,9l22,35r3,-3l28,32,25,26,22,17r6,-5l31,9r,-3l28,3,25,6,20,9,17,3,14,,11,,8,3r,3l11,15,2,20,,23r,3l2,29,8,26r6,-6xe" stroked="f">
                <v:path arrowok="t" o:connecttype="custom" o:connectlocs="14,20;20,29;20,29;22,35;22,35;25,32;28,32;28,32;25,26;22,17;28,12;28,12;31,9;31,9;31,6;28,3;28,3;25,6;20,9;17,3;17,3;14,0;14,0;11,0;8,3;8,3;8,6;11,15;2,20;2,20;0,23;0,23;0,26;2,29;2,29;8,26;14,20" o:connectangles="0,0,0,0,0,0,0,0,0,0,0,0,0,0,0,0,0,0,0,0,0,0,0,0,0,0,0,0,0,0,0,0,0,0,0,0,0"/>
              </v:shape>
              <v:shape id="Freeform 2000" o:spid="_x0000_s3755" style="position:absolute;left:7514;top:1467;width:20;height:9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q7mcEA&#10;AADdAAAADwAAAGRycy9kb3ducmV2LnhtbERPTWsCMRC9C/0PYQreNNuCYVmNIgVLe6xK6XHYjLuL&#10;m8k2STX11xtB8DaP9zmLVbK9OJEPnWMNL9MCBHHtTMeNhv1uMylBhIhssHdMGv4pwGr5NFpgZdyZ&#10;v+i0jY3IIRwq1NDGOFRShroli2HqBuLMHZy3GDP0jTQezznc9vK1KJS02HFuaHGgt5bq4/bPavi9&#10;+KAuqbFJfit5LN9nP5v1p9bj57Seg4iU4kN8d3+YPF+VCm7f5BPk8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au5nBAAAA3QAAAA8AAAAAAAAAAAAAAAAAmAIAAGRycy9kb3du&#10;cmV2LnhtbFBLBQYAAAAABAAEAPUAAACGAwAAAAA=&#10;" path="m3,6l15,9r3,l20,6r,-3l18,3,6,,3,,,3,,6r3,xe" stroked="f">
                <v:path arrowok="t" o:connecttype="custom" o:connectlocs="3,6;15,9;15,9;18,9;20,6;20,6;20,3;18,3;6,0;6,0;3,0;0,3;0,3;0,6;3,6;3,6" o:connectangles="0,0,0,0,0,0,0,0,0,0,0,0,0,0,0,0"/>
              </v:shape>
              <v:shape id="Freeform 2001" o:spid="_x0000_s3754" style="position:absolute;left:7480;top:1416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tgbsQA&#10;AADdAAAADwAAAGRycy9kb3ducmV2LnhtbERPTWvCQBC9F/wPywi91U1LE0N0lVIo6EVoTBBvQ3ZM&#10;QrOzIbtq8u/dQqG3ebzPWW9H04kbDa61rOB1EYEgrqxuuVZQHL9eUhDOI2vsLJOCiRxsN7OnNWba&#10;3vmbbrmvRQhhl6GCxvs+k9JVDRl0C9sTB+5iB4M+wKGWesB7CDedfIuiRBpsOTQ02NNnQ9VPfjUK&#10;zLnQ52NSvpdxcWov4yGP9/tJqef5+LEC4Wn0/+I/906H+Um6hN9vwgl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rYG7EAAAA3QAAAA8AAAAAAAAAAAAAAAAAmAIAAGRycy9k&#10;b3ducmV2LnhtbFBLBQYAAAAABAAEAPUAAACJAwAAAAA=&#10;" path="m11,51l54,11,57,8r,-6l54,,49,2r-3,l3,45,,48r,6l3,54r6,l11,51xe" stroked="f">
                <v:path arrowok="t" o:connecttype="custom" o:connectlocs="11,51;54,11;54,11;57,8;57,8;57,2;54,0;54,0;49,2;46,2;3,45;3,45;0,48;0,48;0,54;3,54;3,54;9,54;11,51;11,51" o:connectangles="0,0,0,0,0,0,0,0,0,0,0,0,0,0,0,0,0,0,0,0"/>
              </v:shape>
              <v:shape id="Freeform 2002" o:spid="_x0000_s3753" style="position:absolute;left:7365;top:1768;width:81;height:46;visibility:visible;mso-wrap-style:square;v-text-anchor:top" coordsize="8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bEzccA&#10;AADdAAAADwAAAGRycy9kb3ducmV2LnhtbESPQWvCQBCF70L/wzIFb7pp0WBTVykVQemltS2ltyE7&#10;ZoPZ2ZBdY/z3nUPB2wzvzXvfLNeDb1RPXawDG3iYZqCIy2Brrgx8fW4nC1AxIVtsApOBK0VYr+5G&#10;SyxsuPAH9YdUKQnhWKABl1JbaB1LRx7jNLTEoh1D5zHJ2lXadniRcN/oxyzLtceapcFhS6+OytPh&#10;7A2cNnqWv/9s6rB/+31y8Xqcf896Y8b3w8szqERDupn/r3dW8POF4Mo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GxM3HAAAA3QAAAA8AAAAAAAAAAAAAAAAAmAIAAGRy&#10;cy9kb3ducmV2LnhtbFBLBQYAAAAABAAEAPUAAACMAwAAAAA=&#10;" path="m78,12r,l81,14r,3l78,23r-6,l46,14,23,43r-5,3l12,46,6,43,3,37,,14,,9,6,6r6,3l15,12r,8l18,23r5,-3l35,6,38,r5,l78,12xe" stroked="f">
                <v:path arrowok="t" o:connecttype="custom" o:connectlocs="78,12;78,12;81,14;81,17;78,23;72,23;46,14;23,43;23,43;18,46;12,46;6,43;3,37;0,14;0,14;0,9;6,6;12,9;15,12;15,20;15,20;18,23;23,20;35,6;35,6;38,0;43,0;78,12" o:connectangles="0,0,0,0,0,0,0,0,0,0,0,0,0,0,0,0,0,0,0,0,0,0,0,0,0,0,0,0"/>
              </v:shape>
              <v:shape id="Freeform 2003" o:spid="_x0000_s3752" style="position:absolute;left:7305;top:1926;width:32;height:34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1HcUA&#10;AADdAAAADwAAAGRycy9kb3ducmV2LnhtbERPS2sCMRC+F/ofwhR6KZrdFhZdjVIqQttDwSd4Gzbj&#10;Zulmsk2irv++KRS8zcf3nOm8t604kw+NYwX5MANBXDndcK1gu1kORiBCRNbYOiYFVwown93fTbHU&#10;7sIrOq9jLVIIhxIVmBi7UspQGbIYhq4jTtzReYsxQV9L7fGSwm0rn7OskBYbTg0GO3ozVH2vT1aB&#10;fdks9oeiu34dPnafPn/qf065UerxoX+dgIjUx5v43/2u0/xiNIa/b9IJ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DUdxQAAAN0AAAAPAAAAAAAAAAAAAAAAAJgCAABkcnMv&#10;ZG93bnJldi54bWxQSwUGAAAAAAQABAD1AAAAigMAAAAA&#10;" path="m3,14r,l,20r3,5l6,31r8,3l23,34r3,-3l26,28,23,25r-6,l12,23r,-6l14,11r6,l29,14r3,l32,11r,-6l23,,17,,12,3,6,5,3,14xe" stroked="f">
                <v:path arrowok="t" o:connecttype="custom" o:connectlocs="3,14;3,14;0,20;3,25;6,31;14,34;14,34;23,34;26,31;26,31;26,28;23,25;23,25;17,25;17,25;12,23;12,17;12,17;14,11;20,11;20,11;29,14;29,14;32,14;32,11;32,11;32,5;23,0;23,0;17,0;12,3;6,5;3,14;3,14" o:connectangles="0,0,0,0,0,0,0,0,0,0,0,0,0,0,0,0,0,0,0,0,0,0,0,0,0,0,0,0,0,0,0,0,0,0"/>
              </v:shape>
              <v:shape id="Freeform 2004" o:spid="_x0000_s3751" style="position:absolute;left:7331;top:1974;width:26;height:35;visibility:visible;mso-wrap-style:square;v-text-anchor:top" coordsize="2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CJJMYA&#10;AADdAAAADwAAAGRycy9kb3ducmV2LnhtbESPT0/DMAzF70h8h8hIXCaWskPZumUTICHBZWJ/uFuN&#10;11Q0TpWkXfn2+IDEzdZ7fu/nzW7ynRoppjawgcd5AYq4DrblxsD59PawBJUyssUuMBn4oQS77e3N&#10;Bisbrnyg8ZgbJSGcKjTgcu4rrVPtyGOah55YtEuIHrOssdE24lXCfacXRVFqjy1Lg8OeXh3V38fB&#10;G9if+/gxW9Fi/3QYxq9Z6ZbD54sx93fT8xpUpin/m/+u363glyvhl29kB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CJJMYAAADdAAAADwAAAAAAAAAAAAAAAACYAgAAZHJz&#10;L2Rvd25yZXYueG1sUEsFBgAAAAAEAAQA9QAAAIsDAAAAAA==&#10;" path="m11,18l20,9r,11l11,18xm9,26r11,3l20,32r,3l23,35r3,l26,32,26,6,23,3,23,,17,,14,3,,23r,3l,29r3,l6,26r3,xe" stroked="f">
                <v:path arrowok="t" o:connecttype="custom" o:connectlocs="11,18;20,9;20,20;11,18;9,26;20,29;20,32;20,32;20,35;23,35;23,35;26,35;26,35;26,35;26,32;26,6;26,6;23,3;23,0;23,0;17,0;14,3;0,23;0,23;0,26;0,26;0,29;3,29;3,29;6,26;9,26" o:connectangles="0,0,0,0,0,0,0,0,0,0,0,0,0,0,0,0,0,0,0,0,0,0,0,0,0,0,0,0,0,0,0"/>
                <o:lock v:ext="edit" verticies="t"/>
              </v:shape>
              <v:shape id="Freeform 2005" o:spid="_x0000_s3750" style="position:absolute;left:7365;top:1983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IhP8QA&#10;AADdAAAADwAAAGRycy9kb3ducmV2LnhtbERPS2vCQBC+F/wPywi91Y09SBtdRdRiD4LEB16H7JgE&#10;s7Mxs9W0v94tFHqbj+85k1nnanWjVirPBoaDBBRx7m3FhYHD/uPlDZQEZIu1ZzLwTQKzae9pgqn1&#10;d87otguFiiEsKRooQ2hSrSUvyaEMfEMcubNvHYYI20LbFu8x3NX6NUlG2mHFsaHEhhYl5ZfdlzNw&#10;3GQ/eZOtZD+vZHsSXl+Xm7Uxz/1uPgYVqAv/4j/3p43zR+9D+P0mnq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CIT/EAAAA3QAAAA8AAAAAAAAAAAAAAAAAmAIAAGRycy9k&#10;b3ducmV2LnhtbFBLBQYAAAAABAAEAPUAAACJAwAAAAA=&#10;" path="m12,34r,l18,34r5,-3l20,29,12,26,9,23r,-9l12,9r6,l23,11r3,l29,9,26,6,20,,15,,9,3,3,6,,14r,6l,26r6,5l12,34xe" stroked="f">
                <v:path arrowok="t" o:connecttype="custom" o:connectlocs="12,34;12,34;18,34;23,31;23,31;20,29;20,29;20,29;12,26;12,26;9,23;9,14;9,14;12,9;18,9;18,9;23,11;23,11;26,11;29,9;29,9;26,6;20,0;20,0;15,0;9,3;3,6;0,14;0,14;0,20;0,26;6,31;12,34;12,34" o:connectangles="0,0,0,0,0,0,0,0,0,0,0,0,0,0,0,0,0,0,0,0,0,0,0,0,0,0,0,0,0,0,0,0,0,0"/>
              </v:shape>
              <v:shape id="Freeform 2006" o:spid="_x0000_s3749" style="position:absolute;left:7308;top:1937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udsIA&#10;AADdAAAADwAAAGRycy9kb3ducmV2LnhtbERPTWsCMRC9F/wPYQRvNaug2K1RSqGgJ1vdQ4/DZswu&#10;biZrEnfXf28KBW/zeJ+z3g62ER35UDtWMJtmIIhLp2s2CorT1+sKRIjIGhvHpOBOAbab0csac+16&#10;/qHuGI1IIRxyVFDF2OZShrIii2HqWuLEnZ23GBP0RmqPfQq3jZxn2VJarDk1VNjSZ0Xl5XizCs4+&#10;7Be1La+X30VfdIdo9ua7V2oyHj7eQUQa4lP8797pNH/5Noe/b9IJ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4W52wgAAAN0AAAAPAAAAAAAAAAAAAAAAAJgCAABkcnMvZG93&#10;bnJldi54bWxQSwUGAAAAAAQABAD1AAAAhwMAAAAA&#10;" path="m11,52l54,12,57,9r,-6l54,,52,,46,3,3,46,,49r3,6l6,55r3,l11,52xe" stroked="f">
                <v:path arrowok="t" o:connecttype="custom" o:connectlocs="11,52;54,12;54,12;57,9;57,9;57,3;54,0;54,0;52,0;46,3;3,46;3,46;0,49;0,49;3,55;6,55;6,55;9,55;11,52;11,52" o:connectangles="0,0,0,0,0,0,0,0,0,0,0,0,0,0,0,0,0,0,0,0"/>
              </v:shape>
            </v:group>
            <v:group id="Group 2007" o:spid="_x0000_s3745" style="position:absolute;left:12560;top:9498;width:1580;height:1842;rotation:-5275930fd" coordorigin="6,30" coordsize="3949,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il94jCAAAA3QAAAA8A&#10;AAAAAAAAAAAAAAAAqgIAAGRycy9kb3ducmV2LnhtbFBLBQYAAAAABAAEAPoAAACZAwAAAAA=&#10;">
              <v:shape id="Freeform 2008" o:spid="_x0000_s3747" style="position:absolute;left:6;top:30;width:3949;height:4602;visibility:visible;mso-wrap-style:square;v-text-anchor:top" coordsize="3949,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IvyMUA&#10;AADdAAAADwAAAGRycy9kb3ducmV2LnhtbERPTWvCQBC9F/oflhF6qxtLUZO6SpEWK4poVHqdZqdJ&#10;MDsbslsT/31XELzN433OZNaZSpypcaVlBYN+BII4s7rkXMFh//k8BuE8ssbKMim4kIPZ9PFhgom2&#10;Le/onPpchBB2CSoovK8TKV1WkEHXtzVx4H5tY9AH2ORSN9iGcFPJlygaSoMlh4YCa5oXlJ3SP6Ng&#10;u9hEa/fdpR9VPGqPC7PKl8cfpZ563fsbCE+dv4tv7i8d5g/jV7h+E06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wi/IxQAAAN0AAAAPAAAAAAAAAAAAAAAAAJgCAABkcnMv&#10;ZG93bnJldi54bWxQSwUGAAAAAAQABAD1AAAAigMAAAAA&#10;" path="m3949,4602l,3947,649,,3949,4602xm939,1174l543,3552r2385,395l939,1174xe" fillcolor="#f7f7f7" strokecolor="#e6e6e6" strokeweight="67e-5mm">
                <v:stroke joinstyle="miter"/>
                <v:shadow on="t" color="#adb7c3 [1304]" opacity=".5"/>
                <v:path arrowok="t" o:connecttype="custom" o:connectlocs="3949,4602;0,3947;649,0;3949,4602;939,1174;543,3552;2928,3947;939,1174" o:connectangles="0,0,0,0,0,0,0,0"/>
                <o:lock v:ext="edit" verticies="t"/>
              </v:shape>
              <v:shape id="Freeform 2009" o:spid="_x0000_s3746" style="position:absolute;left:272;top:649;width:3140;height:3653;visibility:visible;mso-wrap-style:square;v-text-anchor:top" coordsize="3140,3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PKcQA&#10;AADdAAAADwAAAGRycy9kb3ducmV2LnhtbESPQWvCQBCF70L/wzKF3symgqJp1tAGCrlq6n3IjtnQ&#10;7GyaXTX6611B6G2G9+Z9b/Jisr040+g7xwrekxQEceN0x62Cn/p7vgbhA7LG3jEpuJKHYvsyyzHT&#10;7sI7Ou9DK2II+wwVmBCGTErfGLLoEzcQR+3oRoshrmMr9YiXGG57uUjTlbTYcSQYHKg01PzuTzZy&#10;3c0c/srdsu7W9fXwpatNGiql3l6nzw8Qgabwb35eVzrWX22W8Pgmji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yTynEAAAA3QAAAA8AAAAAAAAAAAAAAAAAmAIAAGRycy9k&#10;b3ducmV2LnhtbFBLBQYAAAAABAAEAPUAAACJAwAAAAA=&#10;" path="m,3151l537,,3140,3653,,3151xe" filled="f" strokecolor="white" strokeweight="67e-5mm">
                <v:stroke joinstyle="miter"/>
                <v:path arrowok="t" o:connecttype="custom" o:connectlocs="0,3151;537,0;3140,3653;0,3151" o:connectangles="0,0,0,0"/>
              </v:shape>
            </v:group>
            <w10:wrap anchorx="page" anchory="page"/>
          </v:group>
        </w:pict>
      </w:r>
      <w:r>
        <w:rPr>
          <w:noProof/>
          <w:lang w:val="de-DE"/>
        </w:rPr>
        <w:pict>
          <v:roundrect id="AutoShape 1857" o:spid="_x0000_s3743" style="position:absolute;margin-left:0;margin-top:0;width:10in;height:540pt;z-index:-251602944;visibility:visible;mso-position-horizontal:center;mso-position-horizontal-relative:page;mso-position-vertical:center;mso-position-vertical-relative:page" arcsize="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" o:allowincell="f" fillcolor="#8494a6 [1944]" strokecolor="#f2f2f2 [3052]" strokeweight="3pt">
            <v:fill color2="#d6dbe1 [664]" angle="135" focus="50%" type="gradient"/>
            <v:shadow on="t" color="#20262d [1608]" opacity=".5" offset="1pt"/>
            <w10:wrap anchorx="page" anchory="page"/>
          </v:roundrect>
        </w:pict>
      </w:r>
      <w:r>
        <w:rPr>
          <w:noProof/>
          <w:lang w:val="de-DE"/>
        </w:rPr>
        <w:pict>
          <v:shape id="Text Box 1907" o:spid="_x0000_s3742" type="#_x0000_t202" style="position:absolute;margin-left:59.75pt;margin-top:69.1pt;width:239.75pt;height:64.8pt;z-index:251719680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" o:allowincell="f" filled="f" stroked="f">
            <v:textbox>
              <w:txbxContent>
                <w:p w:rsidR="005F464A" w:rsidRPr="0030206F" w:rsidRDefault="005F464A">
                  <w:pPr>
                    <w:pStyle w:val="Month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Oktober 2016</w:t>
                  </w:r>
                </w:p>
              </w:txbxContent>
            </v:textbox>
            <w10:wrap anchorx="page" anchory="page"/>
          </v:shape>
        </w:pict>
      </w:r>
      <w:r w:rsidR="008C5F11" w:rsidRPr="0030206F">
        <w:rPr>
          <w:lang w:val="de-DE"/>
        </w:rPr>
        <w:br w:type="page"/>
      </w:r>
    </w:p>
    <w:tbl>
      <w:tblPr>
        <w:tblW w:w="11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643"/>
        <w:gridCol w:w="1643"/>
        <w:gridCol w:w="1646"/>
        <w:gridCol w:w="1646"/>
        <w:gridCol w:w="1646"/>
        <w:gridCol w:w="1646"/>
        <w:gridCol w:w="1646"/>
      </w:tblGrid>
      <w:tr w:rsidR="0030206F" w:rsidRPr="0030206F" w:rsidTr="00284A7E">
        <w:trPr>
          <w:cantSplit/>
          <w:trHeight w:hRule="exact" w:val="622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lastRenderedPageBreak/>
              <w:t>MONTAG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DIENSTAG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MITTWOCH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DONNERSTAG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FREITAG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SAMSTAG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SONNTAG</w:t>
            </w:r>
          </w:p>
        </w:tc>
      </w:tr>
      <w:tr w:rsidR="00C5781A" w:rsidRPr="0030206F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C5781A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</w:t>
            </w:r>
          </w:p>
          <w:p w:rsidR="00583C24" w:rsidRPr="00712AF3" w:rsidRDefault="00583C24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F68E8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6</w:t>
            </w:r>
          </w:p>
        </w:tc>
      </w:tr>
      <w:tr w:rsidR="00C5781A" w:rsidRPr="0030206F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7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11</w:t>
            </w:r>
          </w:p>
          <w:p w:rsidR="00AF68E8" w:rsidRPr="00712AF3" w:rsidRDefault="00AF68E8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13</w:t>
            </w:r>
          </w:p>
        </w:tc>
      </w:tr>
      <w:tr w:rsidR="00C5781A" w:rsidRPr="0030206F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14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20</w:t>
            </w:r>
          </w:p>
        </w:tc>
      </w:tr>
      <w:tr w:rsidR="00C5781A" w:rsidRPr="0030206F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21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24</w:t>
            </w:r>
          </w:p>
          <w:p w:rsidR="00AF68E8" w:rsidRPr="00712AF3" w:rsidRDefault="00AF68E8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26</w:t>
            </w:r>
          </w:p>
          <w:p w:rsidR="00583C24" w:rsidRPr="00712AF3" w:rsidRDefault="00583C24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27</w:t>
            </w:r>
          </w:p>
        </w:tc>
      </w:tr>
      <w:tr w:rsidR="00C5781A" w:rsidRPr="0030206F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28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30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C5781A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C5781A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C5781A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C5781A" w:rsidP="005F464A">
            <w:pPr>
              <w:pStyle w:val="Dates"/>
              <w:rPr>
                <w:b/>
                <w:sz w:val="22"/>
              </w:rPr>
            </w:pPr>
          </w:p>
        </w:tc>
      </w:tr>
    </w:tbl>
    <w:p w:rsidR="00C5781A" w:rsidRPr="0030206F" w:rsidRDefault="005F464A">
      <w:pPr>
        <w:rPr>
          <w:lang w:val="de-DE"/>
        </w:rPr>
      </w:pPr>
      <w:r>
        <w:rPr>
          <w:noProof/>
          <w:lang w:val="de-DE"/>
        </w:rPr>
        <w:pict>
          <v:group id="Group 3540" o:spid="_x0000_s3590" style="position:absolute;margin-left:0;margin-top:36.7pt;width:700.55pt;height:561.6pt;z-index:-251581440;mso-position-horizontal:center;mso-position-horizontal-relative:page;mso-position-vertical-relative:page" coordorigin="866,737" coordsize="14014,1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" o:allowincell="f">
            <v:group id="Group 2011" o:spid="_x0000_s3701" style="position:absolute;left:1806;top:2724;width:5926;height:8057;rotation:-977301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vckvwwAAAN0AAAAP&#10;AAAAAAAAAAAAAAAAAKoCAABkcnMvZG93bnJldi54bWxQSwUGAAAAAAQABAD6AAAAmgMAAAAA&#10;">
              <v:shape id="Freeform 2012" o:spid="_x0000_s3741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aFcAA&#10;AADdAAAADwAAAGRycy9kb3ducmV2LnhtbERPzYrCMBC+L/gOYYS9raldEO0aRYTKiie7+wBDM9sU&#10;k0lpoq1vvxEEb/Px/c56OzorbtSH1rOC+SwDQVx73XKj4Pen/FiCCBFZo/VMCu4UYLuZvK2x0H7g&#10;M92q2IgUwqFABSbGrpAy1IYchpnviBP353uHMcG+kbrHIYU7K/MsW0iHLacGgx3tDdWX6uoUHKp9&#10;GWxzNEM+2suJK33Q5Uqp9+m4+wIRaYwv8dP9rdP8z1UOj2/SC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YvaFcAAAADdAAAADwAAAAAAAAAAAAAAAACYAgAAZHJzL2Rvd25y&#10;ZXYueG1sUEsFBgAAAAAEAAQA9QAAAIUDAAAAAA=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<o:lock v:ext="edit" verticies="t"/>
              </v:shape>
              <v:shape id="Freeform 2013" o:spid="_x0000_s3740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9PcMA&#10;AADdAAAADwAAAGRycy9kb3ducmV2LnhtbERPS2sCMRC+F/ofwhS81Wy71MdqlCIIHtu1osdhM262&#10;TSZLkur675tCobf5+J6zXA/OiguF2HlW8DQuQBA3XnfcKvjYbx9nIGJC1mg9k4IbRViv7u+WWGl/&#10;5Xe61KkVOYRjhQpMSn0lZWwMOYxj3xNn7uyDw5RhaKUOeM3hzsrnophIhx3nBoM9bQw1X/W3U/Cy&#10;mbxN5THYQ3uqz1Nv9qW0n0qNHobXBYhEQ/oX/7l3Os8v5yX8fp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p9PcMAAADdAAAADwAAAAAAAAAAAAAAAACYAgAAZHJzL2Rv&#10;d25yZXYueG1sUEsFBgAAAAAEAAQA9QAAAIgDAAAAAA==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<o:lock v:ext="edit" verticies="t"/>
              </v:shape>
              <v:line id="Line 2014" o:spid="_x0000_s3739" style="position:absolute;visibility:visibl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meRMMAAADdAAAADwAAAGRycy9kb3ducmV2LnhtbERPS2vCQBC+F/wPywje6sYHpU3dBFFE&#10;D15qW9rjkJ0mwcxsyK6a/Hu3UOhtPr7nrPKeG3WlztdODMymCSiSwtlaSgMf77vHZ1A+oFhsnJCB&#10;gTzk2ehhhal1N3mj6ymUKoaIT9FAFUKbau2Lihj91LUkkftxHWOIsCu17fAWw7nR8yR50oy1xIYK&#10;W9pUVJxPFzYwD0LFko/77V5fvj/5MHwxDsZMxv36FVSgPvyL/9wHG+cvXpbw+008QW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pnkTDAAAA3QAAAA8AAAAAAAAAAAAA&#10;AAAAoQIAAGRycy9kb3ducmV2LnhtbFBLBQYAAAAABAAEAPkAAACRAwAAAAA=&#10;" strokecolor="#1a1a1a" strokeweight="17e-5mm">
                <v:stroke joinstyle="miter"/>
              </v:line>
              <v:line id="Line 2015" o:spid="_x0000_s3738" style="position:absolute;visibility:visibl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U738MAAADdAAAADwAAAGRycy9kb3ducmV2LnhtbERPTWvCQBC9C/6HZYTedKOtpY2uIi1F&#10;D16attTjkJ0moZnZkF01+feuIHibx/uc5brjWp2o9ZUTA9NJAookd7aSwsD318f4BZQPKBZrJ2Sg&#10;Jw/r1XCwxNS6s3zSKQuFiiHiUzRQhtCkWvu8JEY/cQ1J5P5cyxgibAttWzzHcK71LEmeNWMlsaHE&#10;ht5Kyv+zIxuYBaH8iffb960+Hn541/8y9sY8jLrNAlSgLtzFN/fOxvmPr3O4fhNP0K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lO9/DAAAA3QAAAA8AAAAAAAAAAAAA&#10;AAAAoQIAAGRycy9kb3ducmV2LnhtbFBLBQYAAAAABAAEAPkAAACRAwAAAAA=&#10;" strokecolor="#1a1a1a" strokeweight="17e-5mm">
                <v:stroke joinstyle="miter"/>
              </v:line>
              <v:line id="Line 2016" o:spid="_x0000_s3737" style="position:absolute;visibility:visibl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elqMIAAADdAAAADwAAAGRycy9kb3ducmV2LnhtbERPTWvCQBC9C/0PyxR6002tSE3dhNJS&#10;9OBFW9HjkJ0moZnZkF01+feuIPQ2j/c5y7znRp2p87UTA8+TBBRJ4WwtpYGf76/xKygfUCw2TsjA&#10;QB7y7GG0xNS6i2zpvAuliiHiUzRQhdCmWvuiIkY/cS1J5H5dxxgi7EptO7zEcG70NEnmmrGW2FBh&#10;Sx8VFX+7ExuYBqFixpvV50qfjnteDwfGwZinx/79DVSgPvyL7+61jfNfFnO4fRNP0N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velqMIAAADdAAAADwAAAAAAAAAAAAAA&#10;AAChAgAAZHJzL2Rvd25yZXYueG1sUEsFBgAAAAAEAAQA+QAAAJADAAAAAA==&#10;" strokecolor="#1a1a1a" strokeweight="17e-5mm">
                <v:stroke joinstyle="miter"/>
              </v:line>
              <v:line id="Line 2017" o:spid="_x0000_s3736" style="position:absolute;visibility:visibl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sAM8MAAADdAAAADwAAAGRycy9kb3ducmV2LnhtbERPTWvCQBC9C/6HZYTedKMtto2uIi1F&#10;D16attTjkJ0moZnZkF01+feuIHibx/uc5brjWp2o9ZUTA9NJAookd7aSwsD318f4BZQPKBZrJ2Sg&#10;Jw/r1XCwxNS6s3zSKQuFiiHiUzRQhtCkWvu8JEY/cQ1J5P5cyxgibAttWzzHcK71LEnmmrGS2FBi&#10;Q28l5f/ZkQ3MglD+xPvt+1YfDz+8638Ze2MeRt1mASpQF+7im3tn4/zH12e4fhNP0K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7ADPDAAAA3QAAAA8AAAAAAAAAAAAA&#10;AAAAoQIAAGRycy9kb3ducmV2LnhtbFBLBQYAAAAABAAEAPkAAACRAwAAAAA=&#10;" strokecolor="#1a1a1a" strokeweight="17e-5mm">
                <v:stroke joinstyle="miter"/>
              </v:line>
              <v:line id="Line 2018" o:spid="_x0000_s3735" style="position:absolute;visibility:visibl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SUQcUAAADdAAAADwAAAGRycy9kb3ducmV2LnhtbESPQU/CQBCF7yb+h82YeJOtYIwUFmI0&#10;BA5cRAgcJ92xbezMNt0F2n/PHEy8zeS9ee+b+bLnxlyoi3UQB8+jDAxJEXwtpYP99+rpDUxMKB6b&#10;IORgoAjLxf3dHHMfrvJFl10qjYZIzNFBlVKbWxuLihjjKLQkqv2EjjHp2pXWd3jVcG7sOMteLWMt&#10;2lBhSx8VFb+7MzsYJ6Hihbfrz7U9nw68GY6Mg3OPD/37DEyiPv2b/643XvEnU8XVb3QEu7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SUQcUAAADdAAAADwAAAAAAAAAA&#10;AAAAAAChAgAAZHJzL2Rvd25yZXYueG1sUEsFBgAAAAAEAAQA+QAAAJMDAAAAAA==&#10;" strokecolor="#1a1a1a" strokeweight="17e-5mm">
                <v:stroke joinstyle="miter"/>
              </v:line>
              <v:line id="Line 2019" o:spid="_x0000_s3734" style="position:absolute;visibility:visibl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gx2sIAAADdAAAADwAAAGRycy9kb3ducmV2LnhtbERPTWvCQBC9F/wPywi91Y1aiqZugiii&#10;h15qLe1xyI5JMDMbsqsm/75bKPQ2j/c5q7znRt2o87UTA9NJAoqkcLaW0sDpY/e0AOUDisXGCRkY&#10;yEOejR5WmFp3l3e6HUOpYoj4FA1UIbSp1r6oiNFPXEsSubPrGEOEXalth/cYzo2eJcmLZqwlNlTY&#10;0qai4nK8soFZECqe+W2/3evr9ycfhi/GwZjHcb9+BRWoD//iP/fBxvnz5RJ+v4kn6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2gx2sIAAADdAAAADwAAAAAAAAAAAAAA&#10;AAChAgAAZHJzL2Rvd25yZXYueG1sUEsFBgAAAAAEAAQA+QAAAJADAAAAAA==&#10;" strokecolor="#1a1a1a" strokeweight="17e-5mm">
                <v:stroke joinstyle="miter"/>
              </v:line>
              <v:line id="Line 2020" o:spid="_x0000_s3733" style="position:absolute;visibility:visibl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LApcQAAADdAAAADwAAAGRycy9kb3ducmV2LnhtbESPQWvCQBCF74X+h2UKvdVNRYqkriKW&#10;ogcvVUt7HLJjEszMhuyqyb93DoK3Gd6b976ZLXpuzIW6WAdx8D7KwJAUwddSOjjsv9+mYGJC8dgE&#10;IQcDRVjMn59mmPtwlR+67FJpNERijg6qlNrc2lhUxBhHoSVR7Rg6xqRrV1rf4VXDubHjLPuwjLVo&#10;Q4UtrSoqTrszOxgnoWLC2/XX2p7/f3kz/DEOzr2+9MtPMIn69DDfrzde8SeZ8us3OoKd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8sClxAAAAN0AAAAPAAAAAAAAAAAA&#10;AAAAAKECAABkcnMvZG93bnJldi54bWxQSwUGAAAAAAQABAD5AAAAkgMAAAAA&#10;" strokecolor="#1a1a1a" strokeweight="17e-5mm">
                <v:stroke joinstyle="miter"/>
              </v:line>
              <v:line id="Line 2021" o:spid="_x0000_s3732" style="position:absolute;visibility:visibl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5lPsIAAADdAAAADwAAAGRycy9kb3ducmV2LnhtbERPTWvCQBC9C/0PyxR6MxtFikRXKS0l&#10;HnqpWupxyI5JMDMbshuT/PtuodDbPN7nbPcjN+pOna+dGFgkKSiSwtlaSgPn0/t8DcoHFIuNEzIw&#10;kYf97mG2xcy6QT7pfgyliiHiMzRQhdBmWvuiIkafuJYkclfXMYYIu1LbDocYzo1epumzZqwlNlTY&#10;0mtFxe3Ys4FlECpW/JG/5bq/fPFh+macjHl6HF82oAKN4V/85z7YOH+VLuD3m3iC3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5lPsIAAADdAAAADwAAAAAAAAAAAAAA&#10;AAChAgAAZHJzL2Rvd25yZXYueG1sUEsFBgAAAAAEAAQA+QAAAJADAAAAAA==&#10;" strokecolor="#1a1a1a" strokeweight="17e-5mm">
                <v:stroke joinstyle="miter"/>
              </v:line>
              <v:line id="Line 2022" o:spid="_x0000_s3731" style="position:absolute;visibility:visibl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z7ScEAAADdAAAADwAAAGRycy9kb3ducmV2LnhtbERPTWvCQBC9F/wPywje6sYgIqmrFEX0&#10;4EVt0eOQnSahmdmQXTX5965Q6G0e73MWq45rdafWV04MTMYJKJLc2UoKA1/n7fsclA8oFmsnZKAn&#10;D6vl4G2BmXUPOdL9FAoVQ8RnaKAMocm09nlJjH7sGpLI/biWMUTYFtq2+IjhXOs0SWaasZLYUGJD&#10;65Ly39ONDaRBKJ/yYbfZ6dv1m/f9hbE3ZjTsPj9ABerCv/jPvbdx/jRJ4fVNPEEv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bPtJwQAAAN0AAAAPAAAAAAAAAAAAAAAA&#10;AKECAABkcnMvZG93bnJldi54bWxQSwUGAAAAAAQABAD5AAAAjwMAAAAA&#10;" strokecolor="#1a1a1a" strokeweight="17e-5mm">
                <v:stroke joinstyle="miter"/>
              </v:line>
              <v:line id="Line 2023" o:spid="_x0000_s3730" style="position:absolute;visibility:visibl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Be0sEAAADdAAAADwAAAGRycy9kb3ducmV2LnhtbERPTWvCQBC9C/0PyxS86aYqpURXKS2i&#10;By9qRY9DdkyCmdmQXTX5964g9DaP9zmzRcuVulHjSycGPoYJKJLM2VJyA3/75eALlA8oFisnZKAj&#10;D4v5W2+GqXV32dJtF3IVQ8SnaKAIoU619llBjH7oapLInV3DGCJscm0bvMdwrvQoST41YymxocCa&#10;fgrKLrsrGxgFoWzCm9XvSl9PB153R8bOmP57+z0FFagN/+KXe23j/Ekyhuc38QQ9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IF7SwQAAAN0AAAAPAAAAAAAAAAAAAAAA&#10;AKECAABkcnMvZG93bnJldi54bWxQSwUGAAAAAAQABAD5AAAAjwMAAAAA&#10;" strokecolor="#1a1a1a" strokeweight="17e-5mm">
                <v:stroke joinstyle="miter"/>
              </v:line>
              <v:line id="Line 2024" o:spid="_x0000_s3729" style="position:absolute;visibility:visibl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nGpsEAAADdAAAADwAAAGRycy9kb3ducmV2LnhtbERPTWvCQBC9F/wPywje6kYJIqmrFEX0&#10;4EVt0eOQnSahmdmQXTX5965Q6G0e73MWq45rdafWV04MTMYJKJLc2UoKA1/n7fsclA8oFmsnZKAn&#10;D6vl4G2BmXUPOdL9FAoVQ8RnaKAMocm09nlJjH7sGpLI/biWMUTYFtq2+IjhXOtpksw0YyWxocSG&#10;1iXlv6cbG5gGoTzlw26z07frN+/7C2NvzGjYfX6ACtSFf/Gfe2/j/DRJ4fVNPEEv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ycamwQAAAN0AAAAPAAAAAAAAAAAAAAAA&#10;AKECAABkcnMvZG93bnJldi54bWxQSwUGAAAAAAQABAD5AAAAjwMAAAAA&#10;" strokecolor="#1a1a1a" strokeweight="17e-5mm">
                <v:stroke joinstyle="miter"/>
              </v:line>
              <v:line id="Line 2025" o:spid="_x0000_s3728" style="position:absolute;visibility:visibl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VjPcIAAADdAAAADwAAAGRycy9kb3ducmV2LnhtbERPTWvCQBC9F/oflin0VjcGW0p0DaIU&#10;PXhRW+pxyI5JMDMbsqsm/94tCL3N433OLO+5UVfqfO3EwHiUgCIpnK2lNPB9+Hr7BOUDisXGCRkY&#10;yEM+f36aYWbdTXZ03YdSxRDxGRqoQmgzrX1REaMfuZYkcifXMYYIu1LbDm8xnBudJsmHZqwlNlTY&#10;0rKi4ry/sIE0CBUT3q5Xa305/vBm+GUcjHl96RdTUIH68C9+uDc2zp8k7/D3TTxBz+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oVjPcIAAADdAAAADwAAAAAAAAAAAAAA&#10;AAChAgAAZHJzL2Rvd25yZXYueG1sUEsFBgAAAAAEAAQA+QAAAJADAAAAAA==&#10;" strokecolor="#1a1a1a" strokeweight="17e-5mm">
                <v:stroke joinstyle="miter"/>
              </v:line>
              <v:line id="Line 2026" o:spid="_x0000_s3727" style="position:absolute;visibility:visibl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f9SsIAAADdAAAADwAAAGRycy9kb3ducmV2LnhtbERPS0vDQBC+C/6HZQRvdmMJoaTdFlGk&#10;OXjpQ+xxyE6T0MxsyG6b5N+7BcHbfHzPWW1GbtWNet84MfA6S0CRlM42Uhk4Hj5fFqB8QLHYOiED&#10;E3nYrB8fVphbN8iObvtQqRgiPkcDdQhdrrUva2L0M9eRRO7sesYQYV9p2+MQw7nV8yTJNGMjsaHG&#10;jt5rKi/7KxuYB6Ey5a/tx1ZfT99cTD+MkzHPT+PbElSgMfyL/9yFjfPTJIP7N/EEv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lf9SsIAAADdAAAADwAAAAAAAAAAAAAA&#10;AAChAgAAZHJzL2Rvd25yZXYueG1sUEsFBgAAAAAEAAQA+QAAAJADAAAAAA==&#10;" strokecolor="#1a1a1a" strokeweight="17e-5mm">
                <v:stroke joinstyle="miter"/>
              </v:line>
              <v:line id="Line 2027" o:spid="_x0000_s3726" style="position:absolute;visibility:visibl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tY0cIAAADdAAAADwAAAGRycy9kb3ducmV2LnhtbERPTWvCQBC9F/oflin0VjcGaUt0DaIU&#10;PXhRW+pxyI5JMDMbsqsm/94tCL3N433OLO+5UVfqfO3EwHiUgCIpnK2lNPB9+Hr7BOUDisXGCRkY&#10;yEM+f36aYWbdTXZ03YdSxRDxGRqoQmgzrX1REaMfuZYkcifXMYYIu1LbDm8xnBudJsm7ZqwlNlTY&#10;0rKi4ry/sIE0CBUT3q5Xa305/vBm+GUcjHl96RdTUIH68C9+uDc2zp8kH/D3TTxBz+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tY0cIAAADdAAAADwAAAAAAAAAAAAAA&#10;AAChAgAAZHJzL2Rvd25yZXYueG1sUEsFBgAAAAAEAAQA+QAAAJADAAAAAA==&#10;" strokecolor="#1a1a1a" strokeweight="17e-5mm">
                <v:stroke joinstyle="miter"/>
              </v:line>
              <v:line id="Line 2028" o:spid="_x0000_s3725" style="position:absolute;visibility:visibl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TMo8QAAADdAAAADwAAAGRycy9kb3ducmV2LnhtbESPQWvCQBCF74X+h2UKvdVNRYqkriKW&#10;ogcvVUt7HLJjEszMhuyqyb93DoK3Gd6b976ZLXpuzIW6WAdx8D7KwJAUwddSOjjsv9+mYGJC8dgE&#10;IQcDRVjMn59mmPtwlR+67FJpNERijg6qlNrc2lhUxBhHoSVR7Rg6xqRrV1rf4VXDubHjLPuwjLVo&#10;Q4UtrSoqTrszOxgnoWLC2/XX2p7/f3kz/DEOzr2+9MtPMIn69DDfrzde8SeZ4uo3OoKd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hMyjxAAAAN0AAAAPAAAAAAAAAAAA&#10;AAAAAKECAABkcnMvZG93bnJldi54bWxQSwUGAAAAAAQABAD5AAAAkgMAAAAA&#10;" strokecolor="#1a1a1a" strokeweight="17e-5mm">
                <v:stroke joinstyle="miter"/>
              </v:line>
              <v:line id="Line 2029" o:spid="_x0000_s3724" style="position:absolute;visibility:visibl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hpOMIAAADdAAAADwAAAGRycy9kb3ducmV2LnhtbERPTWvCQBC9F/oflin0VjcGKW10DaIU&#10;PXhRW+pxyI5JMDMbsqsm/94tCL3N433OLO+5UVfqfO3EwHiUgCIpnK2lNPB9+Hr7AOUDisXGCRkY&#10;yEM+f36aYWbdTXZ03YdSxRDxGRqoQmgzrX1REaMfuZYkcifXMYYIu1LbDm8xnBudJsm7ZqwlNlTY&#10;0rKi4ry/sIE0CBUT3q5Xa305/vBm+GUcjHl96RdTUIH68C9+uDc2zp8kn/D3TTxBz+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8hpOMIAAADdAAAADwAAAAAAAAAAAAAA&#10;AAChAgAAZHJzL2Rvd25yZXYueG1sUEsFBgAAAAAEAAQA+QAAAJADAAAAAA==&#10;" strokecolor="#1a1a1a" strokeweight="17e-5mm">
                <v:stroke joinstyle="miter"/>
              </v:line>
              <v:line id="Line 2030" o:spid="_x0000_s3723" style="position:absolute;visibility:visibl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tWeMQAAADdAAAADwAAAGRycy9kb3ducmV2LnhtbESPQWvCQBCF7wX/wzJCb3WjSCnRVYpS&#10;9OClVmmPQ3ZMQjOzIbtq8u+dQ6G3Gd6b975ZrntuzI26WAdxMJ1kYEiK4GspHZy+Pl7ewMSE4rEJ&#10;Qg4GirBejZ6WmPtwl0+6HVNpNERijg6qlNrc2lhUxBgnoSVR7RI6xqRrV1rf4V3DubGzLHu1jLVo&#10;Q4UtbSoqfo9XdjBLQsWcD7vtzl5/zrwfvhkH557H/fsCTKI+/Zv/rvde8edT5ddvdAS7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K1Z4xAAAAN0AAAAPAAAAAAAAAAAA&#10;AAAAAKECAABkcnMvZG93bnJldi54bWxQSwUGAAAAAAQABAD5AAAAkgMAAAAA&#10;" strokecolor="#1a1a1a" strokeweight="17e-5mm">
                <v:stroke joinstyle="miter"/>
              </v:line>
              <v:line id="Line 2031" o:spid="_x0000_s3722" style="position:absolute;visibility:visibl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fz48EAAADdAAAADwAAAGRycy9kb3ducmV2LnhtbERPTWvCQBC9F/wPywje6iYipURXEUX0&#10;4KVW0eOQHZNgZjZkV03+fbdQ6G0e73Pmy45r9aTWV04MpOMEFEnubCWFgdP39v0TlA8oFmsnZKAn&#10;D8vF4G2OmXUv+aLnMRQqhojP0EAZQpNp7fOSGP3YNSSRu7mWMUTYFtq2+IrhXOtJknxoxkpiQ4kN&#10;rUvK78cHG5gEoXzKh91mpx/XM+/7C2NvzGjYrWagAnXhX/zn3ts4f5qm8PtNPEEv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Z/PjwQAAAN0AAAAPAAAAAAAAAAAAAAAA&#10;AKECAABkcnMvZG93bnJldi54bWxQSwUGAAAAAAQABAD5AAAAjwMAAAAA&#10;" strokecolor="#1a1a1a" strokeweight="17e-5mm">
                <v:stroke joinstyle="miter"/>
              </v:line>
              <v:line id="Line 2032" o:spid="_x0000_s3721" style="position:absolute;visibility:visibl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VtlMEAAADdAAAADwAAAGRycy9kb3ducmV2LnhtbERPTWvCQBC9F/wPywje6sYgpURXEUX0&#10;4KVW0eOQHZNgZjZkV03+fbdQ6G0e73Pmy45r9aTWV04MTMYJKJLc2UoKA6fv7fsnKB9QLNZOyEBP&#10;HpaLwdscM+te8kXPYyhUDBGfoYEyhCbT2uclMfqxa0gid3MtY4iwLbRt8RXDudZpknxoxkpiQ4kN&#10;rUvK78cHG0iDUD7lw26z04/rmff9hbE3ZjTsVjNQgbrwL/5z722cP52k8PtNPEEv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tW2UwQAAAN0AAAAPAAAAAAAAAAAAAAAA&#10;AKECAABkcnMvZG93bnJldi54bWxQSwUGAAAAAAQABAD5AAAAjwMAAAAA&#10;" strokecolor="#1a1a1a" strokeweight="17e-5mm">
                <v:stroke joinstyle="miter"/>
              </v:line>
              <v:line id="Line 2033" o:spid="_x0000_s3720" style="position:absolute;visibility:visibl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nID8IAAADdAAAADwAAAGRycy9kb3ducmV2LnhtbERPTWvCQBC9F/wPywi9NZuoiKSuQVpE&#10;D73UVtrjkJ0mwcxsyK6a/PtuoeBtHu9z1sXArbpS7xsnBrIkBUVSOttIZeDzY/e0AuUDisXWCRkY&#10;yUOxmTysMbfuJu90PYZKxRDxORqoQ+hyrX1ZE6NPXEcSuR/XM4YI+0rbHm8xnFs9S9OlZmwkNtTY&#10;0UtN5fl4YQOzIFQu+G3/uteX7xMfxi/G0ZjH6bB9BhVoCHfxv/tg4/xFNoe/b+IJe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/nID8IAAADdAAAADwAAAAAAAAAAAAAA&#10;AAChAgAAZHJzL2Rvd25yZXYueG1sUEsFBgAAAAAEAAQA+QAAAJADAAAAAA==&#10;" strokecolor="#1a1a1a" strokeweight="17e-5mm">
                <v:stroke joinstyle="miter"/>
              </v:line>
              <v:line id="Line 2034" o:spid="_x0000_s3719" style="position:absolute;visibility:visibl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BQe8EAAADdAAAADwAAAGRycy9kb3ducmV2LnhtbERPTWvCQBC9F/wPywje6kYJpaSuIoro&#10;wYvW0h6H7JgEM7Mhu2ry792C4G0e73Nmi45rdaPWV04MTMYJKJLc2UoKA6fvzfsnKB9QLNZOyEBP&#10;HhbzwdsMM+vucqDbMRQqhojP0EAZQpNp7fOSGP3YNSSRO7uWMUTYFtq2eI/hXOtpknxoxkpiQ4kN&#10;rUrKL8crG5gGoTzl/Xa91de/H971v4y9MaNht/wCFagLL/HTvbNxfjpJ4f+beIKe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EFB7wQAAAN0AAAAPAAAAAAAAAAAAAAAA&#10;AKECAABkcnMvZG93bnJldi54bWxQSwUGAAAAAAQABAD5AAAAjwMAAAAA&#10;" strokecolor="#1a1a1a" strokeweight="17e-5mm">
                <v:stroke joinstyle="miter"/>
              </v:line>
              <v:line id="Line 2035" o:spid="_x0000_s3718" style="position:absolute;visibility:visibl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z14MIAAADdAAAADwAAAGRycy9kb3ducmV2LnhtbERPTWvCQBC9F/wPywje6iZii0TXIC2i&#10;h15qK3ocsmMSzMyG7KrJv+8WCr3N433OKu+5UXfqfO3EQDpNQJEUztZSGvj+2j4vQPmAYrFxQgYG&#10;8pCvR08rzKx7yCfdD6FUMUR8hgaqENpMa19UxOinriWJ3MV1jCHCrtS2w0cM50bPkuRVM9YSGyps&#10;6a2i4nq4sYFZECrm/LF73+nb+cj74cQ4GDMZ95slqEB9+Bf/ufc2zp+nL/D7TTxBr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1z14MIAAADdAAAADwAAAAAAAAAAAAAA&#10;AAChAgAAZHJzL2Rvd25yZXYueG1sUEsFBgAAAAAEAAQA+QAAAJADAAAAAA==&#10;" strokecolor="#1a1a1a" strokeweight="17e-5mm">
                <v:stroke joinstyle="miter"/>
              </v:line>
              <v:line id="Line 2036" o:spid="_x0000_s3717" style="position:absolute;visibility:visibl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5rl8EAAADdAAAADwAAAGRycy9kb3ducmV2LnhtbERPS4vCMBC+C/sfwgjeNFVEpGuUxUX0&#10;sBdf6HFoZtuynUlporb/fiMI3ubje85i1XKl7tT40omB8SgBRZI5W0pu4HTcDOegfECxWDkhAx15&#10;WC0/egtMrXvInu6HkKsYIj5FA0UIdaq1zwpi9CNXk0Tu1zWMIcIm17bBRwznSk+SZKYZS4kNBda0&#10;Lij7O9zYwCQIZVP+2X5v9e165l13YeyMGfTbr09QgdrwFr/cOxvnT8czeH4TT9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jmuXwQAAAN0AAAAPAAAAAAAAAAAAAAAA&#10;AKECAABkcnMvZG93bnJldi54bWxQSwUGAAAAAAQABAD5AAAAjwMAAAAA&#10;" strokecolor="#1a1a1a" strokeweight="17e-5mm">
                <v:stroke joinstyle="miter"/>
              </v:line>
              <v:line id="Line 2037" o:spid="_x0000_s3716" style="position:absolute;visibility:visibl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LODMIAAADdAAAADwAAAGRycy9kb3ducmV2LnhtbERPTWvCQBC9F/wPywje6iYirUTXIC2i&#10;h15qK3ocsmMSzMyG7KrJv+8WCr3N433OKu+5UXfqfO3EQDpNQJEUztZSGvj+2j4vQPmAYrFxQgYG&#10;8pCvR08rzKx7yCfdD6FUMUR8hgaqENpMa19UxOinriWJ3MV1jCHCrtS2w0cM50bPkuRFM9YSGyps&#10;6a2i4nq4sYFZECrm/LF73+nb+cj74cQ4GDMZ95slqEB9+Bf/ufc2zp+nr/D7TTxBr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LODMIAAADdAAAADwAAAAAAAAAAAAAA&#10;AAChAgAAZHJzL2Rvd25yZXYueG1sUEsFBgAAAAAEAAQA+QAAAJADAAAAAA==&#10;" strokecolor="#1a1a1a" strokeweight="17e-5mm">
                <v:stroke joinstyle="miter"/>
              </v:line>
              <v:line id="Line 2038" o:spid="_x0000_s3715" style="position:absolute;visibility:visibl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1afsQAAADdAAAADwAAAGRycy9kb3ducmV2LnhtbESPQWvCQBCF7wX/wzJCb3WjSCnRVYpS&#10;9OClVmmPQ3ZMQjOzIbtq8u+dQ6G3Gd6b975ZrntuzI26WAdxMJ1kYEiK4GspHZy+Pl7ewMSE4rEJ&#10;Qg4GirBejZ6WmPtwl0+6HVNpNERijg6qlNrc2lhUxBgnoSVR7RI6xqRrV1rf4V3DubGzLHu1jLVo&#10;Q4UtbSoqfo9XdjBLQsWcD7vtzl5/zrwfvhkH557H/fsCTKI+/Zv/rvde8edTxdVvdAS7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XVp+xAAAAN0AAAAPAAAAAAAAAAAA&#10;AAAAAKECAABkcnMvZG93bnJldi54bWxQSwUGAAAAAAQABAD5AAAAkgMAAAAA&#10;" strokecolor="#1a1a1a" strokeweight="17e-5mm">
                <v:stroke joinstyle="miter"/>
              </v:line>
              <v:line id="Line 2039" o:spid="_x0000_s3714" style="position:absolute;visibility:visibl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H/5cIAAADdAAAADwAAAGRycy9kb3ducmV2LnhtbERPTWvCQBC9F/wPywje6iYipUbXIC2i&#10;h15qK3ocsmMSzMyG7KrJv+8WCr3N433OKu+5UXfqfO3EQDpNQJEUztZSGvj+2j6/gvIBxWLjhAwM&#10;5CFfj55WmFn3kE+6H0KpYoj4DA1UIbSZ1r6oiNFPXUsSuYvrGEOEXalth48Yzo2eJcmLZqwlNlTY&#10;0ltFxfVwYwOzIFTM+WP3vtO385H3w4lxMGYy7jdLUIH68C/+c+9tnD9PF/D7TTxBr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hH/5cIAAADdAAAADwAAAAAAAAAAAAAA&#10;AAChAgAAZHJzL2Rvd25yZXYueG1sUEsFBgAAAAAEAAQA+QAAAJADAAAAAA==&#10;" strokecolor="#1a1a1a" strokeweight="17e-5mm">
                <v:stroke joinstyle="miter"/>
              </v:line>
              <v:line id="Line 2040" o:spid="_x0000_s3713" style="position:absolute;visibility:visibl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ecxcQAAADdAAAADwAAAGRycy9kb3ducmV2LnhtbESPQWvCQBCF74X+h2UKvdVNg5QSXaW0&#10;FD14qbXU45Adk2BmNmRXTf69cxC8zfDevPfNfDlwa87UxyaIg9dJBoakDL6RysHu9/vlHUxMKB7b&#10;IORgpAjLxePDHAsfLvJD522qjIZILNBBnVJXWBvLmhjjJHQkqh1Cz5h07Svre7xoOLc2z7I3y9iI&#10;NtTY0WdN5XF7Ygd5EiqnvFl9rexp/8fr8Z9xdO75afiYgUk0pLv5dr32ij/NlV+/0RHs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R5zFxAAAAN0AAAAPAAAAAAAAAAAA&#10;AAAAAKECAABkcnMvZG93bnJldi54bWxQSwUGAAAAAAQABAD5AAAAkgMAAAAA&#10;" strokecolor="#1a1a1a" strokeweight="17e-5mm">
                <v:stroke joinstyle="miter"/>
              </v:line>
              <v:line id="Line 2041" o:spid="_x0000_s3712" style="position:absolute;visibility:visibl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s5XsEAAADdAAAADwAAAGRycy9kb3ducmV2LnhtbERPTWvCQBC9F/wPywje6sYgpURXEUX0&#10;4KVW0eOQHZNgZjZkV03+fbdQ6G0e73Pmy45r9aTWV04MTMYJKJLc2UoKA6fv7fsnKB9QLNZOyEBP&#10;HpaLwdscM+te8kXPYyhUDBGfoYEyhCbT2uclMfqxa0gid3MtY4iwLbRt8RXDudZpknxoxkpiQ4kN&#10;rUvK78cHG0iDUD7lw26z04/rmff9hbE3ZjTsVjNQgbrwL/5z722cP00n8PtNPEEv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CzlewQAAAN0AAAAPAAAAAAAAAAAAAAAA&#10;AKECAABkcnMvZG93bnJldi54bWxQSwUGAAAAAAQABAD5AAAAjwMAAAAA&#10;" strokecolor="#1a1a1a" strokeweight="17e-5mm">
                <v:stroke joinstyle="miter"/>
              </v:line>
              <v:line id="Line 2042" o:spid="_x0000_s3711" style="position:absolute;visibility:visibl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mnKcEAAADdAAAADwAAAGRycy9kb3ducmV2LnhtbERPTWvCQBC9F/wPywje6sYgIqmrFEX0&#10;4EVt0eOQnSahmdmQXTX5965Q6G0e73MWq45rdafWV04MTMYJKJLc2UoKA1/n7fsclA8oFmsnZKAn&#10;D6vl4G2BmXUPOdL9FAoVQ8RnaKAMocm09nlJjH7sGpLI/biWMUTYFtq2+IjhXOs0SWaasZLYUGJD&#10;65Ly39ONDaRBKJ/yYbfZ6dv1m/f9hbE3ZjTsPj9ABerCv/jPvbdx/jRN4fVNPEEv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2acpwQAAAN0AAAAPAAAAAAAAAAAAAAAA&#10;AKECAABkcnMvZG93bnJldi54bWxQSwUGAAAAAAQABAD5AAAAjwMAAAAA&#10;" strokecolor="#1a1a1a" strokeweight="17e-5mm">
                <v:stroke joinstyle="miter"/>
              </v:line>
              <v:line id="Line 2043" o:spid="_x0000_s3710" style="position:absolute;visibility:visibl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UCssEAAADdAAAADwAAAGRycy9kb3ducmV2LnhtbERPTWvCQBC9C/6HZYTedNNUpERXKUrR&#10;Qy/Vih6H7JgEM7Mhu2ry77uFgrd5vM9ZrDqu1Z1aXzkx8DpJQJHkzlZSGPg5fI7fQfmAYrF2QgZ6&#10;8rBaDgcLzKx7yDfd96FQMUR8hgbKEJpMa5+XxOgnriGJ3MW1jCHCttC2xUcM51qnSTLTjJXEhhIb&#10;WpeUX/c3NpAGoXzKX9vNVt/OR971J8bemJdR9zEHFagLT/G/e2fj/Gn6Bn/fxBP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lQKywQAAAN0AAAAPAAAAAAAAAAAAAAAA&#10;AKECAABkcnMvZG93bnJldi54bWxQSwUGAAAAAAQABAD5AAAAjwMAAAAA&#10;" strokecolor="#1a1a1a" strokeweight="17e-5mm">
                <v:stroke joinstyle="miter"/>
              </v:line>
              <v:line id="Line 2044" o:spid="_x0000_s3709" style="position:absolute;visibility:visibl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yaxsEAAADdAAAADwAAAGRycy9kb3ducmV2LnhtbERPTWvCQBC9F/wPywi91Y0hlBJdRSxF&#10;D71oFT0O2TEJZmZDdtXk37uFQm/zeJ8zX/bcqDt1vnZiYDpJQJEUztZSGjj8fL19gPIBxWLjhAwM&#10;5GG5GL3MMbfuITu670OpYoj4HA1UIbS51r6oiNFPXEsSuYvrGEOEXalth48Yzo1Ok+RdM9YSGyps&#10;aV1Rcd3f2EAahIqMvzefG307H3k7nBgHY17H/WoGKlAf/sV/7q2N87M0g99v4gl6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fJrGwQAAAN0AAAAPAAAAAAAAAAAAAAAA&#10;AKECAABkcnMvZG93bnJldi54bWxQSwUGAAAAAAQABAD5AAAAjwMAAAAA&#10;" strokecolor="#1a1a1a" strokeweight="17e-5mm">
                <v:stroke joinstyle="miter"/>
              </v:line>
              <v:line id="Line 2045" o:spid="_x0000_s3708" style="position:absolute;visibility:visibl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A/XcEAAADdAAAADwAAAGRycy9kb3ducmV2LnhtbERPTWvCQBC9F/wPywi91U2DSomuUpSi&#10;h16qFT0O2TEJZmZDdtXk33eFgrd5vM+ZLzuu1Y1aXzkx8D5KQJHkzlZSGPjdf719gPIBxWLthAz0&#10;5GG5GLzMMbPuLj9024VCxRDxGRooQ2gyrX1eEqMfuYYkcmfXMoYI20LbFu8xnGudJslUM1YSG0ps&#10;aFVSftld2UAahPIxf2/WG309HXjbHxl7Y16H3ecMVKAuPMX/7q2N88fpBB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MD9dwQAAAN0AAAAPAAAAAAAAAAAAAAAA&#10;AKECAABkcnMvZG93bnJldi54bWxQSwUGAAAAAAQABAD5AAAAjwMAAAAA&#10;" strokecolor="#1a1a1a" strokeweight="17e-5mm">
                <v:stroke joinstyle="miter"/>
              </v:line>
              <v:shape id="Freeform 2046" o:spid="_x0000_s3707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c1MUA&#10;AADdAAAADwAAAGRycy9kb3ducmV2LnhtbERPTWvCQBC9F/oflhG81Y3BaolZpQpCe6omXnobsmMS&#10;kp0N2TVJ++u7hUJv83ifk+4n04qBeldbVrBcRCCIC6trLhVc89PTCwjnkTW2lknBFznY7x4fUky0&#10;HflCQ+ZLEULYJaig8r5LpHRFRQbdwnbEgbvZ3qAPsC+l7nEM4aaVcRStpcGaQ0OFHR0rKprsbhRs&#10;vrMovsfnoTksb+fDe/48ftCnUvPZ9LoF4Wny/+I/95sO81fxGn6/C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JzUxQAAAN0AAAAPAAAAAAAAAAAAAAAAAJgCAABkcnMv&#10;ZG93bnJldi54bWxQSwUGAAAAAAQABAD1AAAAigMAAAAA&#10;" path="m,7803l,,,7803xe" fillcolor="#e44145" stroked="f">
                <v:path arrowok="t" o:connecttype="custom" o:connectlocs="0,7803;0,0;0,7803" o:connectangles="0,0,0"/>
              </v:shape>
              <v:line id="Line 2047" o:spid="_x0000_s3706" style="position:absolute;flip:y;visibility:visibl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Y/+MUAAADdAAAADwAAAGRycy9kb3ducmV2LnhtbERPS2vCQBC+F/wPyxR6qxttMZq6Sh+U&#10;ehDE16G3ITvNxmZnQ3aj8d+7guBtPr7nTOedrcSRGl86VjDoJyCIc6dLLhTstt/PYxA+IGusHJOC&#10;M3mYz3oPU8y0O/GajptQiBjCPkMFJoQ6k9Lnhiz6vquJI/fnGoshwqaQusFTDLeVHCbJSFosOTYY&#10;rOnTUP6/aa0Cd/7dm3bUTtKX6mdp0o+DXQ2+lHp67N7fQATqwl18cy90nP86TOH6TTxBz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2Y/+MUAAADdAAAADwAAAAAAAAAA&#10;AAAAAAChAgAAZHJzL2Rvd25yZXYueG1sUEsFBgAAAAAEAAQA+QAAAJMDAAAAAA==&#10;" strokecolor="#e76f34" strokeweight="17e-5mm">
                <v:stroke joinstyle="miter"/>
              </v:line>
              <v:shape id="Freeform 2048" o:spid="_x0000_s3705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+tPccA&#10;AADdAAAADwAAAGRycy9kb3ducmV2LnhtbESPQWvCQBCF74X+h2WE3urGUFuJrlILhfakxl68Ddkx&#10;CWZnQ3ZN0v565yD0NsN78943q83oGtVTF2rPBmbTBBRx4W3NpYGf4+fzAlSIyBYbz2TglwJs1o8P&#10;K8ysH/hAfR5LJSEcMjRQxdhmWoeiIodh6lti0c6+cxhl7UptOxwk3DU6TZJX7bBmaaiwpY+Kikt+&#10;dQbe/vIkvab7/rKdnffb7+N82NHJmKfJ+L4EFWmM/+b79ZcV/JdUcOUbGUGv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vrT3HAAAA3QAAAA8AAAAAAAAAAAAAAAAAmAIAAGRy&#10;cy9kb3ducmV2LnhtbFBLBQYAAAAABAAEAPUAAACMAwAAAAA=&#10;" path="m,7803l,,,7803xe" fillcolor="#e44145" stroked="f">
                <v:path arrowok="t" o:connecttype="custom" o:connectlocs="0,7803;0,0;0,7803" o:connectangles="0,0,0"/>
              </v:shape>
              <v:line id="Line 2049" o:spid="_x0000_s3704" style="position:absolute;flip:y;visibility:visibl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UOEcUAAADdAAAADwAAAGRycy9kb3ducmV2LnhtbERPS2vCQBC+F/wPyxS8NRsfaE1dRS3F&#10;HgTRtofehuw0G83OhuxG47/vFgre5uN7znzZ2UpcqPGlYwWDJAVBnDtdcqHg8+Pt6RmED8gaK8ek&#10;4EYelovewxwz7a58oMsxFCKGsM9QgQmhzqT0uSGLPnE1ceR+XGMxRNgUUjd4jeG2ksM0nUiLJccG&#10;gzVtDOXnY2sVuNv3l2kn7Ww6qrY7M12f7H7wqlT/sVu9gAjUhbv43/2u4/zxcAZ/38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bUOEcUAAADdAAAADwAAAAAAAAAA&#10;AAAAAAChAgAAZHJzL2Rvd25yZXYueG1sUEsFBgAAAAAEAAQA+QAAAJMDAAAAAA==&#10;" strokecolor="#e76f34" strokeweight="17e-5mm">
                <v:stroke joinstyle="miter"/>
              </v:line>
              <v:line id="Line 2050" o:spid="_x0000_s3703" style="position:absolute;visibility:visibl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4KGMUAAADdAAAADwAAAGRycy9kb3ducmV2LnhtbESPQWvCQBCF74X+h2WE3upGK0Wiq0hL&#10;0UMvtRU9DtkxCWZmQ3bV5N93DoXeZnhv3vtmue65MTfqYh3EwWScgSEpgq+ldPDz/fE8BxMTiscm&#10;CDkYKMJ69fiwxNyHu3zRbZ9KoyESc3RQpdTm1saiIsY4Di2JaufQMSZdu9L6Du8azo2dZtmrZaxF&#10;Gyps6a2i4rK/soNpEipm/Ll939rr6cC74cg4OPc06jcLMIn69G/+u955xZ+9KL9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4KGMUAAADdAAAADwAAAAAAAAAA&#10;AAAAAAChAgAAZHJzL2Rvd25yZXYueG1sUEsFBgAAAAAEAAQA+QAAAJMDAAAAAA==&#10;" strokecolor="#1a1a1a" strokeweight="17e-5mm">
                <v:stroke joinstyle="miter"/>
              </v:line>
              <v:line id="Line 2051" o:spid="_x0000_s3702" style="position:absolute;visibility:visibl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Kvg8IAAADdAAAADwAAAGRycy9kb3ducmV2LnhtbERPTWvCQBC9F/wPywi9NZuoiKSuQVpE&#10;D73UVtrjkJ0mwcxsyK6a/PtuoeBtHu9z1sXArbpS7xsnBrIkBUVSOttIZeDzY/e0AuUDisXWCRkY&#10;yUOxmTysMbfuJu90PYZKxRDxORqoQ+hyrX1ZE6NPXEcSuR/XM4YI+0rbHm8xnFs9S9OlZmwkNtTY&#10;0UtN5fl4YQOzIFQu+G3/uteX7xMfxi/G0ZjH6bB9BhVoCHfxv/tg4/zFPIO/b+IJe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9Kvg8IAAADdAAAADwAAAAAAAAAAAAAA&#10;AAChAgAAZHJzL2Rvd25yZXYueG1sUEsFBgAAAAAEAAQA+QAAAJADAAAAAA==&#10;" strokecolor="#1a1a1a" strokeweight="17e-5mm">
                <v:stroke joinstyle="miter"/>
              </v:line>
            </v:group>
            <v:shape id="Freeform 2052" o:spid="_x0000_s3700" style="position:absolute;left:866;top:1059;width:6480;height:1500;visibility:visible;mso-wrap-style:square;v-text-anchor:top" coordsize="341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D0MMA&#10;AADdAAAADwAAAGRycy9kb3ducmV2LnhtbERPyWrDMBC9B/oPYgq9xXLdEoobJaSFgskhECel18Ga&#10;WqbWyFjykr+vAoHc5vHWWW9n24qRet84VvCcpCCIK6cbrhWcT1/LNxA+IGtsHZOCC3nYbh4Wa8y1&#10;m/hIYxlqEUPY56jAhNDlUvrKkEWfuI44cr+utxgi7Gupe5xiuG1llqYrabHh2GCwo09D1V85WAXY&#10;7s2wPwzfxU761U+ZXfzHoVHq6XHevYMINIe7+OYudJz/+pLB9Zt4gt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vD0MMAAADdAAAADwAAAAAAAAAAAAAAAACYAgAAZHJzL2Rv&#10;d25yZXYueG1sUEsFBgAAAAAEAAQA9QAAAIgDAAAAAA==&#10;" path="m,158r278,3l333,161r60,-3l459,152r68,-8l3357,r11,152l3380,258r17,135l3406,453r3,75l3411,636r3,158l3323,805r-124,12l3048,828r-172,15l2478,866r-444,20l1149,929,768,949,476,969r-98,8l284,977,20,986,,158xe" fillcolor="#f2f2f2" strokecolor="#e6e6e6" strokeweight="0">
              <v:shadow on="t" color="#adb7c3 [1304]" opacity=".5"/>
              <v:path arrowok="t" o:connecttype="custom" o:connectlocs="0,240;528,245;528,245;632,245;746,240;871,231;1000,219;6372,0;6372,0;6393,231;6415,392;6448,598;6465,689;6471,803;6474,968;6480,1208;6480,1208;6307,1225;6072,1243;5785,1260;5459,1282;4703,1317;3861,1348;2181,1413;1458,1444;903,1474;903,1474;717,1486;539,1486;38,1500;0,240" o:connectangles="0,0,0,0,0,0,0,0,0,0,0,0,0,0,0,0,0,0,0,0,0,0,0,0,0,0,0,0,0,0,0"/>
            </v:shape>
            <v:shape id="Freeform 2053" o:spid="_x0000_s3699" style="position:absolute;left:1439;top:4210;width:1471;height:2337;rotation:1061004fd;visibility:visible;mso-wrap-style:square;v-text-anchor:top" coordsize="905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xPsUA&#10;AADdAAAADwAAAGRycy9kb3ducmV2LnhtbERPTWvCQBC9C/0PyxR6M5s2IhJdRYRKe7BUbRVvQ3ZM&#10;UrOzYXer6b93hYK3ebzPmcw604gzOV9bVvCcpCCIC6trLhV8bV/7IxA+IGtsLJOCP/Iwmz70Jphr&#10;e+E1nTehFDGEfY4KqhDaXEpfVGTQJ7YljtzROoMhQldK7fASw00jX9J0KA3WHBsqbGlRUXHa/BoF&#10;n+/fps4yly5p+HP8WB3Mbr9fKvX02M3HIAJ14S7+d7/pOH+QZXD7Jp4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vE+xQAAAN0AAAAPAAAAAAAAAAAAAAAAAJgCAABkcnMv&#10;ZG93bnJldi54bWxQSwUGAAAAAAQABAD1AAAAigMAAAAA&#10;" path="m34,135r,l14,95,,66,,52,,40,2,32,8,23,22,12,40,3,48,,60,3r8,3l80,12r8,11l100,38r28,40l134,75r6,l143,78r5,3l526,676r9,18l615,831r72,126l758,1069r66,97l827,1175r,8l827,1192r-6,6l887,1378r,12l905,1430r-3,6l899,1438r-3,l890,1438r-23,-34l859,1404r-9,-6l724,1258r-8,l707,1255r-9,-8l693,1238,630,1129,561,1014,486,897,400,780r-8,-18l160,384r-3,-3l154,379r-8,5l140,390r-3,9l137,410r6,11l163,462r28,48l272,631r11,11l297,651r23,14l329,674r8,11l337,694r,5l335,705r-3,3l326,711r-6,l315,708r-6,-6l260,636,217,573,180,513,148,459,123,407,100,358,83,318,68,281,57,252,48,227,40,204r2,-9l45,187,40,175,31,161r-3,-9l28,146r3,-8l34,135xe" fillcolor="#8494a6 [1944]" strokecolor="#424e5b [3208]" strokeweight="1pt">
              <v:fill color2="#424e5b [3208]" focus="50%" type="gradient"/>
              <v:shadow on="t" color="#adb7c3 [1304]" offset="1pt"/>
              <v:path arrowok="t" o:connecttype="custom" o:connectlocs="55,219;0,107;0,65;13,37;36,20;65,5;98,5;130,20;163,62;208,127;228,122;241,132;870,1128;1000,1351;1232,1737;1339,1895;1344,1923;1334,1947;1442,2239;1471,2324;1466,2334;1456,2337;1409,2282;1396,2282;1177,2044;1164,2044;1135,2027;1126,2012;912,1648;650,1268;260,624;255,619;237,624;228,634;223,666;232,684;310,829;442,1025;483,1058;520,1081;548,1113;548,1128;545,1146;530,1155;512,1151;502,1141;353,931;241,746;163,582;111,457;93,410;65,332;73,304;65,284;50,262;46,237;55,219" o:connectangles="0,0,0,0,0,0,0,0,0,0,0,0,0,0,0,0,0,0,0,0,0,0,0,0,0,0,0,0,0,0,0,0,0,0,0,0,0,0,0,0,0,0,0,0,0,0,0,0,0,0,0,0,0,0,0,0,0"/>
            </v:shape>
            <v:group id="Group 2054" o:spid="_x0000_s3696" style="position:absolute;left:10921;top:737;width:1920;height:2069" coordorigin="2345,8502" coordsize="2431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<v:shape id="Freeform 2055" o:spid="_x0000_s3698" style="position:absolute;left:2345;top:8502;width:2431;height:2581;visibility:visible;mso-wrap-style:square;v-text-anchor:top" coordsize="41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LaFsMA&#10;AADdAAAADwAAAGRycy9kb3ducmV2LnhtbESPzarCMBCF94LvEEZwp6naK1KNIoLgwrvwZ+FyaMa2&#10;2ExqErW+vbkg3N0M58z5zixWranFk5yvLCsYDRMQxLnVFRcKzqftYAbCB2SNtWVS8CYPq2W3s8BM&#10;2xcf6HkMhYgh7DNUUIbQZFL6vCSDfmgb4qhdrTMY4uoKqR2+Yrip5ThJptJgxZFQYkObkvLb8WEi&#10;96x9OLnfDb3vM9dc6ss+TVOl+r12PQcRqA3/5u/1Tsf66eQH/r6JI8jl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LaFsMAAADdAAAADwAAAAAAAAAAAAAAAACYAgAAZHJzL2Rv&#10;d25yZXYueG1sUEsFBgAAAAAEAAQA9QAAAIgDAAAAAA==&#10;" path="m412,392v,,-190,45,-333,-16c50,364,23,348,,326,,,,,,,412,,412,,412,r,392xe" fillcolor="#8494a6 [1944]" stroked="f" strokecolor="#fbb040" strokeweight="0">
                <v:stroke joinstyle="miter"/>
                <v:path arrowok="t" o:connecttype="custom" o:connectlocs="2431,2315;466,2221;0,1925;0,0;2431,0;2431,2315" o:connectangles="0,0,0,0,0,0"/>
              </v:shape>
              <v:shape id="Freeform 2056" o:spid="_x0000_s3697" style="position:absolute;left:2345;top:10280;width:2419;height:898;visibility:visible;mso-wrap-style:square;v-text-anchor:top" coordsize="41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8bsIA&#10;AADdAAAADwAAAGRycy9kb3ducmV2LnhtbERPzWrCQBC+C77DMgVvumkVrdFVRLQRPBn7AEN2TNJm&#10;Z8PuVpO37xYK3ubj+531tjONuJPztWUFr5MEBHFhdc2lgs/rcfwOwgdkjY1lUtCTh+1mOFhjqu2D&#10;L3TPQyliCPsUFVQhtKmUvqjIoJ/YljhyN+sMhghdKbXDRww3jXxLkrk0WHNsqLClfUXFd/5jFFxd&#10;/+EzOuf7/qubLbJs2R5oqdTopdutQATqwlP87z7pOH82ncPfN/E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XxuwgAAAN0AAAAPAAAAAAAAAAAAAAAAAJgCAABkcnMvZG93&#10;bnJldi54bWxQSwUGAAAAAAQABAD1AAAAhwMAAAAA&#10;" path="m410,90c410,90,155,152,97,,97,,32,44,,24v,,,,,c23,46,50,62,78,74v143,62,332,16,332,16xe" fillcolor="#313a43 [2408]" stroked="f" strokecolor="#fbb040" strokeweight="0">
                <v:stroke joinstyle="miter"/>
                <v:path arrowok="t" o:connecttype="custom" o:connectlocs="2419,532;572,0;0,142;0,142;460,437;2419,532" o:connectangles="0,0,0,0,0,0"/>
              </v:shape>
            </v:group>
            <v:group id="Group 2057" o:spid="_x0000_s3693" style="position:absolute;left:13077;top:1122;width:1803;height:1503" coordorigin="7371,6620" coordsize="1637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<v:oval id="Oval 2058" o:spid="_x0000_s3695" style="position:absolute;left:7371;top:6620;width:1355;height:1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2LMYA&#10;AADdAAAADwAAAGRycy9kb3ducmV2LnhtbESPQWvCQBCF74L/YZlCL1I3rSISXSUIhdqDUtsfMGbH&#10;JDY7G3a3Mf33zqHQ2wzvzXvfrLeDa1VPITaeDTxPM1DEpbcNVwa+Pl+flqBiQrbYeiYDvxRhuxmP&#10;1phbf+MP6k+pUhLCMUcDdUpdrnUsa3IYp74jFu3ig8Mka6i0DXiTcNfqlyxbaIcNS0ONHe1qKr9P&#10;P85AWTTnEIvjfjG7Uj/s3w+6X06MeXwYihWoREP6N/9dv1nBn88EV76REf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p2LMYAAADdAAAADwAAAAAAAAAAAAAAAACYAgAAZHJz&#10;L2Rvd25yZXYueG1sUEsFBgAAAAAEAAQA9QAAAIsDAAAAAA==&#10;" fillcolor="#974706" strokecolor="#f2f2f2 [3052]" strokeweight="5pt">
                <v:fill color2="#462103" rotate="t" focus="100%" type="gradient"/>
                <v:stroke joinstyle="miter"/>
                <v:shadow on="t" color="#8494a6 [1944]" offset="4pt,5pt"/>
              </v:oval>
              <v:oval id="Oval 2059" o:spid="_x0000_s3694" style="position:absolute;left:8743;top:7230;width:265;height:1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20l8UA&#10;AADdAAAADwAAAGRycy9kb3ducmV2LnhtbERPTWvCQBC9F/wPywje6sZaRKOrlJZKEREbLb2O2TEJ&#10;ZmfT7BpTf31XEHqbx/uc2aI1pWiodoVlBYN+BII4tbrgTMF+9/44BuE8ssbSMin4JQeLeedhhrG2&#10;F/6kJvGZCCHsYlSQe1/FUro0J4OubyviwB1tbdAHWGdS13gJ4aaUT1E0kgYLDg05VvSaU3pKzkbB&#10;blsVm/XXzzevrsnhTZ+Pq2XZKNXrti9TEJ5a/y++uz90mP88nMDtm3C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bSXxQAAAN0AAAAPAAAAAAAAAAAAAAAAAJgCAABkcnMv&#10;ZG93bnJldi54bWxQSwUGAAAAAAQABAD1AAAAigMAAAAA&#10;" fillcolor="#f2f2f2 [3052]" stroked="f" strokecolor="#ccc" strokeweight=".01pt">
                <v:stroke joinstyle="miter"/>
                <v:shadow on="t" color="#8494a6 [1944]"/>
              </v:oval>
            </v:group>
            <v:group id="Group 2061" o:spid="_x0000_s3652" style="position:absolute;left:8991;top:3032;width:5427;height:7379;rotation:528657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7zPNMcAAADd&#10;AAAADwAAAAAAAAAAAAAAAACqAgAAZHJzL2Rvd25yZXYueG1sUEsFBgAAAAAEAAQA+gAAAJ4DAAAA&#10;AA==&#10;">
              <v:shape id="Freeform 2062" o:spid="_x0000_s3692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lQMAA&#10;AADdAAAADwAAAGRycy9kb3ducmV2LnhtbERPzYrCMBC+L/gOYQRva6rIotUoIlR22ZPVBxiasSkm&#10;k9JE2317syB4m4/vdza7wVnxoC40nhXMphkI4srrhmsFl3PxuQQRIrJG65kU/FGA3Xb0scFc+55P&#10;9ChjLVIIhxwVmBjbXMpQGXIYpr4lTtzVdw5jgl0tdYd9CndWzrPsSzpsODUYbOlgqLqVd6fgWB6K&#10;YOsf088He/vlUh91sVJqMh72axCRhvgWv9zfOs1fLGbw/006QW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OlQMAAAADdAAAADwAAAAAAAAAAAAAAAACYAgAAZHJzL2Rvd25y&#10;ZXYueG1sUEsFBgAAAAAEAAQA9QAAAIUDAAAAAA=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<o:lock v:ext="edit" verticies="t"/>
              </v:shape>
              <v:shape id="Freeform 2063" o:spid="_x0000_s3691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w5hMIA&#10;AADdAAAADwAAAGRycy9kb3ducmV2LnhtbERPTWsCMRC9F/wPYQq91WytVVmNIkKhx7q26HHYjJvV&#10;ZLIkqW7/fSMUvM3jfc5i1TsrLhRi61nBy7AAQVx73XKj4Gv3/jwDEROyRuuZFPxShNVy8LDAUvsr&#10;b+lSpUbkEI4lKjApdaWUsTbkMA59R5y5ow8OU4ahkTrgNYc7K0dFMZEOW84NBjvaGKrP1Y9T8LaZ&#10;fE7lPtjv5lAdp97sXqU9KfX02K/nIBL16S7+d3/oPH88HsHtm3y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bDmEwgAAAN0AAAAPAAAAAAAAAAAAAAAAAJgCAABkcnMvZG93&#10;bnJldi54bWxQSwUGAAAAAAQABAD1AAAAhwMAAAAA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<o:lock v:ext="edit" verticies="t"/>
              </v:shape>
              <v:line id="Line 2064" o:spid="_x0000_s3690" style="position:absolute;visibility:visibl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rnEsEAAADdAAAADwAAAGRycy9kb3ducmV2LnhtbERPTWvCQBC9C/6HZYTedFMbpERXKUrR&#10;Qy/Vih6H7JgEM7Mhu2ry77uFgrd5vM9ZrDqu1Z1aXzkx8DpJQJHkzlZSGPg5fI7fQfmAYrF2QgZ6&#10;8rBaDgcLzKx7yDfd96FQMUR8hgbKEJpMa5+XxOgnriGJ3MW1jCHCttC2xUcM51pPk2SmGSuJDSU2&#10;tC4pv+5vbGAahPKUv7abrb6dj7zrT4y9MS+j7mMOKlAXnuJ/987G+Wn6Bn/fxBP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SucSwQAAAN0AAAAPAAAAAAAAAAAAAAAA&#10;AKECAABkcnMvZG93bnJldi54bWxQSwUGAAAAAAQABAD5AAAAjwMAAAAA&#10;" strokecolor="#1a1a1a" strokeweight="17e-5mm">
                <v:stroke joinstyle="miter"/>
              </v:line>
              <v:line id="Line 2065" o:spid="_x0000_s3689" style="position:absolute;visibility:visibl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N/ZsEAAADdAAAADwAAAGRycy9kb3ducmV2LnhtbERPTWvCQBC9F/wPywje6kYJIqmrFEX0&#10;4EVt0eOQnSahmdmQXTX5965Q6G0e73MWq45rdafWV04MTMYJKJLc2UoKA1/n7fsclA8oFmsnZKAn&#10;D6vl4G2BmXUPOdL9FAoVQ8RnaKAMocm09nlJjH7sGpLI/biWMUTYFtq2+IjhXOtpksw0YyWxocSG&#10;1iXlv6cbG5gGoTzlw26z07frN+/7C2NvzGjYfX6ACtSFf/Gfe2/j/DRN4fVNPEEv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o39mwQAAAN0AAAAPAAAAAAAAAAAAAAAA&#10;AKECAABkcnMvZG93bnJldi54bWxQSwUGAAAAAAQABAD5AAAAjwMAAAAA&#10;" strokecolor="#1a1a1a" strokeweight="17e-5mm">
                <v:stroke joinstyle="miter"/>
              </v:line>
              <v:line id="Line 2066" o:spid="_x0000_s3688" style="position:absolute;visibility:visibl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/a/cEAAADdAAAADwAAAGRycy9kb3ducmV2LnhtbERPTWvCQBC9F/wPywi91U0lSomuUpSi&#10;h16qFT0O2TEJZmZDdtXk33eFgrd5vM+ZLzuu1Y1aXzkx8D5KQJHkzlZSGPjdf719gPIBxWLthAz0&#10;5GG5GLzMMbPuLj9024VCxRDxGRooQ2gyrX1eEqMfuYYkcmfXMoYI20LbFu8xnGs9TpKpZqwkNpTY&#10;0Kqk/LK7soFxEMpT/t6sN/p6OvC2PzL2xrwOu88ZqEBdeIr/3Vsb56fpBB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79r9wQAAAN0AAAAPAAAAAAAAAAAAAAAA&#10;AKECAABkcnMvZG93bnJldi54bWxQSwUGAAAAAAQABAD5AAAAjwMAAAAA&#10;" strokecolor="#1a1a1a" strokeweight="17e-5mm">
                <v:stroke joinstyle="miter"/>
              </v:line>
              <v:line id="Line 2067" o:spid="_x0000_s3687" style="position:absolute;visibility:visibl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1EisEAAADdAAAADwAAAGRycy9kb3ducmV2LnhtbERPTWvCQBC9F/wPywi91Y0SpERXEaXo&#10;wUutoschOybBzGzIrpr8e7dQ6G0e73Pmy45r9aDWV04MjEcJKJLc2UoKA8efr49PUD6gWKydkIGe&#10;PCwXg7c5ZtY95Zseh1CoGCI+QwNlCE2mtc9LYvQj15BE7upaxhBhW2jb4jOGc60nSTLVjJXEhhIb&#10;WpeU3w53NjAJQnnK++1mq++XE+/6M2NvzPuwW81ABerCv/jPvbNxfppO4febeIJe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PUSKwQAAAN0AAAAPAAAAAAAAAAAAAAAA&#10;AKECAABkcnMvZG93bnJldi54bWxQSwUGAAAAAAQABAD5AAAAjwMAAAAA&#10;" strokecolor="#1a1a1a" strokeweight="17e-5mm">
                <v:stroke joinstyle="miter"/>
              </v:line>
              <v:line id="Line 2068" o:spid="_x0000_s3686" style="position:absolute;visibility:visibl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HhEcEAAADdAAAADwAAAGRycy9kb3ducmV2LnhtbERPTWvCQBC9F/wPywi91U0laImuUpSi&#10;h16qFT0O2TEJZmZDdtXk33eFgrd5vM+ZLzuu1Y1aXzkx8D5KQJHkzlZSGPjdf719gPIBxWLthAz0&#10;5GG5GLzMMbPuLj9024VCxRDxGRooQ2gyrX1eEqMfuYYkcmfXMoYI20LbFu8xnGs9TpKJZqwkNpTY&#10;0Kqk/LK7soFxEMpT/t6sN/p6OvC2PzL2xrwOu88ZqEBdeIr/3Vsb56fpFB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ceERwQAAAN0AAAAPAAAAAAAAAAAAAAAA&#10;AKECAABkcnMvZG93bnJldi54bWxQSwUGAAAAAAQABAD5AAAAjwMAAAAA&#10;" strokecolor="#1a1a1a" strokeweight="17e-5mm">
                <v:stroke joinstyle="miter"/>
              </v:line>
              <v:line id="Line 2069" o:spid="_x0000_s3685" style="position:absolute;visibility:visibl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51Y8QAAADdAAAADwAAAGRycy9kb3ducmV2LnhtbESPQWvCQBCF74X+h2UKvdVNJZSSuopY&#10;ih681Cr2OGSnSWhmNmRXTf69cxC8zfDevPfNbDFwa87UxyaIg9dJBoakDL6RysH+5+vlHUxMKB7b&#10;IORgpAiL+ePDDAsfLvJN512qjIZILNBBnVJXWBvLmhjjJHQkqv2FnjHp2lfW93jRcG7tNMveLGMj&#10;2lBjR6uayv/diR1Mk1CZ83b9uban3wNvxiPj6Nzz07D8AJNoSHfz7XrjFT/PFVe/0RHs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7nVjxAAAAN0AAAAPAAAAAAAAAAAA&#10;AAAAAKECAABkcnMvZG93bnJldi54bWxQSwUGAAAAAAQABAD5AAAAkgMAAAAA&#10;" strokecolor="#1a1a1a" strokeweight="17e-5mm">
                <v:stroke joinstyle="miter"/>
              </v:line>
              <v:line id="Line 2070" o:spid="_x0000_s3684" style="position:absolute;visibility:visibl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LQ+MEAAADdAAAADwAAAGRycy9kb3ducmV2LnhtbERPTWvCQBC9F/wPywi91U0liI2uUpSi&#10;h16qFT0O2TEJZmZDdtXk33eFgrd5vM+ZLzuu1Y1aXzkx8D5KQJHkzlZSGPjdf71NQfmAYrF2QgZ6&#10;8rBcDF7mmFl3lx+67UKhYoj4DA2UITSZ1j4vidGPXEMSubNrGUOEbaFti/cYzrUeJ8lEM1YSG0ps&#10;aFVSftld2cA4COUpf2/WG309HXjbHxl7Y16H3ecMVKAuPMX/7q2N89P0Ax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otD4wQAAAN0AAAAPAAAAAAAAAAAAAAAA&#10;AKECAABkcnMvZG93bnJldi54bWxQSwUGAAAAAAQABAD5AAAAjwMAAAAA&#10;" strokecolor="#1a1a1a" strokeweight="17e-5mm">
                <v:stroke joinstyle="miter"/>
              </v:line>
              <v:line id="Line 2071" o:spid="_x0000_s3683" style="position:absolute;visibility:visibl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HvuMUAAADdAAAADwAAAGRycy9kb3ducmV2LnhtbESPQWvCQBCF74X+h2WE3upGsUWiq0hL&#10;0UMvtRU9DtkxCWZmQ3bV5N93DoXeZnhv3vtmue65MTfqYh3EwWScgSEpgq+ldPDz/fE8BxMTiscm&#10;CDkYKMJ69fiwxNyHu3zRbZ9KoyESc3RQpdTm1saiIsY4Di2JaufQMSZdu9L6Du8azo2dZtmrZaxF&#10;Gyps6a2i4rK/soNpEipm/Ll939rr6cC74cg4OPc06jcLMIn69G/+u955xZ+9KL9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HvuMUAAADdAAAADwAAAAAAAAAA&#10;AAAAAAChAgAAZHJzL2Rvd25yZXYueG1sUEsFBgAAAAAEAAQA+QAAAJMDAAAAAA==&#10;" strokecolor="#1a1a1a" strokeweight="17e-5mm">
                <v:stroke joinstyle="miter"/>
              </v:line>
              <v:line id="Line 2072" o:spid="_x0000_s3682" style="position:absolute;visibility:visibl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1KI8IAAADdAAAADwAAAGRycy9kb3ducmV2LnhtbERPTWvCQBC9F/wPywje6iZii0TXIC2i&#10;h15qK3ocsmMSzMyG7KrJv+8WCr3N433OKu+5UXfqfO3EQDpNQJEUztZSGvj+2j4vQPmAYrFxQgYG&#10;8pCvR08rzKx7yCfdD6FUMUR8hgaqENpMa19UxOinriWJ3MV1jCHCrtS2w0cM50bPkuRVM9YSGyps&#10;6a2i4nq4sYFZECrm/LF73+nb+cj74cQ4GDMZ95slqEB9+Bf/ufc2zp+/pPD7TTxBr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g1KI8IAAADdAAAADwAAAAAAAAAAAAAA&#10;AAChAgAAZHJzL2Rvd25yZXYueG1sUEsFBgAAAAAEAAQA+QAAAJADAAAAAA==&#10;" strokecolor="#1a1a1a" strokeweight="17e-5mm">
                <v:stroke joinstyle="miter"/>
              </v:line>
              <v:line id="Line 2073" o:spid="_x0000_s3681" style="position:absolute;visibility:visibl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/UVMEAAADdAAAADwAAAGRycy9kb3ducmV2LnhtbERPTWvCQBC9F/wPywi91U2DSomuUpSi&#10;h16qFT0O2TEJZmZDdtXk33eFgrd5vM+ZLzuu1Y1aXzkx8D5KQJHkzlZSGPjdf719gPIBxWLthAz0&#10;5GG5GLzMMbPuLj9024VCxRDxGRooQ2gyrX1eEqMfuYYkcmfXMoYI20LbFu8xnGudJslUM1YSG0ps&#10;aFVSftld2UAahPIxf2/WG309HXjbHxl7Y16H3ecMVKAuPMX/7q2N88eTFB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39RUwQAAAN0AAAAPAAAAAAAAAAAAAAAA&#10;AKECAABkcnMvZG93bnJldi54bWxQSwUGAAAAAAQABAD5AAAAjwMAAAAA&#10;" strokecolor="#1a1a1a" strokeweight="17e-5mm">
                <v:stroke joinstyle="miter"/>
              </v:line>
              <v:line id="Line 2074" o:spid="_x0000_s3680" style="position:absolute;visibility:visibl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Nxz8MAAADdAAAADwAAAGRycy9kb3ducmV2LnhtbERPS2vCQBC+F/wPywje6sZHS0ndBFFE&#10;D15qW9rjkJ0mwcxsyK6a/Hu3UOhtPr7nrPKeG3WlztdODMymCSiSwtlaSgMf77vHF1A+oFhsnJCB&#10;gTzk2ehhhal1N3mj6ymUKoaIT9FAFUKbau2Lihj91LUkkftxHWOIsCu17fAWw7nR8yR51oy1xIYK&#10;W9pUVJxPFzYwD0LFko/77V5fvj/5MHwxDsZMxv36FVSgPvyL/9wHG+cvnxbw+008QW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Tcc/DAAAA3QAAAA8AAAAAAAAAAAAA&#10;AAAAoQIAAGRycy9kb3ducmV2LnhtbFBLBQYAAAAABAAEAPkAAACRAwAAAAA=&#10;" strokecolor="#1a1a1a" strokeweight="17e-5mm">
                <v:stroke joinstyle="miter"/>
              </v:line>
              <v:line id="Line 2075" o:spid="_x0000_s3679" style="position:absolute;visibility:visibl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rpu8EAAADdAAAADwAAAGRycy9kb3ducmV2LnhtbERPTWvCQBC9F/wPywi91U0lSomuUpSi&#10;h16qFT0O2TEJZmZDdtXk33eFgrd5vM+ZLzuu1Y1aXzkx8D5KQJHkzlZSGPjdf719gPIBxWLthAz0&#10;5GG5GLzMMbPuLj9024VCxRDxGRooQ2gyrX1eEqMfuYYkcmfXMoYI20LbFu8xnGs9TpKpZqwkNpTY&#10;0Kqk/LK7soFxEMpT/t6sN/p6OvC2PzL2xrwOu88ZqEBdeIr/3Vsb56eTFB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eum7wQAAAN0AAAAPAAAAAAAAAAAAAAAA&#10;AKECAABkcnMvZG93bnJldi54bWxQSwUGAAAAAAQABAD5AAAAjwMAAAAA&#10;" strokecolor="#1a1a1a" strokeweight="17e-5mm">
                <v:stroke joinstyle="miter"/>
              </v:line>
              <v:line id="Line 2076" o:spid="_x0000_s3678" style="position:absolute;visibility:visibl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ZMIMEAAADdAAAADwAAAGRycy9kb3ducmV2LnhtbERPS2vCQBC+C/0PyxS86aaipURXKRXR&#10;gxcfRY9DdkxCM7Mhu2ry711B6G0+vufMFi1X6kaNL50Y+BgmoEgyZ0vJDRwPq8EXKB9QLFZOyEBH&#10;Hhbzt94MU+vusqPbPuQqhohP0UARQp1q7bOCGP3Q1SSRu7iGMUTY5No2eI/hXOlRknxqxlJiQ4E1&#10;/RSU/e2vbGAUhLIxb9fLtb6ef3nTnRg7Y/rv7fcUVKA2/Itf7o2N88eTCTy/iSfo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NkwgwQAAAN0AAAAPAAAAAAAAAAAAAAAA&#10;AKECAABkcnMvZG93bnJldi54bWxQSwUGAAAAAAQABAD5AAAAjwMAAAAA&#10;" strokecolor="#1a1a1a" strokeweight="17e-5mm">
                <v:stroke joinstyle="miter"/>
              </v:line>
              <v:line id="Line 2077" o:spid="_x0000_s3677" style="position:absolute;visibility:visibl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TSV8EAAADdAAAADwAAAGRycy9kb3ducmV2LnhtbERPS2vCQBC+C/0PyxS86aaiUqKrlJai&#10;By8+ih6H7JiEZmZDdtXk37uC4G0+vufMly1X6kqNL50Y+BgmoEgyZ0vJDRz2v4NPUD6gWKyckIGO&#10;PCwXb705ptbdZEvXXchVDBGfooEihDrV2mcFMfqhq0kid3YNY4iwybVt8BbDudKjJJlqxlJiQ4E1&#10;fReU/e8ubGAUhLIxb1Y/K305/fG6OzJ2xvTf268ZqEBteImf7rWN88eTKTy+iSfo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5NJXwQAAAN0AAAAPAAAAAAAAAAAAAAAA&#10;AKECAABkcnMvZG93bnJldi54bWxQSwUGAAAAAAQABAD5AAAAjwMAAAAA&#10;" strokecolor="#1a1a1a" strokeweight="17e-5mm">
                <v:stroke joinstyle="miter"/>
              </v:line>
              <v:line id="Line 2078" o:spid="_x0000_s3676" style="position:absolute;visibility:visibl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h3zMIAAADdAAAADwAAAGRycy9kb3ducmV2LnhtbERPTWvCQBC9F/wPywje6kbRVlJXEUvR&#10;Qy/Vih6H7DQJZmZDdtXk33cFwds83ufMly1X6kqNL50YGA0TUCSZs6XkBn73X68zUD6gWKyckIGO&#10;PCwXvZc5ptbd5Ieuu5CrGCI+RQNFCHWqtc8KYvRDV5NE7s81jCHCJte2wVsM50qPk+RNM5YSGwqs&#10;aV1Qdt5d2MA4CGUT/t58bvTldOBtd2TsjBn029UHqEBteIof7q2N8yfTd7h/E0/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qh3zMIAAADdAAAADwAAAAAAAAAAAAAA&#10;AAChAgAAZHJzL2Rvd25yZXYueG1sUEsFBgAAAAAEAAQA+QAAAJADAAAAAA==&#10;" strokecolor="#1a1a1a" strokeweight="17e-5mm">
                <v:stroke joinstyle="miter"/>
              </v:line>
              <v:line id="Line 2079" o:spid="_x0000_s3675" style="position:absolute;visibility:visibl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fjvsUAAADdAAAADwAAAGRycy9kb3ducmV2LnhtbESPQWvCQBCF74X+h2WE3upGsUWiq0hL&#10;0UMvtRU9DtkxCWZmQ3bV5N93DoXeZnhv3vtmue65MTfqYh3EwWScgSEpgq+ldPDz/fE8BxMTiscm&#10;CDkYKMJ69fiwxNyHu3zRbZ9KoyESc3RQpdTm1saiIsY4Di2JaufQMSZdu9L6Du8azo2dZtmrZaxF&#10;Gyps6a2i4rK/soNpEipm/Ll939rr6cC74cg4OPc06jcLMIn69G/+u955xZ+9KK5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fjvsUAAADdAAAADwAAAAAAAAAA&#10;AAAAAAChAgAAZHJzL2Rvd25yZXYueG1sUEsFBgAAAAAEAAQA+QAAAJMDAAAAAA==&#10;" strokecolor="#1a1a1a" strokeweight="17e-5mm">
                <v:stroke joinstyle="miter"/>
              </v:line>
              <v:line id="Line 2080" o:spid="_x0000_s3674" style="position:absolute;visibility:visibl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tGJcIAAADdAAAADwAAAGRycy9kb3ducmV2LnhtbERPTWvCQBC9F/wPywje6kbRUlNXEUvR&#10;Qy/Vih6H7DQJZmZDdtXk33cFwds83ufMly1X6kqNL50YGA0TUCSZs6XkBn73X6/voHxAsVg5IQMd&#10;eVguei9zTK27yQ9ddyFXMUR8igaKEOpUa58VxOiHriaJ3J9rGEOETa5tg7cYzpUeJ8mbZiwlNhRY&#10;07qg7Ly7sIFxEMom/L353OjL6cDb7sjYGTPot6sPUIHa8BQ/3Fsb50+mM7h/E0/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tGJcIAAADdAAAADwAAAAAAAAAAAAAA&#10;AAChAgAAZHJzL2Rvd25yZXYueG1sUEsFBgAAAAAEAAQA+QAAAJADAAAAAA==&#10;" strokecolor="#1a1a1a" strokeweight="17e-5mm">
                <v:stroke joinstyle="miter"/>
              </v:line>
              <v:line id="Line 2081" o:spid="_x0000_s3673" style="position:absolute;visibility:visibl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0lBcQAAADdAAAADwAAAGRycy9kb3ducmV2LnhtbESPQWvCQBCF7wX/wzJCb3VTESnRVUpF&#10;9NCLtqU9DtkxCc3Mhuyqyb93DoK3Gd6b975ZrntuzIW6WAdx8DrJwJAUwddSOvj+2r68gYkJxWMT&#10;hBwMFGG9Gj0tMffhKge6HFNpNERijg6qlNrc2lhUxBgnoSVR7RQ6xqRrV1rf4VXDubHTLJtbxlq0&#10;ocKWPioq/o9ndjBNQsWMP3ebnT3//fB++GUcnHse9+8LMIn69DDfr/de8Wdz5ddvdAS7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LSUFxAAAAN0AAAAPAAAAAAAAAAAA&#10;AAAAAKECAABkcnMvZG93bnJldi54bWxQSwUGAAAAAAQABAD5AAAAkgMAAAAA&#10;" strokecolor="#1a1a1a" strokeweight="17e-5mm">
                <v:stroke joinstyle="miter"/>
              </v:line>
              <v:line id="Line 2082" o:spid="_x0000_s3672" style="position:absolute;visibility:visibl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GAnsEAAADdAAAADwAAAGRycy9kb3ducmV2LnhtbERPS4vCMBC+C/sfwgjeNFVEpGuUxUX0&#10;sBdf6HFoZtuynUlporb/fiMI3ubje85i1XKl7tT40omB8SgBRZI5W0pu4HTcDOegfECxWDkhAx15&#10;WC0/egtMrXvInu6HkKsYIj5FA0UIdaq1zwpi9CNXk0Tu1zWMIcIm17bBRwznSk+SZKYZS4kNBda0&#10;Lij7O9zYwCQIZVP+2X5v9e165l13YeyMGfTbr09QgdrwFr/cOxvnT2djeH4TT9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YYCewQAAAN0AAAAPAAAAAAAAAAAAAAAA&#10;AKECAABkcnMvZG93bnJldi54bWxQSwUGAAAAAAQABAD5AAAAjwMAAAAA&#10;" strokecolor="#1a1a1a" strokeweight="17e-5mm">
                <v:stroke joinstyle="miter"/>
              </v:line>
              <v:line id="Line 2083" o:spid="_x0000_s3671" style="position:absolute;visibility:visibl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Me6cEAAADdAAAADwAAAGRycy9kb3ducmV2LnhtbERPTWvCQBC9F/wPywi91Y1BpERXEaXo&#10;wUutoschOybBzGzIrpr8e7dQ6G0e73Pmy45r9aDWV04MjEcJKJLc2UoKA8efr49PUD6gWKydkIGe&#10;PCwXg7c5ZtY95Zseh1CoGCI+QwNlCE2mtc9LYvQj15BE7upaxhBhW2jb4jOGc63TJJlqxkpiQ4kN&#10;rUvKb4c7G0iDUD7h/Xaz1ffLiXf9mbE35n3YrWagAnXhX/zn3tk4fzJN4febeIJe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sx7pwQAAAN0AAAAPAAAAAAAAAAAAAAAA&#10;AKECAABkcnMvZG93bnJldi54bWxQSwUGAAAAAAQABAD5AAAAjwMAAAAA&#10;" strokecolor="#1a1a1a" strokeweight="17e-5mm">
                <v:stroke joinstyle="miter"/>
              </v:line>
              <v:line id="Line 2084" o:spid="_x0000_s3670" style="position:absolute;visibility:visibl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+7csIAAADdAAAADwAAAGRycy9kb3ducmV2LnhtbERPTWvCQBC9C/6HZYTedKMVkdQ1iKXo&#10;oRdtpT0O2WkSzMyG7GqSf98VCr3N433OJuu5VndqfeXEwHyWgCLJna2kMPD58TZdg/IBxWLthAwM&#10;5CHbjkcbTK3r5ET3cyhUDBGfooEyhCbV2uclMfqZa0gi9+NaxhBhW2jbYhfDudaLJFlpxkpiQ4kN&#10;7UvKr+cbG1gEoXzJ74fXg759X/g4fDEOxjxN+t0LqEB9+Bf/uY82zl+unuHxTTxBb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/+7csIAAADdAAAADwAAAAAAAAAAAAAA&#10;AAChAgAAZHJzL2Rvd25yZXYueG1sUEsFBgAAAAAEAAQA+QAAAJADAAAAAA==&#10;" strokecolor="#1a1a1a" strokeweight="17e-5mm">
                <v:stroke joinstyle="miter"/>
              </v:line>
              <v:line id="Line 2085" o:spid="_x0000_s3669" style="position:absolute;visibility:visibl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YjBsEAAADdAAAADwAAAGRycy9kb3ducmV2LnhtbERPTWvCQBC9F/wPywi91Y0SpERXEaXo&#10;wUutoschOybBzGzIrpr8e7dQ6G0e73Pmy45r9aDWV04MjEcJKJLc2UoKA8efr49PUD6gWKydkIGe&#10;PCwXg7c5ZtY95Zseh1CoGCI+QwNlCE2mtc9LYvQj15BE7upaxhBhW2jb4jOGc60nSTLVjJXEhhIb&#10;WpeU3w53NjAJQnnK++1mq++XE+/6M2NvzPuwW81ABerCv/jPvbNxfjpN4febeIJe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FiMGwQAAAN0AAAAPAAAAAAAAAAAAAAAA&#10;AKECAABkcnMvZG93bnJldi54bWxQSwUGAAAAAAQABAD5AAAAjwMAAAAA&#10;" strokecolor="#1a1a1a" strokeweight="17e-5mm">
                <v:stroke joinstyle="miter"/>
              </v:line>
              <v:line id="Line 2086" o:spid="_x0000_s3668" style="position:absolute;visibility:visibl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qGncEAAADdAAAADwAAAGRycy9kb3ducmV2LnhtbERPS2vCQBC+C/0PyxS86aaiUqKrlJai&#10;By8+ih6H7JiEZmZDdtXk37uC4G0+vufMly1X6kqNL50Y+BgmoEgyZ0vJDRz2v4NPUD6gWKyckIGO&#10;PCwXb705ptbdZEvXXchVDBGfooEihDrV2mcFMfqhq0kid3YNY4iwybVt8BbDudKjJJlqxlJiQ4E1&#10;fReU/e8ubGAUhLIxb1Y/K305/fG6OzJ2xvTf268ZqEBteImf7rWN88fTCTy+iSfo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WoadwQAAAN0AAAAPAAAAAAAAAAAAAAAA&#10;AKECAABkcnMvZG93bnJldi54bWxQSwUGAAAAAAQABAD5AAAAjwMAAAAA&#10;" strokecolor="#1a1a1a" strokeweight="17e-5mm">
                <v:stroke joinstyle="miter"/>
              </v:line>
              <v:line id="Line 2087" o:spid="_x0000_s3667" style="position:absolute;visibility:visibl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gY6sEAAADdAAAADwAAAGRycy9kb3ducmV2LnhtbERPTWvCQBC9F/wPywi91Y0ioURXEaXo&#10;wUutoschOybBzGzIrpr8e7dQ6G0e73Pmy45r9aDWV04MjEcJKJLc2UoKA8efr49PUD6gWKydkIGe&#10;PCwXg7c5ZtY95Zseh1CoGCI+QwNlCE2mtc9LYvQj15BE7upaxhBhW2jb4jOGc60nSZJqxkpiQ4kN&#10;rUvKb4c7G5gEoXzK++1mq++XE+/6M2NvzPuwW81ABerCv/jPvbNx/jRN4febeIJe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iBjqwQAAAN0AAAAPAAAAAAAAAAAAAAAA&#10;AKECAABkcnMvZG93bnJldi54bWxQSwUGAAAAAAQABAD5AAAAjwMAAAAA&#10;" strokecolor="#1a1a1a" strokeweight="17e-5mm">
                <v:stroke joinstyle="miter"/>
              </v:line>
              <v:line id="Line 2088" o:spid="_x0000_s3666" style="position:absolute;visibility:visibl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S9ccEAAADdAAAADwAAAGRycy9kb3ducmV2LnhtbERPS2vCQBC+C/0PyxS86aYitkRXKRXR&#10;gxcfRY9DdkxCM7Mhu2ry711B6G0+vufMFi1X6kaNL50Y+BgmoEgyZ0vJDRwPq8EXKB9QLFZOyEBH&#10;Hhbzt94MU+vusqPbPuQqhohP0UARQp1q7bOCGP3Q1SSRu7iGMUTY5No2eI/hXOlRkkw0YymxocCa&#10;fgrK/vZXNjAKQtmYt+vlWl/Pv7zpToydMf339nsKKlAb/sUv98bG+ePJJzy/iSfo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xL1xwQAAAN0AAAAPAAAAAAAAAAAAAAAA&#10;AKECAABkcnMvZG93bnJldi54bWxQSwUGAAAAAAQABAD5AAAAjwMAAAAA&#10;" strokecolor="#1a1a1a" strokeweight="17e-5mm">
                <v:stroke joinstyle="miter"/>
              </v:line>
              <v:line id="Line 2089" o:spid="_x0000_s3665" style="position:absolute;visibility:visibl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spA8QAAADdAAAADwAAAGRycy9kb3ducmV2LnhtbESPQWvCQBCF7wX/wzJCb3VTESnRVUpF&#10;9NCLtqU9DtkxCc3Mhuyqyb93DoK3Gd6b975ZrntuzIW6WAdx8DrJwJAUwddSOvj+2r68gYkJxWMT&#10;hBwMFGG9Gj0tMffhKge6HFNpNERijg6qlNrc2lhUxBgnoSVR7RQ6xqRrV1rf4VXDubHTLJtbxlq0&#10;ocKWPioq/o9ndjBNQsWMP3ebnT3//fB++GUcnHse9+8LMIn69DDfr/de8WdzxdVvdAS7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WykDxAAAAN0AAAAPAAAAAAAAAAAA&#10;AAAAAKECAABkcnMvZG93bnJldi54bWxQSwUGAAAAAAQABAD5AAAAkgMAAAAA&#10;" strokecolor="#1a1a1a" strokeweight="17e-5mm">
                <v:stroke joinstyle="miter"/>
              </v:line>
              <v:line id="Line 2090" o:spid="_x0000_s3664" style="position:absolute;visibility:visibl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eMmMEAAADdAAAADwAAAGRycy9kb3ducmV2LnhtbERPS2vCQBC+C/0PyxS86aYi0kZXKRXR&#10;gxcfRY9DdkxCM7Mhu2ry711B6G0+vufMFi1X6kaNL50Y+BgmoEgyZ0vJDRwPq8EnKB9QLFZOyEBH&#10;Hhbzt94MU+vusqPbPuQqhohP0UARQp1q7bOCGP3Q1SSRu7iGMUTY5No2eI/hXOlRkkw0YymxocCa&#10;fgrK/vZXNjAKQtmYt+vlWl/Pv7zpToydMf339nsKKlAb/sUv98bG+ePJFzy/iSfo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F4yYwQAAAN0AAAAPAAAAAAAAAAAAAAAA&#10;AKECAABkcnMvZG93bnJldi54bWxQSwUGAAAAAAQABAD5AAAAjwMAAAAA&#10;" strokecolor="#1a1a1a" strokeweight="17e-5mm">
                <v:stroke joinstyle="miter"/>
              </v:line>
              <v:line id="Line 2091" o:spid="_x0000_s3663" style="position:absolute;visibility:visibl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Sz2MUAAADdAAAADwAAAGRycy9kb3ducmV2LnhtbESPQWvCQBCF74X+h2WE3upGkVaiq0hL&#10;0UMvtRU9DtkxCWZmQ3bV5N93DoXeZnhv3vtmue65MTfqYh3EwWScgSEpgq+ldPDz/fE8BxMTiscm&#10;CDkYKMJ69fiwxNyHu3zRbZ9KoyESc3RQpdTm1saiIsY4Di2JaufQMSZdu9L6Du8azo2dZtmLZaxF&#10;Gyps6a2i4rK/soNpEipm/Ll939rr6cC74cg4OPc06jcLMIn69G/+u955xZ+9Kr9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Sz2MUAAADdAAAADwAAAAAAAAAA&#10;AAAAAAChAgAAZHJzL2Rvd25yZXYueG1sUEsFBgAAAAAEAAQA+QAAAJMDAAAAAA==&#10;" strokecolor="#1a1a1a" strokeweight="17e-5mm">
                <v:stroke joinstyle="miter"/>
              </v:line>
              <v:line id="Line 2092" o:spid="_x0000_s3662" style="position:absolute;visibility:visibl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gWQ8IAAADdAAAADwAAAGRycy9kb3ducmV2LnhtbERPTWvCQBC9F/wPywje6iYirUTXIC2i&#10;h15qK3ocsmMSzMyG7KrJv+8WCr3N433OKu+5UXfqfO3EQDpNQJEUztZSGvj+2j4vQPmAYrFxQgYG&#10;8pCvR08rzKx7yCfdD6FUMUR8hgaqENpMa19UxOinriWJ3MV1jCHCrtS2w0cM50bPkuRFM9YSGyps&#10;6a2i4nq4sYFZECrm/LF73+nb+cj74cQ4GDMZ95slqEB9+Bf/ufc2zp+/pvD7TTxBr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bgWQ8IAAADdAAAADwAAAAAAAAAAAAAA&#10;AAChAgAAZHJzL2Rvd25yZXYueG1sUEsFBgAAAAAEAAQA+QAAAJADAAAAAA==&#10;" strokecolor="#1a1a1a" strokeweight="17e-5mm">
                <v:stroke joinstyle="miter"/>
              </v:line>
              <v:line id="Line 2093" o:spid="_x0000_s3661" style="position:absolute;visibility:visibl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qINMEAAADdAAAADwAAAGRycy9kb3ducmV2LnhtbERPTWvCQBC9F/wPywi91U2DaImuUpSi&#10;h16qFT0O2TEJZmZDdtXk33eFgrd5vM+ZLzuu1Y1aXzkx8D5KQJHkzlZSGPjdf719gPIBxWLthAz0&#10;5GG5GLzMMbPuLj9024VCxRDxGRooQ2gyrX1eEqMfuYYkcmfXMoYI20LbFu8xnGudJslEM1YSG0ps&#10;aFVSftld2UAahPIxf2/WG309HXjbHxl7Y16H3ecMVKAuPMX/7q2N88fTFB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aog0wQAAAN0AAAAPAAAAAAAAAAAAAAAA&#10;AKECAABkcnMvZG93bnJldi54bWxQSwUGAAAAAAQABAD5AAAAjwMAAAAA&#10;" strokecolor="#1a1a1a" strokeweight="17e-5mm">
                <v:stroke joinstyle="miter"/>
              </v:line>
              <v:line id="Line 2094" o:spid="_x0000_s3660" style="position:absolute;visibility:visibl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Ytr8MAAADdAAAADwAAAGRycy9kb3ducmV2LnhtbERPS2vCQBC+F/wPywje6sYHbUndBFFE&#10;D15qW9rjkJ0mwcxsyK6a/Hu3UOhtPr7nrPKeG3WlztdODMymCSiSwtlaSgMf77vHF1A+oFhsnJCB&#10;gTzk2ehhhal1N3mj6ymUKoaIT9FAFUKbau2Lihj91LUkkftxHWOIsCu17fAWw7nR8yR50oy1xIYK&#10;W9pUVJxPFzYwD0LFko/77V5fvj/5MHwxDsZMxv36FVSgPvyL/9wHG+cvnxfw+008QW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mLa/DAAAA3QAAAA8AAAAAAAAAAAAA&#10;AAAAoQIAAGRycy9kb3ducmV2LnhtbFBLBQYAAAAABAAEAPkAAACRAwAAAAA=&#10;" strokecolor="#1a1a1a" strokeweight="17e-5mm">
                <v:stroke joinstyle="miter"/>
              </v:line>
              <v:line id="Line 2095" o:spid="_x0000_s3659" style="position:absolute;visibility:visibl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+128EAAADdAAAADwAAAGRycy9kb3ducmV2LnhtbERPTWvCQBC9F/wPywi91U0laImuUpSi&#10;h16qFT0O2TEJZmZDdtXk33eFgrd5vM+ZLzuu1Y1aXzkx8D5KQJHkzlZSGPjdf719gPIBxWLthAz0&#10;5GG5GLzMMbPuLj9024VCxRDxGRooQ2gyrX1eEqMfuYYkcmfXMoYI20LbFu8xnGs9TpKJZqwkNpTY&#10;0Kqk/LK7soFxEMpT/t6sN/p6OvC2PzL2xrwOu88ZqEBdeIr/3Vsb56fTFB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z7XbwQAAAN0AAAAPAAAAAAAAAAAAAAAA&#10;AKECAABkcnMvZG93bnJldi54bWxQSwUGAAAAAAQABAD5AAAAjwMAAAAA&#10;" strokecolor="#1a1a1a" strokeweight="17e-5mm">
                <v:stroke joinstyle="miter"/>
              </v:line>
              <v:shape id="Freeform 2096" o:spid="_x0000_s3658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0tvsQA&#10;AADdAAAADwAAAGRycy9kb3ducmV2LnhtbERPTWvCQBC9F/wPywje6sZQq0RXUaFgT9roxduQHZNg&#10;djZk1yT667tCobd5vM9ZrntTiZYaV1pWMBlHIIgzq0vOFZxPX+9zEM4ja6wsk4IHOVivBm9LTLTt&#10;+Ifa1OcihLBLUEHhfZ1I6bKCDLqxrYkDd7WNQR9gk0vdYBfCTSXjKPqUBksODQXWtCsou6V3o2D2&#10;TKP4Hh/b23ZyPW6/T9PuQBelRsN+swDhqff/4j/3Xof5H7MpvL4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dLb7EAAAA3QAAAA8AAAAAAAAAAAAAAAAAmAIAAGRycy9k&#10;b3ducmV2LnhtbFBLBQYAAAAABAAEAPUAAACJAwAAAAA=&#10;" path="m,7803l,,,7803xe" fillcolor="#e44145" stroked="f">
                <v:path arrowok="t" o:connecttype="custom" o:connectlocs="0,7803;0,0;0,7803" o:connectangles="0,0,0"/>
              </v:shape>
              <v:line id="Line 2097" o:spid="_x0000_s3657" style="position:absolute;flip:y;visibility:visibl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m1fsUAAADdAAAADwAAAGRycy9kb3ducmV2LnhtbERPS2vCQBC+F/oflin0Vje2JdHoKn1Q&#10;6qEgvg7ehuyYTZudDdmNxn/vCkJv8/E9ZzrvbS2O1PrKsYLhIAFBXDhdcalgu/l6GoHwAVlj7ZgU&#10;nMnDfHZ/N8VcuxOv6LgOpYgh7HNUYEJocil9YciiH7iGOHIH11oMEbal1C2eYrit5XOSpNJixbHB&#10;YEMfhoq/dWcVuPN+Z7q0G2cv9fePyd5/7XL4qdTjQ/82ARGoD//im3uh4/zXLIX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5m1fsUAAADdAAAADwAAAAAAAAAA&#10;AAAAAAChAgAAZHJzL2Rvd25yZXYueG1sUEsFBgAAAAAEAAQA+QAAAJMDAAAAAA==&#10;" strokecolor="#e76f34" strokeweight="17e-5mm">
                <v:stroke joinstyle="miter"/>
              </v:line>
              <v:shape id="Freeform 2098" o:spid="_x0000_s3656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MWUsQA&#10;AADdAAAADwAAAGRycy9kb3ducmV2LnhtbERPTWvCQBC9F/wPyxS81Y1Bm5K6ihYK9qRGL70N2TEJ&#10;ZmdDdk1if70rFLzN433OYjWYWnTUusqygukkAkGcW11xoeB0/H77AOE8ssbaMim4kYPVcvSywFTb&#10;ng/UZb4QIYRdigpK75tUSpeXZNBNbEMcuLNtDfoA20LqFvsQbmoZR9G7NFhxaCixoa+S8kt2NQqS&#10;vyyKr/G+u2ym5/3m5zjvd/Sr1Ph1WH+C8DT4p/jfvdVh/ixJ4PFNO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DFlLEAAAA3QAAAA8AAAAAAAAAAAAAAAAAmAIAAGRycy9k&#10;b3ducmV2LnhtbFBLBQYAAAAABAAEAPUAAACJAwAAAAA=&#10;" path="m,7803l,,,7803xe" fillcolor="#e44145" stroked="f">
                <v:path arrowok="t" o:connecttype="custom" o:connectlocs="0,7803;0,0;0,7803" o:connectangles="0,0,0"/>
              </v:shape>
              <v:line id="Line 2099" o:spid="_x0000_s3655" style="position:absolute;flip:y;visibility:visibl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qEl8gAAADdAAAADwAAAGRycy9kb3ducmV2LnhtbESPQU/CQBCF7yb+h82YcJMtSqhWFoIS&#10;ggcSI+rB26Q7divd2aa7hfLvmYOJt5m8N+99M18OvlFH6mId2MBknIEiLoOtuTLw+bG5fQAVE7LF&#10;JjAZOFOE5eL6ao6FDSd+p+M+VUpCOBZowKXUFlrH0pHHOA4tsWg/ofOYZO0qbTs8Sbhv9F2WzbTH&#10;mqXBYUsvjsrDvvcGwvn7y/Wz/jG/b7Y7lz//+rfJ2pjRzbB6ApVoSP/mv+tXK/jTXHDlGxlBLy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UqEl8gAAADdAAAADwAAAAAA&#10;AAAAAAAAAAChAgAAZHJzL2Rvd25yZXYueG1sUEsFBgAAAAAEAAQA+QAAAJYDAAAAAA==&#10;" strokecolor="#e76f34" strokeweight="17e-5mm">
                <v:stroke joinstyle="miter"/>
              </v:line>
              <v:line id="Line 2100" o:spid="_x0000_s3654" style="position:absolute;visibility:visibl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4aRcIAAADdAAAADwAAAGRycy9kb3ducmV2LnhtbERPTWvCQBC9F/wPywje6kYRW1NXEUvR&#10;Qy/Vih6H7DQJZmZDdtXk33cFwds83ufMly1X6kqNL50YGA0TUCSZs6XkBn73X6/voHxAsVg5IQMd&#10;eVguei9zTK27yQ9ddyFXMUR8igaKEOpUa58VxOiHriaJ3J9rGEOETa5tg7cYzpUeJ8lUM5YSGwqs&#10;aV1Qdt5d2MA4CGUT/t58bvTldOBtd2TsjBn029UHqEBteIof7q2N8ydvM7h/E0/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84aRcIAAADdAAAADwAAAAAAAAAAAAAA&#10;AAChAgAAZHJzL2Rvd25yZXYueG1sUEsFBgAAAAAEAAQA+QAAAJADAAAAAA==&#10;" strokecolor="#1a1a1a" strokeweight="17e-5mm">
                <v:stroke joinstyle="miter"/>
              </v:line>
              <v:line id="Line 2101" o:spid="_x0000_s3653" style="position:absolute;visibility:visibl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HD/8QAAADdAAAADwAAAGRycy9kb3ducmV2LnhtbESPQWvCQBCF7wX/wzJCb3VTkSLRVUpF&#10;9NCL2tIeh+yYhGZmQ3bV5N87h4K3Gd6b975ZrntuzJW6WAdx8DrJwJAUwddSOvg6bV/mYGJC8dgE&#10;IQcDRVivRk9LzH24yYGux1QaDZGYo4MqpTa3NhYVMcZJaElUO4eOMenaldZ3eNNwbuw0y94sYy3a&#10;UGFLHxUVf8cLO5gmoWLGn7vNzl5+v3k//DAOzj2P+/cFmER9epj/r/de8Wdz5ddvdAS7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IcP/xAAAAN0AAAAPAAAAAAAAAAAA&#10;AAAAAKECAABkcnMvZG93bnJldi54bWxQSwUGAAAAAAQABAD5AAAAkgMAAAAA&#10;" strokecolor="#1a1a1a" strokeweight="17e-5mm">
                <v:stroke joinstyle="miter"/>
              </v:line>
            </v:group>
            <v:group id="Group 2102" o:spid="_x0000_s3639" style="position:absolute;left:6;top:8514;width:6105;height:807;rotation:-3213980fd" coordorigin="6,-6" coordsize="6966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1tmMQAAADdAAAA&#10;DwAAAAAAAAAAAAAAAACqAgAAZHJzL2Rvd25yZXYueG1sUEsFBgAAAAAEAAQA+gAAAJsDAAAAAA==&#10;">
              <v:shape id="Freeform 2103" o:spid="_x0000_s3651" style="position:absolute;left:478;top:632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qO8QA&#10;AADdAAAADwAAAGRycy9kb3ducmV2LnhtbERPTWvCQBC9C/6HZYTedNOlWIluQhWkpVjQtAePQ3aa&#10;hGZnQ3aryb93CwVv83ifs8kH24oL9b5xrOFxkYAgLp1puNLw9bmfr0D4gGywdUwaRvKQZ9PJBlPj&#10;rnyiSxEqEUPYp6ihDqFLpfRlTRb9wnXEkft2vcUQYV9J0+M1httWqiRZSosNx4YaO9rVVP4Uv1bD&#10;rlPH0/I84rv6eLXj9lio50Oj9cNseFmDCDSEu/jf/Wbi/KeVgr9v4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6KjvEAAAA3QAAAA8AAAAAAAAAAAAAAAAAmAIAAGRycy9k&#10;b3ducmV2LnhtbFBLBQYAAAAABAAEAPUAAACJAwAAAAA=&#10;" path="m544,283l,141,544,,6435,r59,141l6435,283r-5891,xe" fillcolor="#e6e6e6" stroked="f">
                <v:shadow on="t" color="#313a43 [2408]" opacity=".5" offset="1pt,1pt"/>
                <v:path arrowok="t" o:connecttype="custom" o:connectlocs="544,283;0,141;544,0;6435,0;6494,141;6435,283;544,283" o:connectangles="0,0,0,0,0,0,0"/>
              </v:shape>
              <v:shape id="Freeform 2104" o:spid="_x0000_s3650" style="position:absolute;left:1022;top:644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z9cQA&#10;AADdAAAADwAAAGRycy9kb3ducmV2LnhtbERPTWvCQBC9C/0PyxR6041tKRpdpRZaevFQKxVvY3bM&#10;BrOzITuN8d+7hYK3ebzPmS97X6uO2lgFNjAeZaCIi2ArLg1sv9+HE1BRkC3WgcnAhSIsF3eDOeY2&#10;nPmLuo2UKoVwzNGAE2lyrWPhyGMchYY4ccfQepQE21LbFs8p3Nf6MctetMeKU4PDht4cFafNrzeg&#10;D6tp/yHdzy7uHR6nFyfb9cqYh/v+dQZKqJeb+N/9adP858kT/H2TTt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Qc/XEAAAA3QAAAA8AAAAAAAAAAAAAAAAAmAIAAGRycy9k&#10;b3ducmV2LnhtbFBLBQYAAAAABAAEAPUAAACJAwAAAAA=&#10;" path="m,259l53,118,,,5885,r47,129l5885,259,,259xe" fillcolor="#554740 [2405]" stroked="f">
                <v:path arrowok="t" o:connecttype="custom" o:connectlocs="0,259;53,118;0,0;5885,0;5932,129;5885,259;0,259" o:connectangles="0,0,0,0,0,0,0"/>
              </v:shape>
              <v:shape id="Freeform 2105" o:spid="_x0000_s3649" style="position:absolute;left:1022;top:762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WutcQA&#10;AADdAAAADwAAAGRycy9kb3ducmV2LnhtbERPTYvCMBC9C/sfwix401QpWqpRZFlBPIi6e9Db0Ixt&#10;d5tJaaJWf70RBG/zeJ8znbemEhdqXGlZwaAfgSDOrC45V/D7s+wlIJxH1lhZJgU3cjCffXSmmGp7&#10;5R1d9j4XIYRdigoK7+tUSpcVZND1bU0cuJNtDPoAm1zqBq8h3FRyGEUjabDk0FBgTV8FZf/7s1Fw&#10;Xi0O2008Hg7uurodze7ve13elep+tosJCE+tf4tf7pUO8+Mkhuc34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FrrXEAAAA3QAAAA8AAAAAAAAAAAAAAAAAmAIAAGRycy9k&#10;b3ducmV2LnhtbFBLBQYAAAAABAAEAPUAAACJAwAAAAA=&#10;" path="m,141l53,,5932,11r-47,130l,141xe" fillcolor="#382f2a [1605]" stroked="f">
                <v:path arrowok="t" o:connecttype="custom" o:connectlocs="0,141;53,0;5932,11;5885,141;0,141" o:connectangles="0,0,0,0,0"/>
              </v:shape>
              <v:shape id="Freeform 2106" o:spid="_x0000_s3648" style="position:absolute;left:478;top:720;width:266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VTPcAA&#10;AADdAAAADwAAAGRycy9kb3ducmV2LnhtbERPzYrCMBC+C75DGMGbpoqKVKOIIrh42VUfYGzGpthM&#10;ShJt9+03Cwt7m4/vd9bbztbiTT5UjhVMxhkI4sLpiksFt+txtAQRIrLG2jEp+KYA202/t8Zcu5a/&#10;6H2JpUghHHJUYGJscilDYchiGLuGOHEP5y3GBH0ptcc2hdtaTrNsIS1WnBoMNrQ3VDwvL6uAjp+L&#10;h2zv3u3x8HHmw2R+NrVSw0G3W4GI1MV/8Z/7pNP82XIOv9+kE+Tm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JVTPcAAAADdAAAADwAAAAAAAAAAAAAAAACYAgAAZHJzL2Rvd25y&#10;ZXYueG1sUEsFBgAAAAAEAAQA9QAAAIUDAAAAAA==&#10;" path="m36,18c,9,,9,,9,36,,36,,36,v,,9,6,5,9c38,13,36,18,36,18xe" fillcolor="#554740 [2405]" stroked="f">
                <v:path arrowok="t" o:connecttype="custom" o:connectlocs="213,107;0,54;213,0;242,54;213,107" o:connectangles="0,0,0,0,0"/>
              </v:shape>
              <v:shape id="Freeform 2107" o:spid="_x0000_s3647" style="position:absolute;left:478;top:-6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EsOMQA&#10;AADdAAAADwAAAGRycy9kb3ducmV2LnhtbERPTWvCQBC9F/oflin0VjcNJQ3RNbSBoogFTXvwOGTH&#10;JJidDdlVk3/vFgre5vE+Z5GPphMXGlxrWcHrLAJBXFndcq3g9+frJQXhPLLGzjIpmMhBvnx8WGCm&#10;7ZX3dCl9LUIIuwwVNN73mZSuasigm9meOHBHOxj0AQ611ANeQ7jpZBxFiTTYcmhosKeioepUno2C&#10;oo93++Qw4Sb+Xpnpc1fG79tWqeen8WMOwtPo7+J/91qH+W9pAn/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BLDjEAAAA3QAAAA8AAAAAAAAAAAAAAAAAmAIAAGRycy9k&#10;b3ducmV2LnhtbFBLBQYAAAAABAAEAPUAAACJAwAAAAA=&#10;" path="m544,283l,142,544,,6435,r59,142l6435,283r-5891,xe" fillcolor="#e6e6e6" stroked="f">
                <v:shadow on="t" color="#313a43 [2408]" opacity=".5" offset="1pt,1pt"/>
                <v:path arrowok="t" o:connecttype="custom" o:connectlocs="544,283;0,142;544,0;6435,0;6494,142;6435,283;544,283" o:connectangles="0,0,0,0,0,0,0"/>
              </v:shape>
              <v:shape id="Freeform 2108" o:spid="_x0000_s3646" style="position:absolute;left:1022;top:6;width:5932;height:260;visibility:visible;mso-wrap-style:square;v-text-anchor:top" coordsize="593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pCAMUA&#10;AADdAAAADwAAAGRycy9kb3ducmV2LnhtbERPS2sCMRC+F/wPYYTealapVVajSKG0h9JaFfE4bGYf&#10;upmkm3Td+usboeBtPr7nzJedqUVLja8sKxgOEhDEmdUVFwp225eHKQgfkDXWlknBL3lYLnp3c0y1&#10;PfMXtZtQiBjCPkUFZQguldJnJRn0A+uII5fbxmCIsCmkbvAcw00tR0nyJA1WHBtKdPRcUnba/BgF&#10;Dtfj8ag+hI/89Ti5vLt8/91+KnXf71YzEIG6cBP/u990nP84ncD1m3i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kIAxQAAAN0AAAAPAAAAAAAAAAAAAAAAAJgCAABkcnMv&#10;ZG93bnJldi54bWxQSwUGAAAAAAQABAD1AAAAigMAAAAA&#10;" path="m,260l53,118,,,5885,r47,130l5885,260,,260xe" fillcolor="#554740 [2405]" stroked="f">
                <v:path arrowok="t" o:connecttype="custom" o:connectlocs="0,260;53,118;0,0;5885,0;5932,130;5885,260;0,260" o:connectangles="0,0,0,0,0,0,0"/>
              </v:shape>
              <v:shape id="Freeform 2109" o:spid="_x0000_s3645" style="position:absolute;left:1022;top:124;width:5932;height:142;visibility:visible;mso-wrap-style:square;v-text-anchor:top" coordsize="593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JspMYA&#10;AADdAAAADwAAAGRycy9kb3ducmV2LnhtbESPQWvCQBCF7wX/wzJCL0U3SlskdRUtCrW3Rg89Dtlp&#10;kpqdDdk1if/eOQjeZnhv3vtmuR5crTpqQ+XZwGyagCLOva24MHA67icLUCEiW6w9k4ErBVivRk9L&#10;TK3v+Ye6LBZKQjikaKCMsUm1DnlJDsPUN8Si/fnWYZS1LbRtsZdwV+t5krxrhxVLQ4kNfZaUn7OL&#10;M5Bd/Hb30m0Pu9/mPKfTP/Zv3bcxz+Nh8wEq0hAf5vv1lxX814Xgyjcygl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JspMYAAADdAAAADwAAAAAAAAAAAAAAAACYAgAAZHJz&#10;L2Rvd25yZXYueG1sUEsFBgAAAAAEAAQA9QAAAIsDAAAAAA==&#10;" path="m,142l53,,5932,12r-47,130l,142xe" fillcolor="#382f2a [1605]" stroked="f">
                <v:path arrowok="t" o:connecttype="custom" o:connectlocs="0,142;53,0;5932,12;5885,142;0,142" o:connectangles="0,0,0,0,0"/>
              </v:shape>
              <v:shape id="Freeform 2110" o:spid="_x0000_s3644" style="position:absolute;left:478;top:83;width:266;height:106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hZOMEA&#10;AADdAAAADwAAAGRycy9kb3ducmV2LnhtbERP22oCMRB9F/yHMELfNKtUsVujiCJUfKmXD5huxs3S&#10;zWRJUnf9eyMIfZvDuc5i1dla3MiHyrGC8SgDQVw4XXGp4HLeDecgQkTWWDsmBXcKsFr2ewvMtWv5&#10;SLdTLEUK4ZCjAhNjk0sZCkMWw8g1xIm7Om8xJuhLqT22KdzWcpJlM2mx4tRgsKGNoeL39GcV0O57&#10;dpXtj3cb3O4PvB1PD6ZW6m3QrT9BROriv/jl/tJp/vv8A57fp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YWTjBAAAA3QAAAA8AAAAAAAAAAAAAAAAAmAIAAGRycy9kb3du&#10;cmV2LnhtbFBLBQYAAAAABAAEAPUAAACGAwAAAAA=&#10;" path="m36,18c,9,,9,,9,36,,36,,36,v,,9,6,5,9c38,13,36,18,36,18xe" fillcolor="#554740 [2405]" stroked="f">
                <v:path arrowok="t" o:connecttype="custom" o:connectlocs="213,106;0,53;213,0;242,53;213,106" o:connectangles="0,0,0,0,0"/>
              </v:shape>
              <v:shape id="Freeform 2111" o:spid="_x0000_s3643" style="position:absolute;left:6;top:313;width:6493;height:283;visibility:visible;mso-wrap-style:square;v-text-anchor:top" coordsize="649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2ij8cA&#10;AADdAAAADwAAAGRycy9kb3ducmV2LnhtbESPQUsDMRCF70L/Q5iCF2mzFRW7Ni1FFPRQi21/wLCZ&#10;bhaTyZKk7eqvdw6Ctxnem/e+WayG4NWZUu4iG5hNK1DETbQdtwYO+9fJI6hckC36yGTgmzKslqOr&#10;BdY2XviTzrvSKgnhXKMBV0pfa50bRwHzNPbEoh1jClhkTa22CS8SHry+raoHHbBjaXDY07Oj5mt3&#10;Cgb8y+Gj6U/xfRM27mZ/77c/x7Q15no8rJ9AFRrKv/nv+s0K/t1c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9oo/HAAAA3QAAAA8AAAAAAAAAAAAAAAAAmAIAAGRy&#10;cy9kb3ducmV2LnhtbFBLBQYAAAAABAAEAPUAAACMAwAAAAA=&#10;" path="m543,283l,142,543,,6434,r59,142l6434,283r-5891,xe" fillcolor="#e6e6e6" stroked="f">
                <v:shadow on="t" color="#313a43 [2408]" opacity=".5" offset="1pt,1pt"/>
                <v:path arrowok="t" o:connecttype="custom" o:connectlocs="543,283;0,142;543,0;6434,0;6493,142;6434,283;543,283" o:connectangles="0,0,0,0,0,0,0"/>
              </v:shape>
              <v:shape id="Freeform 2112" o:spid="_x0000_s3642" style="position:absolute;left:549;top:325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exMMA&#10;AADdAAAADwAAAGRycy9kb3ducmV2LnhtbERPTWvCQBC9F/oflhF6qxullCa6ihYsvfRQlRZvY3bM&#10;BrOzITuN8d93CwVv83ifM18OvlE9dbEObGAyzkARl8HWXBnY7zaPL6CiIFtsApOBK0VYLu7v5ljY&#10;cOFP6rdSqRTCsUADTqQttI6lI49xHFrixJ1C51ES7CptO7ykcN/oaZY9a481pwaHLb06Ks/bH29A&#10;H9f58Cb913c8ODzlVyf7j7UxD6NhNQMlNMhN/O9+t2n+Uz6Bv2/S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fexMMAAADdAAAADwAAAAAAAAAAAAAAAACYAgAAZHJzL2Rv&#10;d25yZXYueG1sUEsFBgAAAAAEAAQA9QAAAIgDAAAAAA==&#10;" path="m,259l53,118,,,5885,r47,130l5885,259,,259xe" fillcolor="#554740 [2405]" stroked="f">
                <v:path arrowok="t" o:connecttype="custom" o:connectlocs="0,259;53,118;0,0;5885,0;5932,130;5885,259;0,259" o:connectangles="0,0,0,0,0,0,0"/>
              </v:shape>
              <v:shape id="Freeform 2113" o:spid="_x0000_s3641" style="position:absolute;left:549;top:443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Fh8QA&#10;AADdAAAADwAAAGRycy9kb3ducmV2LnhtbERPS4vCMBC+C/sfwgjeNLWIu1ajyKIgHmR9HPQ2NLNt&#10;12ZSmqjVX28EYW/z8T1nMmtMKa5Uu8Kygn4vAkGcWl1wpuCwX3a/QDiPrLG0TAru5GA2/WhNMNH2&#10;xlu67nwmQgi7BBXk3leJlC7NyaDr2Yo4cL+2NugDrDOpa7yFcFPKOIqG0mDBoSHHir5zSs+7i1Fw&#10;Wc2PP5vBZ9x/6PJ+Mtu/xbp4KNVpN/MxCE+N/xe/3Ssd5g9GMby+CSf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5BYfEAAAA3QAAAA8AAAAAAAAAAAAAAAAAmAIAAGRycy9k&#10;b3ducmV2LnhtbFBLBQYAAAAABAAEAPUAAACJAwAAAAA=&#10;" path="m,141l53,,5932,12r-47,129l,141xe" fillcolor="#382f2a [1605]" stroked="f">
                <v:path arrowok="t" o:connecttype="custom" o:connectlocs="0,141;53,0;5932,12;5885,141;0,141" o:connectangles="0,0,0,0,0"/>
              </v:shape>
              <v:shape id="Freeform 2114" o:spid="_x0000_s3640" style="position:absolute;left:6;top:401;width:265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n4D8IA&#10;AADdAAAADwAAAGRycy9kb3ducmV2LnhtbERP22oCMRB9L/gPYQTfalbbiq5GEUVo8cXbB4ybcbO4&#10;mSxJ6q5/3xQKfZvDuc5i1dlaPMiHyrGC0TADQVw4XXGp4HLevU5BhIissXZMCp4UYLXsvSww167l&#10;Iz1OsRQphEOOCkyMTS5lKAxZDEPXECfu5rzFmKAvpfbYpnBby3GWTaTFilODwYY2hor76dsqoN1h&#10;cpPt1bsNbr/2vB197E2t1KDfrecgInXxX/zn/tRp/vvsDX6/SS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6fgPwgAAAN0AAAAPAAAAAAAAAAAAAAAAAJgCAABkcnMvZG93&#10;bnJldi54bWxQSwUGAAAAAAQABAD1AAAAhwMAAAAA&#10;" path="m36,18c,9,,9,,9,36,,36,,36,v,,9,6,5,9c38,13,36,18,36,18xe" fillcolor="#554740 [2405]" stroked="f">
                <v:path arrowok="t" o:connecttype="custom" o:connectlocs="212,107;0,54;212,0;241,54;212,107" o:connectangles="0,0,0,0,0"/>
              </v:shape>
            </v:group>
            <v:group id="Group 2115" o:spid="_x0000_s3594" style="position:absolute;left:12496;top:3727;width:2194;height:2804;rotation:836411fd" coordorigin="7188,570" coordsize="1395,1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CP3k8QAAADdAAAA&#10;DwAAAAAAAAAAAAAAAACqAgAAZHJzL2Rvd25yZXYueG1sUEsFBgAAAAAEAAQA+gAAAJsDAAAAAA==&#10;">
              <v:shape id="Freeform 2116" o:spid="_x0000_s3638" style="position:absolute;left:7188;top:570;width:1395;height:1783;visibility:visible;mso-wrap-style:square;v-text-anchor:top" coordsize="1395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NAoMEA&#10;AADdAAAADwAAAGRycy9kb3ducmV2LnhtbERPTWsCMRC9C/0PYQq9LDVpqaKrUYpQ8LrWQ4/DZtys&#10;biZLkmr67xuh0Ns83uest9kN4koh9p41vEwVCOLWm547DcfPj+cFiJiQDQ6eScMPRdhuHiZrrI2/&#10;cUPXQ+pECeFYowab0lhLGVtLDuPUj8SFO/ngMBUYOmkC3kq4G+SrUnPpsOfSYHGknaX2cvh2Giqc&#10;n4Ktzll1RlU7+9WEvGi0fnrM7ysQiXL6F/+596bMf1vO4P5NOUF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DQKDBAAAA3QAAAA8AAAAAAAAAAAAAAAAAmAIAAGRycy9kb3du&#10;cmV2LnhtbFBLBQYAAAAABAAEAPUAAACGAwAAAAA=&#10;" path="m387,89r,l395,66,409,46,427,29,444,15,467,6,490,r26,l538,3r769,226l1329,238r20,14l1367,270r11,17l1390,310r2,23l1395,358r-5,23l1008,1679r-8,29l983,1731r-20,20l940,1765r-29,12l882,1783r-31,l819,1780r-74,-17l667,1743,493,1697,298,1636,83,1562,60,1551,40,1533,23,1513,11,1490,3,1465,,1439r,-26l5,1387,387,89xe" fillcolor="black [3200]" stroked="f" strokecolor="#f2f2f2 [3041]" strokeweight="3pt">
                <v:shadow on="t" color="#8494a6 [1944]" opacity=".5" offset="1pt"/>
                <v:path arrowok="t" o:connecttype="custom" o:connectlocs="387,89;387,89;395,66;409,46;427,29;444,15;467,6;490,0;516,0;538,3;1307,229;1307,229;1329,238;1349,252;1367,270;1378,287;1390,310;1392,333;1395,358;1390,381;1008,1679;1008,1679;1000,1708;983,1731;963,1751;940,1765;911,1777;882,1783;851,1783;819,1780;819,1780;745,1763;667,1743;493,1697;298,1636;83,1562;83,1562;60,1551;40,1533;23,1513;11,1490;3,1465;0,1439;0,1413;5,1387;387,89" o:connectangles="0,0,0,0,0,0,0,0,0,0,0,0,0,0,0,0,0,0,0,0,0,0,0,0,0,0,0,0,0,0,0,0,0,0,0,0,0,0,0,0,0,0,0,0,0,0"/>
              </v:shape>
              <v:shape id="Freeform 2117" o:spid="_x0000_s3637" style="position:absolute;left:7205;top:585;width:1361;height:1750;visibility:visible;mso-wrap-style:square;v-text-anchor:top" coordsize="1361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DicYA&#10;AADdAAAADwAAAGRycy9kb3ducmV2LnhtbERPS2vCQBC+C/6HZQpeRDeVVm3qKlpo66EQfJReh+w0&#10;ic3Oht2tSfvruwXB23x8z1msOlOLMzlfWVZwO05AEOdWV1woOB6eR3MQPiBrrC2Tgh/ysFr2ewtM&#10;tW15R+d9KEQMYZ+igjKEJpXS5yUZ9GPbEEfu0zqDIUJXSO2wjeGmlpMkmUqDFceGEht6Kin/2n8b&#10;BR9vw+z+JXPhNHttZu/1767NcKPU4KZbP4II1IWr+OLe6jj/7mEK/9/EE+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rDicYAAADdAAAADwAAAAAAAAAAAAAAAACYAgAAZHJz&#10;L2Rvd25yZXYueG1sUEsFBgAAAAAEAAQA9QAAAIsDAAAAAA==&#10;" path="m381,86r,l390,63,404,43,418,25,438,14,461,5,484,r23,l530,2r745,218l1295,232r20,11l1332,260r15,20l1355,300r6,23l1361,346r-6,26l980,1650r-9,26l954,1699r-20,20l911,1733r-26,9l860,1748r-32,2l797,1745r-72,-15l648,1710,478,1664,292,1607,83,1536,57,1524,37,1507,23,1487,11,1464,3,1441,,1415r,-26l6,1366,381,86xe" fillcolor="#d6dbe1 [664]" stroked="f">
                <v:fill opacity="26214f"/>
                <v:path arrowok="t" o:connecttype="custom" o:connectlocs="381,86;381,86;390,63;404,43;418,25;438,14;461,5;484,0;507,0;530,2;1275,220;1275,220;1295,232;1315,243;1332,260;1347,280;1355,300;1361,323;1361,346;1355,372;980,1650;980,1650;971,1676;954,1699;934,1719;911,1733;885,1742;860,1748;828,1750;797,1745;797,1745;725,1730;648,1710;478,1664;292,1607;83,1536;83,1536;57,1524;37,1507;23,1487;11,1464;3,1441;0,1415;0,1389;6,1366;381,86" o:connectangles="0,0,0,0,0,0,0,0,0,0,0,0,0,0,0,0,0,0,0,0,0,0,0,0,0,0,0,0,0,0,0,0,0,0,0,0,0,0,0,0,0,0,0,0,0,0"/>
              </v:shape>
              <v:shape id="Freeform 2118" o:spid="_x0000_s3636" style="position:absolute;left:7649;top:668;width:235;height:134;visibility:visible;mso-wrap-style:square;v-text-anchor:top" coordsize="2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UKBMMA&#10;AADdAAAADwAAAGRycy9kb3ducmV2LnhtbESPQYvCMBCF74L/IYywN00V0bXbVEQQPK7Vi7ehmW27&#10;bSalSWv3328EwdsM78373iT70TRioM5VlhUsFxEI4tzqigsFt+tp/gnCeWSNjWVS8EcO9ul0kmCs&#10;7YMvNGS+ECGEXYwKSu/bWEqXl2TQLWxLHLQf2xn0Ye0KqTt8hHDTyFUUbaTBigOhxJaOJeV11pvA&#10;tfI67r432eoeUV1th77m316pj9l4+ALhafRv8+v6rEP99W4Lz2/CCD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UKBMMAAADdAAAADwAAAAAAAAAAAAAAAACYAgAAZHJzL2Rv&#10;d25yZXYueG1sUEsFBgAAAAAEAAQA9QAAAIgDAAAAAA==&#10;" path="m12,14r,l14,8,23,3,29,r8,l221,54r5,3l232,63r3,8l235,80r-11,40l218,126r-6,5l206,134r-8,l14,80,6,77,3,68,,63,,54,12,14xe" fillcolor="#b3b3b3" stroked="f">
                <v:path arrowok="t" o:connecttype="custom" o:connectlocs="12,14;12,14;14,8;23,3;29,0;37,0;221,54;221,54;226,57;232,63;235,71;235,80;224,120;224,120;218,126;212,131;206,134;198,134;14,80;14,80;6,77;3,68;0,63;0,54;12,14" o:connectangles="0,0,0,0,0,0,0,0,0,0,0,0,0,0,0,0,0,0,0,0,0,0,0,0,0"/>
              </v:shape>
              <v:shape id="Freeform 2119" o:spid="_x0000_s3635" style="position:absolute;left:7600;top:948;width:774;height:379;visibility:visible;mso-wrap-style:square;v-text-anchor:top" coordsize="77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+N8cA&#10;AADdAAAADwAAAGRycy9kb3ducmV2LnhtbESPQWvCQBCF7wX/wzKCF6kbRaRNXaUUBCkVNG2lxyE7&#10;TUKzs2F31fjvnYPQ2wzvzXvfLNe9a9WZQmw8G5hOMlDEpbcNVwa+PjePT6BiQrbYeiYDV4qwXg0e&#10;lphbf+EDnYtUKQnhmKOBOqUu1zqWNTmME98Ri/brg8Mka6i0DXiRcNfqWZYttMOGpaHGjt5qKv+K&#10;kzPwHprdcRPj8aNfzHfj7+vJ/ezJmNGwf30BlahP/+b79dYK/vxZcOUbGUG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y/jfHAAAA3QAAAA8AAAAAAAAAAAAAAAAAmAIAAGRy&#10;cy9kb3ducmV2LnhtbFBLBQYAAAAABAAEAPUAAACMAwAAAAA=&#10;" path="m35,21r,l40,12,49,3,63,,75,,751,198r12,6l771,213r3,11l774,238,740,356r-6,11l723,373r-12,6l700,376,23,178,12,172,3,164,,152,,138,35,21xe" fillcolor="gray" stroked="f">
                <v:path arrowok="t" o:connecttype="custom" o:connectlocs="35,21;35,21;40,12;49,3;63,0;75,0;751,198;751,198;763,204;771,213;774,224;774,238;740,356;740,356;734,367;723,373;711,379;700,376;23,178;23,178;12,172;3,164;0,152;0,138;35,21" o:connectangles="0,0,0,0,0,0,0,0,0,0,0,0,0,0,0,0,0,0,0,0,0,0,0,0,0"/>
              </v:shape>
              <v:shape id="Freeform 2120" o:spid="_x0000_s3634" style="position:absolute;left:7612;top:960;width:751;height:352;visibility:visible;mso-wrap-style:square;v-text-anchor:top" coordsize="75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a2sUA&#10;AADdAAAADwAAAGRycy9kb3ducmV2LnhtbERPS2vCQBC+C/6HZQQvoptKLSZ1FSkI0ov10dLjmB2T&#10;YHY2ZFez/vtuodDbfHzPWayCqcWdWldZVvA0SUAQ51ZXXCg4HTfjOQjnkTXWlknBgxyslv3eAjNt&#10;O97T/eALEUPYZaig9L7JpHR5SQbdxDbEkbvY1qCPsC2kbrGL4aaW0yR5kQYrjg0lNvRWUn493IyC&#10;r1EXruFj/fl+mX2bXXquR+duo9RwENavIDwF/y/+c291nP+cpvD7TT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BraxQAAAN0AAAAPAAAAAAAAAAAAAAAAAJgCAABkcnMv&#10;ZG93bnJldi54bWxQSwUGAAAAAAQABAD1AAAAigMAAAAA&#10;" path="m31,20r,l37,9,46,3,54,,66,,731,195r8,6l748,209r3,9l748,229,719,332r-6,12l705,350r-12,2l685,352,20,158r-9,-6l3,146,,135,,123,31,20xe" fillcolor="#e6e6e6" stroked="f">
                <v:path arrowok="t" o:connecttype="custom" o:connectlocs="31,20;31,20;37,9;46,3;54,0;66,0;731,195;731,195;739,201;748,209;751,218;748,229;719,332;719,332;713,344;705,350;693,352;685,352;20,158;20,158;11,152;3,146;0,135;0,123;31,20;31,20" o:connectangles="0,0,0,0,0,0,0,0,0,0,0,0,0,0,0,0,0,0,0,0,0,0,0,0,0,0"/>
              </v:shape>
              <v:shape id="Freeform 2121" o:spid="_x0000_s3633" style="position:absolute;left:7655;top:673;width:223;height:124;visibility:visible;mso-wrap-style:square;v-text-anchor:top" coordsize="22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kp/sUA&#10;AADdAAAADwAAAGRycy9kb3ducmV2LnhtbESPQWvCQBCF74X+h2UKvdWNilWiq5SC4LG1Kh7H7JgE&#10;s7Mhu2qSX985CN5meG/e+2axal2lbtSE0rOB4SABRZx5W3JuYPe3/piBChHZYuWZDHQUYLV8fVlg&#10;av2df+m2jbmSEA4pGihirFOtQ1aQwzDwNbFoZ984jLI2ubYN3iXcVXqUJJ/aYcnSUGBN3wVll+3V&#10;Gej3p7KdbHh4nIbeHcJPN+51Z8z7W/s1BxWpjU/z43pjBX+SCL9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Sn+xQAAAN0AAAAPAAAAAAAAAAAAAAAAAJgCAABkcnMv&#10;ZG93bnJldi54bWxQSwUGAAAAAAQABAD1AAAAigMAAAAA&#10;" path="m8,12r,l14,6,20,3,26,r5,l212,52r6,3l220,61r3,8l223,75r-11,34l209,118r-6,3l198,124r-9,l11,72,6,66,,63,,55,,49,8,12xe" fillcolor="#e6e6e6" stroked="f">
                <v:path arrowok="t" o:connecttype="custom" o:connectlocs="8,12;8,12;14,6;20,3;26,0;31,0;212,52;212,52;218,55;220,61;223,69;223,75;212,109;212,109;209,118;203,121;198,124;189,124;11,72;11,72;6,66;0,63;0,55;0,49;8,12;8,12" o:connectangles="0,0,0,0,0,0,0,0,0,0,0,0,0,0,0,0,0,0,0,0,0,0,0,0,0,0"/>
              </v:shape>
              <v:shape id="Freeform 2122" o:spid="_x0000_s3632" style="position:absolute;left:7262;top:1186;width:1109;height:1075;visibility:visible;mso-wrap-style:square;v-text-anchor:top" coordsize="1109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wqwsMA&#10;AADdAAAADwAAAGRycy9kb3ducmV2LnhtbERPTWvCQBC9F/oflin0VjcWLZK6SikteKoY7aG3MTsm&#10;odnZsDtN4r93BaG3ebzPWa5H16qeQmw8G5hOMlDEpbcNVwYO+8+nBagoyBZbz2TgTBHWq/u7JebW&#10;D7yjvpBKpRCOORqoRbpc61jW5DBOfEecuJMPDiXBUGkbcEjhrtXPWfaiHTacGmrs6L2m8rf4cwaK&#10;07DZf/fH43z7IUP4+ZqJ+Jkxjw/j2ysooVH+xTf3xqb582wK12/SCXp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wqwsMAAADdAAAADwAAAAAAAAAAAAAAAACYAgAAZHJzL2Rv&#10;d25yZXYueG1sUEsFBgAAAAAEAAQA9QAAAIgDAAAAAA==&#10;" path="m932,765l846,740r-15,l820,743r-12,8l803,763r-20,68l751,937r-20,72l731,1020r3,15l742,1043r12,6l840,1075r14,l866,1072r8,-9l880,1052,952,806r3,-12l952,783r-9,-12l932,765xm356,26l270,,255,,244,3r-9,9l229,23,209,92r-2,14l209,118r9,11l229,135r86,23l330,161r11,-3l353,149r5,-11l378,66r,-11l376,40r-9,-8l356,26xm539,78l453,55,439,52r-12,6l416,66r-6,12l390,146r,12l393,172r8,9l413,187r86,25l513,212r12,-2l533,201r6,-12l559,121r3,-15l559,95r-9,-9l539,78xm720,132l634,106r-12,l608,109r-9,9l593,129r-20,69l570,212r6,12l585,235r11,6l682,267r12,l705,264r12,-9l722,244r20,-69l745,161r-5,-12l731,138r-11,-6xm903,187l817,161r-14,-3l791,164r-11,8l774,184r-20,69l754,267r3,11l765,287r12,8l863,318r14,3l889,316r8,-9l903,295r23,-68l926,215r-3,-14l914,192r-11,-5xm1083,238l997,215r-11,-3l975,215r-12,9l957,235r-20,72l934,318r6,15l949,341r11,6l1046,373r12,l1072,370r9,-9l1086,350r20,-69l1109,267r-5,-12l1095,244r-12,-6xm487,253l401,230r-14,-3l376,230r-12,8l358,250r-20,71l338,333r3,14l350,356r11,5l447,387r15,l473,384r9,-8l490,364r20,-69l510,281r-3,-11l499,258r-12,-5xm668,307l582,281r-12,l559,284r-11,9l542,304r-20,69l519,387r6,12l533,410r12,6l631,442r11,l656,439r9,-9l671,419r20,-72l694,336r-6,-12l682,313r-14,-6xm851,361l765,336r-14,-3l740,338r-9,9l722,359r-20,68l702,442r3,11l714,462r11,5l811,493r15,3l837,490r11,-8l854,470r20,-68l874,387r-3,-11l863,367r-12,-6xm1035,413l949,387r-15,l923,390r-11,9l906,410r-20,72l886,493r3,12l897,516r12,6l995,548r11,l1020,545r9,-9l1035,525r20,-69l1058,442r-6,-12l1046,419r-11,-6xm252,376l166,350r-11,-3l143,353r-11,8l126,373r-20,69l106,456r3,11l118,476r11,6l215,508r12,2l241,505r9,-9l255,485r20,-69l278,402r-6,-12l267,381r-15,-5xm436,427l350,402r-15,l324,404r-9,9l307,424r-20,72l287,508r3,11l298,530r12,6l396,562r14,l421,559r12,-8l439,539r20,-69l459,456r-3,-11l447,433r-11,-6xm619,482l533,456r-14,l507,459r-11,8l490,479r-20,69l470,562r3,11l482,585r11,6l579,614r14,2l605,611r8,-6l619,594r23,-72l642,510r-3,-14l631,487r-12,-5xm800,533l714,510r-15,-2l688,513r-9,6l674,533r-20,69l651,614r3,14l662,636r12,6l760,668r14,l785,665r12,-8l803,645r20,-69l823,562r-3,-11l811,542r-11,-9xm983,588l897,562r-14,l871,565r-11,8l854,585r-20,69l834,668r3,11l846,691r11,6l943,722r14,l969,720r8,-9l986,700r20,-72l1006,616r-3,-11l995,594r-12,-6xm201,553l115,528r-12,-3l89,530r-9,9l75,551,55,619r-3,15l57,645r9,9l78,659r86,26l175,688r14,-6l198,674r6,-12l224,594r3,-15l221,568r-9,-9l201,553xm384,605l298,579r-14,l272,582r-11,9l255,602r-20,72l235,685r3,12l247,708r11,6l344,740r14,l370,737r8,-9l387,717r20,-69l407,634r-3,-12l396,611r-12,-6xm565,659l482,634r-15,l456,636r-12,9l439,657r-20,68l419,740r2,11l430,763r12,5l527,791r12,3l553,788r9,-5l568,771r20,-71l591,688r-6,-14l579,665r-14,-6xm748,711l662,688r-14,-3l636,691r-8,6l619,711r-20,69l599,791r3,15l611,814r11,6l708,846r14,l734,843r11,-9l751,823r20,-69l771,740r-3,-12l760,720r-12,-9xm149,728l63,702r-11,l40,705r-11,9l23,725,3,794,,808r6,12l14,831r12,6l112,860r11,3l138,857r8,-6l152,840r20,-72l175,757r-6,-14l161,734r-12,-6xm333,780l247,757r-15,-3l221,760r-9,5l204,780r-20,69l184,860r2,14l195,883r12,6l292,914r15,l318,912r12,-9l335,892r21,-69l356,808r-3,-11l344,788r-11,-8xm516,834l430,808r-14,l404,811r-11,9l387,831r-20,69l367,914r3,12l378,937r12,6l476,969r11,l502,966r8,-9l516,946r20,-69l539,863r-6,-12l527,840r-11,-6xm697,889l611,863r-15,-3l585,866r-9,8l570,886r-22,69l548,969r2,11l559,989r11,6l656,1020r15,3l682,1018r12,-9l699,998r21,-69l720,914r-3,-11l708,894r-11,-5xm304,201l218,175r-11,l192,178r-8,9l178,198r-20,69l155,281r6,12l169,301r12,9l267,333r11,3l290,330r11,-6l307,310r20,-69l330,230r-6,-15l315,207r-11,-6xe" fillcolor="#1a1a1a" stroked="f">
                <v:path arrowok="t" o:connecttype="custom" o:connectlocs="751,937;866,1072;356,26;209,118;378,66;427,58;499,212;539,78;573,198;722,244;817,161;777,295;923,201;957,235;1072,370;487,253;341,347;510,295;559,284;631,442;668,307;702,427;854,470;949,387;909,522;1052,430;126,373;241,505;436,427;290,519;459,470;507,459;579,614;619,482;654,602;803,645;897,562;857,697;1003,605;75,551;189,682;384,605;238,697;407,648;456,636;527,791;565,659;599,780;751,823;63,702;26,837;169,743;204,780;318,912;516,834;370,926;536,877;585,866;656,1020;697,889;158,267;307,310" o:connectangles="0,0,0,0,0,0,0,0,0,0,0,0,0,0,0,0,0,0,0,0,0,0,0,0,0,0,0,0,0,0,0,0,0,0,0,0,0,0,0,0,0,0,0,0,0,0,0,0,0,0,0,0,0,0,0,0,0,0,0,0,0,0"/>
                <o:lock v:ext="edit" verticies="t"/>
              </v:shape>
              <v:shape id="Freeform 2123" o:spid="_x0000_s3631" style="position:absolute;left:7274;top:1195;width:1086;height:1057;visibility:visible;mso-wrap-style:square;v-text-anchor:top" coordsize="1086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/RsMA&#10;AADdAAAADwAAAGRycy9kb3ducmV2LnhtbERP32vCMBB+H+x/CDfwbaYW3EY1ijiGBUGYE/Z6a842&#10;2FxKkmr97xdB8O0+vp83Xw62FWfywThWMBlnIIgrpw3XCg4/X68fIEJE1tg6JgVXCrBcPD/NsdDu&#10;wt903sdapBAOBSpoYuwKKUPVkMUwdh1x4o7OW4wJ+lpqj5cUbluZZ9mbtGg4NTTY0bqh6rTvrYK/&#10;7abPD5NjuXtfl/63/zSnrTdKjV6G1QxEpCE+xHd3qdP8aZbD7Zt0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G/RsMAAADdAAAADwAAAAAAAAAAAAAAAACYAgAAZHJzL2Rv&#10;d25yZXYueG1sUEsFBgAAAAAEAAQA9QAAAIgDAAAAAA==&#10;" path="m286,198l209,175r-12,l186,178r-9,5l172,195r-18,63l154,269r3,9l163,289r11,3l252,315r11,3l275,312r8,-5l289,295r17,-60l306,223r-3,-11l295,203r-9,-5xm831,358l756,335r-11,-3l733,338r-8,6l719,355r-17,60l699,427r3,11l710,447r12,6l796,476r12,l819,473r9,-6l834,456r17,-63l854,381r-3,-9l842,364r-11,-6xm364,602l289,579r-11,l266,582r-8,8l252,602r-17,60l232,673r3,12l243,693r12,6l329,722r12,l352,719r9,-8l366,702r18,-63l387,627r-3,-11l375,607r-11,-5xm338,23l260,,249,,238,3r-9,8l223,20,206,83r-3,12l209,106r6,9l226,120r75,20l315,143r8,-3l332,132r6,-12l358,60r,-11l355,37r-9,-8l338,23xm518,77l441,54,430,52r-9,5l412,63r-5,11l387,135r,11l389,158r9,8l407,172r77,23l495,195r12,-3l515,186r6,-11l538,112r,-12l536,92,530,80,518,77xm702,129l624,106r-11,l601,109r-8,8l587,126r-17,63l570,201r3,11l579,221r11,5l667,249r12,l690,246r9,-8l705,229r17,-63l722,155r-3,-12l710,135r-8,-6xm882,183l808,160r-12,l785,163r-9,6l771,180r-21,64l750,255r3,9l762,272r9,6l848,301r11,3l871,298r8,-6l885,281r17,-60l905,209r-5,-11l894,189r-12,-6xm1066,235l988,215r-11,-3l965,215r-8,8l951,235r-17,60l934,307r3,11l945,327r9,5l1031,355r12,l1054,352r9,-8l1069,335r17,-63l1086,261r-3,-12l1077,241r-11,-6xm467,249l392,229r-11,-3l369,229r-8,9l355,249r-17,60l335,321r3,11l346,341r12,6l432,370r12,l455,367r9,-9l470,350r17,-64l490,275r-6,-11l478,255r-11,-6xm650,304l573,281r-12,l550,284r-9,8l538,301r-20,63l518,375r3,12l530,395r8,6l616,421r11,3l639,421r8,-8l653,401r17,-60l670,329r-3,-11l662,309r-12,-5xm1014,410l937,387r-12,l917,390r-9,8l902,410r-20,60l882,481r3,12l894,501r8,6l980,530r11,l1003,527r8,-8l1017,510r17,-63l1034,436r-3,-12l1026,415r-12,-5xm235,372l157,350r-11,l134,352r-8,6l120,370r-17,60l103,444r3,9l114,461r9,6l200,490r12,l223,487r9,-6l238,470r17,-60l255,395r-3,-8l246,378r-11,-6xm415,424l341,401r-12,l318,404r-9,9l303,424r-17,60l283,496r6,11l295,516r11,5l381,544r11,l404,542r8,-9l418,524r20,-63l438,450r-3,-12l427,430r-12,-6xm599,478l524,456r-14,l501,458r-8,9l487,476r-20,63l467,550r3,12l478,570r9,6l564,596r12,3l587,593r9,-6l601,576r18,-60l622,504r-6,-11l610,484r-11,-6xm782,530l705,510r-12,-3l682,513r-9,6l667,530r-17,60l647,602r6,11l659,622r11,5l745,650r14,l768,648r8,-6l782,630r20,-63l802,556r-3,-12l791,536r-9,-6xm963,585l888,562r-11,l865,564r-8,9l851,582r-20,63l831,656r3,12l842,676r12,6l928,705r12,l951,702r9,-9l965,685r18,-63l985,610r-5,-11l974,590r-11,-5xm183,550l106,527r-12,l83,530r-9,6l68,547,51,607r,15l54,630r6,9l71,645r78,23l160,668r12,-3l180,659r6,-11l203,587r,-14l200,564r-8,-8l183,550xm547,656l470,633r-12,l450,636r-12,9l435,653r-20,63l415,728r3,11l427,748r8,6l513,774r11,3l536,771r8,-6l550,754r17,-61l567,682r-3,-12l558,662r-11,-6xm728,708l653,688r-11,-3l630,691r-8,5l616,708r-17,60l596,779r5,12l607,799r12,6l693,828r12,l716,825r9,-6l730,808r18,-63l750,734r-2,-12l739,713r-11,-5xm131,725l54,702r-11,l31,705r-8,8l17,722,,785r,12l2,808r9,9l20,822r77,20l109,845r11,-3l129,834r5,-12l152,762r,-11l149,739r-6,-8l131,725xm312,777l238,756r-12,-2l215,759r-9,6l200,777r-17,60l180,848r3,12l192,868r11,6l278,897r11,l301,894r8,-6l315,877r17,-63l335,802r-3,-11l323,782r-11,-5xm495,831l418,808r-11,l398,811r-9,8l384,828r-20,63l364,903r2,11l375,923r9,5l461,951r12,l484,948r9,-8l498,931r17,-63l515,857r-2,-12l507,837r-12,-6xm679,885l601,862r-11,l579,865r-9,6l564,883r-17,60l544,957r6,9l556,974r11,6l642,1003r11,l665,1000r8,-6l679,983r20,-60l699,908r-3,-8l687,891r-8,-6xm911,762l836,739r-14,l814,742r-9,9l799,759r-20,63l748,937r-20,60l728,1009r2,11l739,1029r9,5l825,1057r11,l848,1054r9,-8l862,1037,931,799r3,-11l928,777r-6,-9l911,762xe" fillcolor="#333" stroked="f">
                <v:path arrowok="t" o:connecttype="custom" o:connectlocs="154,269;306,235;745,332;796,476;842,364;235,662;361,711;260,0;215,115;358,49;412,63;495,195;518,77;570,201;722,166;796,160;848,301;894,189;934,295;1063,344;392,229;346,341;490,275;541,292;627,424;650,304;882,481;1034,447;146,350;200,490;246,378;286,484;412,533;524,456;478,570;622,504;673,519;759,650;782,530;831,656;983,622;94,527;149,668;192,556;415,716;544,765;653,688;607,799;750,734;23,713;109,845;131,725;180,848;332,814;407,808;461,951;507,837;547,943;673,994;836,739;728,997;862,1037" o:connectangles="0,0,0,0,0,0,0,0,0,0,0,0,0,0,0,0,0,0,0,0,0,0,0,0,0,0,0,0,0,0,0,0,0,0,0,0,0,0,0,0,0,0,0,0,0,0,0,0,0,0,0,0,0,0,0,0,0,0,0,0,0,0"/>
                <o:lock v:ext="edit" verticies="t"/>
              </v:shape>
              <v:shape id="Freeform 2124" o:spid="_x0000_s3630" style="position:absolute;left:8222;top:1161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RzEMIA&#10;AADdAAAADwAAAGRycy9kb3ducmV2LnhtbERPS2sCMRC+F/wPYYTealatIlujlIJQbz566W3YTDeL&#10;m8mymcbtvzdCwdt8fM9ZbwffqkR9bAIbmE4KUMRVsA3XBr7Ou5cVqCjIFtvAZOCPImw3o6c1ljZc&#10;+UjpJLXKIRxLNOBEulLrWDnyGCehI87cT+g9SoZ9rW2P1xzuWz0riqX22HBucNjRh6Pqcvr1BlL6&#10;njULOXTTIK+75Xzl0mU/GPM8Ht7fQAkN8hD/uz9tnr8o5nD/Jp+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FHMQwgAAAN0AAAAPAAAAAAAAAAAAAAAAAJgCAABkcnMvZG93&#10;bnJldi54bWxQSwUGAAAAAAQABAD1AAAAhwMAAAAA&#10;" path="m83,17l80,11,43,,37,2r6,12l72,22,83,17xm86,25l83,20,72,25,63,54r6,9l75,60,86,25xm40,14l35,5,29,8,17,45r3,3l32,43,40,14xm72,74l69,68,58,74r-9,29l55,111r5,-3l72,74xm23,63l17,54r-5,3l,94r3,3l15,91,23,63xm52,114l46,103,17,94,6,100r3,6l46,117r6,-3xe" fillcolor="#534d4e" stroked="f">
                <v:path arrowok="t" o:connecttype="custom" o:connectlocs="83,17;80,11;43,0;37,2;43,14;72,22;83,17;86,25;83,20;72,25;63,54;69,63;75,60;86,25;40,14;35,5;29,8;17,45;20,48;32,43;40,14;72,74;69,68;58,74;49,103;55,111;60,108;72,74;23,63;17,54;12,57;0,94;3,97;15,91;23,63;52,114;46,103;17,94;6,100;9,106;46,117;52,114" o:connectangles="0,0,0,0,0,0,0,0,0,0,0,0,0,0,0,0,0,0,0,0,0,0,0,0,0,0,0,0,0,0,0,0,0,0,0,0,0,0,0,0,0,0"/>
                <o:lock v:ext="edit" verticies="t"/>
              </v:shape>
              <v:shape id="Freeform 2125" o:spid="_x0000_s3629" style="position:absolute;left:8145;top:1138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3rZMIA&#10;AADdAAAADwAAAGRycy9kb3ducmV2LnhtbERPTWsCMRC9C/0PYQq9aVari2yNUgqCvVXtpbdhM90s&#10;bibLZozbf98UCt7m8T5nsxt9pxINsQ1sYD4rQBHXwbbcGPg876drUFGQLXaBycAPRdhtHyYbrGy4&#10;8ZHSSRqVQzhWaMCJ9JXWsXbkMc5CT5y57zB4lAyHRtsBbzncd3pRFKX22HJucNjTm6P6crp6Ayl9&#10;LdqVfPTzIMt9+bx26fI+GvP0OL6+gBIa5S7+dx9snr8qlvD3TT5B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/etkwgAAAN0AAAAPAAAAAAAAAAAAAAAAAJgCAABkcnMvZG93&#10;bnJldi54bWxQSwUGAAAAAAQABAD1AAAAhwMAAAAA&#10;" path="m83,17l80,11,43,,37,2r6,12l72,23,83,17xm86,25l83,20,72,25,63,54r6,12l74,63,86,25xm40,17l34,5,29,8,17,45r3,3l31,45,40,17xm72,74l69,68,57,74r-8,29l51,111r6,-2l72,74xm23,63l17,54r-6,3l,94r3,3l14,91,23,63xm49,114l46,103,17,94,6,100r2,6l46,117r3,-3xe" fillcolor="#534d4e" stroked="f">
                <v:path arrowok="t" o:connecttype="custom" o:connectlocs="83,17;80,11;43,0;37,2;43,14;72,23;83,17;86,25;83,20;72,25;63,54;69,66;74,63;86,25;40,17;34,5;29,8;17,45;20,48;31,45;40,17;72,74;69,68;57,74;49,103;51,111;57,109;72,74;23,63;17,54;11,57;0,94;3,97;14,91;23,63;49,114;46,103;17,94;6,100;8,106;46,117;49,114" o:connectangles="0,0,0,0,0,0,0,0,0,0,0,0,0,0,0,0,0,0,0,0,0,0,0,0,0,0,0,0,0,0,0,0,0,0,0,0,0,0,0,0,0,0"/>
                <o:lock v:ext="edit" verticies="t"/>
              </v:shape>
              <v:shape id="Freeform 2126" o:spid="_x0000_s3628" style="position:absolute;left:7841;top:1516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ZtzsMA&#10;AADdAAAADwAAAGRycy9kb3ducmV2LnhtbERPzWrCQBC+C77DMkJvuqkQK9FVqqD0UqnRBxizYxLN&#10;zsbsRtO3dwsFb/Px/c582ZlK3KlxpWUF76MIBHFmdcm5guNhM5yCcB5ZY2WZFPySg+Wi35tjou2D&#10;93RPfS5CCLsEFRTe14mULivIoBvZmjhwZ9sY9AE2udQNPkK4qeQ4iibSYMmhocCa1gVl17Q1Csp0&#10;t/7eblan20d8sPlet5PLT6vU26D7nIHw1PmX+N/9pcP8OIrh75tw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ZtzsMAAADdAAAADwAAAAAAAAAAAAAAAACYAgAAZHJzL2Rv&#10;d25yZXYueG1sUEsFBgAAAAAEAAQA9QAAAIgDAAAAAA==&#10;" path="m14,26r,l6,31,,40r,9l3,54r6,9l17,66r12,l34,66r9,-6l46,51r,-8l43,34r6,-3l52,23r,-6l49,8,43,6,37,,29,,20,3,14,6r-2,5l12,20r2,6xm14,43r,l20,37r6,-3l32,40r,6l29,51r-9,3l17,49,14,43xm26,17r,l29,14r5,l37,17r,3l34,26r-5,l26,23r,-6xe" stroked="f">
                <v:path arrowok="t" o:connecttype="custom" o:connectlocs="14,26;14,26;6,31;0,40;0,40;0,49;3,54;9,63;17,66;17,66;29,66;34,66;43,60;46,51;46,51;46,43;43,34;43,34;49,31;52,23;52,23;52,17;49,8;43,6;37,0;37,0;29,0;20,3;14,6;12,11;12,11;12,20;14,26;14,26;14,43;14,43;20,37;26,34;26,34;32,40;32,46;32,46;29,51;20,54;20,54;17,49;14,43;14,43;26,17;26,17;29,14;34,14;34,14;37,17;37,20;37,20;34,26;29,26;29,26;26,23;26,17;26,17" o:connectangles="0,0,0,0,0,0,0,0,0,0,0,0,0,0,0,0,0,0,0,0,0,0,0,0,0,0,0,0,0,0,0,0,0,0,0,0,0,0,0,0,0,0,0,0,0,0,0,0,0,0,0,0,0,0,0,0,0,0,0,0,0,0"/>
                <o:lock v:ext="edit" verticies="t"/>
              </v:shape>
              <v:shape id="Freeform 2127" o:spid="_x0000_s3627" style="position:absolute;left:7792;top:1688;width:55;height:66;visibility:visible;mso-wrap-style:square;v-text-anchor:top" coordsize="5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kO8QA&#10;AADdAAAADwAAAGRycy9kb3ducmV2LnhtbERPS2sCMRC+F/ofwgi9dRNLK7oaRUoFwV7qE2/DZswu&#10;bibbTarbf98UBG/z8T1nMutcLS7Uhsqzhn6mQBAX3lRsNWw3i+chiBCRDdaeScMvBZhNHx8mmBt/&#10;5S+6rKMVKYRDjhrKGJtcylCU5DBkviFO3Mm3DmOCrZWmxWsKd7V8UWogHVacGkps6L2k4rz+cRo2&#10;x8PxQ8159blb2H0dX0ffthhp/dTr5mMQkbp4F9/cS5Pmv6kB/H+TTp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QZDvEAAAA3QAAAA8AAAAAAAAAAAAAAAAAmAIAAGRycy9k&#10;b3ducmV2LnhtbFBLBQYAAAAABAAEAPUAAACJAwAAAAA=&#10;" path="m26,23r6,-9l46,20r6,l55,14r,-6l49,6,32,,23,,20,6,12,20r,6l12,31r3,3l26,34r6,3l32,46r-6,5l20,51,12,46,6,43r-3,l,46r,5l3,57r6,6l15,66r11,l35,63r5,-6l46,49r,-9l46,31,40,26,35,23r-9,xe" stroked="f">
                <v:path arrowok="t" o:connecttype="custom" o:connectlocs="26,23;32,14;46,20;46,20;52,20;55,14;55,14;55,8;49,6;32,0;32,0;23,0;20,6;12,20;12,20;12,26;12,26;12,31;15,34;15,34;26,34;26,34;32,37;32,46;32,46;26,51;20,51;20,51;12,46;6,43;6,43;3,43;0,46;0,46;0,51;3,57;9,63;15,66;15,66;26,66;35,63;40,57;46,49;46,49;46,40;46,31;40,26;35,23;35,23;26,23;26,23" o:connectangles="0,0,0,0,0,0,0,0,0,0,0,0,0,0,0,0,0,0,0,0,0,0,0,0,0,0,0,0,0,0,0,0,0,0,0,0,0,0,0,0,0,0,0,0,0,0,0,0,0,0,0"/>
              </v:shape>
              <v:shape id="Freeform 2128" o:spid="_x0000_s3626" style="position:absolute;left:7741;top:1868;width:51;height:66;visibility:visible;mso-wrap-style:square;v-text-anchor:top" coordsize="5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npaMQA&#10;AADdAAAADwAAAGRycy9kb3ducmV2LnhtbERPS4vCMBC+C/6HMIIX0aSCD6pRVFgQwcNWPXgbmtm2&#10;bDMpTVa7/34jCHubj+85621na/Gg1leONSQTBYI4d6biQsP18jFegvAB2WDtmDT8koftpt9bY2rc&#10;kz/pkYVCxBD2KWooQ2hSKX1ekkU/cQ1x5L5cazFE2BbStPiM4baWU6Xm0mLFsaHEhg4l5d/Zj9Vw&#10;m54X9jTqRup0OfNsd0/22T3RejjodisQgbrwL367jybOn6kFvL6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56WjEAAAA3QAAAA8AAAAAAAAAAAAAAAAAmAIAAGRycy9k&#10;b3ducmV2LnhtbFBLBQYAAAAABAAEAPUAAACJAwAAAAA=&#10;" path="m34,55l20,49,43,38r5,-6l51,23r,-5l51,9,46,3,37,,28,,17,3,14,9r-3,3l11,18r6,5l20,20r6,-2l28,12r6,l37,15r,5l28,29,14,38,3,46,,49r,6l6,61r25,5l37,66r6,-3l40,58,34,55xe" stroked="f">
                <v:path arrowok="t" o:connecttype="custom" o:connectlocs="34,55;20,49;20,49;43,38;48,32;51,23;51,23;51,18;51,9;46,3;37,0;37,0;28,0;17,3;17,3;14,9;11,12;11,12;11,18;17,23;17,23;20,20;26,18;26,18;28,12;34,12;34,12;37,15;37,20;37,20;28,29;14,38;14,38;3,46;0,49;0,49;0,55;6,61;31,66;31,66;37,66;43,63;43,63;40,58;34,55;34,55" o:connectangles="0,0,0,0,0,0,0,0,0,0,0,0,0,0,0,0,0,0,0,0,0,0,0,0,0,0,0,0,0,0,0,0,0,0,0,0,0,0,0,0,0,0,0,0,0,0"/>
              </v:shape>
              <v:shape id="Freeform 2129" o:spid="_x0000_s3625" style="position:absolute;left:7663;top:1461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hcscA&#10;AADdAAAADwAAAGRycy9kb3ducmV2LnhtbESP0WrCQBBF3wv9h2UKfdNNixaNriJCqIilNfoBQ3ZM&#10;QrOzMbvVtF/vPAh9m+HeuffMfNm7Rl2oC7VnAy/DBBRx4W3NpYHjIRtMQIWIbLHxTAZ+KcBy8fgw&#10;x9T6K+/pksdSSQiHFA1UMbap1qGoyGEY+pZYtJPvHEZZu1LbDq8S7hr9miRv2mHN0lBhS+uKiu/8&#10;xxk49/lUT9/PGe0+Rl9/n3o7arOtMc9P/WoGKlIf/833640V/HEiuPKNjK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YoXLHAAAA3QAAAA8AAAAAAAAAAAAAAAAAmAIAAGRy&#10;cy9kb3ducmV2LnhtbFBLBQYAAAAABAAEAPUAAACMAwAAAAA=&#10;" path="m32,18l3,52,,55r,6l6,66,9,63r6,-2l49,23r3,-5l49,12,43,6,20,,12,,9,6r,3l12,12r6,3l32,18xe" stroked="f">
                <v:path arrowok="t" o:connecttype="custom" o:connectlocs="32,18;3,52;3,52;0,55;0,55;0,61;6,66;6,66;9,63;15,61;49,23;49,23;52,18;52,18;49,12;43,6;20,0;20,0;12,0;9,6;9,6;9,9;12,12;18,15;32,18" o:connectangles="0,0,0,0,0,0,0,0,0,0,0,0,0,0,0,0,0,0,0,0,0,0,0,0,0"/>
              </v:shape>
              <v:shape id="Freeform 2130" o:spid="_x0000_s3624" style="position:absolute;left:7609;top:1639;width:54;height:63;visibility:visible;mso-wrap-style:square;v-text-anchor:top" coordsize="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0RVMUA&#10;AADdAAAADwAAAGRycy9kb3ducmV2LnhtbERPTWvCQBC9F/wPywi9SN1YqLapmyCtQvGg1laktzE7&#10;JsHsbMiuGv+9Kwi9zeN9zjhtTSVO1LjSsoJBPwJBnFldcq7g92f29ArCeWSNlWVScCEHadJ5GGOs&#10;7Zm/6bT2uQgh7GJUUHhfx1K6rCCDrm9r4sDtbWPQB9jkUjd4DuGmks9RNJQGSw4NBdb0UVB2WB+N&#10;gk9rprvVkuf2b4fLfDNa9Lb6qNRjt528g/DU+n/x3f2lw/yX6A1u34QT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RFUxQAAAN0AAAAPAAAAAAAAAAAAAAAAAJgCAABkcnMv&#10;ZG93bnJldi54bWxQSwUGAAAAAAQABAD1AAAAigMAAAAA&#10;" path="m43,52r,l49,52r5,-3l52,43,49,40r-3,l52,17r,-8l52,6,49,,46,,40,,31,3,6,26,3,29,,34r,3l6,40r23,9l26,55r,5l31,63r6,l40,57r3,-5xm17,32l40,12,31,34,17,32xe" stroked="f">
                <v:path arrowok="t" o:connecttype="custom" o:connectlocs="43,52;43,52;43,52;43,52;49,52;54,49;54,49;52,43;49,40;49,40;46,40;52,17;52,17;52,9;52,6;49,0;46,0;46,0;40,0;31,3;6,26;6,26;3,29;0,34;0,34;0,37;6,40;29,49;26,55;26,55;26,60;31,63;31,63;37,63;40,57;43,52;17,32;40,12;31,34;17,32" o:connectangles="0,0,0,0,0,0,0,0,0,0,0,0,0,0,0,0,0,0,0,0,0,0,0,0,0,0,0,0,0,0,0,0,0,0,0,0,0,0,0,0"/>
                <o:lock v:ext="edit" verticies="t"/>
              </v:shape>
              <v:shape id="Freeform 2131" o:spid="_x0000_s3623" style="position:absolute;left:7572;top:1814;width:28;height:63;visibility:visible;mso-wrap-style:square;v-text-anchor:top" coordsize="2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3ANccA&#10;AADdAAAADwAAAGRycy9kb3ducmV2LnhtbESPT2/CMAzF75P2HSJP4gYpfzZBR0BsAonLJGA77Gga&#10;ryk0TtUE6L79fEDazdZ7fu/n+bLztbpSG6vABoaDDBRxEWzFpYGvz01/CiomZIt1YDLwSxGWi8eH&#10;OeY23HhP10MqlYRwzNGAS6nJtY6FI49xEBpi0X5C6zHJ2pbatniTcF/rUZa9aI8VS4PDht4dFefD&#10;xRsI47ftcXaefH/s1qfp6LTaXFysjek9datXUIm69G++X2+t4D8P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9wDXHAAAA3QAAAA8AAAAAAAAAAAAAAAAAmAIAAGRy&#10;cy9kb3ducmV2LnhtbFBLBQYAAAAABAAEAPUAAACMAwAAAAA=&#10;" path="m14,57l25,14,28,6,23,3,14,,5,,3,3r,5l11,11,,51r,9l5,63r6,l14,57xe" stroked="f">
                <v:path arrowok="t" o:connecttype="custom" o:connectlocs="14,57;25,14;25,14;28,6;23,3;14,0;14,0;5,0;3,3;3,3;3,8;11,11;11,11;11,11;0,51;0,51;0,60;5,63;5,63;11,63;14,57;14,57" o:connectangles="0,0,0,0,0,0,0,0,0,0,0,0,0,0,0,0,0,0,0,0,0,0"/>
              </v:shape>
              <v:shape id="Freeform 2132" o:spid="_x0000_s3622" style="position:absolute;left:8033;top:1570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PXbsEA&#10;AADdAAAADwAAAGRycy9kb3ducmV2LnhtbERPS4vCMBC+C/sfwizsTdMKinSNsi66eBMf9Dw0s21p&#10;MilN1OqvN4LgbT6+58yXvTXiQp2vHStIRwkI4sLpmksFp+NmOAPhA7JG45gU3MjDcvExmGOm3ZX3&#10;dDmEUsQQ9hkqqEJoMyl9UZFFP3ItceT+XWcxRNiVUnd4jeHWyHGSTKXFmmNDhS39VlQ0h7NVsCG3&#10;Gqe7e8kmbyb7Vd4Y+bdW6uuz//kGEagPb/HLvdVx/iRN4flNPEE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j127BAAAA3QAAAA8AAAAAAAAAAAAAAAAAmAIAAGRycy9kb3du&#10;cmV2LnhtbFBLBQYAAAAABAAEAPUAAACGAwAAAAA=&#10;" path="m32,23r,l26,29r-6,3l14,26r,-6l17,15r9,l29,18r3,5xm17,40r,l6,49,,52r,3l,61r3,2l12,63r8,-5l37,43,43,29r3,-9l43,12,37,6,29,,20,,12,3,3,9,,15r,8l,32r6,6l12,40r5,xe" stroked="f">
                <v:path arrowok="t" o:connecttype="custom" o:connectlocs="32,23;32,23;26,29;20,32;20,32;14,26;14,20;14,20;17,15;26,15;26,15;29,18;32,23;32,23;17,40;17,40;6,49;0,52;0,55;0,55;0,61;3,63;3,63;12,63;20,58;20,58;37,43;43,29;43,29;46,20;43,12;37,6;29,0;29,0;20,0;12,3;3,9;0,15;0,15;0,23;0,32;6,38;12,40;12,40;17,40;17,40" o:connectangles="0,0,0,0,0,0,0,0,0,0,0,0,0,0,0,0,0,0,0,0,0,0,0,0,0,0,0,0,0,0,0,0,0,0,0,0,0,0,0,0,0,0,0,0,0,0"/>
                <o:lock v:ext="edit" verticies="t"/>
              </v:shape>
              <v:shape id="Freeform 2133" o:spid="_x0000_s3621" style="position:absolute;left:7973;top:1742;width:49;height:66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zYMMA&#10;AADdAAAADwAAAGRycy9kb3ducmV2LnhtbERPTWvCQBC9F/wPywi9FLOJxWJTV5FAQTy1qZLrkJ0m&#10;odnZsLua+O/dQqG3ebzP2ewm04srOd9ZVpAlKQji2uqOGwWnr/fFGoQPyBp7y6TgRh5229nDBnNt&#10;R/6kaxkaEUPY56igDWHIpfR1SwZ9YgfiyH1bZzBE6BqpHY4x3PRymaYv0mDHsaHFgYqW6p/yYhTs&#10;nTmOH1VWreqquJyfTPn8yoVSj/Np/wYi0BT+xX/ug47zV9kSfr+JJ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JzYMMAAADdAAAADwAAAAAAAAAAAAAAAACYAgAAZHJzL2Rv&#10;d25yZXYueG1sUEsFBgAAAAAEAAQA9QAAAIgDAAAAAA==&#10;" path="m29,23r,l43,15,49,9,46,3,43,,37,3,26,9,9,23,3,35,,46r3,9l9,60r8,3l26,66r8,-3l43,58r3,-9l49,40,46,35,40,29,34,23r-5,xm17,40r,l20,35r6,l31,38r,8l29,52r-6,l17,46r,-6xe" stroked="f">
                <v:path arrowok="t" o:connecttype="custom" o:connectlocs="29,23;29,23;43,15;49,9;49,9;46,3;43,0;43,0;37,3;26,9;26,9;9,23;3,35;3,35;0,46;3,55;9,60;17,63;17,63;26,66;34,63;43,58;46,49;46,49;49,40;46,35;40,29;34,23;34,23;29,23;29,23;17,40;17,40;20,35;26,35;26,35;31,38;31,46;31,46;29,52;23,52;23,52;17,46;17,40;17,40" o:connectangles="0,0,0,0,0,0,0,0,0,0,0,0,0,0,0,0,0,0,0,0,0,0,0,0,0,0,0,0,0,0,0,0,0,0,0,0,0,0,0,0,0,0,0,0,0"/>
                <o:lock v:ext="edit" verticies="t"/>
              </v:shape>
              <v:shape id="Freeform 2134" o:spid="_x0000_s3620" style="position:absolute;left:7924;top:1920;width:52;height:69;visibility:visible;mso-wrap-style:square;v-text-anchor:top" coordsize="5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IxDMUA&#10;AADdAAAADwAAAGRycy9kb3ducmV2LnhtbERPTWvCQBC9F/wPywi9SN3YotToGrSlIJhLYw/1NmbH&#10;JCQ7G7JbTf31bkHobR7vc5ZJbxpxps5VlhVMxhEI4tzqigsFX/uPp1cQziNrbCyTgl9ykKwGD0uM&#10;tb3wJ50zX4gQwi5GBaX3bSyly0sy6Ma2JQ7cyXYGfYBdIXWHlxBuGvkcRTNpsOLQUGJLbyXldfZj&#10;FPidGW3S79N7VKeH0ZVddkznlVKPw369AOGp9//iu3urw/zp5AX+vgkn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jEMxQAAAN0AAAAPAAAAAAAAAAAAAAAAAJgCAABkcnMv&#10;ZG93bnJldi54bWxQSwUGAAAAAAQABAD1AAAAigMAAAAA&#10;" path="m40,34r,l46,29r6,-6l52,17,49,11,43,6,37,,29,,20,3,17,6r-5,5l15,14r2,3l20,17r6,-3l29,14r3,l37,17r,3l35,26r-6,l23,26r-3,3l20,34r6,3l32,43r,6l29,52r-6,2l17,49,15,43,12,40,9,37,3,40,,43r,6l6,57r6,6l17,66r9,3l35,66r5,-6l46,52r,-9l40,34xe" stroked="f">
                <v:path arrowok="t" o:connecttype="custom" o:connectlocs="40,34;52,23;52,17;43,6;37,0;20,3;12,11;15,14;17,17;26,14;29,14;32,14;37,20;35,26;29,26;20,29;20,34;26,37;32,49;29,52;23,54;15,43;12,40;9,37;0,43;0,49;6,57;17,66;26,69;40,60;46,52;40,34" o:connectangles="0,0,0,0,0,0,0,0,0,0,0,0,0,0,0,0,0,0,0,0,0,0,0,0,0,0,0,0,0,0,0,0"/>
              </v:shape>
              <v:shape id="Freeform 2135" o:spid="_x0000_s3619" style="position:absolute;left:7503;top:1989;width:57;height:66;visibility:visible;mso-wrap-style:square;v-text-anchor:top" coordsize="5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RIcUA&#10;AADdAAAADwAAAGRycy9kb3ducmV2LnhtbERPTWvCQBC9C/0PyxS8lLoxVJHUjYgi2CKFag89TrOT&#10;bGh2NmTXGP99Vyh4m8f7nOVqsI3oqfO1YwXTSQKCuHC65krB12n3vADhA7LGxjEpuJKHVf4wWmKm&#10;3YU/qT+GSsQQ9hkqMCG0mZS+MGTRT1xLHLnSdRZDhF0ldYeXGG4bmSbJXFqsOTYYbGljqPg9nq2C&#10;cPr5eHrXup9tD6ZM36r0/H1NlRo/DutXEIGGcBf/u/c6zp9NX+D2TTxB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pEhxQAAAN0AAAAPAAAAAAAAAAAAAAAAAJgCAABkcnMv&#10;ZG93bnJldi54bWxQSwUGAAAAAAQABAD1AAAAigMAAAAA&#10;" path="m3,25r,l,40,3,51r6,9l20,66r11,l40,63r9,-9l54,40,57,25,54,14,49,5,40,,29,,17,5,9,14,3,25xm34,14r,l40,17r3,3l43,28r-3,9l37,46r-3,5l29,54r-6,l20,51,17,46r,-6l17,31r3,-8l26,17r5,-3l34,14xe" stroked="f">
                <v:path arrowok="t" o:connecttype="custom" o:connectlocs="3,25;3,25;0,40;3,51;9,60;20,66;20,66;31,66;40,63;49,54;54,40;54,40;57,25;54,14;49,5;40,0;40,0;29,0;17,5;9,14;3,25;3,25;34,14;34,14;40,17;43,20;43,28;40,37;40,37;37,46;34,51;29,54;23,54;23,54;20,51;17,46;17,40;17,31;17,31;20,23;26,17;31,14;34,14;34,14" o:connectangles="0,0,0,0,0,0,0,0,0,0,0,0,0,0,0,0,0,0,0,0,0,0,0,0,0,0,0,0,0,0,0,0,0,0,0,0,0,0,0,0,0,0,0,0"/>
                <o:lock v:ext="edit" verticies="t"/>
              </v:shape>
              <v:shape id="Freeform 2136" o:spid="_x0000_s3618" style="position:absolute;left:7701;top:206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7cm8YA&#10;AADdAAAADwAAAGRycy9kb3ducmV2LnhtbERPTWvCQBC9C/0PyxR6kWZjS0pNXUWrBS8KpvHgbciO&#10;SWh2NmS3mvbXu4LgbR7vcyaz3jTiRJ2rLSsYRTEI4sLqmksF+ffX8zsI55E1NpZJwR85mE0fBhNM&#10;tT3zjk6ZL0UIYZeigsr7NpXSFRUZdJFtiQN3tJ1BH2BXSt3hOYSbRr7E8Zs0WHNoqLClz4qKn+zX&#10;KPjPVuvDa77k8Xhx9Bu7G3Ky3yr19NjPP0B46v1dfHOvdZifjBK4fhNOk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7cm8YAAADdAAAADwAAAAAAAAAAAAAAAACYAgAAZHJz&#10;L2Rvd25yZXYueG1sUEsFBgAAAAAEAAQA9QAAAIsDAAAAAA==&#10;" path="m3,9r,l,14r3,3l5,23r3,l14,26r6,-3l23,20r2,-6l25,11,23,6,20,3,17,,11,,8,,3,6r,3xe" stroked="f">
                <v:path arrowok="t" o:connecttype="custom" o:connectlocs="3,9;3,9;0,14;3,17;5,23;8,23;8,23;14,26;20,23;23,20;25,14;25,14;25,11;23,6;20,3;17,0;17,0;11,0;8,0;3,6;3,9;3,9" o:connectangles="0,0,0,0,0,0,0,0,0,0,0,0,0,0,0,0,0,0,0,0,0,0"/>
              </v:shape>
              <v:shape id="Freeform 2137" o:spid="_x0000_s3617" style="position:absolute;left:7864;top:2103;width:66;height:52;visibility:visible;mso-wrap-style:square;v-text-anchor:top" coordsize="6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g0xcYA&#10;AADdAAAADwAAAGRycy9kb3ducmV2LnhtbERPTWvCQBC9F/oflhF6Ed0oNG2jq1hLVQoFtR48DtlJ&#10;NjQ7m2a3Gv99VxB6m8f7nOm8s7U4UesrxwpGwwQEce50xaWCw9f74BmED8gaa8ek4EIe5rP7uylm&#10;2p15R6d9KEUMYZ+hAhNCk0npc0MW/dA1xJErXGsxRNiWUrd4juG2luMkSaXFimODwYaWhvLv/a9V&#10;8LJdF3n/9chbkxb67XPxUayefpR66HWLCYhAXfgX39wbHec/jlK4fhN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g0xcYAAADdAAAADwAAAAAAAAAAAAAAAACYAgAAZHJz&#10;L2Rvd25yZXYueG1sUEsFBgAAAAAEAAQA9QAAAIsDAAAAAA==&#10;" path="m17,r,l11,3,9,6r,6l14,15,57,29r6,l66,23r,-5l63,15,17,xm9,26r,l6,26,,32r3,6l6,40,52,52r5,l60,49r,-6l54,40,9,26xe" stroked="f">
                <v:path arrowok="t" o:connecttype="custom" o:connectlocs="17,0;17,0;11,3;9,6;9,6;9,12;14,15;57,29;57,29;63,29;66,23;66,23;66,18;63,15;17,0;9,26;9,26;6,26;0,32;0,32;3,38;6,40;52,52;52,52;57,52;60,49;60,49;60,43;54,40;9,26" o:connectangles="0,0,0,0,0,0,0,0,0,0,0,0,0,0,0,0,0,0,0,0,0,0,0,0,0,0,0,0,0,0"/>
                <o:lock v:ext="edit" verticies="t"/>
              </v:shape>
              <v:shape id="Freeform 2138" o:spid="_x0000_s3616" style="position:absolute;left:8076;top:2049;width:69;height:66;visibility:visible;mso-wrap-style:square;v-text-anchor:top" coordsize="6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2vDcUA&#10;AADdAAAADwAAAGRycy9kb3ducmV2LnhtbERPS2vCQBC+F/wPywje6sZgq0RXEaHUthZ8XbyN2TEJ&#10;ZmdjdjXpv+8WCt7m43vOdN6aUtypdoVlBYN+BII4tbrgTMFh//Y8BuE8ssbSMin4IQfzWedpiom2&#10;DW/pvvOZCCHsElSQe18lUro0J4OubyviwJ1tbdAHWGdS19iEcFPKOIpepcGCQ0OOFS1zSi+7m1HQ&#10;fEXH92odn67xZvhN64/PZbG9KtXrtosJCE+tf4j/3Ssd5r8MRvD3TTh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a8NxQAAAN0AAAAPAAAAAAAAAAAAAAAAAJgCAABkcnMv&#10;ZG93bnJldi54bWxQSwUGAAAAAAQABAD1AAAAigMAAAAA&#10;" path="m29,23l12,17r-6,l,23r3,6l6,31r20,6l20,57r,6l26,66r6,l34,60,40,43r17,6l63,46r6,-3l66,37,63,31,43,29,49,8r,-5l43,,37,,34,6,29,23xe" stroked="f">
                <v:path arrowok="t" o:connecttype="custom" o:connectlocs="29,23;12,17;12,17;6,17;0,23;0,23;3,29;6,31;26,37;20,57;20,57;20,63;26,66;26,66;32,66;34,60;40,43;57,49;57,49;63,46;69,43;69,43;66,37;63,31;43,29;49,8;49,8;49,3;43,0;43,0;37,0;34,6;29,23" o:connectangles="0,0,0,0,0,0,0,0,0,0,0,0,0,0,0,0,0,0,0,0,0,0,0,0,0,0,0,0,0,0,0,0,0"/>
              </v:shape>
              <v:shape id="Freeform 2139" o:spid="_x0000_s3615" style="position:absolute;left:8156;top:1814;width:52;height:26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PAscA&#10;AADdAAAADwAAAGRycy9kb3ducmV2LnhtbESPT2vCQBDF74LfYZlCb7qJ1CLRVYogeCiC/5Deptkx&#10;CWZnQ3Y1qZ++cyj0NsN7895vFqve1epBbag8G0jHCSji3NuKCwOn42Y0AxUissXaMxn4oQCr5XCw&#10;wMz6jvf0OMRCSQiHDA2UMTaZ1iEvyWEY+4ZYtKtvHUZZ20LbFjsJd7WeJMm7dlixNJTY0Lqk/Ha4&#10;OwN0XL99dt+3dN9dtueqeO7OXzsy5vWl/5iDitTHf/Pf9dYK/jQVXP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tzwLHAAAA3QAAAA8AAAAAAAAAAAAAAAAAmAIAAGRy&#10;cy9kb3ducmV2LnhtbFBLBQYAAAAABAAEAPUAAACMAwAAAAA=&#10;" path="m9,17r29,9l46,26r3,l52,20r,-3l52,11,43,8,15,,6,,3,3,,6,,8r,6l9,17xe" stroked="f">
                <v:path arrowok="t" o:connecttype="custom" o:connectlocs="9,17;38,26;38,26;46,26;49,26;52,20;52,20;52,17;52,11;43,8;15,0;15,0;6,0;3,3;0,6;0,6;0,8;0,14;9,17;9,17" o:connectangles="0,0,0,0,0,0,0,0,0,0,0,0,0,0,0,0,0,0,0,0"/>
              </v:shape>
              <v:shape id="Freeform 2140" o:spid="_x0000_s3614" style="position:absolute;left:8202;top:1628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Xn8QA&#10;AADdAAAADwAAAGRycy9kb3ducmV2LnhtbERPS27CMBDdV+IO1iB1VxxArSBgEC39gMSGhAOM4iEJ&#10;xOPIdkm4fV2pUnfz9L6zXPemETdyvrasYDxKQBAXVtdcKjjlH08zED4ga2wsk4I7eVivBg9LTLXt&#10;+Ei3LJQihrBPUUEVQptK6YuKDPqRbYkjd7bOYIjQlVI77GK4aeQkSV6kwZpjQ4UtvVVUXLNvo+D9&#10;9XP+dSi7qd1Osr3r7rnv84tSj8N+swARqA//4j/3Tsf5z+M5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1F5/EAAAA3QAAAA8AAAAAAAAAAAAAAAAAmAIAAGRycy9k&#10;b3ducmV2LnhtbFBLBQYAAAAABAAEAPUAAACJAwAAAAA=&#10;" path="m29,43r6,14l37,63r3,3l46,63r6,-3l52,54,49,51,40,31,55,25r5,-5l60,11,55,8r-9,3l35,20,29,5,26,3,23,,17,,12,5r3,6l23,28,3,37,,40r,3l,48r3,6l9,54r3,-3l29,43xe" stroked="f">
                <v:path arrowok="t" o:connecttype="custom" o:connectlocs="29,43;35,57;35,57;37,63;40,66;40,66;46,63;52,60;52,60;52,54;49,51;40,31;55,25;55,25;60,20;60,20;60,11;55,8;55,8;46,11;35,20;29,5;29,5;26,3;23,0;23,0;17,0;12,5;12,5;15,11;23,28;3,37;3,37;0,40;0,43;0,43;0,48;3,54;3,54;9,54;12,51;29,43" o:connectangles="0,0,0,0,0,0,0,0,0,0,0,0,0,0,0,0,0,0,0,0,0,0,0,0,0,0,0,0,0,0,0,0,0,0,0,0,0,0,0,0,0,0"/>
              </v:shape>
              <v:shape id="Freeform 2141" o:spid="_x0000_s3613" style="position:absolute;left:8257;top:1453;width:63;height:54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yXMYA&#10;AADdAAAADwAAAGRycy9kb3ducmV2LnhtbESPQU/CQBCF7yT+h82YeIOtEIhWFlIliiRwsOp90h23&#10;jd3ZprtC+ffMwYTbTN6b975ZrgffqiP1sQls4H6SgSKugm3YGfj6fB0/gIoJ2WIbmAycKcJ6dTNa&#10;Ym7DiT/oWCanJIRjjgbqlLpc61jV5DFOQkcs2k/oPSZZe6dtjycJ962eZtlCe2xYGmrs6KWm6rf8&#10;8wb2m8OOmsVsVz7S4Xnrvt2+eCuMubsdiidQiYZ0Nf9fv1vBn0+FX76R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xyXMYAAADdAAAADwAAAAAAAAAAAAAAAACYAgAAZHJz&#10;L2Rvd25yZXYueG1sUEsFBgAAAAAEAAQA9QAAAIsDAAAAAA==&#10;" path="m37,r,l34,,31,3r,5l34,11r6,l43,6r,-3l37,xm5,11r,l2,14,,17r,6l2,26,54,40r6,l63,34,60,31,57,28,5,11xm25,40r,l20,40r-3,6l17,51r6,3l28,51r3,-2l31,43,25,40xe" stroked="f">
                <v:path arrowok="t" o:connecttype="custom" o:connectlocs="37,0;37,0;34,0;31,3;31,3;31,8;34,11;34,11;40,11;43,6;43,6;43,3;37,0;37,0;5,11;5,11;2,14;0,17;0,23;2,26;54,40;54,40;60,40;63,34;60,31;57,28;5,11;25,40;25,40;20,40;17,46;17,46;17,51;23,54;23,54;28,51;31,49;31,49;31,43;25,40;25,40" o:connectangles="0,0,0,0,0,0,0,0,0,0,0,0,0,0,0,0,0,0,0,0,0,0,0,0,0,0,0,0,0,0,0,0,0,0,0,0,0,0,0,0,0"/>
                <o:lock v:ext="edit" verticies="t"/>
              </v:shape>
              <v:shape id="Freeform 2142" o:spid="_x0000_s3612" style="position:absolute;left:7426;top:1579;width:54;height:72;visibility:visible;mso-wrap-style:square;v-text-anchor:top" coordsize="5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y+cMA&#10;AADdAAAADwAAAGRycy9kb3ducmV2LnhtbERPS2sCMRC+C/6HMIIXqVmlimyNIhaxVx8gexuSaXbr&#10;ZrJsUnf77xuh0Nt8fM9Zb3tXiwe1ofKsYDbNQBBrbyq2Cq6Xw8sKRIjIBmvPpOCHAmw3w8Eac+M7&#10;PtHjHK1IIRxyVFDG2ORSBl2SwzD1DXHiPn3rMCbYWmla7FK4q+U8y5bSYcWpocSG9iXp+/nbKWhe&#10;i8XEFrej333ZQr93x1Whb0qNR/3uDUSkPv6L/9wfJs1fzGfw/Cad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wy+cMAAADdAAAADwAAAAAAAAAAAAAAAACYAgAAZHJzL2Rv&#10;d25yZXYueG1sUEsFBgAAAAAEAAQA9QAAAIgDAAAAAA==&#10;" path="m2,9r,l2,14r3,6l8,26r3,l17,29r5,-3l28,23r,-6l31,11,28,6,25,3,20,,14,,11,,5,6,2,9xm11,11r,l14,9r3,l20,11r,3l20,17r-6,l11,14r,-3xm25,54r,l25,60r,6l28,69r6,3l40,72r5,l48,66r3,-3l51,57r,-5l45,46,43,43r-6,l31,46r-3,3l25,54xm34,57r,l37,54r3,l43,54r,6l40,63r-3,l34,60r,-3xm11,60l51,20r3,-6l54,11,51,9r-3,l45,11,2,52,,57r,3l2,63r3,l11,60xe" stroked="f">
                <v:path arrowok="t" o:connecttype="custom" o:connectlocs="2,9;5,20;11,26;17,29;28,23;28,17;28,6;20,0;14,0;5,6;2,9;11,11;17,9;20,11;20,14;14,17;11,14;11,11;25,54;25,66;34,72;40,72;48,66;51,63;51,52;43,43;37,43;28,49;25,54;34,57;40,54;43,54;43,60;37,63;34,60;34,57;51,20;54,14;54,11;51,9;45,11;2,52;0,57;2,63;5,63;11,60" o:connectangles="0,0,0,0,0,0,0,0,0,0,0,0,0,0,0,0,0,0,0,0,0,0,0,0,0,0,0,0,0,0,0,0,0,0,0,0,0,0,0,0,0,0,0,0,0,0"/>
                <o:lock v:ext="edit" verticies="t"/>
              </v:shape>
              <v:shape id="Freeform 2143" o:spid="_x0000_s3611" style="position:absolute;left:7509;top:1238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npSMQA&#10;AADdAAAADwAAAGRycy9kb3ducmV2LnhtbERPTWvCQBC9C/0PyxS86aahhpK6Ca0gVC+1aS/exuw0&#10;Cc3Ohuwak3/fFQRv83ifs85H04qBetdYVvC0jEAQl1Y3XCn4+d4uXkA4j6yxtUwKJnKQZw+zNaba&#10;XviLhsJXIoSwS1FB7X2XSunKmgy6pe2IA/dre4M+wL6SusdLCDetjKMokQYbDg01drSpqfwrzkbB&#10;9ngcnk9J834okt1k8fS5n4pBqfnj+PYKwtPo7+Kb+0OH+as4hus34QS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J6UjEAAAA3QAAAA8AAAAAAAAAAAAAAAAAmAIAAGRycy9k&#10;b3ducmV2LnhtbFBLBQYAAAAABAAEAPUAAACJAwAAAAA=&#10;" path="m,17r,l,29r3,8l8,43r6,6l25,49r6,-3l40,40r3,-9l45,20,43,11,37,6,28,3,20,,11,3,5,9,,17xm11,23r,l14,17r3,-6l23,11r2,l31,14r,3l34,23r-3,6l31,34r-6,3l23,37r-6,l14,37,11,31r,-2l11,23xe" stroked="f">
                <v:path arrowok="t" o:connecttype="custom" o:connectlocs="0,17;0,17;0,29;3,37;8,43;14,49;14,49;25,49;31,46;40,40;43,31;43,31;45,20;43,11;37,6;28,3;28,3;20,0;11,3;5,9;0,17;0,17;11,23;11,23;14,17;17,11;23,11;25,11;25,11;31,14;31,17;34,23;31,29;31,29;31,34;25,37;23,37;17,37;17,37;14,37;11,31;11,29;11,23;11,23" o:connectangles="0,0,0,0,0,0,0,0,0,0,0,0,0,0,0,0,0,0,0,0,0,0,0,0,0,0,0,0,0,0,0,0,0,0,0,0,0,0,0,0,0,0,0,0"/>
                <o:lock v:ext="edit" verticies="t"/>
              </v:shape>
              <v:shape id="Freeform 2144" o:spid="_x0000_s3610" style="position:absolute;left:7552;top:1249;width:48;height:5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zoMYA&#10;AADdAAAADwAAAGRycy9kb3ducmV2LnhtbESPQWvCQBCF74X+h2UK3uquFkWiq4hBqkgPatrzkB2T&#10;tNnZkF017a93C4K3Gd6b972ZLTpbiwu1vnKsYdBXIIhzZyouNGTH9esEhA/IBmvHpOGXPCzmz08z&#10;TIy78p4uh1CIGMI+QQ1lCE0ipc9Lsuj7riGO2sm1FkNc20KaFq8x3NZyqNRYWqw4EkpsaFVS/nM4&#10;28itdt9/6aey9uMr3ag02+J71mjde+mWUxCBuvAw3683JtYfDd/g/5s4gp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PzoMYAAADdAAAADwAAAAAAAAAAAAAAAACYAgAAZHJz&#10;L2Rvd25yZXYueG1sUEsFBgAAAAAEAAQA9QAAAIsDAAAAAA==&#10;" path="m11,41l17,20,28,49r3,3l37,52r,-3l48,18r,-6l45,9r-5,l37,15,31,35,20,6r,-3l17,,11,,8,6,,38r,5l2,46,8,43r3,-2xe" stroked="f">
                <v:path arrowok="t" o:connecttype="custom" o:connectlocs="11,41;17,20;28,49;28,49;31,52;31,52;37,52;37,49;48,18;48,18;48,12;45,9;45,9;40,9;37,15;31,35;20,6;20,6;20,3;17,0;17,0;11,0;8,6;0,38;0,38;0,43;2,46;2,46;8,43;11,41;11,41" o:connectangles="0,0,0,0,0,0,0,0,0,0,0,0,0,0,0,0,0,0,0,0,0,0,0,0,0,0,0,0,0,0,0"/>
              </v:shape>
              <v:shape id="Freeform 2145" o:spid="_x0000_s3609" style="position:absolute;left:7678;top:1290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SPGsQA&#10;AADdAAAADwAAAGRycy9kb3ducmV2LnhtbERPTWvCQBC9F/wPywi9lLpJMNpGVymFgh4bRfA2zY5J&#10;2uxsyG5i+u+7QsHbPN7nrLejacRAnastK4hnEQjiwuqaSwXHw8fzCwjnkTU2lknBLznYbiYPa8y0&#10;vfInDbkvRQhhl6GCyvs2k9IVFRl0M9sSB+5iO4M+wK6UusNrCDeNTKJoIQ3WHBoqbOm9ouIn742C&#10;NI/LYv+dntrzOdXL3n090etSqcfp+LYC4Wn0d/G/e6fD/DSZw+2bc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EjxrEAAAA3QAAAA8AAAAAAAAAAAAAAAAAmAIAAGRycy9k&#10;b3ducmV2LnhtbFBLBQYAAAAABAAEAPUAAACJAwAAAAA=&#10;" path="m,28r,l,34r3,l5,34,8,31,17,11r,23l17,40r3,l23,40,37,17,34,40r,2l37,45r3,l43,42r,-2l46,14r,-6l43,5r-6,l34,8,23,28,26,5,23,2,20,,14,,11,2,,28xe" stroked="f">
                <v:path arrowok="t" o:connecttype="custom" o:connectlocs="0,28;0,28;0,28;0,28;0,34;3,34;3,34;5,34;8,31;17,11;17,34;17,34;17,40;20,40;20,40;23,40;23,40;37,17;34,40;34,40;34,42;37,45;37,45;40,45;43,42;43,42;43,40;46,14;46,14;46,8;43,5;43,5;37,5;34,8;23,28;26,5;26,5;23,2;20,0;20,0;14,0;11,2;0,28" o:connectangles="0,0,0,0,0,0,0,0,0,0,0,0,0,0,0,0,0,0,0,0,0,0,0,0,0,0,0,0,0,0,0,0,0,0,0,0,0,0,0,0,0,0,0"/>
              </v:shape>
              <v:shape id="Freeform 2146" o:spid="_x0000_s3608" style="position:absolute;left:7724;top:1301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pfMIA&#10;AADdAAAADwAAAGRycy9kb3ducmV2LnhtbERP3WrCMBS+F/YO4Qy8s6mCQzqjSEGZghdTH+DQnDXF&#10;5qQ2WdO9/SIMdnc+vt+z3o62FQP1vnGsYJ7lIIgrpxuuFdyu+9kKhA/IGlvHpOCHPGw3L5M1FtpF&#10;/qThEmqRQtgXqMCE0BVS+sqQRZ+5jjhxX663GBLsa6l7jCnctnKR52/SYsOpwWBHpaHqfvm2CmI8&#10;ncOwuntbmraMj4c+Hk5aqenruHsHEWgM/+I/94dO85eLJTy/SS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Jyl8wgAAAN0AAAAPAAAAAAAAAAAAAAAAAJgCAABkcnMvZG93&#10;bnJldi54bWxQSwUGAAAAAAQABAD1AAAAhwMAAAAA&#10;" path="m14,17l17,9r3,2l23,11r,6l20,20r-3,l14,17xm11,23r6,17l23,43r2,l25,40r,-6l20,26r8,-3l31,17r3,-3l31,9,28,6,23,3,14,,11,,8,6,,31r,3l2,37r3,l8,31r3,-8xe" stroked="f">
                <v:path arrowok="t" o:connecttype="custom" o:connectlocs="14,17;17,9;20,11;20,11;23,11;23,17;23,17;20,20;17,20;14,17;11,23;17,40;17,40;23,43;23,43;25,43;25,40;25,40;25,34;20,26;20,26;28,23;31,17;31,17;34,14;31,9;28,6;23,3;14,0;14,0;11,0;8,6;0,31;0,31;0,34;2,37;2,37;5,37;8,31;11,23" o:connectangles="0,0,0,0,0,0,0,0,0,0,0,0,0,0,0,0,0,0,0,0,0,0,0,0,0,0,0,0,0,0,0,0,0,0,0,0,0,0,0,0"/>
                <o:lock v:ext="edit" verticies="t"/>
              </v:shape>
              <v:shape id="Freeform 2147" o:spid="_x0000_s3607" style="position:absolute;left:7755;top:1312;width:34;height:41;visibility:visible;mso-wrap-style:square;v-text-anchor:top" coordsize="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8Oj8QA&#10;AADdAAAADwAAAGRycy9kb3ducmV2LnhtbERPS2sCMRC+F/wPYYReimZdqJWtUUQQ6sGDj0tvQzLd&#10;3XYzWTdxH//eFARv8/E9Z7nubSVaanzpWMFsmoAg1s6UnCu4nHeTBQgfkA1WjknBQB7Wq9HLEjPj&#10;Oj5Sewq5iCHsM1RQhFBnUnpdkEU/dTVx5H5cYzFE2OTSNNjFcFvJNEnm0mLJsaHAmrYF6b/TzSrY&#10;D4fZ0bx95N90uf4eTKJvZ+2Veh33m08QgfrwFD/cXybOf0/n8P9NP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PDo/EAAAA3QAAAA8AAAAAAAAAAAAAAAAAmAIAAGRycy9k&#10;b3ducmV2LnhtbFBLBQYAAAAABAAEAPUAAACJAwAAAAA=&#10;" path="m14,41r,l23,41r6,-3l29,35,26,32r-9,l14,29,12,26r,-8l17,9r3,l23,9r9,3l34,12r,-3l34,6,26,,17,,12,3,6,6,3,15,,23r3,9l9,38r5,3xe" stroked="f">
                <v:path arrowok="t" o:connecttype="custom" o:connectlocs="14,41;14,41;23,41;29,38;29,38;29,35;26,32;26,32;17,32;17,32;14,29;12,26;12,18;12,18;17,9;20,9;23,9;23,9;32,12;32,12;34,12;34,9;34,9;34,6;26,0;26,0;17,0;12,3;6,6;3,15;3,15;0,23;3,32;9,38;14,41;14,41" o:connectangles="0,0,0,0,0,0,0,0,0,0,0,0,0,0,0,0,0,0,0,0,0,0,0,0,0,0,0,0,0,0,0,0,0,0,0,0"/>
              </v:shape>
              <v:shape id="Freeform 2148" o:spid="_x0000_s3606" style="position:absolute;left:7875;top:1347;width:49;height:46;visibility:visible;mso-wrap-style:square;v-text-anchor:top" coordsize="4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kP7cEA&#10;AADdAAAADwAAAGRycy9kb3ducmV2LnhtbERP24rCMBB9X/Afwgi+ramKq1SjeMUVfPHyAUMztsVm&#10;UptY698bYWHf5nCuM503phA1VS63rKDXjUAQJ1bnnCq4nLffYxDOI2ssLJOCFzmYz1pfU4y1ffKR&#10;6pNPRQhhF6OCzPsyltIlGRl0XVsSB+5qK4M+wCqVusJnCDeF7EfRjzSYc2jIsKRVRsnt9DAKBsNy&#10;sK63d0ovy/sD8bDZ8T5SqtNuFhMQnhr/L/5z/+owf9gfweebcIK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pD+3BAAAA3QAAAA8AAAAAAAAAAAAAAAAAmAIAAGRycy9kb3du&#10;cmV2LnhtbFBLBQYAAAAABAAEAPUAAACGAwAAAAA=&#10;" path="m3,28r,l,31r,3l3,37r6,l12,31,21,11,18,37r3,3l23,43r3,-3l41,17,38,40r,6l41,46r2,l46,43,49,14r,-6l43,6,41,8r-3,3l26,31,26,8r,-5l23,,18,,15,6,3,28xe" stroked="f">
                <v:path arrowok="t" o:connecttype="custom" o:connectlocs="3,28;3,28;0,31;0,31;0,34;3,37;3,37;9,37;12,31;21,11;18,37;18,37;21,40;23,43;23,43;26,40;26,40;41,17;38,40;38,40;38,46;41,46;41,46;43,46;46,43;46,43;46,43;49,14;49,14;49,8;43,6;43,6;41,8;38,11;26,31;26,8;26,8;26,3;23,0;23,0;18,0;15,6;3,28" o:connectangles="0,0,0,0,0,0,0,0,0,0,0,0,0,0,0,0,0,0,0,0,0,0,0,0,0,0,0,0,0,0,0,0,0,0,0,0,0,0,0,0,0,0,0"/>
              </v:shape>
              <v:shape id="Freeform 2149" o:spid="_x0000_s3605" style="position:absolute;left:7936;top:1381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MtnMcA&#10;AADdAAAADwAAAGRycy9kb3ducmV2LnhtbESPQWvCQBCF74L/YRnBm24UlBJdxYpC6aFY24LHMTsm&#10;odnZsLuNaX9951DobYb35r1v1tveNaqjEGvPBmbTDBRx4W3NpYH3t+PkAVRMyBYbz2TgmyJsN8PB&#10;GnPr7/xK3TmVSkI45migSqnNtY5FRQ7j1LfEot18cJhkDaW2Ae8S7ho9z7KldlizNFTY0r6i4vP8&#10;5QwsT+3l6Dp8frx+XGc/h8splC87Y8ajfrcClahP/+a/6ycr+Iu54Mo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jLZzHAAAA3QAAAA8AAAAAAAAAAAAAAAAAmAIAAGRy&#10;cy9kb3ducmV2LnhtbFBLBQYAAAAABAAEAPUAAACMAwAAAAA=&#10;" path="m3,9r11,3l17,12,20,9r,-3l17,3,5,,3,,,3,,6,3,9xe" stroked="f">
                <v:path arrowok="t" o:connecttype="custom" o:connectlocs="3,9;14,12;14,12;17,12;20,9;20,9;20,6;17,3;5,0;5,0;3,0;0,3;0,3;0,6;3,9;3,9" o:connectangles="0,0,0,0,0,0,0,0,0,0,0,0,0,0,0,0"/>
              </v:shape>
              <v:shape id="Freeform 2150" o:spid="_x0000_s3604" style="position:absolute;left:8056;top:1398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lRE8IA&#10;AADdAAAADwAAAGRycy9kb3ducmV2LnhtbERP32vCMBB+H/g/hBP2NlOFDVuNUgdje11V0LejOdtg&#10;c+mSrNb/fhkM9nYf389bb0fbiYF8MI4VzGcZCOLaacONgsP+7WkJIkRkjZ1jUnCnANvN5GGNhXY3&#10;/qShio1IIRwKVNDG2BdShroli2HmeuLEXZy3GBP0jdQebyncdnKRZS/SouHU0GJPry3V1+rbKhiq&#10;+n24Hu9f57wqT37XmQuWRqnH6ViuQEQa47/4z/2h0/znRQ6/36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yVETwgAAAN0AAAAPAAAAAAAAAAAAAAAAAJgCAABkcnMvZG93&#10;bnJldi54bWxQSwUGAAAAAAQABAD1AAAAhwMAAAAA&#10;" path="m,29r,l,32r,3l3,38r3,l9,35,17,12r,26l17,41r3,2l26,43,40,20,34,43r,3l37,49r3,l43,46r,-3l46,18r,-6l43,9r-3,l34,12,23,32,26,9,23,3,20,,17,3,14,6,,29xe" stroked="f">
                <v:path arrowok="t" o:connecttype="custom" o:connectlocs="0,29;0,29;0,32;0,32;0,35;3,38;3,38;6,38;9,35;17,12;17,38;17,38;17,41;20,43;20,43;26,43;26,43;40,20;34,43;34,43;34,46;37,49;37,49;40,49;43,46;43,46;43,43;46,18;46,18;46,12;43,9;43,9;40,9;34,12;23,32;26,9;26,9;23,3;20,0;20,0;17,3;14,6;0,29" o:connectangles="0,0,0,0,0,0,0,0,0,0,0,0,0,0,0,0,0,0,0,0,0,0,0,0,0,0,0,0,0,0,0,0,0,0,0,0,0,0,0,0,0,0,0"/>
              </v:shape>
              <v:shape id="Freeform 2151" o:spid="_x0000_s3603" style="position:absolute;left:8110;top:1424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Nc3ccA&#10;AADdAAAADwAAAGRycy9kb3ducmV2LnhtbESPT2sCQQzF7wW/w5CCtzrbWqVsHUWE+uciVL14Cztx&#10;d+hOZtkZde2nNwfBW8J7ee+XyazztbpQG11gA++DDBRxEazj0sBh//P2BSomZIt1YDJwowizae9l&#10;grkNV/6lyy6VSkI45migSqnJtY5FRR7jIDTEop1C6zHJ2pbatniVcF/rjywba4+OpaHChhYVFX+7&#10;szfgcT8uTv/uuNp8Lo/b9Tzbus3BmP5rN/8GlahLT/Pjem0FfzQUfvlGRt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TXN3HAAAA3QAAAA8AAAAAAAAAAAAAAAAAmAIAAGRy&#10;cy9kb3ducmV2LnhtbFBLBQYAAAAABAAEAPUAAACMAwAAAAA=&#10;" path="m15,20r3,9l21,35r5,-3l26,26,21,17r8,-5l32,9r,-3l29,3,23,6,18,9,15,3,12,,9,,6,3,9,6r3,9l3,20,,23r,3l3,29,6,26r9,-6xe" stroked="f">
                <v:path arrowok="t" o:connecttype="custom" o:connectlocs="15,20;18,29;18,29;21,35;21,35;26,32;26,32;26,32;26,26;21,17;29,12;29,12;32,9;32,9;32,6;29,3;29,3;23,6;18,9;15,3;15,3;12,0;12,0;9,0;6,3;6,3;9,6;12,15;3,20;3,20;0,23;0,23;0,26;3,29;3,29;6,26;15,20" o:connectangles="0,0,0,0,0,0,0,0,0,0,0,0,0,0,0,0,0,0,0,0,0,0,0,0,0,0,0,0,0,0,0,0,0,0,0,0,0"/>
              </v:shape>
              <v:shape id="Freeform 2152" o:spid="_x0000_s3602" style="position:absolute;left:7469;top:1401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tGcMA&#10;AADdAAAADwAAAGRycy9kb3ducmV2LnhtbERPTYvCMBC9L/gfwgje1lTFZalG0YJQ2b1YF/E4NGNb&#10;TCaliVr/vVlY2Ns83ucs17014k6dbxwrmIwTEMSl0w1XCn6Ou/dPED4gazSOScGTPKxXg7clpto9&#10;+ED3IlQihrBPUUEdQptK6cuaLPqxa4kjd3GdxRBhV0nd4SOGWyOnSfIhLTYcG2psKaupvBY3q6A5&#10;mFN+noev42x7ycz+u5jmnCk1GvabBYhAffgX/7lzHefPZxP4/Sae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etGcMAAADdAAAADwAAAAAAAAAAAAAAAACYAgAAZHJzL2Rv&#10;d25yZXYueG1sUEsFBgAAAAAEAAQA9QAAAIgDAAAAAA==&#10;" path="m14,20r6,9l22,35r3,-3l28,32,25,26,22,17r6,-5l31,9r,-3l28,3,25,6,20,9,17,3,14,,11,,8,3r,3l11,15,2,20,,23r,3l2,29,8,26r6,-6xe" stroked="f">
                <v:path arrowok="t" o:connecttype="custom" o:connectlocs="14,20;20,29;20,29;22,35;22,35;25,32;28,32;28,32;25,26;22,17;28,12;28,12;31,9;31,9;31,6;28,3;28,3;25,6;20,9;17,3;17,3;14,0;14,0;11,0;8,3;8,3;8,6;11,15;2,20;2,20;0,23;0,23;0,26;2,29;2,29;8,26;14,20" o:connectangles="0,0,0,0,0,0,0,0,0,0,0,0,0,0,0,0,0,0,0,0,0,0,0,0,0,0,0,0,0,0,0,0,0,0,0,0,0"/>
              </v:shape>
              <v:shape id="Freeform 2153" o:spid="_x0000_s3601" style="position:absolute;left:7514;top:1467;width:20;height:9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sVAcEA&#10;AADdAAAADwAAAGRycy9kb3ducmV2LnhtbERPTWsCMRC9F/wPYQRvNaviIqtRpKDosVbE47AZdxc3&#10;kzVJNfrrm0Kht3m8z1msomnFnZxvLCsYDTMQxKXVDVcKjl+b9xkIH5A1tpZJwZM8rJa9twUW2j74&#10;k+6HUIkUwr5ABXUIXSGlL2sy6Ie2I07cxTqDIUFXSe3wkcJNK8dZlkuDDaeGGjv6qKm8Hr6NgtvL&#10;+fwVKxPlKZfX2XZ63qz3Sg36cT0HESiGf/Gfe6fT/OlkDL/fpB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7FQHBAAAA3QAAAA8AAAAAAAAAAAAAAAAAmAIAAGRycy9kb3du&#10;cmV2LnhtbFBLBQYAAAAABAAEAPUAAACGAwAAAAA=&#10;" path="m3,6l15,9r3,l20,6r,-3l18,3,6,,3,,,3,,6r3,xe" stroked="f">
                <v:path arrowok="t" o:connecttype="custom" o:connectlocs="3,6;15,9;15,9;18,9;20,6;20,6;20,3;18,3;6,0;6,0;3,0;0,3;0,3;0,6;3,6;3,6" o:connectangles="0,0,0,0,0,0,0,0,0,0,0,0,0,0,0,0"/>
              </v:shape>
              <v:shape id="Freeform 2154" o:spid="_x0000_s3600" style="position:absolute;left:7480;top:1416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rO9sIA&#10;AADdAAAADwAAAGRycy9kb3ducmV2LnhtbERPTYvCMBC9L/gfwgh7W9NVK1KNIoKgF8FaEW9DM7Zl&#10;m0lpotZ/vxEEb/N4nzNfdqYWd2pdZVnB7yACQZxbXXGhIDtufqYgnEfWWFsmBU9ysFz0vuaYaPvg&#10;A91TX4gQwi5BBaX3TSKly0sy6Aa2IQ7c1bYGfYBtIXWLjxBuajmMook0WHFoKLGhdUn5X3ozCswl&#10;05fj5DQ+xdm5unb7NN7tnkp997vVDISnzn/Eb/dWh/nxaASvb8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Ss72wgAAAN0AAAAPAAAAAAAAAAAAAAAAAJgCAABkcnMvZG93&#10;bnJldi54bWxQSwUGAAAAAAQABAD1AAAAhwMAAAAA&#10;" path="m11,51l54,11,57,8r,-6l54,,49,2r-3,l3,45,,48r,6l3,54r6,l11,51xe" stroked="f">
                <v:path arrowok="t" o:connecttype="custom" o:connectlocs="11,51;54,11;54,11;57,8;57,8;57,2;54,0;54,0;49,2;46,2;3,45;3,45;0,48;0,48;0,54;3,54;3,54;9,54;11,51;11,51" o:connectangles="0,0,0,0,0,0,0,0,0,0,0,0,0,0,0,0,0,0,0,0"/>
              </v:shape>
              <v:shape id="Freeform 2155" o:spid="_x0000_s3599" style="position:absolute;left:7365;top:1768;width:81;height:46;visibility:visible;mso-wrap-style:square;v-text-anchor:top" coordsize="8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mU8QA&#10;AADdAAAADwAAAGRycy9kb3ducmV2LnhtbERPS2vCQBC+F/oflhF6qxttFE1dpSiFFi/WB9LbkB2z&#10;wexsyG5j/PeuIPQ2H99zZovOVqKlxpeOFQz6CQji3OmSCwX73efrBIQPyBorx6TgSh4W8+enGWba&#10;XfiH2m0oRAxhn6ECE0KdSelzQxZ939XEkTu5xmKIsCmkbvASw20lh0kylhZLjg0Ga1oays/bP6vg&#10;vJLpeHNcle57/Ts1/noaHdJWqZde9/EOIlAX/sUP95eO80dvKdy/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ZlPEAAAA3QAAAA8AAAAAAAAAAAAAAAAAmAIAAGRycy9k&#10;b3ducmV2LnhtbFBLBQYAAAAABAAEAPUAAACJAwAAAAA=&#10;" path="m78,12r,l81,14r,3l78,23r-6,l46,14,23,43r-5,3l12,46,6,43,3,37,,14,,9,6,6r6,3l15,12r,8l18,23r5,-3l35,6,38,r5,l78,12xe" stroked="f">
                <v:path arrowok="t" o:connecttype="custom" o:connectlocs="78,12;78,12;81,14;81,17;78,23;72,23;46,14;23,43;23,43;18,46;12,46;6,43;3,37;0,14;0,14;0,9;6,6;12,9;15,12;15,20;15,20;18,23;23,20;35,6;35,6;38,0;43,0;78,12" o:connectangles="0,0,0,0,0,0,0,0,0,0,0,0,0,0,0,0,0,0,0,0,0,0,0,0,0,0,0,0"/>
              </v:shape>
              <v:shape id="Freeform 2156" o:spid="_x0000_s3598" style="position:absolute;left:7305;top:1926;width:32;height:34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Xg8UA&#10;AADdAAAADwAAAGRycy9kb3ducmV2LnhtbERPS2sCMRC+C/6HMIIXqdmtKLI1SmkpqIeCjxa8DZvp&#10;Zulmsk2irv++KRS8zcf3nMWqs424kA+1YwX5OANBXDpdc6XgeHh7mIMIEVlj45gU3CjAatnvLbDQ&#10;7so7uuxjJVIIhwIVmBjbQspQGrIYxq4lTtyX8xZjgr6S2uM1hdtGPmbZTFqsOTUYbOnFUPm9P1sF&#10;dnJ4/TzN2tv7afOx9fmo+znnRqnhoHt+AhGpi3fxv3ut0/zpZAp/36QT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5eDxQAAAN0AAAAPAAAAAAAAAAAAAAAAAJgCAABkcnMv&#10;ZG93bnJldi54bWxQSwUGAAAAAAQABAD1AAAAigMAAAAA&#10;" path="m3,14r,l,20r3,5l6,31r8,3l23,34r3,-3l26,28,23,25r-6,l12,23r,-6l14,11r6,l29,14r3,l32,11r,-6l23,,17,,12,3,6,5,3,14xe" stroked="f">
                <v:path arrowok="t" o:connecttype="custom" o:connectlocs="3,14;3,14;0,20;3,25;6,31;14,34;14,34;23,34;26,31;26,31;26,28;23,25;23,25;17,25;17,25;12,23;12,17;12,17;14,11;20,11;20,11;29,14;29,14;32,14;32,11;32,11;32,5;23,0;23,0;17,0;12,3;6,5;3,14;3,14" o:connectangles="0,0,0,0,0,0,0,0,0,0,0,0,0,0,0,0,0,0,0,0,0,0,0,0,0,0,0,0,0,0,0,0,0,0"/>
              </v:shape>
              <v:shape id="Freeform 2157" o:spid="_x0000_s3597" style="position:absolute;left:7331;top:1974;width:26;height:35;visibility:visible;mso-wrap-style:square;v-text-anchor:top" coordsize="2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aKjcQA&#10;AADdAAAADwAAAGRycy9kb3ducmV2LnhtbERP32vCMBB+H+x/CDfwRWY6x6rrjLIJg/ki6tz70dya&#10;suZSkrTW/94MBN/u4/t5i9VgG9GTD7VjBU+TDARx6XTNlYLj9+fjHESIyBobx6TgTAFWy/u7BRba&#10;nXhP/SFWIoVwKFCBibEtpAylIYth4lrixP06bzEm6CupPZ5SuG3kNMtyabHm1GCwpbWh8u/QWQXb&#10;Y+s341eabmf7rv8Z52be7T6UGj0M728gIg3xJr66v3Sa//Kcw/836QS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Gio3EAAAA3QAAAA8AAAAAAAAAAAAAAAAAmAIAAGRycy9k&#10;b3ducmV2LnhtbFBLBQYAAAAABAAEAPUAAACJAwAAAAA=&#10;" path="m11,18l20,9r,11l11,18xm9,26r11,3l20,32r,3l23,35r3,l26,32,26,6,23,3,23,,17,,14,3,,23r,3l,29r3,l6,26r3,xe" stroked="f">
                <v:path arrowok="t" o:connecttype="custom" o:connectlocs="11,18;20,9;20,20;11,18;9,26;20,29;20,32;20,32;20,35;23,35;23,35;26,35;26,35;26,35;26,32;26,6;26,6;23,3;23,0;23,0;17,0;14,3;0,23;0,23;0,26;0,26;0,29;3,29;3,29;6,26;9,26" o:connectangles="0,0,0,0,0,0,0,0,0,0,0,0,0,0,0,0,0,0,0,0,0,0,0,0,0,0,0,0,0,0,0"/>
                <o:lock v:ext="edit" verticies="t"/>
              </v:shape>
              <v:shape id="Freeform 2158" o:spid="_x0000_s3596" style="position:absolute;left:7365;top:1983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QilsQA&#10;AADdAAAADwAAAGRycy9kb3ducmV2LnhtbERPS2vCQBC+F/wPywi91Y2WPoiuImrRgyDRFq9DdpqE&#10;ZmdjZqupv75bKHibj+85k1nnanWmVirPBoaDBBRx7m3FhYH3w9vDKygJyBZrz2TghwRm097dBFPr&#10;L5zReR8KFUNYUjRQhtCkWktekkMZ+IY4cp++dRgibAttW7zEcFfrUZI8a4cVx4YSG1qUlH/tv52B&#10;j212zZtsJYd5Jbuj8Pq03K6Nue938zGoQF24if/dGxvnPz2+wN838QQ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kIpbEAAAA3QAAAA8AAAAAAAAAAAAAAAAAmAIAAGRycy9k&#10;b3ducmV2LnhtbFBLBQYAAAAABAAEAPUAAACJAwAAAAA=&#10;" path="m12,34r,l18,34r5,-3l20,29,12,26,9,23r,-9l12,9r6,l23,11r3,l29,9,26,6,20,,15,,9,3,3,6,,14r,6l,26r6,5l12,34xe" stroked="f">
                <v:path arrowok="t" o:connecttype="custom" o:connectlocs="12,34;12,34;18,34;23,31;23,31;20,29;20,29;20,29;12,26;12,26;9,23;9,14;9,14;12,9;18,9;18,9;23,11;23,11;26,11;29,9;29,9;26,6;20,0;20,0;15,0;9,3;3,6;0,14;0,14;0,20;0,26;6,31;12,34;12,34" o:connectangles="0,0,0,0,0,0,0,0,0,0,0,0,0,0,0,0,0,0,0,0,0,0,0,0,0,0,0,0,0,0,0,0,0,0"/>
              </v:shape>
              <v:shape id="Freeform 2159" o:spid="_x0000_s3595" style="position:absolute;left:7308;top:1937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n2sUA&#10;AADdAAAADwAAAGRycy9kb3ducmV2LnhtbESPQU/DMAyF70j8h8hI3FjKUBEqyyaENImdNkYPHK3G&#10;S6s1TklC2/37+YDEzdZ7fu/zajP7Xo0UUxfYwOOiAEXcBNuxM1B/bR9eQKWMbLEPTAYulGCzvr1Z&#10;YWXDxJ80HrNTEsKpQgNtzkOldWpa8pgWYSAW7RSixyxrdNpGnCTc93pZFM/aY8fS0OJA7y015+Ov&#10;N3CKaVd2vvk5f5dTPe6z27nDZMz93fz2CirTnP/Nf9cfVvDLJ8GVb2QEv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mfaxQAAAN0AAAAPAAAAAAAAAAAAAAAAAJgCAABkcnMv&#10;ZG93bnJldi54bWxQSwUGAAAAAAQABAD1AAAAigMAAAAA&#10;" path="m11,52l54,12,57,9r,-6l54,,52,,46,3,3,46,,49r3,6l6,55r3,l11,52xe" stroked="f">
                <v:path arrowok="t" o:connecttype="custom" o:connectlocs="11,52;54,12;54,12;57,9;57,9;57,3;54,0;54,0;52,0;46,3;3,46;3,46;0,49;0,49;3,55;6,55;6,55;9,55;11,52;11,52" o:connectangles="0,0,0,0,0,0,0,0,0,0,0,0,0,0,0,0,0,0,0,0"/>
              </v:shape>
            </v:group>
            <v:group id="Group 2160" o:spid="_x0000_s3591" style="position:absolute;left:12560;top:9498;width:1580;height:1842;rotation:-5275930fd" coordorigin="6,30" coordsize="3949,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A7+JMQAAADdAAAA&#10;DwAAAAAAAAAAAAAAAACqAgAAZHJzL2Rvd25yZXYueG1sUEsFBgAAAAAEAAQA+gAAAJsDAAAAAA==&#10;">
              <v:shape id="Freeform 2161" o:spid="_x0000_s3593" style="position:absolute;left:6;top:30;width:3949;height:4602;visibility:visible;mso-wrap-style:square;v-text-anchor:top" coordsize="3949,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k8MgA&#10;AADdAAAADwAAAGRycy9kb3ducmV2LnhtbESPT2vCQBDF7wW/wzJCb3Wj9J+pq4hYtLSUmlZ6HbNj&#10;EszOhuzWpN/eORR6m+G9ee83s0XvanWmNlSeDYxHCSji3NuKCwNfn883j6BCRLZYeyYDvxRgMR9c&#10;zTC1vuMdnbNYKAnhkKKBMsYm1TrkJTkMI98Qi3b0rcMoa1to22In4a7WkyS51w4rloYSG1qVlJ+y&#10;H2fgY/OevIXvPlvX04duv3Gvxcv+YMz1sF8+gYrUx3/z3/XWCv7drfDLNzKCnl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vGTwyAAAAN0AAAAPAAAAAAAAAAAAAAAAAJgCAABk&#10;cnMvZG93bnJldi54bWxQSwUGAAAAAAQABAD1AAAAjQMAAAAA&#10;" path="m3949,4602l,3947,649,,3949,4602xm939,1174l543,3552r2385,395l939,1174xe" fillcolor="#f7f7f7" strokecolor="#e6e6e6" strokeweight="67e-5mm">
                <v:stroke joinstyle="miter"/>
                <v:shadow on="t" color="#adb7c3 [1304]" opacity=".5"/>
                <v:path arrowok="t" o:connecttype="custom" o:connectlocs="3949,4602;0,3947;649,0;3949,4602;939,1174;543,3552;2928,3947;939,1174" o:connectangles="0,0,0,0,0,0,0,0"/>
                <o:lock v:ext="edit" verticies="t"/>
              </v:shape>
              <v:shape id="Freeform 2162" o:spid="_x0000_s3592" style="position:absolute;left:272;top:649;width:3140;height:3653;visibility:visible;mso-wrap-style:square;v-text-anchor:top" coordsize="3140,3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EEcQA&#10;AADdAAAADwAAAGRycy9kb3ducmV2LnhtbESPQWvCQBCF70L/wzKF3nSjVLFpNlIDhVw1eh+y02xo&#10;djbNbmP017uFgrcZ3pv3vcl2k+3ESINvHStYLhIQxLXTLTcKTtXnfAvCB2SNnWNScCUPu/xplmGq&#10;3YUPNB5DI2II+xQVmBD6VEpfG7LoF64njtqXGyyGuA6N1ANeYrjt5CpJNtJiy5FgsKfCUP19/LWR&#10;627m/FMc1lW7ra7nvS7fklAq9fI8fbyDCDSFh/n/utSx/vp1CX/fxBF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MBBHEAAAA3QAAAA8AAAAAAAAAAAAAAAAAmAIAAGRycy9k&#10;b3ducmV2LnhtbFBLBQYAAAAABAAEAPUAAACJAwAAAAA=&#10;" path="m,3151l537,,3140,3653,,3151xe" filled="f" strokecolor="white" strokeweight="67e-5mm">
                <v:stroke joinstyle="miter"/>
                <v:path arrowok="t" o:connecttype="custom" o:connectlocs="0,3151;537,0;3140,3653;0,3151" o:connectangles="0,0,0,0"/>
              </v:shape>
            </v:group>
            <w10:wrap anchorx="page" anchory="page"/>
          </v:group>
        </w:pict>
      </w:r>
      <w:r>
        <w:rPr>
          <w:noProof/>
          <w:lang w:val="de-DE"/>
        </w:rPr>
        <w:pict>
          <v:roundrect id="AutoShape 2010" o:spid="_x0000_s3589" style="position:absolute;margin-left:0;margin-top:0;width:10in;height:540pt;z-index:-251590656;visibility:visible;mso-position-horizontal:center;mso-position-horizontal-relative:page;mso-position-vertical:center;mso-position-vertical-relative:page" arcsize="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" o:allowincell="f" fillcolor="#8494a6 [1944]" strokecolor="#f2f2f2 [3052]" strokeweight="3pt">
            <v:fill color2="#d6dbe1 [664]" angle="135" focus="50%" type="gradient"/>
            <v:shadow on="t" color="#20262d [1608]" opacity=".5" offset="1pt"/>
            <w10:wrap anchorx="page" anchory="page"/>
          </v:roundrect>
        </w:pict>
      </w:r>
      <w:r>
        <w:rPr>
          <w:noProof/>
          <w:lang w:val="de-DE"/>
        </w:rPr>
        <w:pict>
          <v:shape id="Text Box 2060" o:spid="_x0000_s3588" type="#_x0000_t202" style="position:absolute;margin-left:59.75pt;margin-top:69.1pt;width:277.9pt;height:64.8pt;z-index:251731968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KwsuwIAAMQ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" o:allowincell="f" filled="f" stroked="f">
            <v:textbox>
              <w:txbxContent>
                <w:p w:rsidR="005F464A" w:rsidRPr="0030206F" w:rsidRDefault="005F464A">
                  <w:pPr>
                    <w:pStyle w:val="Month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November 2016</w:t>
                  </w:r>
                </w:p>
              </w:txbxContent>
            </v:textbox>
            <w10:wrap anchorx="page" anchory="page"/>
          </v:shape>
        </w:pict>
      </w:r>
      <w:r w:rsidR="008C5F11" w:rsidRPr="0030206F">
        <w:rPr>
          <w:lang w:val="de-DE"/>
        </w:rPr>
        <w:br w:type="page"/>
      </w:r>
    </w:p>
    <w:tbl>
      <w:tblPr>
        <w:tblW w:w="11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643"/>
        <w:gridCol w:w="1643"/>
        <w:gridCol w:w="1646"/>
        <w:gridCol w:w="1646"/>
        <w:gridCol w:w="1646"/>
        <w:gridCol w:w="1646"/>
        <w:gridCol w:w="1646"/>
      </w:tblGrid>
      <w:tr w:rsidR="0030206F" w:rsidRPr="0030206F" w:rsidTr="00284A7E">
        <w:trPr>
          <w:cantSplit/>
          <w:trHeight w:hRule="exact" w:val="622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lastRenderedPageBreak/>
              <w:t>MONTAG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DIENSTAG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MITTWOCH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DONNERSTAG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FREITAG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SAMSTAG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SONNTAG</w:t>
            </w:r>
          </w:p>
        </w:tc>
      </w:tr>
      <w:tr w:rsidR="00C5781A" w:rsidRPr="0030206F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C5781A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C5781A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C5781A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4</w:t>
            </w:r>
          </w:p>
        </w:tc>
      </w:tr>
      <w:tr w:rsidR="00C5781A" w:rsidRPr="0030206F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5</w:t>
            </w:r>
          </w:p>
          <w:p w:rsidR="00583C24" w:rsidRPr="00712AF3" w:rsidRDefault="00583C24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11</w:t>
            </w:r>
          </w:p>
        </w:tc>
      </w:tr>
      <w:tr w:rsidR="00C5781A" w:rsidRPr="0030206F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12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18</w:t>
            </w:r>
          </w:p>
        </w:tc>
      </w:tr>
      <w:tr w:rsidR="00C5781A" w:rsidRPr="0030206F" w:rsidTr="00284A7E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19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21</w:t>
            </w:r>
          </w:p>
          <w:p w:rsidR="00F4576E" w:rsidRPr="00712AF3" w:rsidRDefault="00F4576E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24</w:t>
            </w:r>
          </w:p>
          <w:p w:rsidR="00AF68E8" w:rsidRPr="00712AF3" w:rsidRDefault="00AF68E8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color w:val="FF0000"/>
                <w:sz w:val="22"/>
              </w:rPr>
            </w:pPr>
            <w:r w:rsidRPr="00712AF3">
              <w:rPr>
                <w:b/>
                <w:color w:val="FF0000"/>
                <w:sz w:val="22"/>
              </w:rPr>
              <w:t>25</w:t>
            </w:r>
          </w:p>
          <w:p w:rsidR="00AF68E8" w:rsidRPr="00712AF3" w:rsidRDefault="00583C24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color w:val="FF0000"/>
                <w:sz w:val="22"/>
              </w:rPr>
              <w:t>1. Weihnachtstag</w:t>
            </w:r>
          </w:p>
        </w:tc>
      </w:tr>
      <w:tr w:rsidR="00C5781A" w:rsidRPr="0030206F" w:rsidTr="005F464A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color w:val="FF0000"/>
                <w:sz w:val="22"/>
              </w:rPr>
            </w:pPr>
            <w:r w:rsidRPr="00712AF3">
              <w:rPr>
                <w:b/>
                <w:color w:val="FF0000"/>
                <w:sz w:val="22"/>
              </w:rPr>
              <w:t>26</w:t>
            </w:r>
          </w:p>
          <w:p w:rsidR="00583C24" w:rsidRPr="00712AF3" w:rsidRDefault="00583C24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color w:val="FF0000"/>
                <w:sz w:val="22"/>
              </w:rPr>
              <w:t>2. Weihnachtstag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30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31</w:t>
            </w:r>
          </w:p>
          <w:p w:rsidR="00583C24" w:rsidRPr="00712AF3" w:rsidRDefault="00583C24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C5781A" w:rsidP="005F464A">
            <w:pPr>
              <w:pStyle w:val="Dates"/>
              <w:rPr>
                <w:b/>
                <w:sz w:val="22"/>
              </w:rPr>
            </w:pPr>
          </w:p>
        </w:tc>
      </w:tr>
    </w:tbl>
    <w:p w:rsidR="00C5781A" w:rsidRPr="0030206F" w:rsidRDefault="005F464A">
      <w:pPr>
        <w:rPr>
          <w:lang w:val="de-DE"/>
        </w:rPr>
      </w:pPr>
      <w:r>
        <w:rPr>
          <w:noProof/>
          <w:lang w:val="de-DE"/>
        </w:rPr>
        <w:pict>
          <v:group id="Group 3542" o:spid="_x0000_s3436" style="position:absolute;margin-left:0;margin-top:36.7pt;width:700.55pt;height:561.6pt;z-index:-251569152;mso-position-horizontal:center;mso-position-horizontal-relative:page;mso-position-vertical-relative:page" coordorigin="866,737" coordsize="14014,1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" o:allowincell="f">
            <v:group id="Group 2164" o:spid="_x0000_s3547" style="position:absolute;left:1806;top:2724;width:5926;height:8057;rotation:-977301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fpGfCAAAA3QAAAA8A&#10;AAAAAAAAAAAAAAAAqgIAAGRycy9kb3ducmV2LnhtbFBLBQYAAAAABAAEAPoAAACZAwAAAAA=&#10;">
              <v:shape id="Freeform 2165" o:spid="_x0000_s3587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S9WMQA&#10;AADdAAAADwAAAGRycy9kb3ducmV2LnhtbESPQWvDMAyF74P9B6PBbq2zFEaX1S2jkNKyU7P9ABFr&#10;cagth9hr0n8/HQq7Sbyn9z5tdnPw6kpj6iMbeFkWoIjbaHvuDHx/1Ys1qJSRLfrIZOBGCXbbx4cN&#10;VjZOfKZrkzslIZwqNOByHiqtU+soYFrGgVi0nzgGzLKOnbYjThIevC6L4lUH7FkaHA60d9Remt9g&#10;4NDs6+S7k5vK2V8+ubEHW78Z8/w0f7yDyjTnf/P9+mgFv1wJrnwjI+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kvVjEAAAA3QAAAA8AAAAAAAAAAAAAAAAAmAIAAGRycy9k&#10;b3ducmV2LnhtbFBLBQYAAAAABAAEAPUAAACJAwAAAAA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<o:lock v:ext="edit" verticies="t"/>
              </v:shape>
              <v:shape id="Freeform 2166" o:spid="_x0000_s3586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UacMIA&#10;AADdAAAADwAAAGRycy9kb3ducmV2LnhtbERPS2sCMRC+F/wPYYTealalPlajFKHQY7u26HHYjJvV&#10;ZLIkqW7/fVMoeJuP7znrbe+suFKIrWcF41EBgrj2uuVGwef+9WkBIiZkjdYzKfihCNvN4GGNpfY3&#10;/qBrlRqRQziWqMCk1JVSxtqQwzjyHXHmTj44TBmGRuqAtxzurJwUxUw6bDk3GOxoZ6i+VN9OwfNu&#10;9j6Xh2C/mmN1mnuzn0p7Vupx2L+sQCTq0138737Tef5kuoS/b/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hRpwwgAAAN0AAAAPAAAAAAAAAAAAAAAAAJgCAABkcnMvZG93&#10;bnJldi54bWxQSwUGAAAAAAQABAD1AAAAhwMAAAAA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<o:lock v:ext="edit" verticies="t"/>
              </v:shape>
              <v:line id="Line 2167" o:spid="_x0000_s3585" style="position:absolute;visibility:visibl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O7ncQAAADdAAAADwAAAGRycy9kb3ducmV2LnhtbESPQWvCQBCF74X+h2UKvdVNg5QSXaW0&#10;FD14qbXU45Adk2BmNmRXTf69cxC8zfDevPfNfDlwa87UxyaIg9dJBoakDL6RysHu9/vlHUxMKB7b&#10;IORgpAjLxePDHAsfLvJD522qjIZILNBBnVJXWBvLmhjjJHQkqh1Cz5h07Svre7xoOLc2z7I3y9iI&#10;NtTY0WdN5XF7Ygd5EiqnvFl9rexp/8fr8Z9xdO75afiYgUk0pLv5dr32ip9PlV+/0RHs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07udxAAAAN0AAAAPAAAAAAAAAAAA&#10;AAAAAKECAABkcnMvZG93bnJldi54bWxQSwUGAAAAAAQABAD5AAAAkgMAAAAA&#10;" strokecolor="#1a1a1a" strokeweight="17e-5mm">
                <v:stroke joinstyle="miter"/>
              </v:line>
              <v:line id="Line 2168" o:spid="_x0000_s3584" style="position:absolute;visibility:visibl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8eBsEAAADdAAAADwAAAGRycy9kb3ducmV2LnhtbERPTWvCQBC9F/wPywje6sYgpURXEUX0&#10;4KVW0eOQHZNgZjZkV03+fbdQ6G0e73Pmy45r9aTWV04MTMYJKJLc2UoKA6fv7fsnKB9QLNZOyEBP&#10;HpaLwdscM+te8kXPYyhUDBGfoYEyhCbT2uclMfqxa0gid3MtY4iwLbRt8RXDudZpknxoxkpiQ4kN&#10;rUvK78cHG0iDUD7lw26z04/rmff9hbE3ZjTsVjNQgbrwL/5z722cn04n8PtNPEEv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nx4GwQAAAN0AAAAPAAAAAAAAAAAAAAAA&#10;AKECAABkcnMvZG93bnJldi54bWxQSwUGAAAAAAQABAD5AAAAjwMAAAAA&#10;" strokecolor="#1a1a1a" strokeweight="17e-5mm">
                <v:stroke joinstyle="miter"/>
              </v:line>
              <v:line id="Line 2169" o:spid="_x0000_s3583" style="position:absolute;visibility:visibl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2AccEAAADdAAAADwAAAGRycy9kb3ducmV2LnhtbERPTWvCQBC9F/wPywje6sYgIqmrFEX0&#10;4EVt0eOQnSahmdmQXTX5965Q6G0e73MWq45rdafWV04MTMYJKJLc2UoKA1/n7fsclA8oFmsnZKAn&#10;D6vl4G2BmXUPOdL9FAoVQ8RnaKAMocm09nlJjH7sGpLI/biWMUTYFtq2+IjhXOs0SWaasZLYUGJD&#10;65Ly39ONDaRBKJ/yYbfZ6dv1m/f9hbE3ZjTsPj9ABerCv/jPvbdxfjpN4fVNPEEv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TYBxwQAAAN0AAAAPAAAAAAAAAAAAAAAA&#10;AKECAABkcnMvZG93bnJldi54bWxQSwUGAAAAAAQABAD5AAAAjwMAAAAA&#10;" strokecolor="#1a1a1a" strokeweight="17e-5mm">
                <v:stroke joinstyle="miter"/>
              </v:line>
              <v:line id="Line 2170" o:spid="_x0000_s3582" style="position:absolute;visibility:visibl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El6sEAAADdAAAADwAAAGRycy9kb3ducmV2LnhtbERPTWvCQBC9C/6HZYTedNNUpERXKUrR&#10;Qy/Vih6H7JgEM7Mhu2ry77uFgrd5vM9ZrDqu1Z1aXzkx8DpJQJHkzlZSGPg5fI7fQfmAYrF2QgZ6&#10;8rBaDgcLzKx7yDfd96FQMUR8hgbKEJpMa5+XxOgnriGJ3MW1jCHCttC2xUcM51qnSTLTjJXEhhIb&#10;WpeUX/c3NpAGoXzKX9vNVt/OR971J8bemJdR9zEHFagLT/G/e2fj/HT6Bn/fxBP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ASXqwQAAAN0AAAAPAAAAAAAAAAAAAAAA&#10;AKECAABkcnMvZG93bnJldi54bWxQSwUGAAAAAAQABAD5AAAAjwMAAAAA&#10;" strokecolor="#1a1a1a" strokeweight="17e-5mm">
                <v:stroke joinstyle="miter"/>
              </v:line>
              <v:line id="Line 2171" o:spid="_x0000_s3581" style="position:absolute;visibility:visibl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i9nsEAAADdAAAADwAAAGRycy9kb3ducmV2LnhtbERPTWvCQBC9F/wPywi91Y0hlBJdRSxF&#10;D71oFT0O2TEJZmZDdtXk37uFQm/zeJ8zX/bcqDt1vnZiYDpJQJEUztZSGjj8fL19gPIBxWLjhAwM&#10;5GG5GL3MMbfuITu670OpYoj4HA1UIbS51r6oiNFPXEsSuYvrGEOEXalth48Yzo1Ok+RdM9YSGyps&#10;aV1Rcd3f2EAahIqMvzefG307H3k7nBgHY17H/WoGKlAf/sV/7q2N89Msg99v4gl6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6L2ewQAAAN0AAAAPAAAAAAAAAAAAAAAA&#10;AKECAABkcnMvZG93bnJldi54bWxQSwUGAAAAAAQABAD5AAAAjwMAAAAA&#10;" strokecolor="#1a1a1a" strokeweight="17e-5mm">
                <v:stroke joinstyle="miter"/>
              </v:line>
              <v:line id="Line 2172" o:spid="_x0000_s3580" style="position:absolute;visibility:visibl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QYBcEAAADdAAAADwAAAGRycy9kb3ducmV2LnhtbERPTWvCQBC9F/wPywi91U2DSomuUpSi&#10;h16qFT0O2TEJZmZDdtXk33eFgrd5vM+ZLzuu1Y1aXzkx8D5KQJHkzlZSGPjdf719gPIBxWLthAz0&#10;5GG5GLzMMbPuLj9024VCxRDxGRooQ2gyrX1eEqMfuYYkcmfXMoYI20LbFu8xnGudJslUM1YSG0ps&#10;aFVSftld2UAahPIxf2/WG309HXjbHxl7Y16H3ecMVKAuPMX/7q2N89PxBB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pBgFwQAAAN0AAAAPAAAAAAAAAAAAAAAA&#10;AKECAABkcnMvZG93bnJldi54bWxQSwUGAAAAAAQABAD5AAAAjwMAAAAA&#10;" strokecolor="#1a1a1a" strokeweight="17e-5mm">
                <v:stroke joinstyle="miter"/>
              </v:line>
              <v:line id="Line 2173" o:spid="_x0000_s3579" style="position:absolute;visibility:visibl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aGcsEAAADdAAAADwAAAGRycy9kb3ducmV2LnhtbERPTWvCQBC9F/wPywi91Y1BpERXEaXo&#10;wUutoschOybBzGzIrpr8e7dQ6G0e73Pmy45r9aDWV04MjEcJKJLc2UoKA8efr49PUD6gWKydkIGe&#10;PCwXg7c5ZtY95Zseh1CoGCI+QwNlCE2mtc9LYvQj15BE7upaxhBhW2jb4jOGc63TJJlqxkpiQ4kN&#10;rUvKb4c7G0iDUD7h/Xaz1ffLiXf9mbE35n3YrWagAnXhX/zn3tk4P51M4febeIJe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doZywQAAAN0AAAAPAAAAAAAAAAAAAAAA&#10;AKECAABkcnMvZG93bnJldi54bWxQSwUGAAAAAAQABAD5AAAAjwMAAAAA&#10;" strokecolor="#1a1a1a" strokeweight="17e-5mm">
                <v:stroke joinstyle="miter"/>
              </v:line>
              <v:line id="Line 2174" o:spid="_x0000_s3578" style="position:absolute;visibility:visibl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oj6cEAAADdAAAADwAAAGRycy9kb3ducmV2LnhtbERPTWvCQBC9F/wPywi91U2DaImuUpSi&#10;h16qFT0O2TEJZmZDdtXk33eFgrd5vM+ZLzuu1Y1aXzkx8D5KQJHkzlZSGPjdf719gPIBxWLthAz0&#10;5GG5GLzMMbPuLj9024VCxRDxGRooQ2gyrX1eEqMfuYYkcmfXMoYI20LbFu8xnGudJslEM1YSG0ps&#10;aFVSftld2UAahPIxf2/WG309HXjbHxl7Y16H3ecMVKAuPMX/7q2N89PxFB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OiPpwQAAAN0AAAAPAAAAAAAAAAAAAAAA&#10;AKECAABkcnMvZG93bnJldi54bWxQSwUGAAAAAAQABAD5AAAAjwMAAAAA&#10;" strokecolor="#1a1a1a" strokeweight="17e-5mm">
                <v:stroke joinstyle="miter"/>
              </v:line>
              <v:line id="Line 2175" o:spid="_x0000_s3577" style="position:absolute;visibility:visibl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W3m8QAAADdAAAADwAAAGRycy9kb3ducmV2LnhtbESPQWvCQBCF74X+h2UKvdVNg5QSXaW0&#10;FD14qbXU45Adk2BmNmRXTf69cxC8zfDevPfNfDlwa87UxyaIg9dJBoakDL6RysHu9/vlHUxMKB7b&#10;IORgpAjLxePDHAsfLvJD522qjIZILNBBnVJXWBvLmhjjJHQkqh1Cz5h07Svre7xoOLc2z7I3y9iI&#10;NtTY0WdN5XF7Ygd5EiqnvFl9rexp/8fr8Z9xdO75afiYgUk0pLv5dr32ip9PFVe/0RHs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pbebxAAAAN0AAAAPAAAAAAAAAAAA&#10;AAAAAKECAABkcnMvZG93bnJldi54bWxQSwUGAAAAAAQABAD5AAAAkgMAAAAA&#10;" strokecolor="#1a1a1a" strokeweight="17e-5mm">
                <v:stroke joinstyle="miter"/>
              </v:line>
              <v:line id="Line 2176" o:spid="_x0000_s3576" style="position:absolute;visibility:visibl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kSAMEAAADdAAAADwAAAGRycy9kb3ducmV2LnhtbERPTWvCQBC9F/wPywi91U2DiI2uUpSi&#10;h16qFT0O2TEJZmZDdtXk33eFgrd5vM+ZLzuu1Y1aXzkx8D5KQJHkzlZSGPjdf71NQfmAYrF2QgZ6&#10;8rBcDF7mmFl3lx+67UKhYoj4DA2UITSZ1j4vidGPXEMSubNrGUOEbaFti/cYzrVOk2SiGSuJDSU2&#10;tCopv+yubCANQvmYvzfrjb6eDrztj4y9Ma/D7nMGKlAXnuJ/99bG+en4Ax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6RIAwQAAAN0AAAAPAAAAAAAAAAAAAAAA&#10;AKECAABkcnMvZG93bnJldi54bWxQSwUGAAAAAAQABAD5AAAAjwMAAAAA&#10;" strokecolor="#1a1a1a" strokeweight="17e-5mm">
                <v:stroke joinstyle="miter"/>
              </v:line>
              <v:line id="Line 2177" o:spid="_x0000_s3575" style="position:absolute;visibility:visibl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otQMUAAADdAAAADwAAAGRycy9kb3ducmV2LnhtbESPQWvCQBCF74X+h2UKvdVNQyslukpp&#10;KXroRW2pxyE7JsHMbMiumvz7zkHwNsN789438+XArTlTH5sgDp4nGRiSMvhGKgc/u6+nNzAxoXhs&#10;g5CDkSIsF/d3cyx8uMiGzttUGQ2RWKCDOqWusDaWNTHGSehIVDuEnjHp2lfW93jRcG5tnmVTy9iI&#10;NtTY0UdN5XF7Ygd5Eipf+Hv1ubKn/S+vxz/G0bnHh+F9BibRkG7m6/XaK37+qvz6jY5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wotQMUAAADdAAAADwAAAAAAAAAA&#10;AAAAAAChAgAAZHJzL2Rvd25yZXYueG1sUEsFBgAAAAAEAAQA+QAAAJMDAAAAAA==&#10;" strokecolor="#1a1a1a" strokeweight="17e-5mm">
                <v:stroke joinstyle="miter"/>
              </v:line>
              <v:line id="Line 2178" o:spid="_x0000_s3574" style="position:absolute;visibility:visibl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aI28EAAADdAAAADwAAAGRycy9kb3ducmV2LnhtbERPTWvCQBC9F/wPywje6sZgi0RXEUX0&#10;4KVqqcchO01CM7Mhu2ry791Cobd5vM9ZrDqu1Z1aXzkxMBknoEhyZyspDFzOu9cZKB9QLNZOyEBP&#10;HlbLwcsCM+se8kH3UyhUDBGfoYEyhCbT2uclMfqxa0gi9+1axhBhW2jb4iOGc63TJHnXjJXEhhIb&#10;2pSU/5xubCANQvmUj/vtXt+un3zovxh7Y0bDbj0HFagL/+I/98HG+enbB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RojbwQAAAN0AAAAPAAAAAAAAAAAAAAAA&#10;AKECAABkcnMvZG93bnJldi54bWxQSwUGAAAAAAQABAD5AAAAjwMAAAAA&#10;" strokecolor="#1a1a1a" strokeweight="17e-5mm">
                <v:stroke joinstyle="miter"/>
              </v:line>
              <v:line id="Line 2179" o:spid="_x0000_s3573" style="position:absolute;visibility:visibl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QWrMIAAADdAAAADwAAAGRycy9kb3ducmV2LnhtbERPTWvCQBC9F/wPywi91Y2hLZK6CaKI&#10;HnrRVtrjkJ0mwcxsyK6a/PtuQehtHu9zlsXArbpS7xsnBuazBBRJ6WwjlYHPj+3TApQPKBZbJ2Rg&#10;JA9FPnlYYmbdTQ50PYZKxRDxGRqoQ+gyrX1ZE6OfuY4kcj+uZwwR9pW2Pd5iOLc6TZJXzdhIbKix&#10;o3VN5fl4YQNpECqf+X232enL94n34xfjaMzjdFi9gQo0hH/x3b23cX76ksLfN/EEnf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QWrMIAAADdAAAADwAAAAAAAAAAAAAA&#10;AAChAgAAZHJzL2Rvd25yZXYueG1sUEsFBgAAAAAEAAQA+QAAAJADAAAAAA==&#10;" strokecolor="#1a1a1a" strokeweight="17e-5mm">
                <v:stroke joinstyle="miter"/>
              </v:line>
              <v:line id="Line 2180" o:spid="_x0000_s3572" style="position:absolute;visibility:visibl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izN8IAAADdAAAADwAAAGRycy9kb3ducmV2LnhtbERPTWvCQBC9F/oflhF6qxtjFUldpbSI&#10;HnpRW+xxyI5JMDMbsqsm/74rCN7m8T5nvuy4VhdqfeXEwGiYgCLJna2kMPCzX73OQPmAYrF2QgZ6&#10;8rBcPD/NMbPuKlu67EKhYoj4DA2UITSZ1j4vidEPXUMSuaNrGUOEbaFti9cYzrVOk2SqGSuJDSU2&#10;9FlSftqd2UAahPI3/l5/rfX575c3/YGxN+Zl0H28gwrUhYf47t7YOD+djOH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9izN8IAAADdAAAADwAAAAAAAAAAAAAA&#10;AAChAgAAZHJzL2Rvd25yZXYueG1sUEsFBgAAAAAEAAQA+QAAAJADAAAAAA==&#10;" strokecolor="#1a1a1a" strokeweight="17e-5mm">
                <v:stroke joinstyle="miter"/>
              </v:line>
              <v:line id="Line 2181" o:spid="_x0000_s3571" style="position:absolute;visibility:visibl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ErQ8EAAADdAAAADwAAAGRycy9kb3ducmV2LnhtbERPTWvCQBC9F/wPywi91U2DSomuUpSi&#10;h16qFT0O2TEJZmZDdtXk33eFgrd5vM+ZLzuu1Y1aXzkx8D5KQJHkzlZSGPjdf719gPIBxWLthAz0&#10;5GG5GLzMMbPuLj9024VCxRDxGRooQ2gyrX1eEqMfuYYkcmfXMoYI20LbFu8xnGudJslUM1YSG0ps&#10;aFVSftld2UAahPIxf2/WG309HXjbHxl7Y16H3ecMVKAuPMX/7q2N89PJGB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MStDwQAAAN0AAAAPAAAAAAAAAAAAAAAA&#10;AKECAABkcnMvZG93bnJldi54bWxQSwUGAAAAAAQABAD5AAAAjwMAAAAA&#10;" strokecolor="#1a1a1a" strokeweight="17e-5mm">
                <v:stroke joinstyle="miter"/>
              </v:line>
              <v:line id="Line 2182" o:spid="_x0000_s3570" style="position:absolute;visibility:visibl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2O2MEAAADdAAAADwAAAGRycy9kb3ducmV2LnhtbERPTWvCQBC9C/6HZYTedNNQpURXKUrR&#10;Qy/Vih6H7JgEM7Mhu2ry77uFgrd5vM9ZrDqu1Z1aXzkx8DpJQJHkzlZSGPg5fI7fQfmAYrF2QgZ6&#10;8rBaDgcLzKx7yDfd96FQMUR8hgbKEJpMa5+XxOgnriGJ3MW1jCHCttC2xUcM51qnSTLTjJXEhhIb&#10;WpeUX/c3NpAGofyNv7abrb6dj7zrT4y9MS+j7mMOKlAXnuJ/987G+el0Cn/fxBP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fY7YwQAAAN0AAAAPAAAAAAAAAAAAAAAA&#10;AKECAABkcnMvZG93bnJldi54bWxQSwUGAAAAAAQABAD5AAAAjwMAAAAA&#10;" strokecolor="#1a1a1a" strokeweight="17e-5mm">
                <v:stroke joinstyle="miter"/>
              </v:line>
              <v:line id="Line 2183" o:spid="_x0000_s3569" style="position:absolute;visibility:visibl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8Qr8EAAADdAAAADwAAAGRycy9kb3ducmV2LnhtbERPTWvCQBC9F/wPywje6sZQpURXEaXo&#10;wYvaUo9DdpqEZmZDdtXk37tCobd5vM9ZrDqu1Y1aXzkxMBknoEhyZyspDHyeP17fQfmAYrF2QgZ6&#10;8rBaDl4WmFl3lyPdTqFQMUR8hgbKEJpMa5+XxOjHriGJ3I9rGUOEbaFti/cYzrVOk2SmGSuJDSU2&#10;tCkp/z1d2UAahPI3Puy2O329fPG+/2bsjRkNu/UcVKAu/Iv/3Hsb56fTGTy/iSf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rxCvwQAAAN0AAAAPAAAAAAAAAAAAAAAA&#10;AKECAABkcnMvZG93bnJldi54bWxQSwUGAAAAAAQABAD5AAAAjwMAAAAA&#10;" strokecolor="#1a1a1a" strokeweight="17e-5mm">
                <v:stroke joinstyle="miter"/>
              </v:line>
              <v:line id="Line 2184" o:spid="_x0000_s3568" style="position:absolute;visibility:visibl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1NMIAAADdAAAADwAAAGRycy9kb3ducmV2LnhtbERPTWvCQBC9F/oflhF6qxuDVUldpbSI&#10;HnpRW+xxyI5JMDMbsqsm/74rCN7m8T5nvuy4VhdqfeXEwGiYgCLJna2kMPCzX73OQPmAYrF2QgZ6&#10;8rBcPD/NMbPuKlu67EKhYoj4DA2UITSZ1j4vidEPXUMSuaNrGUOEbaFti9cYzrVOk2SiGSuJDSU2&#10;9FlSftqd2UAahPIxf6+/1vr898ub/sDYG/My6D7eQQXqwkN8d29snJ++TeH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O1NMIAAADdAAAADwAAAAAAAAAAAAAA&#10;AAChAgAAZHJzL2Rvd25yZXYueG1sUEsFBgAAAAAEAAQA+QAAAJADAAAAAA==&#10;" strokecolor="#1a1a1a" strokeweight="17e-5mm">
                <v:stroke joinstyle="miter"/>
              </v:line>
              <v:line id="Line 2185" o:spid="_x0000_s3567" style="position:absolute;visibility:visibl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hRsUAAADdAAAADwAAAGRycy9kb3ducmV2LnhtbESPQWvCQBCF74X+h2UKvdVNQyslukpp&#10;KXroRW2pxyE7JsHMbMiumvz7zkHwNsN789438+XArTlTH5sgDp4nGRiSMvhGKgc/u6+nNzAxoXhs&#10;g5CDkSIsF/d3cyx8uMiGzttUGQ2RWKCDOqWusDaWNTHGSehIVDuEnjHp2lfW93jRcG5tnmVTy9iI&#10;NtTY0UdN5XF7Ygd5Eipf+Hv1ubKn/S+vxz/G0bnHh+F9BibRkG7m6/XaK37+qrj6jY5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whRsUAAADdAAAADwAAAAAAAAAA&#10;AAAAAAChAgAAZHJzL2Rvd25yZXYueG1sUEsFBgAAAAAEAAQA+QAAAJMDAAAAAA==&#10;" strokecolor="#1a1a1a" strokeweight="17e-5mm">
                <v:stroke joinstyle="miter"/>
              </v:line>
              <v:line id="Line 2186" o:spid="_x0000_s3566" style="position:absolute;visibility:visibl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CE3cIAAADdAAAADwAAAGRycy9kb3ducmV2LnhtbERPTWvCQBC9F/oflhF6qxuDFU1dpbSI&#10;HnpRW+xxyI5JMDMbsqsm/74rCN7m8T5nvuy4VhdqfeXEwGiYgCLJna2kMPCzX71OQfmAYrF2QgZ6&#10;8rBcPD/NMbPuKlu67EKhYoj4DA2UITSZ1j4vidEPXUMSuaNrGUOEbaFti9cYzrVOk2SiGSuJDSU2&#10;9FlSftqd2UAahPIxf6+/1vr898ub/sDYG/My6D7eQQXqwkN8d29snJ++zeD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jCE3cIAAADdAAAADwAAAAAAAAAAAAAA&#10;AAChAgAAZHJzL2Rvd25yZXYueG1sUEsFBgAAAAAEAAQA+QAAAJADAAAAAA==&#10;" strokecolor="#1a1a1a" strokeweight="17e-5mm">
                <v:stroke joinstyle="miter"/>
              </v:line>
              <v:line id="Line 2187" o:spid="_x0000_s3565" style="position:absolute;visibility:visibl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bn/cQAAADdAAAADwAAAGRycy9kb3ducmV2LnhtbESPQWvCQBCF7wX/wzKF3uqmoUiJrlIq&#10;RQ+9aC31OGTHJJiZDdlVk3/vHAq9zfDevPfNYjVwa67UxyaIg5dpBoakDL6RysHh+/P5DUxMKB7b&#10;IORgpAir5eRhgYUPN9nRdZ8qoyESC3RQp9QV1sayJsY4DR2JaqfQMyZd+8r6Hm8azq3Ns2xmGRvR&#10;hho7+qipPO8v7CBPQuUrf23WG3s5/vB2/GUcnXt6HN7nYBIN6d/8d731ip/PlF+/0RHs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Zuf9xAAAAN0AAAAPAAAAAAAAAAAA&#10;AAAAAKECAABkcnMvZG93bnJldi54bWxQSwUGAAAAAAQABAD5AAAAkgMAAAAA&#10;" strokecolor="#1a1a1a" strokeweight="17e-5mm">
                <v:stroke joinstyle="miter"/>
              </v:line>
              <v:line id="Line 2188" o:spid="_x0000_s3564" style="position:absolute;visibility:visibl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pCZsEAAADdAAAADwAAAGRycy9kb3ducmV2LnhtbERPTWvCQBC9F/wPywje6sYgUqKriCJ6&#10;6KVW0eOQHZNgZjZkV03+fbdQ6G0e73MWq45r9aTWV04MTMYJKJLc2UoKA6fv3fsHKB9QLNZOyEBP&#10;HlbLwdsCM+te8kXPYyhUDBGfoYEyhCbT2uclMfqxa0gid3MtY4iwLbRt8RXDudZpksw0YyWxocSG&#10;NiXl9+ODDaRBKJ/y536714/rmQ/9hbE3ZjTs1nNQgbrwL/5zH2ycn84m8PtNPEEv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KkJmwQAAAN0AAAAPAAAAAAAAAAAAAAAA&#10;AKECAABkcnMvZG93bnJldi54bWxQSwUGAAAAAAQABAD5AAAAjwMAAAAA&#10;" strokecolor="#1a1a1a" strokeweight="17e-5mm">
                <v:stroke joinstyle="miter"/>
              </v:line>
              <v:line id="Line 2189" o:spid="_x0000_s3563" style="position:absolute;visibility:visibl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jcEcIAAADdAAAADwAAAGRycy9kb3ducmV2LnhtbERPS0vDQBC+F/wPywjemo1BSondBlGk&#10;PXjpCz0O2TEJZmZDdtMm/94tFHqbj+85q2LkVp2p940TA89JCoqkdLaRysDx8DlfgvIBxWLrhAxM&#10;5KFYP8xWmFt3kR2d96FSMUR8jgbqELpca1/WxOgT15FE7tf1jCHCvtK2x0sM51ZnabrQjI3Ehho7&#10;eq+p/NsPbCALQuULf20+Nnr4OfF2+macjHl6HN9eQQUaw118c29tnJ8tMrh+E0/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vjcEcIAAADdAAAADwAAAAAAAAAAAAAA&#10;AAChAgAAZHJzL2Rvd25yZXYueG1sUEsFBgAAAAAEAAQA+QAAAJADAAAAAA==&#10;" strokecolor="#1a1a1a" strokeweight="17e-5mm">
                <v:stroke joinstyle="miter"/>
              </v:line>
              <v:line id="Line 2190" o:spid="_x0000_s3562" style="position:absolute;visibility:visibl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R5isEAAADdAAAADwAAAGRycy9kb3ducmV2LnhtbERPTWvCQBC9F/wPywje6sZUpERXEaXo&#10;wYvaUo9DdpqEZmZDdtXk37tCobd5vM9ZrDqu1Y1aXzkxMBknoEhyZyspDHyeP17fQfmAYrF2QgZ6&#10;8rBaDl4WmFl3lyPdTqFQMUR8hgbKEJpMa5+XxOjHriGJ3I9rGUOEbaFti/cYzrVOk2SmGSuJDSU2&#10;tCkp/z1d2UAahPIpH3bbnb5evnjffzP2xoyG3XoOKlAX/sV/7r2N89PZGzy/iSf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tHmKwQAAAN0AAAAPAAAAAAAAAAAAAAAA&#10;AKECAABkcnMvZG93bnJldi54bWxQSwUGAAAAAAQABAD5AAAAjwMAAAAA&#10;" strokecolor="#1a1a1a" strokeweight="17e-5mm">
                <v:stroke joinstyle="miter"/>
              </v:line>
              <v:line id="Line 2191" o:spid="_x0000_s3561" style="position:absolute;visibility:visibl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3h/sEAAADdAAAADwAAAGRycy9kb3ducmV2LnhtbERPTWvCQBC9F/wPywi91Y1BpERXEaXo&#10;wUutoschOybBzGzIrpr8e7dQ6G0e73Pmy45r9aDWV04MjEcJKJLc2UoKA8efr49PUD6gWKydkIGe&#10;PCwXg7c5ZtY95Zseh1CoGCI+QwNlCE2mtc9LYvQj15BE7upaxhBhW2jb4jOGc63TJJlqxkpiQ4kN&#10;rUvKb4c7G0iDUD7h/Xaz1ffLiXf9mbE35n3YrWagAnXhX/zn3tk4P51O4PebeIJe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XeH+wQAAAN0AAAAPAAAAAAAAAAAAAAAA&#10;AKECAABkcnMvZG93bnJldi54bWxQSwUGAAAAAAQABAD5AAAAjwMAAAAA&#10;" strokecolor="#1a1a1a" strokeweight="17e-5mm">
                <v:stroke joinstyle="miter"/>
              </v:line>
              <v:line id="Line 2192" o:spid="_x0000_s3560" style="position:absolute;visibility:visibl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FEZcEAAADdAAAADwAAAGRycy9kb3ducmV2LnhtbERPTWvCQBC9F/wPywje6sZQpURXEaXo&#10;wYvaUo9DdpqEZmZDdtXk37tCobd5vM9ZrDqu1Y1aXzkxMBknoEhyZyspDHyeP17fQfmAYrF2QgZ6&#10;8rBaDl4WmFl3lyPdTqFQMUR8hgbKEJpMa5+XxOjHriGJ3I9rGUOEbaFti/cYzrVOk2SmGSuJDSU2&#10;tCkp/z1d2UAahPI3Puy2O329fPG+/2bsjRkNu/UcVKAu/Iv/3Hsb56ezKTy/iSf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EURlwQAAAN0AAAAPAAAAAAAAAAAAAAAA&#10;AKECAABkcnMvZG93bnJldi54bWxQSwUGAAAAAAQABAD5AAAAjwMAAAAA&#10;" strokecolor="#1a1a1a" strokeweight="17e-5mm">
                <v:stroke joinstyle="miter"/>
              </v:line>
              <v:line id="Line 2193" o:spid="_x0000_s3559" style="position:absolute;visibility:visibl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PaEsEAAADdAAAADwAAAGRycy9kb3ducmV2LnhtbERPTWvCQBC9F/wPywi91Y2hhBJdRSxF&#10;D15qFT0O2TEJZmZDdtXk37uFQm/zeJ8zX/bcqDt1vnZiYDpJQJEUztZSGjj8fL19gPIBxWLjhAwM&#10;5GG5GL3MMbfuId9034dSxRDxORqoQmhzrX1REaOfuJYkchfXMYYIu1LbDh8xnBudJkmmGWuJDRW2&#10;tK6ouO5vbCANQsU77zafG307H3k7nBgHY17H/WoGKlAf/sV/7q2N89Msg99v4gl6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w9oSwQAAAN0AAAAPAAAAAAAAAAAAAAAA&#10;AKECAABkcnMvZG93bnJldi54bWxQSwUGAAAAAAQABAD5AAAAjwMAAAAA&#10;" strokecolor="#1a1a1a" strokeweight="17e-5mm">
                <v:stroke joinstyle="miter"/>
              </v:line>
              <v:line id="Line 2194" o:spid="_x0000_s3558" style="position:absolute;visibility:visibl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9/icEAAADdAAAADwAAAGRycy9kb3ducmV2LnhtbERPTWvCQBC9C/6HZYTedNNQtERXKUrR&#10;Qy/Vih6H7JgEM7Mhu2ry77uFgrd5vM9ZrDqu1Z1aXzkx8DpJQJHkzlZSGPg5fI7fQfmAYrF2QgZ6&#10;8rBaDgcLzKx7yDfd96FQMUR8hgbKEJpMa5+XxOgnriGJ3MW1jCHCttC2xUcM51qnSTLVjJXEhhIb&#10;WpeUX/c3NpAGofyNv7abrb6dj7zrT4y9MS+j7mMOKlAXnuJ/987G+el0Bn/fxBP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j3+JwQAAAN0AAAAPAAAAAAAAAAAAAAAA&#10;AKECAABkcnMvZG93bnJldi54bWxQSwUGAAAAAAQABAD5AAAAjwMAAAAA&#10;" strokecolor="#1a1a1a" strokeweight="17e-5mm">
                <v:stroke joinstyle="miter"/>
              </v:line>
              <v:line id="Line 2195" o:spid="_x0000_s3557" style="position:absolute;visibility:visibl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Dr+8QAAADdAAAADwAAAGRycy9kb3ducmV2LnhtbESPQWvCQBCF7wX/wzKF3uqmoUiJrlIq&#10;RQ+9aC31OGTHJJiZDdlVk3/vHAq9zfDevPfNYjVwa67UxyaIg5dpBoakDL6RysHh+/P5DUxMKB7b&#10;IORgpAir5eRhgYUPN9nRdZ8qoyESC3RQp9QV1sayJsY4DR2JaqfQMyZd+8r6Hm8azq3Ns2xmGRvR&#10;hho7+qipPO8v7CBPQuUrf23WG3s5/vB2/GUcnXt6HN7nYBIN6d/8d731ip/PFFe/0RHs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EOv7xAAAAN0AAAAPAAAAAAAAAAAA&#10;AAAAAKECAABkcnMvZG93bnJldi54bWxQSwUGAAAAAAQABAD5AAAAkgMAAAAA&#10;" strokecolor="#1a1a1a" strokeweight="17e-5mm">
                <v:stroke joinstyle="miter"/>
              </v:line>
              <v:line id="Line 2196" o:spid="_x0000_s3556" style="position:absolute;visibility:visibl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xOYMEAAADdAAAADwAAAGRycy9kb3ducmV2LnhtbERPTWvCQBC9C/6HZYTedNNQxEZXKUrR&#10;Qy/Vih6H7JgEM7Mhu2ry77uFgrd5vM9ZrDqu1Z1aXzkx8DpJQJHkzlZSGPg5fI5noHxAsVg7IQM9&#10;eVgth4MFZtY95Jvu+1CoGCI+QwNlCE2mtc9LYvQT15BE7uJaxhBhW2jb4iOGc63TJJlqxkpiQ4kN&#10;rUvKr/sbG0iDUP7GX9vNVt/OR971J8bemJdR9zEHFagLT/G/e2fj/HT6Dn/fxBP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XE5gwQAAAN0AAAAPAAAAAAAAAAAAAAAA&#10;AKECAABkcnMvZG93bnJldi54bWxQSwUGAAAAAAQABAD5AAAAjwMAAAAA&#10;" strokecolor="#1a1a1a" strokeweight="17e-5mm">
                <v:stroke joinstyle="miter"/>
              </v:line>
              <v:line id="Line 2197" o:spid="_x0000_s3555" style="position:absolute;visibility:visibl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9xIMUAAADdAAAADwAAAGRycy9kb3ducmV2LnhtbESPQWvCQBCF74X+h2UKvdVNQ6klukpp&#10;KXroRW2pxyE7JsHMbMiumvz7zkHwNsN789438+XArTlTH5sgDp4nGRiSMvhGKgc/u6+nNzAxoXhs&#10;g5CDkSIsF/d3cyx8uMiGzttUGQ2RWKCDOqWusDaWNTHGSehIVDuEnjHp2lfW93jRcG5tnmWvlrER&#10;baixo4+ayuP2xA7yJFS+8Pfqc2VP+19ej3+Mo3OPD8P7DEyiId3M1+u1V/x8qvz6jY5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9xIMUAAADdAAAADwAAAAAAAAAA&#10;AAAAAAChAgAAZHJzL2Rvd25yZXYueG1sUEsFBgAAAAAEAAQA+QAAAJMDAAAAAA==&#10;" strokecolor="#1a1a1a" strokeweight="17e-5mm">
                <v:stroke joinstyle="miter"/>
              </v:line>
              <v:line id="Line 2198" o:spid="_x0000_s3554" style="position:absolute;visibility:visibl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PUu8EAAADdAAAADwAAAGRycy9kb3ducmV2LnhtbERPTWvCQBC9F/wPywje6sYgrURXEUX0&#10;4KVqqcchO01CM7Mhu2ry791Cobd5vM9ZrDqu1Z1aXzkxMBknoEhyZyspDFzOu9cZKB9QLNZOyEBP&#10;HlbLwcsCM+se8kH3UyhUDBGfoYEyhCbT2uclMfqxa0gi9+1axhBhW2jb4iOGc63TJHnTjJXEhhIb&#10;2pSU/5xubCANQvmUj/vtXt+un3zovxh7Y0bDbj0HFagL/+I/98HG+en7B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89S7wQAAAN0AAAAPAAAAAAAAAAAAAAAA&#10;AKECAABkcnMvZG93bnJldi54bWxQSwUGAAAAAAQABAD5AAAAjwMAAAAA&#10;" strokecolor="#1a1a1a" strokeweight="17e-5mm">
                <v:stroke joinstyle="miter"/>
              </v:line>
              <v:shape id="Freeform 2199" o:spid="_x0000_s3553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93MsMA&#10;AADdAAAADwAAAGRycy9kb3ducmV2LnhtbERPTWvCQBC9C/6HZQredOOCWlJXqUKhnrSxl96G7JgE&#10;s7Mhuyaxv74rCL3N433OejvYWnTU+sqxhvksAUGcO1NxoeH7/DF9BeEDssHaMWm4k4ftZjxaY2pc&#10;z1/UZaEQMYR9ihrKEJpUSp+XZNHPXEMcuYtrLYYI20KaFvsYbmupkmQpLVYcG0psaF9Sfs1uVsPq&#10;N0vUTZ26625+Oe0O50V/pB+tJy/D+xuIQEP4Fz/dnybOVysFj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93MsMAAADdAAAADwAAAAAAAAAAAAAAAACYAgAAZHJzL2Rv&#10;d25yZXYueG1sUEsFBgAAAAAEAAQA9QAAAIgDAAAAAA==&#10;" path="m,7803l,,,7803xe" fillcolor="#e44145" stroked="f">
                <v:path arrowok="t" o:connecttype="custom" o:connectlocs="0,7803;0,0;0,7803" o:connectangles="0,0,0"/>
              </v:shape>
              <v:line id="Line 2200" o:spid="_x0000_s3552" style="position:absolute;flip:y;visibility:visibl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XUHsQAAADdAAAADwAAAGRycy9kb3ducmV2LnhtbERPS2vCQBC+F/oflin0phsVjEZX6YPS&#10;HgTxdfA2ZMdsbHY2ZDca/31XEHqbj+8582VnK3GhxpeOFQz6CQji3OmSCwX73VdvAsIHZI2VY1Jw&#10;Iw/LxfPTHDPtrryhyzYUIoawz1CBCaHOpPS5IYu+72riyJ1cYzFE2BRSN3iN4baSwyQZS4slxwaD&#10;NX0Yyn+3rVXgbseDacftNB1V3yuTvp/tevCp1OtL9zYDEagL/+KH+0fH+cN0BPdv4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pdQexAAAAN0AAAAPAAAAAAAAAAAA&#10;AAAAAKECAABkcnMvZG93bnJldi54bWxQSwUGAAAAAAQABAD5AAAAkgMAAAAA&#10;" strokecolor="#e76f34" strokeweight="17e-5mm">
                <v:stroke joinstyle="miter"/>
              </v:line>
              <v:shape id="Freeform 2201" o:spid="_x0000_s3551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pK3cMA&#10;AADdAAAADwAAAGRycy9kb3ducmV2LnhtbERPTWvCQBC9C/6HZQRvujHYKtFVtFBoT2r04m3Ijkkw&#10;Oxuya5L213eFgrd5vM9Zb3tTiZYaV1pWMJtGIIgzq0vOFVzOn5MlCOeRNVaWScEPOdhuhoM1Jtp2&#10;fKI29bkIIewSVFB4XydSuqwgg25qa+LA3Wxj0AfY5FI32IVwU8k4it6lwZJDQ4E1fRSU3dOHUbD4&#10;TaP4ER/b+352O+6/z2/dga5KjUf9bgXCU+9f4n/3lw7z48Ucnt+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pK3cMAAADdAAAADwAAAAAAAAAAAAAAAACYAgAAZHJzL2Rv&#10;d25yZXYueG1sUEsFBgAAAAAEAAQA9QAAAIgDAAAAAA==&#10;" path="m,7803l,,,7803xe" fillcolor="#e44145" stroked="f">
                <v:path arrowok="t" o:connecttype="custom" o:connectlocs="0,7803;0,0;0,7803" o:connectangles="0,0,0"/>
              </v:shape>
              <v:line id="Line 2202" o:spid="_x0000_s3550" style="position:absolute;flip:y;visibility:visibl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Dp8cUAAADdAAAADwAAAGRycy9kb3ducmV2LnhtbERPS2vCQBC+F/wPyxR6qxstNZq6Sh+U&#10;ehDE16G3ITvNxmZnQ3aj8d+7guBtPr7nTOedrcSRGl86VjDoJyCIc6dLLhTstt/PYxA+IGusHJOC&#10;M3mYz3oPU8y0O/GajptQiBjCPkMFJoQ6k9Lnhiz6vquJI/fnGoshwqaQusFTDLeVHCbJSFosOTYY&#10;rOnTUP6/aa0Cd/7dm3bUTtKX6mdp0o+DXQ2+lHp67N7fQATqwl18cy90nD9MX+H6TTxBz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Dp8cUAAADdAAAADwAAAAAAAAAA&#10;AAAAAAChAgAAZHJzL2Rvd25yZXYueG1sUEsFBgAAAAAEAAQA+QAAAJMDAAAAAA==&#10;" strokecolor="#e76f34" strokeweight="17e-5mm">
                <v:stroke joinstyle="miter"/>
              </v:line>
              <v:line id="Line 2203" o:spid="_x0000_s3549" style="position:absolute;visibility:visibl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pMz8EAAADdAAAADwAAAGRycy9kb3ducmV2LnhtbERPTWvCQBC9C/6HZYTedNNQtERXKUrR&#10;Qy/Vih6H7JgEM7Mhu2ry77uFgrd5vM9ZrDqu1Z1aXzkx8DpJQJHkzlZSGPg5fI7fQfmAYrF2QgZ6&#10;8rBaDgcLzKx7yDfd96FQMUR8hgbKEJpMa5+XxOgnriGJ3MW1jCHCttC2xUcM51qnSTLVjJXEhhIb&#10;WpeUX/c3NpAGofyNv7abrb6dj7zrT4y9MS+j7mMOKlAXnuJ/987G+elsCn/fxBP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GkzPwQAAAN0AAAAPAAAAAAAAAAAAAAAA&#10;AKECAABkcnMvZG93bnJldi54bWxQSwUGAAAAAAQABAD5AAAAjwMAAAAA&#10;" strokecolor="#1a1a1a" strokeweight="17e-5mm">
                <v:stroke joinstyle="miter"/>
              </v:line>
              <v:line id="Line 2204" o:spid="_x0000_s3548" style="position:absolute;visibility:visibl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bpVMEAAADdAAAADwAAAGRycy9kb3ducmV2LnhtbERPTWvCQBC9F/wPywje6sZQtERXEaXo&#10;wYvaUo9DdpqEZmZDdtXk37tCobd5vM9ZrDqu1Y1aXzkxMBknoEhyZyspDHyeP17fQfmAYrF2QgZ6&#10;8rBaDl4WmFl3lyPdTqFQMUR8hgbKEJpMa5+XxOjHriGJ3I9rGUOEbaFti/cYzrVOk2SqGSuJDSU2&#10;tCkp/z1d2UAahPI3Puy2O329fPG+/2bsjRkNu/UcVKAu/Iv/3Hsb56ezGTy/iSf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VulUwQAAAN0AAAAPAAAAAAAAAAAAAAAA&#10;AKECAABkcnMvZG93bnJldi54bWxQSwUGAAAAAAQABAD5AAAAjwMAAAAA&#10;" strokecolor="#1a1a1a" strokeweight="17e-5mm">
                <v:stroke joinstyle="miter"/>
              </v:line>
            </v:group>
            <v:shape id="Freeform 2205" o:spid="_x0000_s3546" style="position:absolute;left:866;top:1059;width:6480;height:1500;visibility:visible;mso-wrap-style:square;v-text-anchor:top" coordsize="341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PAsUA&#10;AADdAAAADwAAAGRycy9kb3ducmV2LnhtbESPQWvCQBCF7wX/wzKCt7ppDlpSV7GCIB4E05Zeh+yY&#10;DWZnQ3aj8d87h0JvM7w3732z2oy+VTfqYxPYwNs8A0VcBdtwbeD7a//6DiomZIttYDLwoAib9eRl&#10;hYUNdz7TrUy1khCOBRpwKXWF1rFy5DHOQ0cs2iX0HpOsfa1tj3cJ963Os2yhPTYsDQ472jmqruXg&#10;DWB7dMPxNPwctjoufsv8ET9PjTGz6bj9AJVoTP/mv+uDFfx8KbjyjYy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o8CxQAAAN0AAAAPAAAAAAAAAAAAAAAAAJgCAABkcnMv&#10;ZG93bnJldi54bWxQSwUGAAAAAAQABAD1AAAAigMAAAAA&#10;" path="m,158r278,3l333,161r60,-3l459,152r68,-8l3357,r11,152l3380,258r17,135l3406,453r3,75l3411,636r3,158l3323,805r-124,12l3048,828r-172,15l2478,866r-444,20l1149,929,768,949,476,969r-98,8l284,977,20,986,,158xe" fillcolor="#f2f2f2" strokecolor="#e6e6e6" strokeweight="0">
              <v:shadow on="t" color="#adb7c3 [1304]" opacity=".5"/>
              <v:path arrowok="t" o:connecttype="custom" o:connectlocs="0,240;528,245;528,245;632,245;746,240;871,231;1000,219;6372,0;6372,0;6393,231;6415,392;6448,598;6465,689;6471,803;6474,968;6480,1208;6480,1208;6307,1225;6072,1243;5785,1260;5459,1282;4703,1317;3861,1348;2181,1413;1458,1444;903,1474;903,1474;717,1486;539,1486;38,1500;0,240" o:connectangles="0,0,0,0,0,0,0,0,0,0,0,0,0,0,0,0,0,0,0,0,0,0,0,0,0,0,0,0,0,0,0"/>
            </v:shape>
            <v:shape id="Freeform 2206" o:spid="_x0000_s3545" style="position:absolute;left:1439;top:4210;width:1471;height:2337;rotation:1061004fd;visibility:visible;mso-wrap-style:square;v-text-anchor:top" coordsize="905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O97MUA&#10;AADdAAAADwAAAGRycy9kb3ducmV2LnhtbERPTWsCMRC9F/wPYYTealYFtVujFKFSD0prteJt2Iy7&#10;WzeTJUl1/fdGELzN433OeNqYSpzI+dKygm4nAUGcWV1yrmDz8/EyAuEDssbKMim4kIfppPU0xlTb&#10;M3/TaR1yEUPYp6igCKFOpfRZQQZ9x9bEkTtYZzBE6HKpHZ5juKlkL0kG0mDJsaHAmmYFZcf1v1Hw&#10;tdiast93yZwGf4fVcm9+d7u5Us/t5v0NRKAmPMR396eO83vDV7h9E0+Q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73sxQAAAN0AAAAPAAAAAAAAAAAAAAAAAJgCAABkcnMv&#10;ZG93bnJldi54bWxQSwUGAAAAAAQABAD1AAAAigMAAAAA&#10;" path="m34,135r,l14,95,,66,,52,,40,2,32,8,23,22,12,40,3,48,,60,3r8,3l80,12r8,11l100,38r28,40l134,75r6,l143,78r5,3l526,676r9,18l615,831r72,126l758,1069r66,97l827,1175r,8l827,1192r-6,6l887,1378r,12l905,1430r-3,6l899,1438r-3,l890,1438r-23,-34l859,1404r-9,-6l724,1258r-8,l707,1255r-9,-8l693,1238,630,1129,561,1014,486,897,400,780r-8,-18l160,384r-3,-3l154,379r-8,5l140,390r-3,9l137,410r6,11l163,462r28,48l272,631r11,11l297,651r23,14l329,674r8,11l337,694r,5l335,705r-3,3l326,711r-6,l315,708r-6,-6l260,636,217,573,180,513,148,459,123,407,100,358,83,318,68,281,57,252,48,227,40,204r2,-9l45,187,40,175,31,161r-3,-9l28,146r3,-8l34,135xe" fillcolor="#8494a6 [1944]" strokecolor="#424e5b [3208]" strokeweight="1pt">
              <v:fill color2="#424e5b [3208]" focus="50%" type="gradient"/>
              <v:shadow on="t" color="#adb7c3 [1304]" offset="1pt"/>
              <v:path arrowok="t" o:connecttype="custom" o:connectlocs="55,219;0,107;0,65;13,37;36,20;65,5;98,5;130,20;163,62;208,127;228,122;241,132;870,1128;1000,1351;1232,1737;1339,1895;1344,1923;1334,1947;1442,2239;1471,2324;1466,2334;1456,2337;1409,2282;1396,2282;1177,2044;1164,2044;1135,2027;1126,2012;912,1648;650,1268;260,624;255,619;237,624;228,634;223,666;232,684;310,829;442,1025;483,1058;520,1081;548,1113;548,1128;545,1146;530,1155;512,1151;502,1141;353,931;241,746;163,582;111,457;93,410;65,332;73,304;65,284;50,262;46,237;55,219" o:connectangles="0,0,0,0,0,0,0,0,0,0,0,0,0,0,0,0,0,0,0,0,0,0,0,0,0,0,0,0,0,0,0,0,0,0,0,0,0,0,0,0,0,0,0,0,0,0,0,0,0,0,0,0,0,0,0,0,0"/>
            </v:shape>
            <v:group id="Group 2207" o:spid="_x0000_s3542" style="position:absolute;left:10921;top:737;width:1920;height:2069" coordorigin="2345,8502" coordsize="2431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<v:shape id="Freeform 2208" o:spid="_x0000_s3544" style="position:absolute;left:2345;top:8502;width:2431;height:2581;visibility:visible;mso-wrap-style:square;v-text-anchor:top" coordsize="41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3XCsQA&#10;AADdAAAADwAAAGRycy9kb3ducmV2LnhtbESPT4vCMBDF78J+hzAL3jRVipRqWkRY2MN68M+hx6GZ&#10;bcs2k5pktX57IwjeZnhv3u/NphxNL67kfGdZwWKegCCure64UXA+fc0yED4ga+wtk4I7eSiLj8kG&#10;c21vfKDrMTQihrDPUUEbwpBL6euWDPq5HYij9mudwRBX10jt8BbDTS+XSbKSBjuOhBYH2rVU/x3/&#10;TeSetQ8nt9/R/ZK5oeqrnzRNlZp+jts1iEBjeJtf19861l9mC3h+E0eQ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d1wrEAAAA3QAAAA8AAAAAAAAAAAAAAAAAmAIAAGRycy9k&#10;b3ducmV2LnhtbFBLBQYAAAAABAAEAPUAAACJAwAAAAA=&#10;" path="m412,392v,,-190,45,-333,-16c50,364,23,348,,326,,,,,,,412,,412,,412,r,392xe" fillcolor="#8494a6 [1944]" stroked="f" strokecolor="#fbb040" strokeweight="0">
                <v:stroke joinstyle="miter"/>
                <v:path arrowok="t" o:connecttype="custom" o:connectlocs="2431,2315;466,2221;0,1925;0,0;2431,0;2431,2315" o:connectangles="0,0,0,0,0,0"/>
              </v:shape>
              <v:shape id="Freeform 2209" o:spid="_x0000_s3543" style="position:absolute;left:2345;top:10280;width:2419;height:898;visibility:visible;mso-wrap-style:square;v-text-anchor:top" coordsize="41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5xcsIA&#10;AADdAAAADwAAAGRycy9kb3ducmV2LnhtbERPzWrCQBC+F3yHZYTe6sYgVqOriNRG6KmxDzBkxySa&#10;nQ27W03e3hUKvc3H9zvrbW9acSPnG8sKppMEBHFpdcOVgp/T4W0Bwgdkja1lUjCQh+1m9LLGTNs7&#10;f9OtCJWIIewzVFCH0GVS+rImg35iO+LIna0zGCJ0ldQO7zHctDJNkrk02HBsqLGjfU3ltfg1Ck5u&#10;+PQ5fRX74dLP3vN82X3QUqnXcb9bgQjUh3/xn/uo4/x0kcLzm3i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jnFywgAAAN0AAAAPAAAAAAAAAAAAAAAAAJgCAABkcnMvZG93&#10;bnJldi54bWxQSwUGAAAAAAQABAD1AAAAhwMAAAAA&#10;" path="m410,90c410,90,155,152,97,,97,,32,44,,24v,,,,,c23,46,50,62,78,74v143,62,332,16,332,16xe" fillcolor="#313a43 [2408]" stroked="f" strokecolor="#fbb040" strokeweight="0">
                <v:stroke joinstyle="miter"/>
                <v:path arrowok="t" o:connecttype="custom" o:connectlocs="2419,532;572,0;0,142;0,142;460,437;2419,532" o:connectangles="0,0,0,0,0,0"/>
              </v:shape>
            </v:group>
            <v:group id="Group 2210" o:spid="_x0000_s3539" style="position:absolute;left:13077;top:1122;width:1803;height:1503" coordorigin="7371,6620" coordsize="1637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<v:oval id="Oval 2211" o:spid="_x0000_s3541" style="position:absolute;left:7371;top:6620;width:1355;height:1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3NsMA&#10;AADdAAAADwAAAGRycy9kb3ducmV2LnhtbERP22rCQBB9L/Qflin4UnSjLRKiq4SCoH2wePmAMTtN&#10;0mZnw+4a49+7guDbHM515sveNKIj52vLCsajBARxYXXNpYLjYTVMQfiArLGxTAqu5GG5eH2ZY6bt&#10;hXfU7UMpYgj7DBVUIbSZlL6oyKAf2ZY4cr/WGQwRulJqh5cYbho5SZKpNFhzbKiwpa+Kiv/92Sgo&#10;8vrkfP6zmX78UddvvreyS9+VGrz1+QxEoD48xQ/3Wsf5k/QT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N3NsMAAADdAAAADwAAAAAAAAAAAAAAAACYAgAAZHJzL2Rv&#10;d25yZXYueG1sUEsFBgAAAAAEAAQA9QAAAIgDAAAAAA==&#10;" fillcolor="#974706" strokecolor="#f2f2f2 [3052]" strokeweight="5pt">
                <v:fill color2="#462103" rotate="t" focus="100%" type="gradient"/>
                <v:stroke joinstyle="miter"/>
                <v:shadow on="t" color="#8494a6 [1944]" offset="4pt,5pt"/>
              </v:oval>
              <v:oval id="Oval 2212" o:spid="_x0000_s3540" style="position:absolute;left:8743;top:7230;width:265;height:1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S1jcQA&#10;AADdAAAADwAAAGRycy9kb3ducmV2LnhtbERPTWvCQBC9C/6HZYTedKPQIqmrFEURKaXGitdpdkyC&#10;2dmYXWPqr+8Kgrd5vM+ZzFpTioZqV1hWMBxEIIhTqwvOFPzslv0xCOeRNZaWScEfOZhNu50Jxtpe&#10;eUtN4jMRQtjFqCD3voqldGlOBt3AVsSBO9raoA+wzqSu8RrCTSlHUfQmDRYcGnKsaJ5TekouRsHu&#10;uyq+PvfnA29uye9CX46bVdko9dJrP95BeGr9U/xwr3WYPxq/wv2bcIK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ktY3EAAAA3QAAAA8AAAAAAAAAAAAAAAAAmAIAAGRycy9k&#10;b3ducmV2LnhtbFBLBQYAAAAABAAEAPUAAACJAwAAAAA=&#10;" fillcolor="#f2f2f2 [3052]" stroked="f" strokecolor="#ccc" strokeweight=".01pt">
                <v:stroke joinstyle="miter"/>
                <v:shadow on="t" color="#8494a6 [1944]"/>
              </v:oval>
            </v:group>
            <v:group id="Group 2214" o:spid="_x0000_s3498" style="position:absolute;left:8991;top:3032;width:5427;height:7379;rotation:528657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e64q5wwAAAN0AAAAP&#10;AAAAAAAAAAAAAAAAAKoCAABkcnMvZG93bnJldi54bWxQSwUGAAAAAAQABAD6AAAAmgMAAAAA&#10;">
              <v:shape id="Freeform 2215" o:spid="_x0000_s3538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gzcEA&#10;AADdAAAADwAAAGRycy9kb3ducmV2LnhtbERPzYrCMBC+L/gOYQRva2oP/lSjiFDZxdNWH2BoxqaY&#10;TEoTbfftNwsLe5uP73d2h9FZ8aI+tJ4VLOYZCOLa65YbBbdr+b4GESKyRuuZFHxTgMN+8rbDQvuB&#10;v+hVxUakEA4FKjAxdoWUoTbkMMx9R5y4u+8dxgT7RuoehxTurMyzbCkdtpwaDHZ0MlQ/qqdTcK5O&#10;ZbDNpxny0T4uXOmzLjdKzabjcQsi0hj/xX/uD53m5+sV/H6TTp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E4M3BAAAA3QAAAA8AAAAAAAAAAAAAAAAAmAIAAGRycy9kb3du&#10;cmV2LnhtbFBLBQYAAAAABAAEAPUAAACGAwAAAAA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<o:lock v:ext="edit" verticies="t"/>
              </v:shape>
              <v:shape id="Freeform 2216" o:spid="_x0000_s3537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Z2DMUA&#10;AADdAAAADwAAAGRycy9kb3ducmV2LnhtbESPQUsDMRCF70L/Q5iCN5ttxbasTUspCB51W9HjsJlu&#10;VpPJksR2/ffOQfA2w3vz3jeb3Ri8ulDKfWQD81kFiriNtufOwOn4dLcGlQuyRR+ZDPxQht12crPB&#10;2sYrv9KlKZ2SEM41GnClDLXWuXUUMM/iQCzaOaaARdbUaZvwKuHB60VVLXXAnqXB4UAHR+1X8x0M&#10;PByWLyv9nvxb99GcV9Ed77X/NOZ2Ou4fQRUay7/57/rZCv5iLbj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nYMxQAAAN0AAAAPAAAAAAAAAAAAAAAAAJgCAABkcnMv&#10;ZG93bnJldi54bWxQSwUGAAAAAAQABAD1AAAAigMAAAAA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<o:lock v:ext="edit" verticies="t"/>
              </v:shape>
              <v:line id="Line 2217" o:spid="_x0000_s3536" style="position:absolute;visibility:visibl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ComsEAAADdAAAADwAAAGRycy9kb3ducmV2LnhtbERPTWvCQBC9F/wPywje6sZQxEZXEaXo&#10;wYvaUo9DdpqEZmZDdtXk37tCobd5vM9ZrDqu1Y1aXzkxMBknoEhyZyspDHyeP15noHxAsVg7IQM9&#10;eVgtBy8LzKy7y5Fup1CoGCI+QwNlCE2mtc9LYvRj15BE7se1jCHCttC2xXsM51qnSTLVjJXEhhIb&#10;2pSU/56ubCANQvkbH3bbnb5evnjffzP2xoyG3XoOKlAX/sV/7r2N89PZOzy/iSf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UKiawQAAAN0AAAAPAAAAAAAAAAAAAAAA&#10;AKECAABkcnMvZG93bnJldi54bWxQSwUGAAAAAAQABAD5AAAAjwMAAAAA&#10;" strokecolor="#1a1a1a" strokeweight="17e-5mm">
                <v:stroke joinstyle="miter"/>
              </v:line>
              <v:line id="Line 2218" o:spid="_x0000_s3535" style="position:absolute;visibility:visibl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OX2sUAAADdAAAADwAAAGRycy9kb3ducmV2LnhtbESPQWvCQBCF74X+h2UKvdVNQyk2ukpp&#10;KXroRW2pxyE7JsHMbMiumvz7zkHwNsN789438+XArTlTH5sgDp4nGRiSMvhGKgc/u6+nKZiYUDy2&#10;QcjBSBGWi/u7ORY+XGRD522qjIZILNBBnVJXWBvLmhjjJHQkqh1Cz5h07Svre7xoOLc2z7JXy9iI&#10;NtTY0UdN5XF7Ygd5Eipf+Hv1ubKn/S+vxz/G0bnHh+F9BibRkG7m6/XaK37+pvz6jY5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OX2sUAAADdAAAADwAAAAAAAAAA&#10;AAAAAAChAgAAZHJzL2Rvd25yZXYueG1sUEsFBgAAAAAEAAQA+QAAAJMDAAAAAA==&#10;" strokecolor="#1a1a1a" strokeweight="17e-5mm">
                <v:stroke joinstyle="miter"/>
              </v:line>
              <v:line id="Line 2219" o:spid="_x0000_s3534" style="position:absolute;visibility:visibl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8yQcEAAADdAAAADwAAAGRycy9kb3ducmV2LnhtbERPTWvCQBC9F/wPywje6sYgpUZXEUX0&#10;4KVqqcchO01CM7Mhu2ry791Cobd5vM9ZrDqu1Z1aXzkxMBknoEhyZyspDFzOu9d3UD6gWKydkIGe&#10;PKyWg5cFZtY95IPup1CoGCI+QwNlCE2mtc9LYvRj15BE7tu1jCHCttC2xUcM51qnSfKmGSuJDSU2&#10;tCkp/znd2EAahPIpH/fbvb5dP/nQfzH2xoyG3XoOKlAX/sV/7oON89PZB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/zJBwQAAAN0AAAAPAAAAAAAAAAAAAAAA&#10;AKECAABkcnMvZG93bnJldi54bWxQSwUGAAAAAAQABAD5AAAAjwMAAAAA&#10;" strokecolor="#1a1a1a" strokeweight="17e-5mm">
                <v:stroke joinstyle="miter"/>
              </v:line>
              <v:line id="Line 2220" o:spid="_x0000_s3533" style="position:absolute;visibility:visibl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2sNsIAAADdAAAADwAAAGRycy9kb3ducmV2LnhtbERPTWvCQBC9F/wPywi91Y2hlJq6CaKI&#10;HnrRVtrjkJ0mwcxsyK6a/PtuQehtHu9zlsXArbpS7xsnBuazBBRJ6WwjlYHPj+3TKygfUCy2TsjA&#10;SB6KfPKwxMy6mxzoegyViiHiMzRQh9BlWvuyJkY/cx1J5H5czxgi7Ctte7zFcG51miQvmrGR2FBj&#10;R+uayvPxwgbSIFQ+8/tus9OX7xPvxy/G0ZjH6bB6AxVoCP/iu3tv4/x0kcLfN/EEnf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2sNsIAAADdAAAADwAAAAAAAAAAAAAA&#10;AAChAgAAZHJzL2Rvd25yZXYueG1sUEsFBgAAAAAEAAQA+QAAAJADAAAAAA==&#10;" strokecolor="#1a1a1a" strokeweight="17e-5mm">
                <v:stroke joinstyle="miter"/>
              </v:line>
              <v:line id="Line 2221" o:spid="_x0000_s3532" style="position:absolute;visibility:visibl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EJrcIAAADdAAAADwAAAGRycy9kb3ducmV2LnhtbERPTWvCQBC9F/oflhF6qxtjEU1dpbSI&#10;HnpRW+xxyI5JMDMbsqsm/74rCN7m8T5nvuy4VhdqfeXEwGiYgCLJna2kMPCzX71OQfmAYrF2QgZ6&#10;8rBcPD/NMbPuKlu67EKhYoj4DA2UITSZ1j4vidEPXUMSuaNrGUOEbaFti9cYzrVOk2SiGSuJDSU2&#10;9FlSftqd2UAahPI3/l5/rfX575c3/YGxN+Zl0H28gwrUhYf47t7YOD+djeH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GEJrcIAAADdAAAADwAAAAAAAAAAAAAA&#10;AAChAgAAZHJzL2Rvd25yZXYueG1sUEsFBgAAAAAEAAQA+QAAAJADAAAAAA==&#10;" strokecolor="#1a1a1a" strokeweight="17e-5mm">
                <v:stroke joinstyle="miter"/>
              </v:line>
              <v:line id="Line 2222" o:spid="_x0000_s3531" style="position:absolute;visibility:visibl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iR2cEAAADdAAAADwAAAGRycy9kb3ducmV2LnhtbERPTWvCQBC9F/wPywi91U2DiI2uUpSi&#10;h16qFT0O2TEJZmZDdtXk33eFgrd5vM+ZLzuu1Y1aXzkx8D5KQJHkzlZSGPjdf71NQfmAYrF2QgZ6&#10;8rBcDF7mmFl3lx+67UKhYoj4DA2UITSZ1j4vidGPXEMSubNrGUOEbaFti/cYzrVOk2SiGSuJDSU2&#10;tCopv+yubCANQvmYvzfrjb6eDrztj4y9Ma/D7nMGKlAXnuJ/99bG+enHGB7fxB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iJHZwQAAAN0AAAAPAAAAAAAAAAAAAAAA&#10;AKECAABkcnMvZG93bnJldi54bWxQSwUGAAAAAAQABAD5AAAAjwMAAAAA&#10;" strokecolor="#1a1a1a" strokeweight="17e-5mm">
                <v:stroke joinstyle="miter"/>
              </v:line>
              <v:line id="Line 2223" o:spid="_x0000_s3530" style="position:absolute;visibility:visibl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Q0QsIAAADdAAAADwAAAGRycy9kb3ducmV2LnhtbERPTWvCQBC9F/oflhF6qxuDFU1dpbSI&#10;HnpRW+xxyI5JMDMbsqsm/74rCN7m8T5nvuy4VhdqfeXEwGiYgCLJna2kMPCzX71OQfmAYrF2QgZ6&#10;8rBcPD/NMbPuKlu67EKhYoj4DA2UITSZ1j4vidEPXUMSuaNrGUOEbaFti9cYzrVOk2SiGSuJDSU2&#10;9FlSftqd2UAahPIxf6+/1vr898ub/sDYG/My6D7eQQXqwkN8d29snJ/O3uD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MQ0QsIAAADdAAAADwAAAAAAAAAAAAAA&#10;AAChAgAAZHJzL2Rvd25yZXYueG1sUEsFBgAAAAAEAAQA+QAAAJADAAAAAA==&#10;" strokecolor="#1a1a1a" strokeweight="17e-5mm">
                <v:stroke joinstyle="miter"/>
              </v:line>
              <v:line id="Line 2224" o:spid="_x0000_s3529" style="position:absolute;visibility:visibl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aqNcEAAADdAAAADwAAAGRycy9kb3ducmV2LnhtbERPTWvCQBC9C/6HZYTedNNQxEZXKUrR&#10;Qy/Vih6H7JgEM7Mhu2ry77uFgrd5vM9ZrDqu1Z1aXzkx8DpJQJHkzlZSGPg5fI5noHxAsVg7IQM9&#10;eVgth4MFZtY95Jvu+1CoGCI+QwNlCE2mtc9LYvQT15BE7uJaxhBhW2jb4iOGc63TJJlqxkpiQ4kN&#10;rUvKr/sbG0iDUP7GX9vNVt/OR971J8bemJdR9zEHFagLT/G/e2fj/PR9Cn/fxBP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Fqo1wQAAAN0AAAAPAAAAAAAAAAAAAAAA&#10;AKECAABkcnMvZG93bnJldi54bWxQSwUGAAAAAAQABAD5AAAAjwMAAAAA&#10;" strokecolor="#1a1a1a" strokeweight="17e-5mm">
                <v:stroke joinstyle="miter"/>
              </v:line>
              <v:line id="Line 2225" o:spid="_x0000_s3528" style="position:absolute;visibility:visibl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oPrsIAAADdAAAADwAAAGRycy9kb3ducmV2LnhtbERPTWvCQBC9F/oflhF6qxuDVE1dpbSI&#10;HnpRW+xxyI5JMDMbsqsm/74rCN7m8T5nvuy4VhdqfeXEwGiYgCLJna2kMPCzX71OQfmAYrF2QgZ6&#10;8rBcPD/NMbPuKlu67EKhYoj4DA2UITSZ1j4vidEPXUMSuaNrGUOEbaFti9cYzrVOk+RNM1YSG0ps&#10;6LOk/LQ7s4E0COVj/l5/rfX575c3/YGxN+Zl0H28gwrUhYf47t7YOD+dTeD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1oPrsIAAADdAAAADwAAAAAAAAAAAAAA&#10;AAChAgAAZHJzL2Rvd25yZXYueG1sUEsFBgAAAAAEAAQA+QAAAJADAAAAAA==&#10;" strokecolor="#1a1a1a" strokeweight="17e-5mm">
                <v:stroke joinstyle="miter"/>
              </v:line>
              <v:line id="Line 2226" o:spid="_x0000_s3527" style="position:absolute;visibility:visibl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Wb3MUAAADdAAAADwAAAGRycy9kb3ducmV2LnhtbESPQWvCQBCF74X+h2UKvdVNQyk2ukpp&#10;KXroRW2pxyE7JsHMbMiumvz7zkHwNsN789438+XArTlTH5sgDp4nGRiSMvhGKgc/u6+nKZiYUDy2&#10;QcjBSBGWi/u7ORY+XGRD522qjIZILNBBnVJXWBvLmhjjJHQkqh1Cz5h07Svre7xoOLc2z7JXy9iI&#10;NtTY0UdN5XF7Ygd5Eipf+Hv1ubKn/S+vxz/G0bnHh+F9BibRkG7m6/XaK37+prj6jY5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sWb3MUAAADdAAAADwAAAAAAAAAA&#10;AAAAAAChAgAAZHJzL2Rvd25yZXYueG1sUEsFBgAAAAAEAAQA+QAAAJMDAAAAAA==&#10;" strokecolor="#1a1a1a" strokeweight="17e-5mm">
                <v:stroke joinstyle="miter"/>
              </v:line>
              <v:line id="Line 2227" o:spid="_x0000_s3526" style="position:absolute;visibility:visibl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k+R8IAAADdAAAADwAAAGRycy9kb3ducmV2LnhtbERPS2vCQBC+F/wPywje6sYgpUZXKYro&#10;wUt90B6H7JiEZmZDdtXk37uFQm/z8T1nseq4VndqfeXEwGScgCLJna2kMHA+bV/fQfmAYrF2QgZ6&#10;8rBaDl4WmFn3kE+6H0OhYoj4DA2UITSZ1j4vidGPXUMSuatrGUOEbaFti48YzrVOk+RNM1YSG0ps&#10;aF1S/nO8sYE0COVTPuw2O337vvC+/2LsjRkNu485qEBd+Bf/ufc2zk9nM/j9Jp6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Yk+R8IAAADdAAAADwAAAAAAAAAAAAAA&#10;AAChAgAAZHJzL2Rvd25yZXYueG1sUEsFBgAAAAAEAAQA+QAAAJADAAAAAA==&#10;" strokecolor="#1a1a1a" strokeweight="17e-5mm">
                <v:stroke joinstyle="miter"/>
              </v:line>
              <v:line id="Line 2228" o:spid="_x0000_s3525" style="position:absolute;visibility:visibl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gNwMQAAADdAAAADwAAAGRycy9kb3ducmV2LnhtbESPQWvCQBCF70L/wzKF3nRTK1Kiq5SW&#10;ogcvaks9DtlpEpqZDdlVk3/fOQjeZnhv3vtmue65MRfqYh3EwfMkA0NSBF9L6eDr+Dl+BRMTiscm&#10;CDkYKMJ69TBaYu7DVfZ0OaTSaIjEHB1UKbW5tbGoiDFOQkui2m/oGJOuXWl9h1cN58ZOs2xuGWvR&#10;hgpbeq+o+Duc2cE0CRUz3m0+NvZ8+ubt8MM4OPf02L8twCTq0918u956xX/JlF+/0RHs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WA3AxAAAAN0AAAAPAAAAAAAAAAAA&#10;AAAAAKECAABkcnMvZG93bnJldi54bWxQSwUGAAAAAAQABAD5AAAAkgMAAAAA&#10;" strokecolor="#1a1a1a" strokeweight="17e-5mm">
                <v:stroke joinstyle="miter"/>
              </v:line>
              <v:line id="Line 2229" o:spid="_x0000_s3524" style="position:absolute;visibility:visibl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SoW8IAAADdAAAADwAAAGRycy9kb3ducmV2LnhtbERPS2vCQBC+F/wPywje6iZaiqSuQRTR&#10;Qy8+SnscstMkNDMbsqsm/75bEHqbj+85y7znRt2o87UTA+k0AUVSOFtLaeBy3j0vQPmAYrFxQgYG&#10;8pCvRk9LzKy7y5Fup1CqGCI+QwNVCG2mtS8qYvRT15JE7tt1jCHCrtS2w3sM50bPkuRVM9YSGyps&#10;aVNR8XO6soFZECpe+H2/3evr1wcfhk/GwZjJuF+/gQrUh3/xw32wcf48SeHvm3iCX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RSoW8IAAADdAAAADwAAAAAAAAAAAAAA&#10;AAChAgAAZHJzL2Rvd25yZXYueG1sUEsFBgAAAAAEAAQA+QAAAJADAAAAAA==&#10;" strokecolor="#1a1a1a" strokeweight="17e-5mm">
                <v:stroke joinstyle="miter"/>
              </v:line>
              <v:line id="Line 2230" o:spid="_x0000_s3523" style="position:absolute;visibility:visibl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Y2LMEAAADdAAAADwAAAGRycy9kb3ducmV2LnhtbERPTWvCQBC9C/0PyxS86aZRpERXKS1F&#10;D16qFj0O2TEJzcyG7KrJv3eFgrd5vM9ZrDqu1ZVaXzkx8DZOQJHkzlZSGDjsv0fvoHxAsVg7IQM9&#10;eVgtXwYLzKy7yQ9dd6FQMUR8hgbKEJpMa5+XxOjHriGJ3Nm1jCHCttC2xVsM51qnSTLTjJXEhhIb&#10;+iwp/9td2EAahPIpb9dfa305/fKmPzL2xgxfu485qEBdeIr/3Rsb50+SFB7fxBP08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xjYswQAAAN0AAAAPAAAAAAAAAAAAAAAA&#10;AKECAABkcnMvZG93bnJldi54bWxQSwUGAAAAAAQABAD5AAAAjwMAAAAA&#10;" strokecolor="#1a1a1a" strokeweight="17e-5mm">
                <v:stroke joinstyle="miter"/>
              </v:line>
              <v:line id="Line 2231" o:spid="_x0000_s3522" style="position:absolute;visibility:visibl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qTt8IAAADdAAAADwAAAGRycy9kb3ducmV2LnhtbERPTWvCQBC9F/oflin0VjfGUkp0DaIU&#10;PXhRW+pxyI5JMDMbsqsm/94tCL3N433OLO+5UVfqfO3EwHiUgCIpnK2lNPB9+Hr7BOUDisXGCRkY&#10;yEM+f36aYWbdTXZ03YdSxRDxGRqoQmgzrX1REaMfuZYkcifXMYYIu1LbDm8xnBudJsmHZqwlNlTY&#10;0rKi4ry/sIE0CBXvvF2v1vpy/OHN8Ms4GPP60i+moAL14V/8cG9snD9JJvD3TTxBz+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oqTt8IAAADdAAAADwAAAAAAAAAAAAAA&#10;AAChAgAAZHJzL2Rvd25yZXYueG1sUEsFBgAAAAAEAAQA+QAAAJADAAAAAA==&#10;" strokecolor="#1a1a1a" strokeweight="17e-5mm">
                <v:stroke joinstyle="miter"/>
              </v:line>
              <v:line id="Line 2232" o:spid="_x0000_s3521" style="position:absolute;visibility:visibl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MLw8EAAADdAAAADwAAAGRycy9kb3ducmV2LnhtbERPTWvCQBC9C/0PyxS86aYqpURXKS2i&#10;By9qRY9DdkyCmdmQXTX5964g9DaP9zmzRcuVulHjSycGPoYJKJLM2VJyA3/75eALlA8oFisnZKAj&#10;D4v5W2+GqXV32dJtF3IVQ8SnaKAIoU619llBjH7oapLInV3DGCJscm0bvMdwrvQoST41YymxocCa&#10;fgrKLrsrGxgFoWzCm9XvSl9PB153R8bOmP57+z0FFagN/+KXe23j/HEygec38QQ9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YwvDwQAAAN0AAAAPAAAAAAAAAAAAAAAA&#10;AKECAABkcnMvZG93bnJldi54bWxQSwUGAAAAAAQABAD5AAAAjwMAAAAA&#10;" strokecolor="#1a1a1a" strokeweight="17e-5mm">
                <v:stroke joinstyle="miter"/>
              </v:line>
              <v:line id="Line 2233" o:spid="_x0000_s3520" style="position:absolute;visibility:visibl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+uWMIAAADdAAAADwAAAGRycy9kb3ducmV2LnhtbERPTWvCQBC9C/0PyxS86aZWi0Q3UlqK&#10;HnrRtuhxyE6T0MxsyK4x+fddQfA2j/c5603Pteqo9ZUTA0/TBBRJ7mwlhYHvr4/JEpQPKBZrJ2Rg&#10;IA+b7GG0xtS6i+ypO4RCxRDxKRooQ2hSrX1eEqOfuoYkcr+uZQwRtoW2LV5iONd6liQvmrGS2FBi&#10;Q28l5X+HMxuYBaF8zp/b960+n354NxwZB2PGj/3rClSgPtzFN/fOxvnPyQKu38QTd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i+uWMIAAADdAAAADwAAAAAAAAAAAAAA&#10;AAChAgAAZHJzL2Rvd25yZXYueG1sUEsFBgAAAAAEAAQA+QAAAJADAAAAAA==&#10;" strokecolor="#1a1a1a" strokeweight="17e-5mm">
                <v:stroke joinstyle="miter"/>
              </v:line>
              <v:line id="Line 2234" o:spid="_x0000_s3519" style="position:absolute;visibility:visibl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0wL8IAAADdAAAADwAAAGRycy9kb3ducmV2LnhtbERPS2vCQBC+F/oflin0VjeNIpK6htIi&#10;evDiC3scstMkNDMbsqsm/74rCN7m43vOPO+5URfqfO3EwPsoAUVSOFtLaeCwX77NQPmAYrFxQgYG&#10;8pAvnp/mmFl3lS1ddqFUMUR8hgaqENpMa19UxOhHriWJ3K/rGEOEXalth9cYzo1Ok2SqGWuJDRW2&#10;9FVR8bc7s4E0CBUT3qy+V/r8c+T1cGIcjHl96T8/QAXqw0N8d69tnD9OpnD7Jp6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v0wL8IAAADdAAAADwAAAAAAAAAAAAAA&#10;AAChAgAAZHJzL2Rvd25yZXYueG1sUEsFBgAAAAAEAAQA+QAAAJADAAAAAA==&#10;" strokecolor="#1a1a1a" strokeweight="17e-5mm">
                <v:stroke joinstyle="miter"/>
              </v:line>
              <v:line id="Line 2235" o:spid="_x0000_s3518" style="position:absolute;visibility:visibl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GVtMIAAADdAAAADwAAAGRycy9kb3ducmV2LnhtbERPTWvCQBC9C/0PyxS86aZWrEQ3UlqK&#10;HnrRtuhxyE6T0MxsyK4x+fddQfA2j/c5603Pteqo9ZUTA0/TBBRJ7mwlhYHvr4/JEpQPKBZrJ2Rg&#10;IA+b7GG0xtS6i+ypO4RCxRDxKRooQ2hSrX1eEqOfuoYkcr+uZQwRtoW2LV5iONd6liQLzVhJbCix&#10;obeS8r/DmQ3MglA+58/t+1afTz+8G46MgzHjx/51BSpQH+7im3tn4/zn5AWu38QTd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bGVtMIAAADdAAAADwAAAAAAAAAAAAAA&#10;AAChAgAAZHJzL2Rvd25yZXYueG1sUEsFBgAAAAAEAAQA+QAAAJADAAAAAA==&#10;" strokecolor="#1a1a1a" strokeweight="17e-5mm">
                <v:stroke joinstyle="miter"/>
              </v:line>
              <v:line id="Line 2236" o:spid="_x0000_s3517" style="position:absolute;visibility:visibl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4BxsQAAADdAAAADwAAAGRycy9kb3ducmV2LnhtbESPQWvCQBCF70L/wzKF3nRTK1Kiq5SW&#10;ogcvaks9DtlpEpqZDdlVk3/fOQjeZnhv3vtmue65MRfqYh3EwfMkA0NSBF9L6eDr+Dl+BRMTiscm&#10;CDkYKMJ69TBaYu7DVfZ0OaTSaIjEHB1UKbW5tbGoiDFOQkui2m/oGJOuXWl9h1cN58ZOs2xuGWvR&#10;hgpbeq+o+Duc2cE0CRUz3m0+NvZ8+ubt8MM4OPf02L8twCTq0918u956xX/JFFe/0RHs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LgHGxAAAAN0AAAAPAAAAAAAAAAAA&#10;AAAAAKECAABkcnMvZG93bnJldi54bWxQSwUGAAAAAAQABAD5AAAAkgMAAAAA&#10;" strokecolor="#1a1a1a" strokeweight="17e-5mm">
                <v:stroke joinstyle="miter"/>
              </v:line>
              <v:line id="Line 2237" o:spid="_x0000_s3516" style="position:absolute;visibility:visibl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KkXcIAAADdAAAADwAAAGRycy9kb3ducmV2LnhtbERPTWvCQBC9C/0PyxS86aZWpEY3UlqK&#10;HnrRtuhxyE6T0MxsyK4x+fddQfA2j/c5603Pteqo9ZUTA0/TBBRJ7mwlhYHvr4/JCygfUCzWTsjA&#10;QB422cNojal1F9lTdwiFiiHiUzRQhtCkWvu8JEY/dQ1J5H5dyxgibAttW7zEcK71LEkWmrGS2FBi&#10;Q28l5X+HMxuYBaF8zp/b960+n354NxwZB2PGj/3rClSgPtzFN/fOxvnPyRKu38QTd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2KkXcIAAADdAAAADwAAAAAAAAAAAAAA&#10;AAChAgAAZHJzL2Rvd25yZXYueG1sUEsFBgAAAAAEAAQA+QAAAJADAAAAAA==&#10;" strokecolor="#1a1a1a" strokeweight="17e-5mm">
                <v:stroke joinstyle="miter"/>
              </v:line>
              <v:line id="Line 2238" o:spid="_x0000_s3515" style="position:absolute;visibility:visibl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GbHcUAAADdAAAADwAAAGRycy9kb3ducmV2LnhtbESPQWvCQBCF7wX/wzJCb3WjLUWiq0hL&#10;0UMvtRU9DtkxCWZmQ3bV5N93DoXeZnhv3vtmue65MTfqYh3EwXSSgSEpgq+ldPDz/fE0BxMTiscm&#10;CDkYKMJ6NXpYYu7DXb7otk+l0RCJOTqoUmpza2NREWOchJZEtXPoGJOuXWl9h3cN58bOsuzVMtai&#10;DRW29FZRcdlf2cEsCRUv/Ll939rr6cC74cg4OPc47jcLMIn69G/+u955xX+eKr9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GbHcUAAADdAAAADwAAAAAAAAAA&#10;AAAAAAChAgAAZHJzL2Rvd25yZXYueG1sUEsFBgAAAAAEAAQA+QAAAJMDAAAAAA==&#10;" strokecolor="#1a1a1a" strokeweight="17e-5mm">
                <v:stroke joinstyle="miter"/>
              </v:line>
              <v:line id="Line 2239" o:spid="_x0000_s3514" style="position:absolute;visibility:visibl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0+hsEAAADdAAAADwAAAGRycy9kb3ducmV2LnhtbERPTWvCQBC9F/wPywje6iZaikRXEUX0&#10;4KVqqcchO01CM7Mhu2ry791Cobd5vM9ZrDqu1Z1aXzkxkI4TUCS5s5UUBi7n3esMlA8oFmsnZKAn&#10;D6vl4GWBmXUP+aD7KRQqhojP0EAZQpNp7fOSGP3YNSSR+3YtY4iwLbRt8RHDudaTJHnXjJXEhhIb&#10;2pSU/5xubGAShPI3Pu63e327fvKh/2LsjRkNu/UcVKAu/Iv/3Acb50/TF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zT6GwQAAAN0AAAAPAAAAAAAAAAAAAAAA&#10;AKECAABkcnMvZG93bnJldi54bWxQSwUGAAAAAAQABAD5AAAAjwMAAAAA&#10;" strokecolor="#1a1a1a" strokeweight="17e-5mm">
                <v:stroke joinstyle="miter"/>
              </v:line>
              <v:line id="Line 2240" o:spid="_x0000_s3513" style="position:absolute;visibility:visibl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+g8cEAAADdAAAADwAAAGRycy9kb3ducmV2LnhtbERPTWvCQBC9F/wPywje6sZYikRXEUX0&#10;4KVqqcchO01CM7Mhu2ry791Cobd5vM9ZrDqu1Z1aXzkxMBknoEhyZyspDFzOu9cZKB9QLNZOyEBP&#10;HlbLwcsCM+se8kH3UyhUDBGfoYEyhCbT2uclMfqxa0gi9+1axhBhW2jb4iOGc63TJHnXjJXEhhIb&#10;2pSU/5xubCANQvkbH/fbvb5dP/nQfzH2xoyG3XoOKlAX/sV/7oON86eTF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H6DxwQAAAN0AAAAPAAAAAAAAAAAAAAAA&#10;AKECAABkcnMvZG93bnJldi54bWxQSwUGAAAAAAQABAD5AAAAjwMAAAAA&#10;" strokecolor="#1a1a1a" strokeweight="17e-5mm">
                <v:stroke joinstyle="miter"/>
              </v:line>
              <v:line id="Line 2241" o:spid="_x0000_s3512" style="position:absolute;visibility:visibl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MFasIAAADdAAAADwAAAGRycy9kb3ducmV2LnhtbERPTWvCQBC9F/wPywje6iZaikTXIC2i&#10;h15qK3ocsmMSzMyG7KrJv+8WCr3N433OKu+5UXfqfO3EQDpNQJEUztZSGvj+2j4vQPmAYrFxQgYG&#10;8pCvR08rzKx7yCfdD6FUMUR8hgaqENpMa19UxOinriWJ3MV1jCHCrtS2w0cM50bPkuRVM9YSGyps&#10;6a2i4nq4sYFZECpe+GP3vtO385H3w4lxMGYy7jdLUIH68C/+c+9tnD9P5/D7TTxBr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1MFasIAAADdAAAADwAAAAAAAAAAAAAA&#10;AAChAgAAZHJzL2Rvd25yZXYueG1sUEsFBgAAAAAEAAQA+QAAAJADAAAAAA==&#10;" strokecolor="#1a1a1a" strokeweight="17e-5mm">
                <v:stroke joinstyle="miter"/>
              </v:line>
              <v:line id="Line 2242" o:spid="_x0000_s3511" style="position:absolute;visibility:visibl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qdHsIAAADdAAAADwAAAGRycy9kb3ducmV2LnhtbERPTWvCQBC9F/wPywi9NZuoiKSuQVpE&#10;D73UVtrjkJ0mwcxsyK6a/PtuoeBtHu9z1sXArbpS7xsnBrIkBUVSOttIZeDzY/e0AuUDisXWCRkY&#10;yUOxmTysMbfuJu90PYZKxRDxORqoQ+hyrX1ZE6NPXEcSuR/XM4YI+0rbHm8xnFs9S9OlZmwkNtTY&#10;0UtN5fl4YQOzIFQu+G3/uteX7xMfxi/G0ZjH6bB9BhVoCHfxv/tg4/x5toC/b+IJe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qdHsIAAADdAAAADwAAAAAAAAAAAAAA&#10;AAChAgAAZHJzL2Rvd25yZXYueG1sUEsFBgAAAAAEAAQA+QAAAJADAAAAAA==&#10;" strokecolor="#1a1a1a" strokeweight="17e-5mm">
                <v:stroke joinstyle="miter"/>
              </v:line>
              <v:line id="Line 2243" o:spid="_x0000_s3510" style="position:absolute;visibility:visibl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Y4hcIAAADdAAAADwAAAGRycy9kb3ducmV2LnhtbERPS2vCQBC+C/6HZQRvuvFVSuoqooge&#10;vGhb2uOQnSbBzGzIrpr8e7dQ6G0+vucs1y1X6k6NL50YmIwTUCSZs6XkBj7e96NXUD6gWKyckIGO&#10;PKxX/d4SU+secqb7JeQqhohP0UARQp1q7bOCGP3Y1SSR+3ENY4iwybVt8BHDudLTJHnRjKXEhgJr&#10;2haUXS83NjANQtmcT4fdQd++P/nYfTF2xgwH7eYNVKA2/Iv/3Ecb588mC/j9Jp6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/Y4hcIAAADdAAAADwAAAAAAAAAAAAAA&#10;AAChAgAAZHJzL2Rvd25yZXYueG1sUEsFBgAAAAAEAAQA+QAAAJADAAAAAA==&#10;" strokecolor="#1a1a1a" strokeweight="17e-5mm">
                <v:stroke joinstyle="miter"/>
              </v:line>
              <v:line id="Line 2244" o:spid="_x0000_s3509" style="position:absolute;visibility:visibl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Sm8sEAAADdAAAADwAAAGRycy9kb3ducmV2LnhtbERPS2vCQBC+F/oflil4qxutSImuUpSi&#10;By8+ih6H7JiEZmZDdtXk37uC4G0+vudM5y1X6kqNL50YGPQTUCSZs6XkBg77389vUD6gWKyckIGO&#10;PMxn729TTK27yZauu5CrGCI+RQNFCHWqtc8KYvR9V5NE7uwaxhBhk2vb4C2Gc6WHSTLWjKXEhgJr&#10;WhSU/e8ubGAYhLIRb1bLlb6c/njdHRk7Y3of7c8EVKA2vMRP99rG+V+DMTy+iSfo2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JKbywQAAAN0AAAAPAAAAAAAAAAAAAAAA&#10;AKECAABkcnMvZG93bnJldi54bWxQSwUGAAAAAAQABAD5AAAAjwMAAAAA&#10;" strokecolor="#1a1a1a" strokeweight="17e-5mm">
                <v:stroke joinstyle="miter"/>
              </v:line>
              <v:line id="Line 2245" o:spid="_x0000_s3508" style="position:absolute;visibility:visibl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gDacIAAADdAAAADwAAAGRycy9kb3ducmV2LnhtbERPS2vCQBC+C/6HZQRvuvGBLamriCJ6&#10;8KJtaY9DdpoEM7Mhu2ry791Cobf5+J6zXLdcqTs1vnRiYDJOQJFkzpaSG/h4349eQfmAYrFyQgY6&#10;8rBe9XtLTK17yJnul5CrGCI+RQNFCHWqtc8KYvRjV5NE7sc1jCHCJte2wUcM50pPk2ShGUuJDQXW&#10;tC0ou15ubGAahLI5nw67g759f/Kx+2LsjBkO2s0bqEBt+Bf/uY82zp9NXuD3m3iCXj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gDacIAAADdAAAADwAAAAAAAAAAAAAA&#10;AAChAgAAZHJzL2Rvd25yZXYueG1sUEsFBgAAAAAEAAQA+QAAAJADAAAAAA==&#10;" strokecolor="#1a1a1a" strokeweight="17e-5mm">
                <v:stroke joinstyle="miter"/>
              </v:line>
              <v:line id="Line 2246" o:spid="_x0000_s3507" style="position:absolute;visibility:visibl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eXG8UAAADdAAAADwAAAGRycy9kb3ducmV2LnhtbESPQWvCQBCF7wX/wzJCb3WjLUWiq0hL&#10;0UMvtRU9DtkxCWZmQ3bV5N93DoXeZnhv3vtmue65MTfqYh3EwXSSgSEpgq+ldPDz/fE0BxMTiscm&#10;CDkYKMJ6NXpYYu7DXb7otk+l0RCJOTqoUmpza2NREWOchJZEtXPoGJOuXWl9h3cN58bOsuzVMtai&#10;DRW29FZRcdlf2cEsCRUv/Ll939rr6cC74cg4OPc47jcLMIn69G/+u955xX+eKq5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feXG8UAAADdAAAADwAAAAAAAAAA&#10;AAAAAAChAgAAZHJzL2Rvd25yZXYueG1sUEsFBgAAAAAEAAQA+QAAAJMDAAAAAA==&#10;" strokecolor="#1a1a1a" strokeweight="17e-5mm">
                <v:stroke joinstyle="miter"/>
              </v:line>
              <v:line id="Line 2247" o:spid="_x0000_s3506" style="position:absolute;visibility:visibl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sygMIAAADdAAAADwAAAGRycy9kb3ducmV2LnhtbERPS2vCQBC+C/6HZQRvuvGBtKmriCJ6&#10;8KJtaY9DdpoEM7Mhu2ry791Cobf5+J6zXLdcqTs1vnRiYDJOQJFkzpaSG/h4349eQPmAYrFyQgY6&#10;8rBe9XtLTK17yJnul5CrGCI+RQNFCHWqtc8KYvRjV5NE7sc1jCHCJte2wUcM50pPk2ShGUuJDQXW&#10;tC0ou15ubGAahLI5nw67g759f/Kx+2LsjBkO2s0bqEBt+Bf/uY82zp9NXuH3m3iCXj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rsygMIAAADdAAAADwAAAAAAAAAAAAAA&#10;AAChAgAAZHJzL2Rvd25yZXYueG1sUEsFBgAAAAAEAAQA+QAAAJADAAAAAA==&#10;" strokecolor="#1a1a1a" strokeweight="17e-5mm">
                <v:stroke joinstyle="miter"/>
              </v:line>
              <v:line id="Line 2248" o:spid="_x0000_s3505" style="position:absolute;visibility:visibl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1RoMUAAADdAAAADwAAAGRycy9kb3ducmV2LnhtbESPQWvCQBCF74X+h2UKvdVN0yIlukpp&#10;KXroRW2pxyE7JsHMbMiumvz7zkHwNsN789438+XArTlTH5sgDp4nGRiSMvhGKgc/u6+nNzAxoXhs&#10;g5CDkSIsF/d3cyx8uMiGzttUGQ2RWKCDOqWusDaWNTHGSehIVDuEnjHp2lfW93jRcG5tnmVTy9iI&#10;NtTY0UdN5XF7Ygd5Eipf+Xv1ubKn/S+vxz/G0bnHh+F9BibRkG7m6/XaK/5Lrvz6jY5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1RoMUAAADdAAAADwAAAAAAAAAA&#10;AAAAAAChAgAAZHJzL2Rvd25yZXYueG1sUEsFBgAAAAAEAAQA+QAAAJMDAAAAAA==&#10;" strokecolor="#1a1a1a" strokeweight="17e-5mm">
                <v:stroke joinstyle="miter"/>
              </v:line>
              <v:shape id="Freeform 2249" o:spid="_x0000_s3504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/JxcQA&#10;AADdAAAADwAAAGRycy9kb3ducmV2LnhtbERPTWvCQBC9C/6HZYTe6iaRthJdRQWhPdVGL96G7JgE&#10;s7MhuybRX98tFLzN433Ocj2YWnTUusqygngagSDOra64UHA67l/nIJxH1lhbJgV3crBejUdLTLXt&#10;+Ye6zBcihLBLUUHpfZNK6fKSDLqpbYgDd7GtQR9gW0jdYh/CTS2TKHqXBisODSU2tCspv2Y3o+Dj&#10;kUXJLTl01218OWy/jm/9N52VepkMmwUIT4N/iv/dnzrMnyUx/H0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/ycXEAAAA3QAAAA8AAAAAAAAAAAAAAAAAmAIAAGRycy9k&#10;b3ducmV2LnhtbFBLBQYAAAAABAAEAPUAAACJAwAAAAA=&#10;" path="m,7803l,,,7803xe" fillcolor="#e44145" stroked="f">
                <v:path arrowok="t" o:connecttype="custom" o:connectlocs="0,7803;0,0;0,7803" o:connectangles="0,0,0"/>
              </v:shape>
              <v:line id="Line 2250" o:spid="_x0000_s3503" style="position:absolute;flip:y;visibility:visibl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tRBcUAAADdAAAADwAAAGRycy9kb3ducmV2LnhtbERPTWvCQBC9C/6HZQRvdWMEtamr2Epp&#10;DwXR6qG3ITtmo9nZkN1o/PfdQsHbPN7nLFadrcSVGl86VjAeJSCIc6dLLhQcvt+f5iB8QNZYOSYF&#10;d/KwWvZ7C8y0u/GOrvtQiBjCPkMFJoQ6k9Lnhiz6kauJI3dyjcUQYVNI3eAthttKpkkylRZLjg0G&#10;a3ozlF/2rVXg7j9H007b59mk+vgys9ez3Y43Sg0H3foFRKAuPMT/7k8d50/SFP6+iS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7tRBcUAAADdAAAADwAAAAAAAAAA&#10;AAAAAAChAgAAZHJzL2Rvd25yZXYueG1sUEsFBgAAAAAEAAQA+QAAAJMDAAAAAA==&#10;" strokecolor="#e76f34" strokeweight="17e-5mm">
                <v:stroke joinstyle="miter"/>
              </v:line>
              <v:shape id="Freeform 2251" o:spid="_x0000_s3502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yKcMA&#10;AADdAAAADwAAAGRycy9kb3ducmV2LnhtbERPTWvCQBC9C/6HZQRvdWOkVaKraKFgT9XoxduQHZNg&#10;djZk1yT667uFgrd5vM9ZbXpTiZYaV1pWMJ1EIIgzq0vOFZxPX28LEM4ja6wsk4IHOdish4MVJtp2&#10;fKQ29bkIIewSVFB4XydSuqwgg25ia+LAXW1j0AfY5FI32IVwU8k4ij6kwZJDQ4E1fRaU3dK7UTB/&#10;plF8jw/tbTe9Hnbfp/fuhy5KjUf9dgnCU+9f4n/3Xof5s3gGf9+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HyKcMAAADdAAAADwAAAAAAAAAAAAAAAACYAgAAZHJzL2Rv&#10;d25yZXYueG1sUEsFBgAAAAAEAAQA9QAAAIgDAAAAAA==&#10;" path="m,7803l,,,7803xe" fillcolor="#e44145" stroked="f">
                <v:path arrowok="t" o:connecttype="custom" o:connectlocs="0,7803;0,0;0,7803" o:connectangles="0,0,0"/>
              </v:shape>
              <v:line id="Line 2252" o:spid="_x0000_s3501" style="position:absolute;flip:y;visibility:visibl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5s6sUAAADdAAAADwAAAGRycy9kb3ducmV2LnhtbERPS2sCMRC+C/0PYQreNKsWbbdG8YHU&#10;g1Bq20Nvw2a6Wd1Mlk1W139vBMHbfHzPmc5bW4oT1b5wrGDQT0AQZ04XnCv4+d70XkH4gKyxdEwK&#10;LuRhPnvqTDHV7sxfdNqHXMQQ9ikqMCFUqZQ+M2TR911FHLl/V1sMEda51DWeY7gt5TBJxtJiwbHB&#10;YEUrQ9lx31gF7vL3a5px8zYZlR87M1ke7OdgrVT3uV28gwjUhof47t7qOH80fIHbN/E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5s6sUAAADdAAAADwAAAAAAAAAA&#10;AAAAAAChAgAAZHJzL2Rvd25yZXYueG1sUEsFBgAAAAAEAAQA+QAAAJMDAAAAAA==&#10;" strokecolor="#e76f34" strokeweight="17e-5mm">
                <v:stroke joinstyle="miter"/>
              </v:line>
              <v:line id="Line 2253" o:spid="_x0000_s3500" style="position:absolute;visibility:visibl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ryOMIAAADdAAAADwAAAGRycy9kb3ducmV2LnhtbERPTWvCQBC9F/oflhF6qxtjFUldpbSI&#10;HnpRW+xxyI5JMDMbsqsm/74rCN7m8T5nvuy4VhdqfeXEwGiYgCLJna2kMPCzX73OQPmAYrF2QgZ6&#10;8rBcPD/NMbPuKlu67EKhYoj4DA2UITSZ1j4vidEPXUMSuaNrGUOEbaFti9cYzrVOk2SqGSuJDSU2&#10;9FlSftqd2UAahPI3/l5/rfX575c3/YGxN+Zl0H28gwrUhYf47t7YOH+cTuD2TTxB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ZryOMIAAADdAAAADwAAAAAAAAAAAAAA&#10;AAChAgAAZHJzL2Rvd25yZXYueG1sUEsFBgAAAAAEAAQA+QAAAJADAAAAAA==&#10;" strokecolor="#1a1a1a" strokeweight="17e-5mm">
                <v:stroke joinstyle="miter"/>
              </v:line>
              <v:line id="Line 2254" o:spid="_x0000_s3499" style="position:absolute;visibility:visibl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hsT8EAAADdAAAADwAAAGRycy9kb3ducmV2LnhtbERPTWvCQBC9F/wPywje6sZUpERXEaXo&#10;wYvaUo9DdpqEZmZDdtXk37tCobd5vM9ZrDqu1Y1aXzkxMBknoEhyZyspDHyeP17fQfmAYrF2QgZ6&#10;8rBaDl4WmFl3lyPdTqFQMUR8hgbKEJpMa5+XxOjHriGJ3I9rGUOEbaFti/cYzrVOk2SmGSuJDSU2&#10;tCkp/z1d2UAahPIpH3bbnb5evnjffzP2xoyG3XoOKlAX/sV/7r2N89/SGTy/iSfo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SGxPwQAAAN0AAAAPAAAAAAAAAAAAAAAA&#10;AKECAABkcnMvZG93bnJldi54bWxQSwUGAAAAAAQABAD5AAAAjwMAAAAA&#10;" strokecolor="#1a1a1a" strokeweight="17e-5mm">
                <v:stroke joinstyle="miter"/>
              </v:line>
            </v:group>
            <v:group id="Group 2255" o:spid="_x0000_s3485" style="position:absolute;left:6;top:8514;width:6105;height:807;rotation:-3213980fd" coordorigin="6,-6" coordsize="6966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TCKMQAAADdAAAA&#10;DwAAAAAAAAAAAAAAAACqAgAAZHJzL2Rvd25yZXYueG1sUEsFBgAAAAAEAAQA+gAAAJsDAAAAAA==&#10;">
              <v:shape id="Freeform 2256" o:spid="_x0000_s3497" style="position:absolute;left:478;top:632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6PjscA&#10;AADdAAAADwAAAGRycy9kb3ducmV2LnhtbESPQWvCQBCF74X+h2UKvdVNt6CSukorFEtR0LSHHofs&#10;NAnNzobsqsm/dw6Ctxnem/e+WawG36oT9bEJbOF5koEiLoNruLLw8/3xNAcVE7LDNjBZGCnCanl/&#10;t8DchTMf6FSkSkkIxxwt1Cl1udaxrMljnISOWLS/0HtMsvaVdj2eJdy32mTZVHtsWBpq7GhdU/lf&#10;HL2FdWf2h+nviF9mt/Hj+74ws21j7ePD8PYKKtGQbubr9acT/Bcj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ej47HAAAA3QAAAA8AAAAAAAAAAAAAAAAAmAIAAGRy&#10;cy9kb3ducmV2LnhtbFBLBQYAAAAABAAEAPUAAACMAwAAAAA=&#10;" path="m544,283l,141,544,,6435,r59,141l6435,283r-5891,xe" fillcolor="#e6e6e6" stroked="f">
                <v:shadow on="t" color="#313a43 [2408]" opacity=".5" offset="1pt,1pt"/>
                <v:path arrowok="t" o:connecttype="custom" o:connectlocs="544,283;0,141;544,0;6435,0;6494,141;6435,283;544,283" o:connectangles="0,0,0,0,0,0,0"/>
              </v:shape>
              <v:shape id="Freeform 2257" o:spid="_x0000_s3496" style="position:absolute;left:1022;top:644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TWQMQA&#10;AADdAAAADwAAAGRycy9kb3ducmV2LnhtbERPS0vDQBC+C/6HZQRvdtMKYtJuSysoXjz0gdLbNDvN&#10;hmZnQ3ZM03/vFoTe5uN7zmwx+Eb11MU6sIHxKANFXAZbc2Vgt31/egUVBdliE5gMXCjCYn5/N8PC&#10;hjOvqd9IpVIIxwINOJG20DqWjjzGUWiJE3cMnUdJsKu07fCcwn2jJ1n2oj3WnBoctvTmqDxtfr0B&#10;fVjlw4f03z9x7/CYX5zsvlbGPD4MyykooUFu4n/3p03znyc5XL9JJ+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01kDEAAAA3QAAAA8AAAAAAAAAAAAAAAAAmAIAAGRycy9k&#10;b3ducmV2LnhtbFBLBQYAAAAABAAEAPUAAACJAwAAAAA=&#10;" path="m,259l53,118,,,5885,r47,129l5885,259,,259xe" fillcolor="#554740 [2405]" stroked="f">
                <v:path arrowok="t" o:connecttype="custom" o:connectlocs="0,259;53,118;0,0;5885,0;5932,129;5885,259;0,259" o:connectangles="0,0,0,0,0,0,0"/>
              </v:shape>
              <v:shape id="Freeform 2258" o:spid="_x0000_s3495" style="position:absolute;left:1022;top:762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sNMcA&#10;AADdAAAADwAAAGRycy9kb3ducmV2LnhtbESPQWvCQBCF74X+h2UEb3Wjllaiq0hREA9FbQ96G7Jj&#10;Es3Ohuyq0V/vHAq9zfDevPfNZNa6Sl2pCaVnA/1eAoo487bk3MDvz/JtBCpEZIuVZzJwpwCz6evL&#10;BFPrb7yl6y7mSkI4pGigiLFOtQ5ZQQ5Dz9fEoh194zDK2uTaNniTcFfpQZJ8aIclS0OBNX0VlJ13&#10;F2fgsprvN9/vn4P+w1b3g9ueFuvyYUy3087HoCK18d/8d72ygj8cCr98IyPo6R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rrDTHAAAA3QAAAA8AAAAAAAAAAAAAAAAAmAIAAGRy&#10;cy9kb3ducmV2LnhtbFBLBQYAAAAABAAEAPUAAACMAwAAAAA=&#10;" path="m,141l53,,5932,11r-47,130l,141xe" fillcolor="#382f2a [1605]" stroked="f">
                <v:path arrowok="t" o:connecttype="custom" o:connectlocs="0,141;53,0;5932,11;5885,141;0,141" o:connectangles="0,0,0,0,0"/>
              </v:shape>
              <v:shape id="Freeform 2259" o:spid="_x0000_s3494" style="position:absolute;left:478;top:720;width:266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tRvMEA&#10;AADdAAAADwAAAGRycy9kb3ducmV2LnhtbERP3WrCMBS+H/gO4Qx2N9MqilSjDEVweLNVH+DYHJti&#10;c1KSaLu3X4TB7s7H93tWm8G24kE+NI4V5OMMBHHldMO1gvNp/74AESKyxtYxKfihAJv16GWFhXY9&#10;f9OjjLVIIRwKVGBi7AopQ2XIYhi7jjhxV+ctxgR9LbXHPoXbVk6ybC4tNpwaDHa0NVTdyrtVQPuv&#10;+VX2F++2uPs88i6fHU2r1Nvr8LEEEWmI/+I/90Gn+dNpDs9v0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7UbzBAAAA3QAAAA8AAAAAAAAAAAAAAAAAmAIAAGRycy9kb3du&#10;cmV2LnhtbFBLBQYAAAAABAAEAPUAAACGAwAAAAA=&#10;" path="m36,18c,9,,9,,9,36,,36,,36,v,,9,6,5,9c38,13,36,18,36,18xe" fillcolor="#554740 [2405]" stroked="f">
                <v:path arrowok="t" o:connecttype="custom" o:connectlocs="213,107;0,54;213,0;242,54;213,107" o:connectangles="0,0,0,0,0"/>
              </v:shape>
              <v:shape id="Freeform 2260" o:spid="_x0000_s3493" style="position:absolute;left:478;top:-6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8uucMA&#10;AADdAAAADwAAAGRycy9kb3ducmV2LnhtbERPTWvCQBC9C/0Pywi96cYVrERXaQVpKRY09tDjkB2T&#10;0OxsyK6a/HtXELzN433Oct3ZWlyo9ZVjDZNxAoI4d6biQsPvcTuag/AB2WDtmDT05GG9ehksMTXu&#10;yge6ZKEQMYR9ihrKEJpUSp+XZNGPXUMcuZNrLYYI20KaFq8x3NZSJclMWqw4NpTY0Kak/D87Ww2b&#10;Ru0Ps78ev9XPp+0/9pl621Vavw679wWIQF14ih/uLxPnT6cK7t/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8uucMAAADdAAAADwAAAAAAAAAAAAAAAACYAgAAZHJzL2Rv&#10;d25yZXYueG1sUEsFBgAAAAAEAAQA9QAAAIgDAAAAAA==&#10;" path="m544,283l,142,544,,6435,r59,142l6435,283r-5891,xe" fillcolor="#e6e6e6" stroked="f">
                <v:shadow on="t" color="#313a43 [2408]" opacity=".5" offset="1pt,1pt"/>
                <v:path arrowok="t" o:connecttype="custom" o:connectlocs="544,283;0,142;544,0;6435,0;6494,142;6435,283;544,283" o:connectangles="0,0,0,0,0,0,0"/>
              </v:shape>
              <v:shape id="Freeform 2261" o:spid="_x0000_s3492" style="position:absolute;left:1022;top:6;width:5932;height:260;visibility:visible;mso-wrap-style:square;v-text-anchor:top" coordsize="593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RAgcUA&#10;AADdAAAADwAAAGRycy9kb3ducmV2LnhtbERPS2sCMRC+F/wPYYTealYXq6xGkUJpD6UPFfE4bGYf&#10;upmkm3Td9tc3hYK3+fies1z3phEdtb62rGA8SkAQ51bXXCrY7x7v5iB8QNbYWCYF3+RhvRrcLDHT&#10;9sIf1G1DKWII+wwVVCG4TEqfV2TQj6wjjlxhW4MhwraUusVLDDeNnCTJvTRYc2yo0NFDRfl5+2UU&#10;OHyfTifNMbwWT6fZz4srDp/dm1K3w36zABGoD1fxv/tZx/lpmsLfN/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JECBxQAAAN0AAAAPAAAAAAAAAAAAAAAAAJgCAABkcnMv&#10;ZG93bnJldi54bWxQSwUGAAAAAAQABAD1AAAAigMAAAAA&#10;" path="m,260l53,118,,,5885,r47,130l5885,260,,260xe" fillcolor="#554740 [2405]" stroked="f">
                <v:path arrowok="t" o:connecttype="custom" o:connectlocs="0,260;53,118;0,0;5885,0;5932,130;5885,260;0,260" o:connectangles="0,0,0,0,0,0,0"/>
              </v:shape>
              <v:shape id="Freeform 2262" o:spid="_x0000_s3491" style="position:absolute;left:1022;top:124;width:5932;height:142;visibility:visible;mso-wrap-style:square;v-text-anchor:top" coordsize="593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piI8QA&#10;AADdAAAADwAAAGRycy9kb3ducmV2LnhtbERPS2vCQBC+F/wPywi9SN3UR5HUjWixUL0ZPXgcstMk&#10;JjsbsmuS/vtuQehtPr7nrDeDqUVHrSstK3idRiCIM6tLzhVczp8vKxDOI2usLZOCH3KwSUZPa4y1&#10;7flEXepzEULYxaig8L6JpXRZQQbd1DbEgfu2rUEfYJtL3WIfwk0tZ1H0Jg2WHBoKbOijoKxK70ZB&#10;ere7/aTbHfbXpprR5Yb9sjsq9Twetu8gPA3+X/xwf+kwfz5fwN834QS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aYiPEAAAA3QAAAA8AAAAAAAAAAAAAAAAAmAIAAGRycy9k&#10;b3ducmV2LnhtbFBLBQYAAAAABAAEAPUAAACJAwAAAAA=&#10;" path="m,142l53,,5932,12r-47,130l,142xe" fillcolor="#382f2a [1605]" stroked="f">
                <v:path arrowok="t" o:connecttype="custom" o:connectlocs="0,142;53,0;5932,12;5885,142;0,142" o:connectangles="0,0,0,0,0"/>
              </v:shape>
              <v:shape id="Freeform 2263" o:spid="_x0000_s3490" style="position:absolute;left:478;top:83;width:266;height:106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BXv8AA&#10;AADdAAAADwAAAGRycy9kb3ducmV2LnhtbERPzYrCMBC+L/gOYQRva6qiSDWKKILiZVd9gLEZm2Iz&#10;KUm09e03Cwt7m4/vd5brztbiRT5UjhWMhhkI4sLpiksF18v+cw4iRGSNtWNS8KYA61XvY4m5di1/&#10;0+scS5FCOOSowMTY5FKGwpDFMHQNceLuzluMCfpSao9tCre1HGfZTFqsODUYbGhrqHicn1YB7b9m&#10;d9nevNvi7nji3Wh6MrVSg363WYCI1MV/8Z/7oNP8yWQKv9+kE+Tq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4BXv8AAAADdAAAADwAAAAAAAAAAAAAAAACYAgAAZHJzL2Rvd25y&#10;ZXYueG1sUEsFBgAAAAAEAAQA9QAAAIUDAAAAAA==&#10;" path="m36,18c,9,,9,,9,36,,36,,36,v,,9,6,5,9c38,13,36,18,36,18xe" fillcolor="#554740 [2405]" stroked="f">
                <v:path arrowok="t" o:connecttype="custom" o:connectlocs="213,106;0,53;213,0;242,53;213,106" o:connectangles="0,0,0,0,0"/>
              </v:shape>
              <v:shape id="Freeform 2264" o:spid="_x0000_s3489" style="position:absolute;left:6;top:313;width:6493;height:283;visibility:visible;mso-wrap-style:square;v-text-anchor:top" coordsize="649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NP8MA&#10;AADdAAAADwAAAGRycy9kb3ducmV2LnhtbERP22oCMRB9L/QfwhT6UmrWSqVsjSJioT5Y8fIBw2bc&#10;LE0mSxJ19euNIPg2h3Od0aRzVhwpxMazgn6vAEFced1wrWC3/Xn/AhETskbrmRScKcJk/Pw0wlL7&#10;E6/puEm1yCEcS1RgUmpLKWNlyGHs+ZY4c3sfHKYMQy11wFMOd1Z+FMVQOmw4NxhsaWao+t8cnAI7&#10;3/1V7cEvlm5p3rafdnXZh5VSry/d9BtEoi49xHf3r87zB4Mh3L7JJ8jx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QNP8MAAADdAAAADwAAAAAAAAAAAAAAAACYAgAAZHJzL2Rv&#10;d25yZXYueG1sUEsFBgAAAAAEAAQA9QAAAIgDAAAAAA==&#10;" path="m543,283l,142,543,,6434,r59,142l6434,283r-5891,xe" fillcolor="#e6e6e6" stroked="f">
                <v:shadow on="t" color="#313a43 [2408]" opacity=".5" offset="1pt,1pt"/>
                <v:path arrowok="t" o:connecttype="custom" o:connectlocs="543,283;0,142;543,0;6434,0;6493,142;6434,283;543,283" o:connectangles="0,0,0,0,0,0,0"/>
              </v:shape>
              <v:shape id="Freeform 2265" o:spid="_x0000_s3488" style="position:absolute;left:549;top:325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5xdMQA&#10;AADdAAAADwAAAGRycy9kb3ducmV2LnhtbERPTWvCQBC9C/0PyxR6000r2Jq6Si20ePGglRZvY3bM&#10;hmZnQ3Ya4793hYK3ebzPmS16X6uO2lgFNvA4ykARF8FWXBrYfX0MX0BFQbZYByYDZ4qwmN8NZpjb&#10;cOINdVspVQrhmKMBJ9LkWsfCkcc4Cg1x4o6h9SgJtqW2LZ5SuK/1U5ZNtMeKU4PDht4dFb/bP29A&#10;H5bT/lO675+4d3icnp3s1ktjHu77t1dQQr3cxP/ulU3zx+NnuH6TTt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+cXTEAAAA3QAAAA8AAAAAAAAAAAAAAAAAmAIAAGRycy9k&#10;b3ducmV2LnhtbFBLBQYAAAAABAAEAPUAAACJAwAAAAA=&#10;" path="m,259l53,118,,,5885,r47,130l5885,259,,259xe" fillcolor="#554740 [2405]" stroked="f">
                <v:path arrowok="t" o:connecttype="custom" o:connectlocs="0,259;53,118;0,0;5885,0;5932,130;5885,259;0,259" o:connectangles="0,0,0,0,0,0,0"/>
              </v:shape>
              <v:shape id="Freeform 2266" o:spid="_x0000_s3487" style="position:absolute;left:549;top:443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2gMscA&#10;AADdAAAADwAAAGRycy9kb3ducmV2LnhtbESPQWvCQBCF74X+h2UEb3Wjllaiq0hREA9FbQ96G7Jj&#10;Es3Ohuyq0V/vHAq9zfDevPfNZNa6Sl2pCaVnA/1eAoo487bk3MDvz/JtBCpEZIuVZzJwpwCz6evL&#10;BFPrb7yl6y7mSkI4pGigiLFOtQ5ZQQ5Dz9fEoh194zDK2uTaNniTcFfpQZJ8aIclS0OBNX0VlJ13&#10;F2fgsprvN9/vn4P+w1b3g9ueFuvyYUy3087HoCK18d/8d72ygj8cCq58IyPo6R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doDLHAAAA3QAAAA8AAAAAAAAAAAAAAAAAmAIAAGRy&#10;cy9kb3ducmV2LnhtbFBLBQYAAAAABAAEAPUAAACMAwAAAAA=&#10;" path="m,141l53,,5932,12r-47,129l,141xe" fillcolor="#382f2a [1605]" stroked="f">
                <v:path arrowok="t" o:connecttype="custom" o:connectlocs="0,141;53,0;5932,12;5885,141;0,141" o:connectangles="0,0,0,0,0"/>
              </v:shape>
              <v:shape id="Freeform 2267" o:spid="_x0000_s3486" style="position:absolute;left:6;top:401;width:265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1dusEA&#10;AADdAAAADwAAAGRycy9kb3ducmV2LnhtbERPzWoCMRC+F3yHMEJvNWtFqatRRBEqXtT6AONm3Cxu&#10;JkuSuuvbm0LB23x8vzNfdrYWd/KhcqxgOMhAEBdOV1wqOP9sP75AhIissXZMCh4UYLnovc0x167l&#10;I91PsRQphEOOCkyMTS5lKAxZDAPXECfu6rzFmKAvpfbYpnBby88sm0iLFacGgw2tDRW3069VQNvD&#10;5Crbi3dr3Oz2vBmO96ZW6r3frWYgInXxJf53f+s0fzSawt836QS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NXbrBAAAA3QAAAA8AAAAAAAAAAAAAAAAAmAIAAGRycy9kb3du&#10;cmV2LnhtbFBLBQYAAAAABAAEAPUAAACGAwAAAAA=&#10;" path="m36,18c,9,,9,,9,36,,36,,36,v,,9,6,5,9c38,13,36,18,36,18xe" fillcolor="#554740 [2405]" stroked="f">
                <v:path arrowok="t" o:connecttype="custom" o:connectlocs="212,107;0,54;212,0;241,54;212,107" o:connectangles="0,0,0,0,0"/>
              </v:shape>
            </v:group>
            <v:group id="Group 2268" o:spid="_x0000_s3440" style="position:absolute;left:12496;top:3727;width:2194;height:2804;rotation:836411fd" coordorigin="7188,570" coordsize="1395,1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IQssQAAADdAAAA&#10;DwAAAAAAAAAAAAAAAACqAgAAZHJzL2Rvd25yZXYueG1sUEsFBgAAAAAEAAQA+gAAAJsDAAAAAA==&#10;">
              <v:shape id="Freeform 2269" o:spid="_x0000_s3484" style="position:absolute;left:7188;top:570;width:1395;height:1783;visibility:visible;mso-wrap-style:square;v-text-anchor:top" coordsize="1395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KngcAA&#10;AADdAAAADwAAAGRycy9kb3ducmV2LnhtbERPTWsCMRC9C/0PYQq9LDWxisjWKEUo9LrqweOwGTfb&#10;biZLkmr67xtB8DaP9znrbXaDuFCIvWcNs6kCQdx603On4Xj4fF2BiAnZ4OCZNPxRhO3mabLG2vgr&#10;N3TZp06UEI41arApjbWUsbXkME79SFy4sw8OU4GhkybgtYS7Qb4ptZQOey4NFkfaWWp/9r9OQ4XL&#10;c7DVd1adUdXOnpqQV43WL8/54x1Eopwe4rv7y5T588UMbt+UE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/KngcAAAADdAAAADwAAAAAAAAAAAAAAAACYAgAAZHJzL2Rvd25y&#10;ZXYueG1sUEsFBgAAAAAEAAQA9QAAAIUDAAAAAA==&#10;" path="m387,89r,l395,66,409,46,427,29,444,15,467,6,490,r26,l538,3r769,226l1329,238r20,14l1367,270r11,17l1390,310r2,23l1395,358r-5,23l1008,1679r-8,29l983,1731r-20,20l940,1765r-29,12l882,1783r-31,l819,1780r-74,-17l667,1743,493,1697,298,1636,83,1562,60,1551,40,1533,23,1513,11,1490,3,1465,,1439r,-26l5,1387,387,89xe" fillcolor="black [3200]" stroked="f" strokecolor="#f2f2f2 [3041]" strokeweight="3pt">
                <v:shadow on="t" color="#8494a6 [1944]" opacity=".5" offset="1pt"/>
                <v:path arrowok="t" o:connecttype="custom" o:connectlocs="387,89;387,89;395,66;409,46;427,29;444,15;467,6;490,0;516,0;538,3;1307,229;1307,229;1329,238;1349,252;1367,270;1378,287;1390,310;1392,333;1395,358;1390,381;1008,1679;1008,1679;1000,1708;983,1731;963,1751;940,1765;911,1777;882,1783;851,1783;819,1780;819,1780;745,1763;667,1743;493,1697;298,1636;83,1562;83,1562;60,1551;40,1533;23,1513;11,1490;3,1465;0,1439;0,1413;5,1387;387,89" o:connectangles="0,0,0,0,0,0,0,0,0,0,0,0,0,0,0,0,0,0,0,0,0,0,0,0,0,0,0,0,0,0,0,0,0,0,0,0,0,0,0,0,0,0,0,0,0,0"/>
              </v:shape>
              <v:shape id="Freeform 2270" o:spid="_x0000_s3483" style="position:absolute;left:7205;top:585;width:1361;height:1750;visibility:visible;mso-wrap-style:square;v-text-anchor:top" coordsize="1361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skqMYA&#10;AADdAAAADwAAAGRycy9kb3ducmV2LnhtbERPTUvDQBC9C/6HZQQv0m5sqy1pNkUFtQchtFV6HbLT&#10;JJqdDbtrE/31XaHgbR7vc7LVYFpxJOcbywpuxwkI4tLqhisF77vn0QKED8gaW8uk4Ic8rPLLiwxT&#10;bXve0HEbKhFD2KeooA6hS6X0ZU0G/dh2xJE7WGcwROgqqR32Mdy0cpIk99Jgw7Ghxo6eaiq/tt9G&#10;wf7tprh7KVz4nL9284/2d9MX+KjU9dXwsAQRaAj/4rN7reP86WwCf9/EE2R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skqMYAAADdAAAADwAAAAAAAAAAAAAAAACYAgAAZHJz&#10;L2Rvd25yZXYueG1sUEsFBgAAAAAEAAQA9QAAAIsDAAAAAA==&#10;" path="m381,86r,l390,63,404,43,418,25,438,14,461,5,484,r23,l530,2r745,218l1295,232r20,11l1332,260r15,20l1355,300r6,23l1361,346r-6,26l980,1650r-9,26l954,1699r-20,20l911,1733r-26,9l860,1748r-32,2l797,1745r-72,-15l648,1710,478,1664,292,1607,83,1536,57,1524,37,1507,23,1487,11,1464,3,1441,,1415r,-26l6,1366,381,86xe" fillcolor="#d6dbe1 [664]" stroked="f">
                <v:fill opacity="26214f"/>
                <v:path arrowok="t" o:connecttype="custom" o:connectlocs="381,86;381,86;390,63;404,43;418,25;438,14;461,5;484,0;507,0;530,2;1275,220;1275,220;1295,232;1315,243;1332,260;1347,280;1355,300;1361,323;1361,346;1355,372;980,1650;980,1650;971,1676;954,1699;934,1719;911,1733;885,1742;860,1748;828,1750;797,1745;797,1745;725,1730;648,1710;478,1664;292,1607;83,1536;83,1536;57,1524;37,1507;23,1487;11,1464;3,1441;0,1415;0,1389;6,1366;381,86" o:connectangles="0,0,0,0,0,0,0,0,0,0,0,0,0,0,0,0,0,0,0,0,0,0,0,0,0,0,0,0,0,0,0,0,0,0,0,0,0,0,0,0,0,0,0,0,0,0"/>
              </v:shape>
              <v:shape id="Freeform 2271" o:spid="_x0000_s3482" style="position:absolute;left:7649;top:668;width:235;height:134;visibility:visible;mso-wrap-style:square;v-text-anchor:top" coordsize="2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tJcMA&#10;AADdAAAADwAAAGRycy9kb3ducmV2LnhtbESPT4vCMBDF74LfIYzgTVP/oLvVKLKw4FGrl70NzWxb&#10;20xKk9b67Y0geJvhvXm/N9t9byrRUeMKywpm0wgEcWp1wZmC6+V38gXCeWSNlWVS8CAH+91wsMVY&#10;2zufqUt8JkIIuxgV5N7XsZQuzcmgm9qaOGj/tjHow9pkUjd4D+GmkvMoWkmDBQdCjjX95JSWSWsC&#10;18pL/31aJfO/iMpi3bUl31qlxqP+sAHhqfcf8/v6qEP9xXIBr2/CCHL3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TtJcMAAADdAAAADwAAAAAAAAAAAAAAAACYAgAAZHJzL2Rv&#10;d25yZXYueG1sUEsFBgAAAAAEAAQA9QAAAIgDAAAAAA==&#10;" path="m12,14r,l14,8,23,3,29,r8,l221,54r5,3l232,63r3,8l235,80r-11,40l218,126r-6,5l206,134r-8,l14,80,6,77,3,68,,63,,54,12,14xe" fillcolor="#b3b3b3" stroked="f">
                <v:path arrowok="t" o:connecttype="custom" o:connectlocs="12,14;12,14;14,8;23,3;29,0;37,0;221,54;221,54;226,57;232,63;235,71;235,80;224,120;224,120;218,126;212,131;206,134;198,134;14,80;14,80;6,77;3,68;0,63;0,54;12,14" o:connectangles="0,0,0,0,0,0,0,0,0,0,0,0,0,0,0,0,0,0,0,0,0,0,0,0,0"/>
              </v:shape>
              <v:shape id="Freeform 2272" o:spid="_x0000_s3481" style="position:absolute;left:7600;top:948;width:774;height:379;visibility:visible;mso-wrap-style:square;v-text-anchor:top" coordsize="77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UVEMQA&#10;AADdAAAADwAAAGRycy9kb3ducmV2LnhtbERP32vCMBB+H/g/hBP2MjTdVkQ6o8igMMYErU72eDS3&#10;tthcShJr/e+XgeDbfXw/b7EaTCt6cr6xrOB5moAgLq1uuFJw2OeTOQgfkDW2lknBlTyslqOHBWba&#10;XnhHfREqEUPYZ6igDqHLpPRlTQb91HbEkfu1zmCI0FVSO7zEcNPKlySZSYMNx4YaO3qvqTwVZ6Pg&#10;0zWbY+798WuYpZun7+vZ/GxJqcfxsH4DEWgId/HN/aHj/Nc0hf9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1FRDEAAAA3QAAAA8AAAAAAAAAAAAAAAAAmAIAAGRycy9k&#10;b3ducmV2LnhtbFBLBQYAAAAABAAEAPUAAACJAwAAAAA=&#10;" path="m35,21r,l40,12,49,3,63,,75,,751,198r12,6l771,213r3,11l774,238,740,356r-6,11l723,373r-12,6l700,376,23,178,12,172,3,164,,152,,138,35,21xe" fillcolor="gray" stroked="f">
                <v:path arrowok="t" o:connecttype="custom" o:connectlocs="35,21;35,21;40,12;49,3;63,0;75,0;751,198;751,198;763,204;771,213;774,224;774,238;740,356;740,356;734,367;723,373;711,379;700,376;23,178;23,178;12,172;3,164;0,152;0,138;35,21" o:connectangles="0,0,0,0,0,0,0,0,0,0,0,0,0,0,0,0,0,0,0,0,0,0,0,0,0"/>
              </v:shape>
              <v:shape id="Freeform 2273" o:spid="_x0000_s3480" style="position:absolute;left:7612;top:960;width:751;height:352;visibility:visible;mso-wrap-style:square;v-text-anchor:top" coordsize="75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vx/cUA&#10;AADdAAAADwAAAGRycy9kb3ducmV2LnhtbERPTWsCMRC9C/6HMEIvUrO2WnQ1ihSE0otVW/E4bsbd&#10;xc1k2aRu+u+NIPQ2j/c582UwlbhS40rLCoaDBARxZnXJuYLv/fp5AsJ5ZI2VZVLwRw6Wi25njqm2&#10;LW/puvO5iCHsUlRQeF+nUrqsIINuYGviyJ1tY9BH2ORSN9jGcFPJlyR5kwZLjg0F1vReUHbZ/RoF&#10;h34bLuFr9fN5Hh/NZnqq+qd2rdRTL6xmIDwF/y9+uD90nP86GsP9m3i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/H9xQAAAN0AAAAPAAAAAAAAAAAAAAAAAJgCAABkcnMv&#10;ZG93bnJldi54bWxQSwUGAAAAAAQABAD1AAAAigMAAAAA&#10;" path="m31,20r,l37,9,46,3,54,,66,,731,195r8,6l748,209r3,9l748,229,719,332r-6,12l705,350r-12,2l685,352,20,158r-9,-6l3,146,,135,,123,31,20xe" fillcolor="#e6e6e6" stroked="f">
                <v:path arrowok="t" o:connecttype="custom" o:connectlocs="31,20;31,20;37,9;46,3;54,0;66,0;731,195;731,195;739,201;748,209;751,218;748,229;719,332;719,332;713,344;705,350;693,352;685,352;20,158;20,158;11,152;3,146;0,135;0,123;31,20;31,20" o:connectangles="0,0,0,0,0,0,0,0,0,0,0,0,0,0,0,0,0,0,0,0,0,0,0,0,0,0"/>
              </v:shape>
              <v:shape id="Freeform 2274" o:spid="_x0000_s3479" style="position:absolute;left:7655;top:673;width:223;height:124;visibility:visible;mso-wrap-style:square;v-text-anchor:top" coordsize="22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1vKcMA&#10;AADdAAAADwAAAGRycy9kb3ducmV2LnhtbERPS2vCQBC+F/wPywi9mY3aphJdRQqFHKu2xeOYnSah&#10;2dmQ3ZrHr3cLQm/z8T1ns+tNLa7UusqygnkUgyDOra64UPBxeputQDiPrLG2TAoGcrDbTh42mGrb&#10;8YGuR1+IEMIuRQWl900qpctLMugi2xAH7tu2Bn2AbSF1i10IN7VcxHEiDVYcGkps6LWk/Of4axSM&#10;n5eqf854fn5xo/ly78NylINSj9N+vwbhqff/4rs702H+8imBv2/CCX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1vKcMAAADdAAAADwAAAAAAAAAAAAAAAACYAgAAZHJzL2Rv&#10;d25yZXYueG1sUEsFBgAAAAAEAAQA9QAAAIgDAAAAAA==&#10;" path="m8,12r,l14,6,20,3,26,r5,l212,52r6,3l220,61r3,8l223,75r-11,34l209,118r-6,3l198,124r-9,l11,72,6,66,,63,,55,,49,8,12xe" fillcolor="#e6e6e6" stroked="f">
                <v:path arrowok="t" o:connecttype="custom" o:connectlocs="8,12;8,12;14,6;20,3;26,0;31,0;212,52;212,52;218,55;220,61;223,69;223,75;212,109;212,109;209,118;203,121;198,124;189,124;11,72;11,72;6,66;0,63;0,55;0,49;8,12;8,12" o:connectangles="0,0,0,0,0,0,0,0,0,0,0,0,0,0,0,0,0,0,0,0,0,0,0,0,0,0"/>
              </v:shape>
              <v:shape id="Freeform 2275" o:spid="_x0000_s3478" style="position:absolute;left:7262;top:1186;width:1109;height:1075;visibility:visible;mso-wrap-style:square;v-text-anchor:top" coordsize="1109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sFcMA&#10;AADdAAAADwAAAGRycy9kb3ducmV2LnhtbERPTUvDQBC9C/0PyxS82Y0arcRui4hCT4ppe+htmp0m&#10;wexs2B2T+O9dQfA2j/c5q83kOjVQiK1nA9eLDBRx5W3LtYH97vXqAVQUZIudZzLwTRE269nFCgvr&#10;R/6goZRapRCOBRpoRPpC61g15DAufE+cuLMPDiXBUGsbcEzhrtM3WXavHbacGhrs6bmh6rP8cgbK&#10;87jdHYbT6e79RcZwfMtFfG7M5Xx6egQlNMm/+M+9tWn+bb6E32/SC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hsFcMAAADdAAAADwAAAAAAAAAAAAAAAACYAgAAZHJzL2Rv&#10;d25yZXYueG1sUEsFBgAAAAAEAAQA9QAAAIgDAAAAAA==&#10;" path="m932,765l846,740r-15,l820,743r-12,8l803,763r-20,68l751,937r-20,72l731,1020r3,15l742,1043r12,6l840,1075r14,l866,1072r8,-9l880,1052,952,806r3,-12l952,783r-9,-12l932,765xm356,26l270,,255,,244,3r-9,9l229,23,209,92r-2,14l209,118r9,11l229,135r86,23l330,161r11,-3l353,149r5,-11l378,66r,-11l376,40r-9,-8l356,26xm539,78l453,55,439,52r-12,6l416,66r-6,12l390,146r,12l393,172r8,9l413,187r86,25l513,212r12,-2l533,201r6,-12l559,121r3,-15l559,95r-9,-9l539,78xm720,132l634,106r-12,l608,109r-9,9l593,129r-20,69l570,212r6,12l585,235r11,6l682,267r12,l705,264r12,-9l722,244r20,-69l745,161r-5,-12l731,138r-11,-6xm903,187l817,161r-14,-3l791,164r-11,8l774,184r-20,69l754,267r3,11l765,287r12,8l863,318r14,3l889,316r8,-9l903,295r23,-68l926,215r-3,-14l914,192r-11,-5xm1083,238l997,215r-11,-3l975,215r-12,9l957,235r-20,72l934,318r6,15l949,341r11,6l1046,373r12,l1072,370r9,-9l1086,350r20,-69l1109,267r-5,-12l1095,244r-12,-6xm487,253l401,230r-14,-3l376,230r-12,8l358,250r-20,71l338,333r3,14l350,356r11,5l447,387r15,l473,384r9,-8l490,364r20,-69l510,281r-3,-11l499,258r-12,-5xm668,307l582,281r-12,l559,284r-11,9l542,304r-20,69l519,387r6,12l533,410r12,6l631,442r11,l656,439r9,-9l671,419r20,-72l694,336r-6,-12l682,313r-14,-6xm851,361l765,336r-14,-3l740,338r-9,9l722,359r-20,68l702,442r3,11l714,462r11,5l811,493r15,3l837,490r11,-8l854,470r20,-68l874,387r-3,-11l863,367r-12,-6xm1035,413l949,387r-15,l923,390r-11,9l906,410r-20,72l886,493r3,12l897,516r12,6l995,548r11,l1020,545r9,-9l1035,525r20,-69l1058,442r-6,-12l1046,419r-11,-6xm252,376l166,350r-11,-3l143,353r-11,8l126,373r-20,69l106,456r3,11l118,476r11,6l215,508r12,2l241,505r9,-9l255,485r20,-69l278,402r-6,-12l267,381r-15,-5xm436,427l350,402r-15,l324,404r-9,9l307,424r-20,72l287,508r3,11l298,530r12,6l396,562r14,l421,559r12,-8l439,539r20,-69l459,456r-3,-11l447,433r-11,-6xm619,482l533,456r-14,l507,459r-11,8l490,479r-20,69l470,562r3,11l482,585r11,6l579,614r14,2l605,611r8,-6l619,594r23,-72l642,510r-3,-14l631,487r-12,-5xm800,533l714,510r-15,-2l688,513r-9,6l674,533r-20,69l651,614r3,14l662,636r12,6l760,668r14,l785,665r12,-8l803,645r20,-69l823,562r-3,-11l811,542r-11,-9xm983,588l897,562r-14,l871,565r-11,8l854,585r-20,69l834,668r3,11l846,691r11,6l943,722r14,l969,720r8,-9l986,700r20,-72l1006,616r-3,-11l995,594r-12,-6xm201,553l115,528r-12,-3l89,530r-9,9l75,551,55,619r-3,15l57,645r9,9l78,659r86,26l175,688r14,-6l198,674r6,-12l224,594r3,-15l221,568r-9,-9l201,553xm384,605l298,579r-14,l272,582r-11,9l255,602r-20,72l235,685r3,12l247,708r11,6l344,740r14,l370,737r8,-9l387,717r20,-69l407,634r-3,-12l396,611r-12,-6xm565,659l482,634r-15,l456,636r-12,9l439,657r-20,68l419,740r2,11l430,763r12,5l527,791r12,3l553,788r9,-5l568,771r20,-71l591,688r-6,-14l579,665r-14,-6xm748,711l662,688r-14,-3l636,691r-8,6l619,711r-20,69l599,791r3,15l611,814r11,6l708,846r14,l734,843r11,-9l751,823r20,-69l771,740r-3,-12l760,720r-12,-9xm149,728l63,702r-11,l40,705r-11,9l23,725,3,794,,808r6,12l14,831r12,6l112,860r11,3l138,857r8,-6l152,840r20,-72l175,757r-6,-14l161,734r-12,-6xm333,780l247,757r-15,-3l221,760r-9,5l204,780r-20,69l184,860r2,14l195,883r12,6l292,914r15,l318,912r12,-9l335,892r21,-69l356,808r-3,-11l344,788r-11,-8xm516,834l430,808r-14,l404,811r-11,9l387,831r-20,69l367,914r3,12l378,937r12,6l476,969r11,l502,966r8,-9l516,946r20,-69l539,863r-6,-12l527,840r-11,-6xm697,889l611,863r-15,-3l585,866r-9,8l570,886r-22,69l548,969r2,11l559,989r11,6l656,1020r15,3l682,1018r12,-9l699,998r21,-69l720,914r-3,-11l708,894r-11,-5xm304,201l218,175r-11,l192,178r-8,9l178,198r-20,69l155,281r6,12l169,301r12,9l267,333r11,3l290,330r11,-6l307,310r20,-69l330,230r-6,-15l315,207r-11,-6xe" fillcolor="#1a1a1a" stroked="f">
                <v:path arrowok="t" o:connecttype="custom" o:connectlocs="751,937;866,1072;356,26;209,118;378,66;427,58;499,212;539,78;573,198;722,244;817,161;777,295;923,201;957,235;1072,370;487,253;341,347;510,295;559,284;631,442;668,307;702,427;854,470;949,387;909,522;1052,430;126,373;241,505;436,427;290,519;459,470;507,459;579,614;619,482;654,602;803,645;897,562;857,697;1003,605;75,551;189,682;384,605;238,697;407,648;456,636;527,791;565,659;599,780;751,823;63,702;26,837;169,743;204,780;318,912;516,834;370,926;536,877;585,866;656,1020;697,889;158,267;307,310" o:connectangles="0,0,0,0,0,0,0,0,0,0,0,0,0,0,0,0,0,0,0,0,0,0,0,0,0,0,0,0,0,0,0,0,0,0,0,0,0,0,0,0,0,0,0,0,0,0,0,0,0,0,0,0,0,0,0,0,0,0,0,0,0,0"/>
                <o:lock v:ext="edit" verticies="t"/>
              </v:shape>
              <v:shape id="Freeform 2276" o:spid="_x0000_s3477" style="position:absolute;left:7274;top:1195;width:1086;height:1057;visibility:visible;mso-wrap-style:square;v-text-anchor:top" coordsize="1086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jzlMcA&#10;AADdAAAADwAAAGRycy9kb3ducmV2LnhtbESPQUsDMRCF74L/IYzQm822FZW1aZGKuFAQrAWv42a6&#10;G7qZLEm2Xf+9cyj0NsN78943y/XoO3WimFxgA7NpAYq4DtZxY2D//X7/DCplZItdYDLwRwnWq9ub&#10;JZY2nPmLTrvcKAnhVKKBNue+1DrVLXlM09ATi3YI0WOWNTbaRjxLuO/0vCgetUfH0tBiT5uW6uNu&#10;8AZ+tx/DfD87VJ9Pmyr+DG/uuI3OmMnd+PoCKtOYr+bLdWUFf/EguPKNj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Y85THAAAA3QAAAA8AAAAAAAAAAAAAAAAAmAIAAGRy&#10;cy9kb3ducmV2LnhtbFBLBQYAAAAABAAEAPUAAACMAwAAAAA=&#10;" path="m286,198l209,175r-12,l186,178r-9,5l172,195r-18,63l154,269r3,9l163,289r11,3l252,315r11,3l275,312r8,-5l289,295r17,-60l306,223r-3,-11l295,203r-9,-5xm831,358l756,335r-11,-3l733,338r-8,6l719,355r-17,60l699,427r3,11l710,447r12,6l796,476r12,l819,473r9,-6l834,456r17,-63l854,381r-3,-9l842,364r-11,-6xm364,602l289,579r-11,l266,582r-8,8l252,602r-17,60l232,673r3,12l243,693r12,6l329,722r12,l352,719r9,-8l366,702r18,-63l387,627r-3,-11l375,607r-11,-5xm338,23l260,,249,,238,3r-9,8l223,20,206,83r-3,12l209,106r6,9l226,120r75,20l315,143r8,-3l332,132r6,-12l358,60r,-11l355,37r-9,-8l338,23xm518,77l441,54,430,52r-9,5l412,63r-5,11l387,135r,11l389,158r9,8l407,172r77,23l495,195r12,-3l515,186r6,-11l538,112r,-12l536,92,530,80,518,77xm702,129l624,106r-11,l601,109r-8,8l587,126r-17,63l570,201r3,11l579,221r11,5l667,249r12,l690,246r9,-8l705,229r17,-63l722,155r-3,-12l710,135r-8,-6xm882,183l808,160r-12,l785,163r-9,6l771,180r-21,64l750,255r3,9l762,272r9,6l848,301r11,3l871,298r8,-6l885,281r17,-60l905,209r-5,-11l894,189r-12,-6xm1066,235l988,215r-11,-3l965,215r-8,8l951,235r-17,60l934,307r3,11l945,327r9,5l1031,355r12,l1054,352r9,-8l1069,335r17,-63l1086,261r-3,-12l1077,241r-11,-6xm467,249l392,229r-11,-3l369,229r-8,9l355,249r-17,60l335,321r3,11l346,341r12,6l432,370r12,l455,367r9,-9l470,350r17,-64l490,275r-6,-11l478,255r-11,-6xm650,304l573,281r-12,l550,284r-9,8l538,301r-20,63l518,375r3,12l530,395r8,6l616,421r11,3l639,421r8,-8l653,401r17,-60l670,329r-3,-11l662,309r-12,-5xm1014,410l937,387r-12,l917,390r-9,8l902,410r-20,60l882,481r3,12l894,501r8,6l980,530r11,l1003,527r8,-8l1017,510r17,-63l1034,436r-3,-12l1026,415r-12,-5xm235,372l157,350r-11,l134,352r-8,6l120,370r-17,60l103,444r3,9l114,461r9,6l200,490r12,l223,487r9,-6l238,470r17,-60l255,395r-3,-8l246,378r-11,-6xm415,424l341,401r-12,l318,404r-9,9l303,424r-17,60l283,496r6,11l295,516r11,5l381,544r11,l404,542r8,-9l418,524r20,-63l438,450r-3,-12l427,430r-12,-6xm599,478l524,456r-14,l501,458r-8,9l487,476r-20,63l467,550r3,12l478,570r9,6l564,596r12,3l587,593r9,-6l601,576r18,-60l622,504r-6,-11l610,484r-11,-6xm782,530l705,510r-12,-3l682,513r-9,6l667,530r-17,60l647,602r6,11l659,622r11,5l745,650r14,l768,648r8,-6l782,630r20,-63l802,556r-3,-12l791,536r-9,-6xm963,585l888,562r-11,l865,564r-8,9l851,582r-20,63l831,656r3,12l842,676r12,6l928,705r12,l951,702r9,-9l965,685r18,-63l985,610r-5,-11l974,590r-11,-5xm183,550l106,527r-12,l83,530r-9,6l68,547,51,607r,15l54,630r6,9l71,645r78,23l160,668r12,-3l180,659r6,-11l203,587r,-14l200,564r-8,-8l183,550xm547,656l470,633r-12,l450,636r-12,9l435,653r-20,63l415,728r3,11l427,748r8,6l513,774r11,3l536,771r8,-6l550,754r17,-61l567,682r-3,-12l558,662r-11,-6xm728,708l653,688r-11,-3l630,691r-8,5l616,708r-17,60l596,779r5,12l607,799r12,6l693,828r12,l716,825r9,-6l730,808r18,-63l750,734r-2,-12l739,713r-11,-5xm131,725l54,702r-11,l31,705r-8,8l17,722,,785r,12l2,808r9,9l20,822r77,20l109,845r11,-3l129,834r5,-12l152,762r,-11l149,739r-6,-8l131,725xm312,777l238,756r-12,-2l215,759r-9,6l200,777r-17,60l180,848r3,12l192,868r11,6l278,897r11,l301,894r8,-6l315,877r17,-63l335,802r-3,-11l323,782r-11,-5xm495,831l418,808r-11,l398,811r-9,8l384,828r-20,63l364,903r2,11l375,923r9,5l461,951r12,l484,948r9,-8l498,931r17,-63l515,857r-2,-12l507,837r-12,-6xm679,885l601,862r-11,l579,865r-9,6l564,883r-17,60l544,957r6,9l556,974r11,6l642,1003r11,l665,1000r8,-6l679,983r20,-60l699,908r-3,-8l687,891r-8,-6xm911,762l836,739r-14,l814,742r-9,9l799,759r-20,63l748,937r-20,60l728,1009r2,11l739,1029r9,5l825,1057r11,l848,1054r9,-8l862,1037,931,799r3,-11l928,777r-6,-9l911,762xe" fillcolor="#333" stroked="f">
                <v:path arrowok="t" o:connecttype="custom" o:connectlocs="154,269;306,235;745,332;796,476;842,364;235,662;361,711;260,0;215,115;358,49;412,63;495,195;518,77;570,201;722,166;796,160;848,301;894,189;934,295;1063,344;392,229;346,341;490,275;541,292;627,424;650,304;882,481;1034,447;146,350;200,490;246,378;286,484;412,533;524,456;478,570;622,504;673,519;759,650;782,530;831,656;983,622;94,527;149,668;192,556;415,716;544,765;653,688;607,799;750,734;23,713;109,845;131,725;180,848;332,814;407,808;461,951;507,837;547,943;673,994;836,739;728,997;862,1037" o:connectangles="0,0,0,0,0,0,0,0,0,0,0,0,0,0,0,0,0,0,0,0,0,0,0,0,0,0,0,0,0,0,0,0,0,0,0,0,0,0,0,0,0,0,0,0,0,0,0,0,0,0,0,0,0,0,0,0,0,0,0,0,0,0"/>
                <o:lock v:ext="edit" verticies="t"/>
              </v:shape>
              <v:shape id="Freeform 2277" o:spid="_x0000_s3476" style="position:absolute;left:8222;top:1161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0/wsIA&#10;AADdAAAADwAAAGRycy9kb3ducmV2LnhtbERPS2sCMRC+F/ofwhS81ayPit0apQhCe7PqpbdhM90s&#10;bibLZhq3/74RBG/z8T1ntRl8qxL1sQlsYDIuQBFXwTZcGzgdd89LUFGQLbaBycAfRdisHx9WWNpw&#10;4S9KB6lVDuFYogEn0pVax8qRxzgOHXHmfkLvUTLsa217vORw3+ppUSy0x4Zzg8OOto6q8+HXG0jp&#10;e9q8yL6bBJnvFrOlS+fPwZjR0/D+BkpokLv45v6wef5s/grXb/IJe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3T/CwgAAAN0AAAAPAAAAAAAAAAAAAAAAAJgCAABkcnMvZG93&#10;bnJldi54bWxQSwUGAAAAAAQABAD1AAAAhwMAAAAA&#10;" path="m83,17l80,11,43,,37,2r6,12l72,22,83,17xm86,25l83,20,72,25,63,54r6,9l75,60,86,25xm40,14l35,5,29,8,17,45r3,3l32,43,40,14xm72,74l69,68,58,74r-9,29l55,111r5,-3l72,74xm23,63l17,54r-5,3l,94r3,3l15,91,23,63xm52,114l46,103,17,94,6,100r3,6l46,117r6,-3xe" fillcolor="#534d4e" stroked="f">
                <v:path arrowok="t" o:connecttype="custom" o:connectlocs="83,17;80,11;43,0;37,2;43,14;72,22;83,17;86,25;83,20;72,25;63,54;69,63;75,60;86,25;40,14;35,5;29,8;17,45;20,48;32,43;40,14;72,74;69,68;58,74;49,103;55,111;60,108;72,74;23,63;17,54;12,57;0,94;3,97;15,91;23,63;52,114;46,103;17,94;6,100;9,106;46,117;52,114" o:connectangles="0,0,0,0,0,0,0,0,0,0,0,0,0,0,0,0,0,0,0,0,0,0,0,0,0,0,0,0,0,0,0,0,0,0,0,0,0,0,0,0,0,0"/>
                <o:lock v:ext="edit" verticies="t"/>
              </v:shape>
              <v:shape id="Freeform 2278" o:spid="_x0000_s3475" style="position:absolute;left:8145;top:1138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4AgsQA&#10;AADdAAAADwAAAGRycy9kb3ducmV2LnhtbESPQUsDQQyF74L/YUjBm51ta0vZdlpEKOhNqxdvYSfu&#10;LN3JLDtxuv57cxC8JbyX977sj1PsTaExd4kdLOYVGOIm+Y5bBx/vp/stmCzIHvvE5OCHMhwPtzd7&#10;rH268huVs7RGQzjX6CCIDLW1uQkUMc/TQKzaVxojiq5ja/2IVw2PvV1W1cZG7FgbAg70FKi5nL+j&#10;g1I+l91aXodFkofTZrUN5fIyOXc3mx53YIQm+Tf/XT97xV+tlV+/0RHs4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+AILEAAAA3QAAAA8AAAAAAAAAAAAAAAAAmAIAAGRycy9k&#10;b3ducmV2LnhtbFBLBQYAAAAABAAEAPUAAACJAwAAAAA=&#10;" path="m83,17l80,11,43,,37,2r6,12l72,23,83,17xm86,25l83,20,72,25,63,54r6,12l74,63,86,25xm40,17l34,5,29,8,17,45r3,3l31,45,40,17xm72,74l69,68,57,74r-8,29l51,111r6,-2l72,74xm23,63l17,54r-6,3l,94r3,3l14,91,23,63xm49,114l46,103,17,94,6,100r2,6l46,117r3,-3xe" fillcolor="#534d4e" stroked="f">
                <v:path arrowok="t" o:connecttype="custom" o:connectlocs="83,17;80,11;43,0;37,2;43,14;72,23;83,17;86,25;83,20;72,25;63,54;69,66;74,63;86,25;40,17;34,5;29,8;17,45;20,48;31,45;40,17;72,74;69,68;57,74;49,103;51,111;57,109;72,74;23,63;17,54;11,57;0,94;3,97;14,91;23,63;49,114;46,103;17,94;6,100;8,106;46,117;49,114" o:connectangles="0,0,0,0,0,0,0,0,0,0,0,0,0,0,0,0,0,0,0,0,0,0,0,0,0,0,0,0,0,0,0,0,0,0,0,0,0,0,0,0,0,0"/>
                <o:lock v:ext="edit" verticies="t"/>
              </v:shape>
              <v:shape id="Freeform 2279" o:spid="_x0000_s3474" style="position:absolute;left:7841;top:1516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WGKMQA&#10;AADdAAAADwAAAGRycy9kb3ducmV2LnhtbERPzWrCQBC+C32HZQq96SYWbYlupBUsvSia9AGm2TFJ&#10;m52N2Y3Gt+8WBG/z8f3OcjWYRpypc7VlBfEkAkFcWF1zqeAr34xfQTiPrLGxTAqu5GCVPoyWmGh7&#10;4QOdM1+KEMIuQQWV920ipSsqMugmtiUO3NF2Bn2AXSl1h5cQbho5jaK5NFhzaKiwpXVFxW/WGwV1&#10;tltvPzbv36eXWW7Lg+7nP/teqafH4W0BwtPg7+Kb+1OH+c+zGP6/CS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VhijEAAAA3QAAAA8AAAAAAAAAAAAAAAAAmAIAAGRycy9k&#10;b3ducmV2LnhtbFBLBQYAAAAABAAEAPUAAACJAwAAAAA=&#10;" path="m14,26r,l6,31,,40r,9l3,54r6,9l17,66r12,l34,66r9,-6l46,51r,-8l43,34r6,-3l52,23r,-6l49,8,43,6,37,,29,,20,3,14,6r-2,5l12,20r2,6xm14,43r,l20,37r6,-3l32,40r,6l29,51r-9,3l17,49,14,43xm26,17r,l29,14r5,l37,17r,3l34,26r-5,l26,23r,-6xe" stroked="f">
                <v:path arrowok="t" o:connecttype="custom" o:connectlocs="14,26;14,26;6,31;0,40;0,40;0,49;3,54;9,63;17,66;17,66;29,66;34,66;43,60;46,51;46,51;46,43;43,34;43,34;49,31;52,23;52,23;52,17;49,8;43,6;37,0;37,0;29,0;20,3;14,6;12,11;12,11;12,20;14,26;14,26;14,43;14,43;20,37;26,34;26,34;32,40;32,46;32,46;29,51;20,54;20,54;17,49;14,43;14,43;26,17;26,17;29,14;34,14;34,14;37,17;37,20;37,20;34,26;29,26;29,26;26,23;26,17;26,17" o:connectangles="0,0,0,0,0,0,0,0,0,0,0,0,0,0,0,0,0,0,0,0,0,0,0,0,0,0,0,0,0,0,0,0,0,0,0,0,0,0,0,0,0,0,0,0,0,0,0,0,0,0,0,0,0,0,0,0,0,0,0,0,0,0"/>
                <o:lock v:ext="edit" verticies="t"/>
              </v:shape>
              <v:shape id="Freeform 2280" o:spid="_x0000_s3473" style="position:absolute;left:7792;top:1688;width:55;height:66;visibility:visible;mso-wrap-style:square;v-text-anchor:top" coordsize="5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P3cUA&#10;AADdAAAADwAAAGRycy9kb3ducmV2LnhtbERPTWvCQBC9F/wPywi91Y22So3ZiJQKQntRq+JtyI6b&#10;0Oxsml01/ffdguBtHu9zsnlna3Gh1leOFQwHCQjiwumKjYKv7fLpFYQPyBprx6TglzzM895Dhql2&#10;V17TZROMiCHsU1RQhtCkUvqiJIt+4BriyJ1cazFE2BqpW7zGcFvLUZJMpMWKY0OJDb2VVHxvzlbB&#10;9ng4vicL/vjcLc2+Di/TH1NMlXrsd4sZiEBduItv7pWO85/HI/j/Jp4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4/dxQAAAN0AAAAPAAAAAAAAAAAAAAAAAJgCAABkcnMv&#10;ZG93bnJldi54bWxQSwUGAAAAAAQABAD1AAAAigMAAAAA&#10;" path="m26,23r6,-9l46,20r6,l55,14r,-6l49,6,32,,23,,20,6,12,20r,6l12,31r3,3l26,34r6,3l32,46r-6,5l20,51,12,46,6,43r-3,l,46r,5l3,57r6,6l15,66r11,l35,63r5,-6l46,49r,-9l46,31,40,26,35,23r-9,xe" stroked="f">
                <v:path arrowok="t" o:connecttype="custom" o:connectlocs="26,23;32,14;46,20;46,20;52,20;55,14;55,14;55,8;49,6;32,0;32,0;23,0;20,6;12,20;12,20;12,26;12,26;12,31;15,34;15,34;26,34;26,34;32,37;32,46;32,46;26,51;20,51;20,51;12,46;6,43;6,43;3,43;0,46;0,46;0,51;3,57;9,63;15,66;15,66;26,66;35,63;40,57;46,49;46,49;46,40;46,31;40,26;35,23;35,23;26,23;26,23" o:connectangles="0,0,0,0,0,0,0,0,0,0,0,0,0,0,0,0,0,0,0,0,0,0,0,0,0,0,0,0,0,0,0,0,0,0,0,0,0,0,0,0,0,0,0,0,0,0,0,0,0,0,0"/>
              </v:shape>
              <v:shape id="Freeform 2281" o:spid="_x0000_s3472" style="position:absolute;left:7741;top:1868;width:51;height:66;visibility:visible;mso-wrap-style:square;v-text-anchor:top" coordsize="5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oCjsQA&#10;AADdAAAADwAAAGRycy9kb3ducmV2LnhtbERPTYvCMBC9C/sfwix4EU2r6Eo1iisIIniwXQ/ehmZs&#10;i82kNFmt/94sLHibx/uc5boztbhT6yrLCuJRBII4t7riQsFPthvOQTiPrLG2TAqe5GC9+ugtMdH2&#10;wSe6p74QIYRdggpK75tESpeXZNCNbEMcuKttDfoA20LqFh8h3NRyHEUzabDi0FBiQ9uS8lv6axSc&#10;x8cvcxh0g+iQHXm6ucTf6SVWqv/ZbRYgPHX+Lf5373WYP5lO4O+bcIJ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6Ao7EAAAA3QAAAA8AAAAAAAAAAAAAAAAAmAIAAGRycy9k&#10;b3ducmV2LnhtbFBLBQYAAAAABAAEAPUAAACJAwAAAAA=&#10;" path="m34,55l20,49,43,38r5,-6l51,23r,-5l51,9,46,3,37,,28,,17,3,14,9r-3,3l11,18r6,5l20,20r6,-2l28,12r6,l37,15r,5l28,29,14,38,3,46,,49r,6l6,61r25,5l37,66r6,-3l40,58,34,55xe" stroked="f">
                <v:path arrowok="t" o:connecttype="custom" o:connectlocs="34,55;20,49;20,49;43,38;48,32;51,23;51,23;51,18;51,9;46,3;37,0;37,0;28,0;17,3;17,3;14,9;11,12;11,12;11,18;17,23;17,23;20,20;26,18;26,18;28,12;34,12;34,12;37,15;37,20;37,20;28,29;14,38;14,38;3,46;0,49;0,49;0,55;6,61;31,66;31,66;37,66;43,63;43,63;40,58;34,55;34,55" o:connectangles="0,0,0,0,0,0,0,0,0,0,0,0,0,0,0,0,0,0,0,0,0,0,0,0,0,0,0,0,0,0,0,0,0,0,0,0,0,0,0,0,0,0,0,0,0,0"/>
              </v:shape>
              <v:shape id="Freeform 2282" o:spid="_x0000_s3471" style="position:absolute;left:7663;top:1461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1GksQA&#10;AADdAAAADwAAAGRycy9kb3ducmV2LnhtbERP22rCQBB9L/Qflin4VjetadHoKkUIiijW6AcM2TEJ&#10;zc7G7KrRr3cLhb7N4VxnMutMLS7Uusqygrd+BII4t7riQsFhn74OQTiPrLG2TApu5GA2fX6aYKLt&#10;lXd0yXwhQgi7BBWU3jeJlC4vyaDr24Y4cEfbGvQBtoXULV5DuKnlexR9SoMVh4YSG5qXlP9kZ6Pg&#10;1GUjOVqcUlpv4u/7Vq7iJl0p1XvpvsYgPHX+X/znXuowf/ARw+834QQ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tRpLEAAAA3QAAAA8AAAAAAAAAAAAAAAAAmAIAAGRycy9k&#10;b3ducmV2LnhtbFBLBQYAAAAABAAEAPUAAACJAwAAAAA=&#10;" path="m32,18l3,52,,55r,6l6,66,9,63r6,-2l49,23r3,-5l49,12,43,6,20,,12,,9,6r,3l12,12r6,3l32,18xe" stroked="f">
                <v:path arrowok="t" o:connecttype="custom" o:connectlocs="32,18;3,52;3,52;0,55;0,55;0,61;6,66;6,66;9,63;15,61;49,23;49,23;52,18;52,18;49,12;43,6;20,0;20,0;12,0;9,6;9,6;9,9;12,12;18,15;32,18" o:connectangles="0,0,0,0,0,0,0,0,0,0,0,0,0,0,0,0,0,0,0,0,0,0,0,0,0"/>
              </v:shape>
              <v:shape id="Freeform 2283" o:spid="_x0000_s3470" style="position:absolute;left:7609;top:1639;width:54;height:63;visibility:visible;mso-wrap-style:square;v-text-anchor:top" coordsize="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j2tMUA&#10;AADdAAAADwAAAGRycy9kb3ducmV2LnhtbERPTWvCQBC9C/6HZQQvoptW1JJmldIqiAdtbUvpbZKd&#10;JqHZ2ZBdNf57VxC8zeN9TrJoTSWO1LjSsoKHUQSCOLO65FzB1+dq+ATCeWSNlWVScCYHi3m3k2Cs&#10;7Yk/6Lj3uQgh7GJUUHhfx1K6rCCDbmRr4sD92cagD7DJpW7wFMJNJR+jaCoNlhwaCqzptaDsf38w&#10;Ct6sWabvO97Y3xR3+fdsO/jRB6X6vfblGYSn1t/FN/dah/njyQSu34QT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Pa0xQAAAN0AAAAPAAAAAAAAAAAAAAAAAJgCAABkcnMv&#10;ZG93bnJldi54bWxQSwUGAAAAAAQABAD1AAAAigMAAAAA&#10;" path="m43,52r,l49,52r5,-3l52,43,49,40r-3,l52,17r,-8l52,6,49,,46,,40,,31,3,6,26,3,29,,34r,3l6,40r23,9l26,55r,5l31,63r6,l40,57r3,-5xm17,32l40,12,31,34,17,32xe" stroked="f">
                <v:path arrowok="t" o:connecttype="custom" o:connectlocs="43,52;43,52;43,52;43,52;49,52;54,49;54,49;52,43;49,40;49,40;46,40;52,17;52,17;52,9;52,6;49,0;46,0;46,0;40,0;31,3;6,26;6,26;3,29;0,34;0,34;0,37;6,40;29,49;26,55;26,55;26,60;31,63;31,63;37,63;40,57;43,52;17,32;40,12;31,34;17,32" o:connectangles="0,0,0,0,0,0,0,0,0,0,0,0,0,0,0,0,0,0,0,0,0,0,0,0,0,0,0,0,0,0,0,0,0,0,0,0,0,0,0,0"/>
                <o:lock v:ext="edit" verticies="t"/>
              </v:shape>
              <v:shape id="Freeform 2284" o:spid="_x0000_s3469" style="position:absolute;left:7572;top:1814;width:28;height:63;visibility:visible;mso-wrap-style:square;v-text-anchor:top" coordsize="2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mG4sUA&#10;AADdAAAADwAAAGRycy9kb3ducmV2LnhtbERPTWvCQBC9C/0PyxS86aZaxaZZxUoFLwWb9tDjNDvN&#10;RrOzIbvG+O/dguBtHu9zslVva9FR6yvHCp7GCQjiwumKSwXfX9vRAoQPyBprx6TgQh5Wy4dBhql2&#10;Z/6kLg+liCHsU1RgQmhSKX1hyKIfu4Y4cn+utRgibEupWzzHcFvLSZLMpcWKY4PBhjaGimN+sgrc&#10;9G33+3J8/vnYvx8Wk8N6ezK+Vmr42K9fQQTqw118c+90nD+dzeH/m3i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YbixQAAAN0AAAAPAAAAAAAAAAAAAAAAAJgCAABkcnMv&#10;ZG93bnJldi54bWxQSwUGAAAAAAQABAD1AAAAigMAAAAA&#10;" path="m14,57l25,14,28,6,23,3,14,,5,,3,3r,5l11,11,,51r,9l5,63r6,l14,57xe" stroked="f">
                <v:path arrowok="t" o:connecttype="custom" o:connectlocs="14,57;25,14;25,14;28,6;23,3;14,0;14,0;5,0;3,3;3,3;3,8;11,11;11,11;11,11;0,51;0,51;0,60;5,63;5,63;11,63;14,57;14,57" o:connectangles="0,0,0,0,0,0,0,0,0,0,0,0,0,0,0,0,0,0,0,0,0,0"/>
              </v:shape>
              <v:shape id="Freeform 2285" o:spid="_x0000_s3468" style="position:absolute;left:8033;top:1570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RucEA&#10;AADdAAAADwAAAGRycy9kb3ducmV2LnhtbERPS4vCMBC+C/sfwgh701QXH1SjrMsq3sQHnodmbEuT&#10;SWmy2vXXG0HwNh/fc+bL1hpxpcaXjhUM+gkI4szpknMFp+O6NwXhA7JG45gU/JOH5eKjM8dUuxvv&#10;6XoIuYgh7FNUUIRQp1L6rCCLvu9q4shdXGMxRNjkUjd4i+HWyGGSjKXFkmNDgTX9FJRVhz+rYE1u&#10;NRzs7jmbczXar86VkZtfpT677fcMRKA2vMUv91bH+V+jCTy/i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nkbnBAAAA3QAAAA8AAAAAAAAAAAAAAAAAmAIAAGRycy9kb3du&#10;cmV2LnhtbFBLBQYAAAAABAAEAPUAAACGAwAAAAA=&#10;" path="m32,23r,l26,29r-6,3l14,26r,-6l17,15r9,l29,18r3,5xm17,40r,l6,49,,52r,3l,61r3,2l12,63r8,-5l37,43,43,29r3,-9l43,12,37,6,29,,20,,12,3,3,9,,15r,8l,32r6,6l12,40r5,xe" stroked="f">
                <v:path arrowok="t" o:connecttype="custom" o:connectlocs="32,23;32,23;26,29;20,32;20,32;14,26;14,20;14,20;17,15;26,15;26,15;29,18;32,23;32,23;17,40;17,40;6,49;0,52;0,55;0,55;0,61;3,63;3,63;12,63;20,58;20,58;37,43;43,29;43,29;46,20;43,12;37,6;29,0;29,0;20,0;12,3;3,9;0,15;0,15;0,23;0,32;6,38;12,40;12,40;17,40;17,40" o:connectangles="0,0,0,0,0,0,0,0,0,0,0,0,0,0,0,0,0,0,0,0,0,0,0,0,0,0,0,0,0,0,0,0,0,0,0,0,0,0,0,0,0,0,0,0,0,0"/>
                <o:lock v:ext="edit" verticies="t"/>
              </v:shape>
              <v:shape id="Freeform 2286" o:spid="_x0000_s3467" style="position:absolute;left:7973;top:1742;width:49;height:66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s/ssYA&#10;AADdAAAADwAAAGRycy9kb3ducmV2LnhtbESPQWvDMAyF74P+B6PBLqN1utKyZnVLCRTGTlvakauI&#10;tSQsloPtNtm/nw6D3STe03ufdofJ9epGIXaeDSwXGSji2tuOGwOX82n+DComZIu9ZzLwQxEO+9nd&#10;DnPrR/6gW5kaJSEcczTQpjTkWse6JYdx4Qdi0b58cJhkDY22AUcJd71+yrKNdtixNLQ4UNFS/V1e&#10;nYFjcG/je7Ws1nVVXD8fXbnacmHMw/10fAGVaEr/5r/rVyv4q7Xgyjcygt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s/ssYAAADdAAAADwAAAAAAAAAAAAAAAACYAgAAZHJz&#10;L2Rvd25yZXYueG1sUEsFBgAAAAAEAAQA9QAAAIsDAAAAAA==&#10;" path="m29,23r,l43,15,49,9,46,3,43,,37,3,26,9,9,23,3,35,,46r3,9l9,60r8,3l26,66r8,-3l43,58r3,-9l49,40,46,35,40,29,34,23r-5,xm17,40r,l20,35r6,l31,38r,8l29,52r-6,l17,46r,-6xe" stroked="f">
                <v:path arrowok="t" o:connecttype="custom" o:connectlocs="29,23;29,23;43,15;49,9;49,9;46,3;43,0;43,0;37,3;26,9;26,9;9,23;3,35;3,35;0,46;3,55;9,60;17,63;17,63;26,66;34,63;43,58;46,49;46,49;49,40;46,35;40,29;34,23;34,23;29,23;29,23;17,40;17,40;20,35;26,35;26,35;31,38;31,46;31,46;29,52;23,52;23,52;17,46;17,40;17,40" o:connectangles="0,0,0,0,0,0,0,0,0,0,0,0,0,0,0,0,0,0,0,0,0,0,0,0,0,0,0,0,0,0,0,0,0,0,0,0,0,0,0,0,0,0,0,0,0"/>
                <o:lock v:ext="edit" verticies="t"/>
              </v:shape>
              <v:shape id="Freeform 2287" o:spid="_x0000_s3466" style="position:absolute;left:7924;top:1920;width:52;height:69;visibility:visible;mso-wrap-style:square;v-text-anchor:top" coordsize="5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t93sUA&#10;AADdAAAADwAAAGRycy9kb3ducmV2LnhtbERPTWvCQBC9C/6HZQpeRDdWKpq6irYUhOZi9GBv0+yY&#10;BLOzIbtq9Nd3hYK3ebzPmS9bU4kLNa60rGA0jEAQZ1aXnCvY774GUxDOI2usLJOCGzlYLrqdOcba&#10;XnlLl9TnIoSwi1FB4X0dS+myggy6oa2JA3e0jUEfYJNL3eA1hJtKvkbRRBosOTQUWNNHQdkpPRsF&#10;/tv018nh+Bmdkp/+nV36m8xKpXov7eodhKfWP8X/7o0O88dvM3h8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33exQAAAN0AAAAPAAAAAAAAAAAAAAAAAJgCAABkcnMv&#10;ZG93bnJldi54bWxQSwUGAAAAAAQABAD1AAAAigMAAAAA&#10;" path="m40,34r,l46,29r6,-6l52,17,49,11,43,6,37,,29,,20,3,17,6r-5,5l15,14r2,3l20,17r6,-3l29,14r3,l37,17r,3l35,26r-6,l23,26r-3,3l20,34r6,3l32,43r,6l29,52r-6,2l17,49,15,43,12,40,9,37,3,40,,43r,6l6,57r6,6l17,66r9,3l35,66r5,-6l46,52r,-9l40,34xe" stroked="f">
                <v:path arrowok="t" o:connecttype="custom" o:connectlocs="40,34;52,23;52,17;43,6;37,0;20,3;12,11;15,14;17,17;26,14;29,14;32,14;37,20;35,26;29,26;20,29;20,34;26,37;32,49;29,52;23,54;15,43;12,40;9,37;0,43;0,49;6,57;17,66;26,69;40,60;46,52;40,34" o:connectangles="0,0,0,0,0,0,0,0,0,0,0,0,0,0,0,0,0,0,0,0,0,0,0,0,0,0,0,0,0,0,0,0"/>
              </v:shape>
              <v:shape id="Freeform 2288" o:spid="_x0000_s3465" style="position:absolute;left:7503;top:1989;width:57;height:66;visibility:visible;mso-wrap-style:square;v-text-anchor:top" coordsize="5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mp8cA&#10;AADdAAAADwAAAGRycy9kb3ducmV2LnhtbESPQWvCQBCF74X+h2UKvZS6MVIpqasURahSClUPHqfZ&#10;MRuanQ3ZNcZ/7xwKvc3w3rz3zWwx+Eb11MU6sIHxKANFXAZbc2XgsF8/v4KKCdliE5gMXCnCYn5/&#10;N8PChgt/U79LlZIQjgUacCm1hdaxdOQxjkJLLNopdB6TrF2lbYcXCfeNzrNsqj3WLA0OW1o6Kn93&#10;Z28g7X++nrbW9i+rT3fKN1V+Pl5zYx4fhvc3UImG9G/+u/6wgj+ZCr98IyPo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cJqfHAAAA3QAAAA8AAAAAAAAAAAAAAAAAmAIAAGRy&#10;cy9kb3ducmV2LnhtbFBLBQYAAAAABAAEAPUAAACMAwAAAAA=&#10;" path="m3,25r,l,40,3,51r6,9l20,66r11,l40,63r9,-9l54,40,57,25,54,14,49,5,40,,29,,17,5,9,14,3,25xm34,14r,l40,17r3,3l43,28r-3,9l37,46r-3,5l29,54r-6,l20,51,17,46r,-6l17,31r3,-8l26,17r5,-3l34,14xe" stroked="f">
                <v:path arrowok="t" o:connecttype="custom" o:connectlocs="3,25;3,25;0,40;3,51;9,60;20,66;20,66;31,66;40,63;49,54;54,40;54,40;57,25;54,14;49,5;40,0;40,0;29,0;17,5;9,14;3,25;3,25;34,14;34,14;40,17;43,20;43,28;40,37;40,37;37,46;34,51;29,54;23,54;23,54;20,51;17,46;17,40;17,31;17,31;20,23;26,17;31,14;34,14;34,14" o:connectangles="0,0,0,0,0,0,0,0,0,0,0,0,0,0,0,0,0,0,0,0,0,0,0,0,0,0,0,0,0,0,0,0,0,0,0,0,0,0,0,0,0,0,0,0"/>
                <o:lock v:ext="edit" verticies="t"/>
              </v:shape>
              <v:shape id="Freeform 2289" o:spid="_x0000_s3464" style="position:absolute;left:7701;top:206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rHcUA&#10;AADdAAAADwAAAGRycy9kb3ducmV2LnhtbERPS2vCQBC+C/0PyxR6kWZjRalpVqkv8GLBqIfehuyY&#10;hGZnQ3bV6K/vFoTe5uN7TjrrTC0u1LrKsoJBFIMgzq2uuFBw2K9f30E4j6yxtkwKbuRgNn3qpZho&#10;e+UdXTJfiBDCLkEFpfdNIqXLSzLoItsQB+5kW4M+wLaQusVrCDe1fIvjsTRYcWgosaFFSflPdjYK&#10;7tlq8z08LHkymZ/81u76PDp+KfXy3H1+gPDU+X/xw73RYf5wPIC/b8IJ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GsdxQAAAN0AAAAPAAAAAAAAAAAAAAAAAJgCAABkcnMv&#10;ZG93bnJldi54bWxQSwUGAAAAAAQABAD1AAAAigMAAAAA&#10;" path="m3,9r,l,14r3,3l5,23r3,l14,26r6,-3l23,20r2,-6l25,11,23,6,20,3,17,,11,,8,,3,6r,3xe" stroked="f">
                <v:path arrowok="t" o:connecttype="custom" o:connectlocs="3,9;3,9;0,14;3,17;5,23;8,23;8,23;14,26;20,23;23,20;25,14;25,14;25,11;23,6;20,3;17,0;17,0;11,0;8,0;3,6;3,9;3,9" o:connectangles="0,0,0,0,0,0,0,0,0,0,0,0,0,0,0,0,0,0,0,0,0,0"/>
              </v:shape>
              <v:shape id="Freeform 2290" o:spid="_x0000_s3463" style="position:absolute;left:7864;top:2103;width:66;height:52;visibility:visible;mso-wrap-style:square;v-text-anchor:top" coordsize="6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6DQ8YA&#10;AADdAAAADwAAAGRycy9kb3ducmV2LnhtbERPS2vCQBC+F/wPyxR6KbqphbSmrmJbfFAo+Dp4HLKT&#10;bDA7m2ZXjf++KxR6m4/vOeNpZ2txptZXjhU8DRIQxLnTFZcK9rt5/xWED8gaa8ek4EoeppPe3Rgz&#10;7S68ofM2lCKGsM9QgQmhyaT0uSGLfuAa4sgVrrUYImxLqVu8xHBby2GSpNJixbHBYEMfhvLj9mQV&#10;jNbLIn98P/DapIX+/J59FYuXH6Ue7rvZG4hAXfgX/7lXOs5/Todw+yae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6DQ8YAAADdAAAADwAAAAAAAAAAAAAAAACYAgAAZHJz&#10;L2Rvd25yZXYueG1sUEsFBgAAAAAEAAQA9QAAAIsDAAAAAA==&#10;" path="m17,r,l11,3,9,6r,6l14,15,57,29r6,l66,23r,-5l63,15,17,xm9,26r,l6,26,,32r3,6l6,40,52,52r5,l60,49r,-6l54,40,9,26xe" stroked="f">
                <v:path arrowok="t" o:connecttype="custom" o:connectlocs="17,0;17,0;11,3;9,6;9,6;9,12;14,15;57,29;57,29;63,29;66,23;66,23;66,18;63,15;17,0;9,26;9,26;6,26;0,32;0,32;3,38;6,40;52,52;52,52;57,52;60,49;60,49;60,43;54,40;9,26" o:connectangles="0,0,0,0,0,0,0,0,0,0,0,0,0,0,0,0,0,0,0,0,0,0,0,0,0,0,0,0,0,0"/>
                <o:lock v:ext="edit" verticies="t"/>
              </v:shape>
              <v:shape id="Freeform 2291" o:spid="_x0000_s3462" style="position:absolute;left:8076;top:2049;width:69;height:66;visibility:visible;mso-wrap-style:square;v-text-anchor:top" coordsize="6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sYi8QA&#10;AADdAAAADwAAAGRycy9kb3ducmV2LnhtbERPTWvCQBC9F/wPywje6sZYRKKriCCt1oLaXrxNs9Mk&#10;mJ2N2dXEf+8KQm/zeJ8znbemFFeqXWFZwaAfgSBOrS44U/DzvXodg3AeWWNpmRTcyMF81nmZYqJt&#10;w3u6HnwmQgi7BBXk3leJlC7NyaDr24o4cH+2NugDrDOpa2xCuCllHEUjabDg0JBjRcuc0tPhYhQ0&#10;n9HxvdrGv+d49/ZF2/VmWezPSvW67WICwlPr/8VP94cO84ejITy+C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rGIvEAAAA3QAAAA8AAAAAAAAAAAAAAAAAmAIAAGRycy9k&#10;b3ducmV2LnhtbFBLBQYAAAAABAAEAPUAAACJAwAAAAA=&#10;" path="m29,23l12,17r-6,l,23r3,6l6,31r20,6l20,57r,6l26,66r6,l34,60,40,43r17,6l63,46r6,-3l66,37,63,31,43,29,49,8r,-5l43,,37,,34,6,29,23xe" stroked="f">
                <v:path arrowok="t" o:connecttype="custom" o:connectlocs="29,23;12,17;12,17;6,17;0,23;0,23;3,29;6,31;26,37;20,57;20,57;20,63;26,66;26,66;32,66;34,60;40,43;57,49;57,49;63,46;69,43;69,43;66,37;63,31;43,29;49,8;49,8;49,3;43,0;43,0;37,0;34,6;29,23" o:connectangles="0,0,0,0,0,0,0,0,0,0,0,0,0,0,0,0,0,0,0,0,0,0,0,0,0,0,0,0,0,0,0,0,0"/>
              </v:shape>
              <v:shape id="Freeform 2292" o:spid="_x0000_s3461" style="position:absolute;left:8156;top:1814;width:52;height:26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10gsMA&#10;AADdAAAADwAAAGRycy9kb3ducmV2LnhtbERPS4vCMBC+C/6HMMLe1lRXRKqxLILgQQRfLHsbm9m2&#10;tJmUJtrqrzfCgrf5+J6zSDpTiRs1rrCsYDSMQBCnVhecKTgd158zEM4ja6wsk4I7OUiW/d4CY21b&#10;3tPt4DMRQtjFqCD3vo6ldGlOBt3Q1sSB+7ONQR9gk0ndYBvCTSXHUTSVBgsODTnWtMopLQ9Xo4CO&#10;q8m2vZSjffuzORfZY3f+3ZFSH4Puew7CU+ff4n/3Rof5X9MJvL4JJ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10gsMAAADdAAAADwAAAAAAAAAAAAAAAACYAgAAZHJzL2Rv&#10;d25yZXYueG1sUEsFBgAAAAAEAAQA9QAAAIgDAAAAAA==&#10;" path="m9,17r29,9l46,26r3,l52,20r,-3l52,11,43,8,15,,6,,3,3,,6,,8r,6l9,17xe" stroked="f">
                <v:path arrowok="t" o:connecttype="custom" o:connectlocs="9,17;38,26;38,26;46,26;49,26;52,20;52,20;52,17;52,11;43,8;15,0;15,0;6,0;3,3;0,6;0,6;0,8;0,14;9,17;9,17" o:connectangles="0,0,0,0,0,0,0,0,0,0,0,0,0,0,0,0,0,0,0,0"/>
              </v:shape>
              <v:shape id="Freeform 2293" o:spid="_x0000_s3460" style="position:absolute;left:8202;top:1628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sH8QA&#10;AADdAAAADwAAAGRycy9kb3ducmV2LnhtbERPS27CMBDdI3EHa5DYFQdQUUkxqHzaUqmbJhxgFE+T&#10;0Hgc2YaE29eVKrGbp/ed1aY3jbiS87VlBdNJAoK4sLrmUsEpf314AuEDssbGMim4kYfNejhYYapt&#10;x190zUIpYgj7FBVUIbSplL6oyKCf2JY4ct/WGQwRulJqh10MN42cJclCGqw5NlTY0q6i4ie7GAWH&#10;7dvy/bPs5nY/yz5cd8t9n5+VGo/6l2cQgfpwF/+7jzrOny8e4e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1rB/EAAAA3QAAAA8AAAAAAAAAAAAAAAAAmAIAAGRycy9k&#10;b3ducmV2LnhtbFBLBQYAAAAABAAEAPUAAACJAwAAAAA=&#10;" path="m29,43r6,14l37,63r3,3l46,63r6,-3l52,54,49,51,40,31,55,25r5,-5l60,11,55,8r-9,3l35,20,29,5,26,3,23,,17,,12,5r3,6l23,28,3,37,,40r,3l,48r3,6l9,54r3,-3l29,43xe" stroked="f">
                <v:path arrowok="t" o:connecttype="custom" o:connectlocs="29,43;35,57;35,57;37,63;40,66;40,66;46,63;52,60;52,60;52,54;49,51;40,31;55,25;55,25;60,20;60,20;60,11;55,8;55,8;46,11;35,20;29,5;29,5;26,3;23,0;23,0;17,0;12,5;12,5;15,11;23,28;3,37;3,37;0,40;0,43;0,43;0,48;3,54;3,54;9,54;12,51;29,43" o:connectangles="0,0,0,0,0,0,0,0,0,0,0,0,0,0,0,0,0,0,0,0,0,0,0,0,0,0,0,0,0,0,0,0,0,0,0,0,0,0,0,0,0,0"/>
              </v:shape>
              <v:shape id="Freeform 2294" o:spid="_x0000_s3459" style="position:absolute;left:8257;top:1453;width:63;height:54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0i8QA&#10;AADdAAAADwAAAGRycy9kb3ducmV2LnhtbERPS2vCQBC+C/0PyxR6000VQo2uklrqA8zBtN6H7HQT&#10;mp0N2a2m/74rFLzNx/ec5XqwrbhQ7xvHCp4nCQjiyumGjYLPj/fxCwgfkDW2jknBL3lYrx5GS8y0&#10;u/KJLmUwIoawz1BBHUKXSemrmiz6ieuII/fleoshwt5I3eM1httWTpMklRYbjg01drSpqfouf6yC&#10;41txoCadHco5Fa87czbHfJsr9fQ45AsQgYZwF/+79zrOn6Up3L6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oNIvEAAAA3QAAAA8AAAAAAAAAAAAAAAAAmAIAAGRycy9k&#10;b3ducmV2LnhtbFBLBQYAAAAABAAEAPUAAACJAwAAAAA=&#10;" path="m37,r,l34,,31,3r,5l34,11r6,l43,6r,-3l37,xm5,11r,l2,14,,17r,6l2,26,54,40r6,l63,34,60,31,57,28,5,11xm25,40r,l20,40r-3,6l17,51r6,3l28,51r3,-2l31,43,25,40xe" stroked="f">
                <v:path arrowok="t" o:connecttype="custom" o:connectlocs="37,0;37,0;34,0;31,3;31,3;31,8;34,11;34,11;40,11;43,6;43,6;43,3;37,0;37,0;5,11;5,11;2,14;0,17;0,23;2,26;54,40;54,40;60,40;63,34;60,31;57,28;5,11;25,40;25,40;20,40;17,46;17,46;17,51;23,54;23,54;28,51;31,49;31,49;31,43;25,40;25,40" o:connectangles="0,0,0,0,0,0,0,0,0,0,0,0,0,0,0,0,0,0,0,0,0,0,0,0,0,0,0,0,0,0,0,0,0,0,0,0,0,0,0,0,0"/>
                <o:lock v:ext="edit" verticies="t"/>
              </v:shape>
              <v:shape id="Freeform 2295" o:spid="_x0000_s3458" style="position:absolute;left:7426;top:1579;width:54;height:72;visibility:visible;mso-wrap-style:square;v-text-anchor:top" coordsize="5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h0LsQA&#10;AADdAAAADwAAAGRycy9kb3ducmV2LnhtbERPTWsCMRC9F/wPYYReSs1qrcpqFLEUvWoLsrchGbOr&#10;m8mySd3tv28Khd7m8T5nteldLe7UhsqzgvEoA0GsvanYKvj8eH9egAgR2WDtmRR8U4DNevCwwtz4&#10;jo90P0UrUgiHHBWUMTa5lEGX5DCMfEOcuItvHcYEWytNi10Kd7WcZNlMOqw4NZTY0K4kfTt9OQXN&#10;tHh9ssV577dXW+i3br8o9Fmpx2G/XYKI1Md/8Z/7YNL8l9kcfr9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4dC7EAAAA3QAAAA8AAAAAAAAAAAAAAAAAmAIAAGRycy9k&#10;b3ducmV2LnhtbFBLBQYAAAAABAAEAPUAAACJAwAAAAA=&#10;" path="m2,9r,l2,14r3,6l8,26r3,l17,29r5,-3l28,23r,-6l31,11,28,6,25,3,20,,14,,11,,5,6,2,9xm11,11r,l14,9r3,l20,11r,3l20,17r-6,l11,14r,-3xm25,54r,l25,60r,6l28,69r6,3l40,72r5,l48,66r3,-3l51,57r,-5l45,46,43,43r-6,l31,46r-3,3l25,54xm34,57r,l37,54r3,l43,54r,6l40,63r-3,l34,60r,-3xm11,60l51,20r3,-6l54,11,51,9r-3,l45,11,2,52,,57r,3l2,63r3,l11,60xe" stroked="f">
                <v:path arrowok="t" o:connecttype="custom" o:connectlocs="2,9;5,20;11,26;17,29;28,23;28,17;28,6;20,0;14,0;5,6;2,9;11,11;17,9;20,11;20,14;14,17;11,14;11,11;25,54;25,66;34,72;40,72;48,66;51,63;51,52;43,43;37,43;28,49;25,54;34,57;40,54;43,54;43,60;37,63;34,60;34,57;51,20;54,14;54,11;51,9;45,11;2,52;0,57;2,63;5,63;11,60" o:connectangles="0,0,0,0,0,0,0,0,0,0,0,0,0,0,0,0,0,0,0,0,0,0,0,0,0,0,0,0,0,0,0,0,0,0,0,0,0,0,0,0,0,0,0,0,0,0"/>
                <o:lock v:ext="edit" verticies="t"/>
              </v:shape>
              <v:shape id="Freeform 2296" o:spid="_x0000_s3457" style="position:absolute;left:7509;top:1238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lmsYA&#10;AADdAAAADwAAAGRycy9kb3ducmV2LnhtbESPQWvCQBCF7wX/wzIFb3VTLaGkrlIFQb3Upr14G7PT&#10;JDQ7G7JrTP5951DwNsN78943y/XgGtVTF2rPBp5nCSjiwtuaSwPfX7unV1AhIltsPJOBkQKsV5OH&#10;JWbW3/iT+jyWSkI4ZGigirHNtA5FRQ7DzLfEov34zmGUtSu17fAm4a7R8yRJtcOapaHClrYVFb/5&#10;1RnYnc/9yyWtN6c8PYweLx/HMe+NmT4O72+gIg3xbv6/3lvBX6SCK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ClmsYAAADdAAAADwAAAAAAAAAAAAAAAACYAgAAZHJz&#10;L2Rvd25yZXYueG1sUEsFBgAAAAAEAAQA9QAAAIsDAAAAAA==&#10;" path="m,17r,l,29r3,8l8,43r6,6l25,49r6,-3l40,40r3,-9l45,20,43,11,37,6,28,3,20,,11,3,5,9,,17xm11,23r,l14,17r3,-6l23,11r2,l31,14r,3l34,23r-3,6l31,34r-6,3l23,37r-6,l14,37,11,31r,-2l11,23xe" stroked="f">
                <v:path arrowok="t" o:connecttype="custom" o:connectlocs="0,17;0,17;0,29;3,37;8,43;14,49;14,49;25,49;31,46;40,40;43,31;43,31;45,20;43,11;37,6;28,3;28,3;20,0;11,3;5,9;0,17;0,17;11,23;11,23;14,17;17,11;23,11;25,11;25,11;31,14;31,17;34,23;31,29;31,29;31,34;25,37;23,37;17,37;17,37;14,37;11,31;11,29;11,23;11,23" o:connectangles="0,0,0,0,0,0,0,0,0,0,0,0,0,0,0,0,0,0,0,0,0,0,0,0,0,0,0,0,0,0,0,0,0,0,0,0,0,0,0,0,0,0,0,0"/>
                <o:lock v:ext="edit" verticies="t"/>
              </v:shape>
              <v:shape id="Freeform 2297" o:spid="_x0000_s3456" style="position:absolute;left:7552;top:1249;width:48;height:5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/csYA&#10;AADdAAAADwAAAGRycy9kb3ducmV2LnhtbESPQWvCQBCF74X+h2UKvTW7WpAaXUUMpRbxoKY9D9kx&#10;SZudDdmtRn+9KxS8zfDevO/NdN7bRhyp87VjDYNEgSAunKm51JDv31/eQPiAbLBxTBrO5GE+e3yY&#10;Ymrcibd03IVSxBD2KWqoQmhTKX1RkUWfuJY4agfXWQxx7UppOjzFcNvIoVIjabHmSKiwpWVFxe/u&#10;z0Zuvf65ZF/K2s13tlJZ/okfeav181O/mIAI1Ie7+f96ZWL919EYbt/EEe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q/csYAAADdAAAADwAAAAAAAAAAAAAAAACYAgAAZHJz&#10;L2Rvd25yZXYueG1sUEsFBgAAAAAEAAQA9QAAAIsDAAAAAA==&#10;" path="m11,41l17,20,28,49r3,3l37,52r,-3l48,18r,-6l45,9r-5,l37,15,31,35,20,6r,-3l17,,11,,8,6,,38r,5l2,46,8,43r3,-2xe" stroked="f">
                <v:path arrowok="t" o:connecttype="custom" o:connectlocs="11,41;17,20;28,49;28,49;31,52;31,52;37,52;37,49;48,18;48,18;48,12;45,9;45,9;40,9;37,15;31,35;20,6;20,6;20,3;17,0;17,0;11,0;8,6;0,38;0,38;0,43;2,46;2,46;8,43;11,41;11,41" o:connectangles="0,0,0,0,0,0,0,0,0,0,0,0,0,0,0,0,0,0,0,0,0,0,0,0,0,0,0,0,0,0,0"/>
              </v:shape>
              <v:shape id="Freeform 2298" o:spid="_x0000_s3455" style="position:absolute;left:7678;top:1290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dk/MYA&#10;AADdAAAADwAAAGRycy9kb3ducmV2LnhtbESPQWvCQBCF70L/wzKFXqRubEnTRlcRodAeTUXwNs2O&#10;STQ7G7Krpv++cxC8zfDevPfNfDm4Vl2oD41nA9NJAoq49LbhysD25/P5HVSIyBZbz2TgjwIsFw+j&#10;OebWX3lDlyJWSkI45GigjrHLtQ5lTQ7DxHfEoh187zDK2lfa9niVcNfqlyR50w4bloYaO1rXVJ6K&#10;szOQFtOq/D6mu26/T212Dr9j+siMeXocVjNQkYZ4N9+uv6zgv2bCL9/ICHr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dk/MYAAADdAAAADwAAAAAAAAAAAAAAAACYAgAAZHJz&#10;L2Rvd25yZXYueG1sUEsFBgAAAAAEAAQA9QAAAIsDAAAAAA==&#10;" path="m,28r,l,34r3,l5,34,8,31,17,11r,23l17,40r3,l23,40,37,17,34,40r,2l37,45r3,l43,42r,-2l46,14r,-6l43,5r-6,l34,8,23,28,26,5,23,2,20,,14,,11,2,,28xe" stroked="f">
                <v:path arrowok="t" o:connecttype="custom" o:connectlocs="0,28;0,28;0,28;0,28;0,34;3,34;3,34;5,34;8,31;17,11;17,34;17,34;17,40;20,40;20,40;23,40;23,40;37,17;34,40;34,40;34,42;37,45;37,45;40,45;43,42;43,42;43,40;46,14;46,14;46,8;43,5;43,5;37,5;34,8;23,28;26,5;26,5;23,2;20,0;20,0;14,0;11,2;0,28" o:connectangles="0,0,0,0,0,0,0,0,0,0,0,0,0,0,0,0,0,0,0,0,0,0,0,0,0,0,0,0,0,0,0,0,0,0,0,0,0,0,0,0,0,0,0"/>
              </v:shape>
              <v:shape id="Freeform 2299" o:spid="_x0000_s3454" style="position:absolute;left:7724;top:1301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CmsIA&#10;AADdAAAADwAAAGRycy9kb3ducmV2LnhtbERP3WrCMBS+H/gO4QjezdQJm1SjSEFRYRdTH+DQHJti&#10;c1KbrKlvvwwGuzsf3+9ZbQbbiJ46XztWMJtmIIhLp2uuFFwvu9cFCB+QNTaOScGTPGzWo5cV5tpF&#10;/qL+HCqRQtjnqMCE0OZS+tKQRT91LXHibq6zGBLsKqk7jCncNvIty96lxZpTg8GWCkPl/fxtFcR4&#10;+gz94u5tYZoiPh76uD9ppSbjYbsEEWgI/+I/90Gn+fOPGfx+k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5MKawgAAAN0AAAAPAAAAAAAAAAAAAAAAAJgCAABkcnMvZG93&#10;bnJldi54bWxQSwUGAAAAAAQABAD1AAAAhwMAAAAA&#10;" path="m14,17l17,9r3,2l23,11r,6l20,20r-3,l14,17xm11,23r6,17l23,43r2,l25,40r,-6l20,26r8,-3l31,17r3,-3l31,9,28,6,23,3,14,,11,,8,6,,31r,3l2,37r3,l8,31r3,-8xe" stroked="f">
                <v:path arrowok="t" o:connecttype="custom" o:connectlocs="14,17;17,9;20,11;20,11;23,11;23,17;23,17;20,20;17,20;14,17;11,23;17,40;17,40;23,43;23,43;25,43;25,40;25,40;25,34;20,26;20,26;28,23;31,17;31,17;34,14;31,9;28,6;23,3;14,0;14,0;11,0;8,6;0,31;0,31;0,34;2,37;2,37;5,37;8,31;11,23" o:connectangles="0,0,0,0,0,0,0,0,0,0,0,0,0,0,0,0,0,0,0,0,0,0,0,0,0,0,0,0,0,0,0,0,0,0,0,0,0,0,0,0"/>
                <o:lock v:ext="edit" verticies="t"/>
              </v:shape>
              <v:shape id="Freeform 2300" o:spid="_x0000_s3453" style="position:absolute;left:7755;top:1312;width:34;height:41;visibility:visible;mso-wrap-style:square;v-text-anchor:top" coordsize="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zlacUA&#10;AADdAAAADwAAAGRycy9kb3ducmV2LnhtbERPO2vDMBDeA/0P4gJdQiPHhaQ4lkMpFNrBQx5Lt0O6&#10;2k6sk2spsf3vq0Ih2318z8t3o23FjXrfOFawWiYgiLUzDVcKTsf3pxcQPiAbbB2Tgok87IqHWY6Z&#10;cQPv6XYIlYgh7DNUUIfQZVJ6XZNFv3QdceS+XW8xRNhX0vQ4xHDbyjRJ1tJiw7Ghxo7eatKXw9Uq&#10;+JzK1d4sNtUXnX7OpUn09ai9Uo/z8XULItAY7uJ/94eJ8583Kfx9E0+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OVpxQAAAN0AAAAPAAAAAAAAAAAAAAAAAJgCAABkcnMv&#10;ZG93bnJldi54bWxQSwUGAAAAAAQABAD1AAAAigMAAAAA&#10;" path="m14,41r,l23,41r6,-3l29,35,26,32r-9,l14,29,12,26r,-8l17,9r3,l23,9r9,3l34,12r,-3l34,6,26,,17,,12,3,6,6,3,15,,23r3,9l9,38r5,3xe" stroked="f">
                <v:path arrowok="t" o:connecttype="custom" o:connectlocs="14,41;14,41;23,41;29,38;29,38;29,35;26,32;26,32;17,32;17,32;14,29;12,26;12,18;12,18;17,9;20,9;23,9;23,9;32,12;32,12;34,12;34,9;34,9;34,6;26,0;26,0;17,0;12,3;6,6;3,15;3,15;0,23;3,32;9,38;14,41;14,41" o:connectangles="0,0,0,0,0,0,0,0,0,0,0,0,0,0,0,0,0,0,0,0,0,0,0,0,0,0,0,0,0,0,0,0,0,0,0,0"/>
              </v:shape>
              <v:shape id="Freeform 2301" o:spid="_x0000_s3452" style="position:absolute;left:7875;top:1347;width:49;height:46;visibility:visible;mso-wrap-style:square;v-text-anchor:top" coordsize="4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rkC8MA&#10;AADdAAAADwAAAGRycy9kb3ducmV2LnhtbERPzWrCQBC+F3yHZQRvzcaGVomuorXSFnox+gBDdkyC&#10;2dm4u8b07buFQm/z8f3Ocj2YVvTkfGNZwTRJQRCXVjdcKTgd949zED4ga2wtk4Jv8rBejR6WmGt7&#10;5wP1RahEDGGfo4I6hC6X0pc1GfSJ7Ygjd7bOYIjQVVI7vMdw08qnNH2RBhuODTV29FpTeSluRkH2&#10;3GW7fn+l6rS93hC/3t75M1VqMh42CxCBhvAv/nN/6Dg/m2X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rkC8MAAADdAAAADwAAAAAAAAAAAAAAAACYAgAAZHJzL2Rv&#10;d25yZXYueG1sUEsFBgAAAAAEAAQA9QAAAIgDAAAAAA==&#10;" path="m3,28r,l,31r,3l3,37r6,l12,31,21,11,18,37r3,3l23,43r3,-3l41,17,38,40r,6l41,46r2,l46,43,49,14r,-6l43,6,41,8r-3,3l26,31,26,8r,-5l23,,18,,15,6,3,28xe" stroked="f">
                <v:path arrowok="t" o:connecttype="custom" o:connectlocs="3,28;3,28;0,31;0,31;0,34;3,37;3,37;9,37;12,31;21,11;18,37;18,37;21,40;23,43;23,43;26,40;26,40;41,17;38,40;38,40;38,46;41,46;41,46;43,46;46,43;46,43;46,43;49,14;49,14;49,8;43,6;43,6;41,8;38,11;26,31;26,8;26,8;26,3;23,0;23,0;18,0;15,6;3,28" o:connectangles="0,0,0,0,0,0,0,0,0,0,0,0,0,0,0,0,0,0,0,0,0,0,0,0,0,0,0,0,0,0,0,0,0,0,0,0,0,0,0,0,0,0,0"/>
              </v:shape>
              <v:shape id="Freeform 2302" o:spid="_x0000_s3451" style="position:absolute;left:7936;top:1381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bKfMUA&#10;AADdAAAADwAAAGRycy9kb3ducmV2LnhtbERPS2vCQBC+F/wPyxS81Y0PtKSuoqJQehAbW/A4ZqdJ&#10;MDsbdrcx9te7hUJv8/E9Z77sTC1acr6yrGA4SEAQ51ZXXCj4OO6enkH4gKyxtkwKbuRhueg9zDHV&#10;9srv1GahEDGEfYoKyhCaVEqfl2TQD2xDHLkv6wyGCF0htcNrDDe1HCXJVBqsODaU2NCmpPySfRsF&#10;00Nz2pkW39bnz/PwZ3s6uGK/Uqr/2K1eQATqwr/4z/2q4/zxbAK/38QT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sp8xQAAAN0AAAAPAAAAAAAAAAAAAAAAAJgCAABkcnMv&#10;ZG93bnJldi54bWxQSwUGAAAAAAQABAD1AAAAigMAAAAA&#10;" path="m3,9r11,3l17,12,20,9r,-3l17,3,5,,3,,,3,,6,3,9xe" stroked="f">
                <v:path arrowok="t" o:connecttype="custom" o:connectlocs="3,9;14,12;14,12;17,12;20,9;20,9;20,6;17,3;5,0;5,0;3,0;0,3;0,3;0,6;3,9;3,9" o:connectangles="0,0,0,0,0,0,0,0,0,0,0,0,0,0,0,0"/>
              </v:shape>
              <v:shape id="Freeform 2303" o:spid="_x0000_s3450" style="position:absolute;left:8056;top:1398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y288MA&#10;AADdAAAADwAAAGRycy9kb3ducmV2LnhtbERP32vCMBB+H/g/hBP2NlMdm1s1ShXG9rqqsL0dzdkG&#10;m0tNslr/+2Uw8O0+vp+3XA+2FT35YBwrmE4yEMSV04ZrBfvd28MLiBCRNbaOScGVAqxXo7sl5tpd&#10;+JP6MtYihXDIUUETY5dLGaqGLIaJ64gTd3TeYkzQ11J7vKRw28pZlj1Li4ZTQ4MdbRuqTuWPVdCX&#10;1Xt/OlzP369l8eU3rTliYZS6Hw/FAkSkId7E/+4PneY/zp/g75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y288MAAADdAAAADwAAAAAAAAAAAAAAAACYAgAAZHJzL2Rv&#10;d25yZXYueG1sUEsFBgAAAAAEAAQA9QAAAIgDAAAAAA==&#10;" path="m,29r,l,32r,3l3,38r3,l9,35,17,12r,26l17,41r3,2l26,43,40,20,34,43r,3l37,49r3,l43,46r,-3l46,18r,-6l43,9r-3,l34,12,23,32,26,9,23,3,20,,17,3,14,6,,29xe" stroked="f">
                <v:path arrowok="t" o:connecttype="custom" o:connectlocs="0,29;0,29;0,32;0,32;0,35;3,38;3,38;6,38;9,35;17,12;17,38;17,38;17,41;20,43;20,43;26,43;26,43;40,20;34,43;34,43;34,46;37,49;37,49;40,49;43,46;43,46;43,43;46,18;46,18;46,12;43,9;43,9;40,9;34,12;23,32;26,9;26,9;23,3;20,0;20,0;17,3;14,6;0,29" o:connectangles="0,0,0,0,0,0,0,0,0,0,0,0,0,0,0,0,0,0,0,0,0,0,0,0,0,0,0,0,0,0,0,0,0,0,0,0,0,0,0,0,0,0,0"/>
              </v:shape>
              <v:shape id="Freeform 2304" o:spid="_x0000_s3449" style="position:absolute;left:8110;top:1424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aCsUA&#10;AADdAAAADwAAAGRycy9kb3ducmV2LnhtbERPS2vCQBC+F/oflil4001V0pJmI1KwTS6Cj4u3ITsm&#10;S7OzIbvV1F/fLQi9zcf3nHw12k5caPDGsYLnWQKCuHbacKPgeNhMX0H4gKyxc0wKfsjDqnh8yDHT&#10;7so7uuxDI2II+wwVtCH0mZS+bsmin7meOHJnN1gMEQ6N1ANeY7jt5DxJUmnRcGxosaf3luqv/bdV&#10;YPGQ1uebOX1Wy4/TtlwnW1MdlZo8jes3EIHG8C++u0sd5y9eUvj7Jp4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xoKxQAAAN0AAAAPAAAAAAAAAAAAAAAAAJgCAABkcnMv&#10;ZG93bnJldi54bWxQSwUGAAAAAAQABAD1AAAAigMAAAAA&#10;" path="m15,20r3,9l21,35r5,-3l26,26,21,17r8,-5l32,9r,-3l29,3,23,6,18,9,15,3,12,,9,,6,3,9,6r3,9l3,20,,23r,3l3,29,6,26r9,-6xe" stroked="f">
                <v:path arrowok="t" o:connecttype="custom" o:connectlocs="15,20;18,29;18,29;21,35;21,35;26,32;26,32;26,32;26,26;21,17;29,12;29,12;32,9;32,9;32,6;29,3;29,3;23,6;18,9;15,3;15,3;12,0;12,0;9,0;6,3;6,3;9,6;12,15;3,20;3,20;0,23;0,23;0,26;3,29;3,29;6,26;15,20" o:connectangles="0,0,0,0,0,0,0,0,0,0,0,0,0,0,0,0,0,0,0,0,0,0,0,0,0,0,0,0,0,0,0,0,0,0,0,0,0"/>
              </v:shape>
              <v:shape id="Freeform 2305" o:spid="_x0000_s3448" style="position:absolute;left:7469;top:1401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rzsMA&#10;AADdAAAADwAAAGRycy9kb3ducmV2LnhtbERPTWvCQBC9F/wPywje6kbFKtFVNFCItBdjEY9DdkyC&#10;u7Mhu9X477uFQm/zeJ+z3vbWiDt1vnGsYDJOQBCXTjdcKfg6vb8uQfiArNE4JgVP8rDdDF7WmGr3&#10;4CPdi1CJGMI+RQV1CG0qpS9rsujHriWO3NV1FkOEXSV1h48Ybo2cJsmbtNhwbKixpaym8lZ8WwXN&#10;0Zzzyzx8nGb7a2YOn8U050yp0bDfrUAE6sO/+M+d6zh/tljA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PrzsMAAADdAAAADwAAAAAAAAAAAAAAAACYAgAAZHJzL2Rv&#10;d25yZXYueG1sUEsFBgAAAAAEAAQA9QAAAIgDAAAAAA==&#10;" path="m14,20r6,9l22,35r3,-3l28,32,25,26,22,17r6,-5l31,9r,-3l28,3,25,6,20,9,17,3,14,,11,,8,3r,3l11,15,2,20,,23r,3l2,29,8,26r6,-6xe" stroked="f">
                <v:path arrowok="t" o:connecttype="custom" o:connectlocs="14,20;20,29;20,29;22,35;22,35;25,32;28,32;28,32;25,26;22,17;28,12;28,12;31,9;31,9;31,6;28,3;28,3;25,6;20,9;17,3;17,3;14,0;14,0;11,0;8,3;8,3;8,6;11,15;2,20;2,20;0,23;0,23;0,26;2,29;2,29;8,26;14,20" o:connectangles="0,0,0,0,0,0,0,0,0,0,0,0,0,0,0,0,0,0,0,0,0,0,0,0,0,0,0,0,0,0,0,0,0,0,0,0,0"/>
              </v:shape>
              <v:shape id="Freeform 2306" o:spid="_x0000_s3447" style="position:absolute;left:7514;top:1467;width:20;height:9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Z08UA&#10;AADdAAAADwAAAGRycy9kb3ducmV2LnhtbESPQU/DMAyF70j8h8hIu7EUJspUlk4T0hActyHE0WpM&#10;W7VxShK2sF8/H5C42XrP731erbMb1ZFC7D0buJsXoIgbb3tuDbwftrdLUDEhWxw9k4FfirCur69W&#10;WFl/4h0d96lVEsKxQgNdSlOldWw6chjnfiIW7csHh0nW0Gob8CThbtT3RVFqhz1LQ4cTPXfUDPsf&#10;Z+D7HGJ5zq3L+qPUw/Ll4XO7eTNmdpM3T6AS5fRv/rt+tYK/eBRc+UZG0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lnTxQAAAN0AAAAPAAAAAAAAAAAAAAAAAJgCAABkcnMv&#10;ZG93bnJldi54bWxQSwUGAAAAAAQABAD1AAAAigMAAAAA&#10;" path="m3,6l15,9r3,l20,6r,-3l18,3,6,,3,,,3,,6r3,xe" stroked="f">
                <v:path arrowok="t" o:connecttype="custom" o:connectlocs="3,6;15,9;15,9;18,9;20,6;20,6;20,3;18,3;6,0;6,0;3,0;0,3;0,3;0,6;3,6;3,6" o:connectangles="0,0,0,0,0,0,0,0,0,0,0,0,0,0,0,0"/>
              </v:shape>
              <v:shape id="Freeform 2307" o:spid="_x0000_s3446" style="position:absolute;left:7480;top:1416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CJMMA&#10;AADdAAAADwAAAGRycy9kb3ducmV2LnhtbERPS4vCMBC+L/gfwgje1lRdX9UoIiysF2FrRbwNzdgW&#10;m0lpslr/vRGEvc3H95zlujWVuFHjSssKBv0IBHFmdcm5gvTw/TkD4TyyxsoyKXiQg/Wq87HEWNs7&#10;/9It8bkIIexiVFB4X8dSuqwgg65va+LAXWxj0AfY5FI3eA/hppLDKJpIgyWHhgJr2haUXZM/o8Cc&#10;U30+TI5fx3F6Ki/tPhnvdg+let12swDhqfX/4rf7R4f5o+kcXt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OCJMMAAADdAAAADwAAAAAAAAAAAAAAAACYAgAAZHJzL2Rv&#10;d25yZXYueG1sUEsFBgAAAAAEAAQA9QAAAIgDAAAAAA==&#10;" path="m11,51l54,11,57,8r,-6l54,,49,2r-3,l3,45,,48r,6l3,54r6,l11,51xe" stroked="f">
                <v:path arrowok="t" o:connecttype="custom" o:connectlocs="11,51;54,11;54,11;57,8;57,8;57,2;54,0;54,0;49,2;46,2;3,45;3,45;0,48;0,48;0,54;3,54;3,54;9,54;11,51;11,51" o:connectangles="0,0,0,0,0,0,0,0,0,0,0,0,0,0,0,0,0,0,0,0"/>
              </v:shape>
              <v:shape id="Freeform 2308" o:spid="_x0000_s3445" style="position:absolute;left:7365;top:1768;width:81;height:46;visibility:visible;mso-wrap-style:square;v-text-anchor:top" coordsize="8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rT8cA&#10;AADdAAAADwAAAGRycy9kb3ducmV2LnhtbESPQWvCQBCF74X+h2UK3nTT1oqmrlIqgqUXtZXS25Ad&#10;s8HsbMiuMf77zkHobYb35r1v5sve16qjNlaBDTyOMlDERbAVlwa+v9bDKaiYkC3WgcnAlSIsF/d3&#10;c8xtuPCOun0qlYRwzNGAS6nJtY6FI49xFBpi0Y6h9ZhkbUttW7xIuK/1U5ZNtMeKpcFhQ++OitP+&#10;7A2cVno82f6sqvDx+Ttz8Xp8OYw7YwYP/dsrqER9+jffrjdW8J+nwi/fyAh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ea0/HAAAA3QAAAA8AAAAAAAAAAAAAAAAAmAIAAGRy&#10;cy9kb3ducmV2LnhtbFBLBQYAAAAABAAEAPUAAACMAwAAAAA=&#10;" path="m78,12r,l81,14r,3l78,23r-6,l46,14,23,43r-5,3l12,46,6,43,3,37,,14,,9,6,6r6,3l15,12r,8l18,23r5,-3l35,6,38,r5,l78,12xe" stroked="f">
                <v:path arrowok="t" o:connecttype="custom" o:connectlocs="78,12;78,12;81,14;81,17;78,23;72,23;46,14;23,43;23,43;18,46;12,46;6,43;3,37;0,14;0,14;0,9;6,6;12,9;15,12;15,20;15,20;18,23;23,20;35,6;35,6;38,0;43,0;78,12" o:connectangles="0,0,0,0,0,0,0,0,0,0,0,0,0,0,0,0,0,0,0,0,0,0,0,0,0,0,0,0"/>
              </v:shape>
              <v:shape id="Freeform 2309" o:spid="_x0000_s3444" style="position:absolute;left:7305;top:1926;width:32;height:34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yan8UA&#10;AADdAAAADwAAAGRycy9kb3ducmV2LnhtbERPTWsCMRC9C/6HMAUvUrOrILI1SlEKbQ9C1Ra8DZvp&#10;ZulmsiZR139vCoK3ebzPmS8724gz+VA7VpCPMhDEpdM1Vwr2u7fnGYgQkTU2jknBlQIsF/3eHAvt&#10;LvxF522sRArhUKACE2NbSBlKQxbDyLXEift13mJM0FdSe7ykcNvIcZZNpcWaU4PBllaGyr/tySqw&#10;k9365zBtr5vDx/enz4fd8ZQbpQZP3esLiEhdfIjv7ned5k9mOfx/k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JqfxQAAAN0AAAAPAAAAAAAAAAAAAAAAAJgCAABkcnMv&#10;ZG93bnJldi54bWxQSwUGAAAAAAQABAD1AAAAigMAAAAA&#10;" path="m3,14r,l,20r3,5l6,31r8,3l23,34r3,-3l26,28,23,25r-6,l12,23r,-6l14,11r6,l29,14r3,l32,11r,-6l23,,17,,12,3,6,5,3,14xe" stroked="f">
                <v:path arrowok="t" o:connecttype="custom" o:connectlocs="3,14;3,14;0,20;3,25;6,31;14,34;14,34;23,34;26,31;26,31;26,28;23,25;23,25;17,25;17,25;12,23;12,17;12,17;14,11;20,11;20,11;29,14;29,14;32,14;32,11;32,11;32,5;23,0;23,0;17,0;12,3;6,5;3,14;3,14" o:connectangles="0,0,0,0,0,0,0,0,0,0,0,0,0,0,0,0,0,0,0,0,0,0,0,0,0,0,0,0,0,0,0,0,0,0"/>
              </v:shape>
              <v:shape id="Freeform 2310" o:spid="_x0000_s3443" style="position:absolute;left:7331;top:1974;width:26;height:35;visibility:visible;mso-wrap-style:square;v-text-anchor:top" coordsize="2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HkcQA&#10;AADdAAAADwAAAGRycy9kb3ducmV2LnhtbERP32vCMBB+H+x/CDfwRWa6DlytRtkEYXuR6fT9aM6m&#10;rLmUJK31v18Gg73dx/fzVpvRtmIgHxrHCp5mGQjiyumGawWnr91jASJEZI2tY1JwowCb9f3dCkvt&#10;rnyg4RhrkUI4lKjAxNiVUobKkMUwcx1x4i7OW4wJ+lpqj9cUbluZZ9lcWmw4NRjsaGuo+j72VsH+&#10;1PmP6YLy/cuhH87TuSn6zzelJg/j6xJEpDH+i//c7zrNfy5y+P0mn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Jh5HEAAAA3QAAAA8AAAAAAAAAAAAAAAAAmAIAAGRycy9k&#10;b3ducmV2LnhtbFBLBQYAAAAABAAEAPUAAACJAwAAAAA=&#10;" path="m11,18l20,9r,11l11,18xm9,26r11,3l20,32r,3l23,35r3,l26,32,26,6,23,3,23,,17,,14,3,,23r,3l,29r3,l6,26r3,xe" stroked="f">
                <v:path arrowok="t" o:connecttype="custom" o:connectlocs="11,18;20,9;20,20;11,18;9,26;20,29;20,32;20,32;20,35;23,35;23,35;26,35;26,35;26,35;26,32;26,6;26,6;23,3;23,0;23,0;17,0;14,3;0,23;0,23;0,26;0,26;0,29;3,29;3,29;6,26;9,26" o:connectangles="0,0,0,0,0,0,0,0,0,0,0,0,0,0,0,0,0,0,0,0,0,0,0,0,0,0,0,0,0,0,0"/>
                <o:lock v:ext="edit" verticies="t"/>
              </v:shape>
              <v:shape id="Freeform 2311" o:spid="_x0000_s3442" style="position:absolute;left:7365;top:1983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svisQA&#10;AADdAAAADwAAAGRycy9kb3ducmV2LnhtbERPTWvCQBC9C/6HZQRvummFItFVpLboQZCYFq9DdpqE&#10;ZmdjZqtpf31XKPQ2j/c5y3XvGnWlTmrPBh6mCSjiwtuaSwNv+etkDkoCssXGMxn4JoH1ajhYYmr9&#10;jTO6nkKpYghLigaqENpUaykqcihT3xJH7sN3DkOEXalth7cY7hr9mCRP2mHNsaHClp4rKj5PX87A&#10;+yH7KdrsRfJNLcez8O6yPeyMGY/6zQJUoD78i//cexvnz+YzuH8TT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rL4rEAAAA3QAAAA8AAAAAAAAAAAAAAAAAmAIAAGRycy9k&#10;b3ducmV2LnhtbFBLBQYAAAAABAAEAPUAAACJAwAAAAA=&#10;" path="m12,34r,l18,34r5,-3l20,29,12,26,9,23r,-9l12,9r6,l23,11r3,l29,9,26,6,20,,15,,9,3,3,6,,14r,6l,26r6,5l12,34xe" stroked="f">
                <v:path arrowok="t" o:connecttype="custom" o:connectlocs="12,34;12,34;18,34;23,31;23,31;20,29;20,29;20,29;12,26;12,26;9,23;9,14;9,14;12,9;18,9;18,9;23,11;23,11;26,11;29,9;29,9;26,6;20,0;20,0;15,0;9,3;3,6;0,14;0,14;0,20;0,26;6,31;12,34;12,34" o:connectangles="0,0,0,0,0,0,0,0,0,0,0,0,0,0,0,0,0,0,0,0,0,0,0,0,0,0,0,0,0,0,0,0,0,0"/>
              </v:shape>
              <v:shape id="Freeform 2312" o:spid="_x0000_s3441" style="position:absolute;left:7308;top:1937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mwMIA&#10;AADdAAAADwAAAGRycy9kb3ducmV2LnhtbERPTWsCMRC9F/wPYQRvNWutIqtRpCDoqa168Dhsxuzi&#10;ZrImcXf9902h0Ns83uesNr2tRUs+VI4VTMYZCOLC6YqNgvNp97oAESKyxtoxKXhSgM168LLCXLuO&#10;v6k9RiNSCIccFZQxNrmUoSjJYhi7hjhxV+ctxgS9kdpjl8JtLd+ybC4tVpwaSmzoo6TidnxYBVcf&#10;DrPKFvfbZdad289oDuarU2o07LdLEJH6+C/+c+91mj9dvMP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82bAwgAAAN0AAAAPAAAAAAAAAAAAAAAAAJgCAABkcnMvZG93&#10;bnJldi54bWxQSwUGAAAAAAQABAD1AAAAhwMAAAAA&#10;" path="m11,52l54,12,57,9r,-6l54,,52,,46,3,3,46,,49r3,6l6,55r3,l11,52xe" stroked="f">
                <v:path arrowok="t" o:connecttype="custom" o:connectlocs="11,52;54,12;54,12;57,9;57,9;57,3;54,0;54,0;52,0;46,3;3,46;3,46;0,49;0,49;3,55;6,55;6,55;9,55;11,52;11,52" o:connectangles="0,0,0,0,0,0,0,0,0,0,0,0,0,0,0,0,0,0,0,0"/>
              </v:shape>
            </v:group>
            <v:group id="Group 2313" o:spid="_x0000_s3437" style="position:absolute;left:12560;top:9498;width:1580;height:1842;rotation:-5275930fd" coordorigin="6,30" coordsize="3949,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t/8+wwAAAN0AAAAP&#10;AAAAAAAAAAAAAAAAAKoCAABkcnMvZG93bnJldi54bWxQSwUGAAAAAAQABAD6AAAAmgMAAAAA&#10;">
              <v:shape id="Freeform 2314" o:spid="_x0000_s3439" style="position:absolute;left:6;top:30;width:3949;height:4602;visibility:visible;mso-wrap-style:square;v-text-anchor:top" coordsize="3949,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hfcUA&#10;AADdAAAADwAAAGRycy9kb3ducmV2LnhtbERPTWvCQBC9C/0Pywi9NRtbsJq6SpEWK4poVHqdZqdJ&#10;MDsbslsT/31XELzN433OZNaZSpypcaVlBYMoBkGcWV1yruCw/3wagXAeWWNlmRRcyMFs+tCbYKJt&#10;yzs6pz4XIYRdggoK7+tESpcVZNBFtiYO3K9tDPoAm1zqBtsQbir5HMdDabDk0FBgTfOCslP6ZxRs&#10;F5t47b679KMav7bHhVnly+OPUo/97v0NhKfO38U395cO819GQ7h+E06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6yF9xQAAAN0AAAAPAAAAAAAAAAAAAAAAAJgCAABkcnMv&#10;ZG93bnJldi54bWxQSwUGAAAAAAQABAD1AAAAigMAAAAA&#10;" path="m3949,4602l,3947,649,,3949,4602xm939,1174l543,3552r2385,395l939,1174xe" fillcolor="#f7f7f7" strokecolor="#e6e6e6" strokeweight="67e-5mm">
                <v:stroke joinstyle="miter"/>
                <v:shadow on="t" color="#adb7c3 [1304]" opacity=".5"/>
                <v:path arrowok="t" o:connecttype="custom" o:connectlocs="3949,4602;0,3947;649,0;3949,4602;939,1174;543,3552;2928,3947;939,1174" o:connectangles="0,0,0,0,0,0,0,0"/>
                <o:lock v:ext="edit" verticies="t"/>
              </v:shape>
              <v:shape id="Freeform 2315" o:spid="_x0000_s3438" style="position:absolute;left:272;top:649;width:3140;height:3653;visibility:visible;mso-wrap-style:square;v-text-anchor:top" coordsize="3140,3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tBnMQA&#10;AADdAAAADwAAAGRycy9kb3ducmV2LnhtbESPQW/CMAyF70j7D5EncaPpQIyuIyCGhNQrFO5W4zXV&#10;GqdrMij8eoKEtJut9/y+5+V6sK04U+8bxwrekhQEceV0w7WCY7mbZCB8QNbYOiYFV/KwXr2Mlphr&#10;d+E9nQ+hFjGEfY4KTAhdLqWvDFn0ieuIo/bteoshrn0tdY+XGG5bOU3Td2mx4Ugw2NHWUPVz+LOR&#10;627m9Lvdz8smK6+nL118pKFQavw6bD5BBBrCv/l5XehYf5Yt4PFNH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bQZzEAAAA3QAAAA8AAAAAAAAAAAAAAAAAmAIAAGRycy9k&#10;b3ducmV2LnhtbFBLBQYAAAAABAAEAPUAAACJAwAAAAA=&#10;" path="m,3151l537,,3140,3653,,3151xe" filled="f" strokecolor="white" strokeweight="67e-5mm">
                <v:stroke joinstyle="miter"/>
                <v:path arrowok="t" o:connecttype="custom" o:connectlocs="0,3151;537,0;3140,3653;0,3151" o:connectangles="0,0,0,0"/>
              </v:shape>
            </v:group>
            <w10:wrap anchorx="page" anchory="page"/>
          </v:group>
        </w:pict>
      </w:r>
      <w:r>
        <w:rPr>
          <w:noProof/>
          <w:lang w:val="de-DE"/>
        </w:rPr>
        <w:pict>
          <v:roundrect id="AutoShape 2163" o:spid="_x0000_s3435" style="position:absolute;margin-left:0;margin-top:0;width:10in;height:540pt;z-index:-251578368;visibility:visible;mso-position-horizontal:center;mso-position-horizontal-relative:page;mso-position-vertical:center;mso-position-vertical-relative:page" arcsize="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" o:allowincell="f" fillcolor="#8494a6 [1944]" strokecolor="#f2f2f2 [3052]" strokeweight="3pt">
            <v:fill color2="#d6dbe1 [664]" angle="135" focus="50%" type="gradient"/>
            <v:shadow on="t" color="#20262d [1608]" opacity=".5" offset="1pt"/>
            <w10:wrap anchorx="page" anchory="page"/>
          </v:roundrect>
        </w:pict>
      </w:r>
      <w:r>
        <w:rPr>
          <w:noProof/>
          <w:lang w:val="de-DE"/>
        </w:rPr>
        <w:pict>
          <v:shape id="Text Box 2213" o:spid="_x0000_s3434" type="#_x0000_t202" style="position:absolute;margin-left:59.75pt;margin-top:69.1pt;width:277.9pt;height:64.8pt;z-index:251744256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" o:allowincell="f" filled="f" stroked="f">
            <v:textbox>
              <w:txbxContent>
                <w:p w:rsidR="005F464A" w:rsidRPr="0030206F" w:rsidRDefault="005F464A">
                  <w:pPr>
                    <w:pStyle w:val="Month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Dezember 2016</w:t>
                  </w:r>
                </w:p>
              </w:txbxContent>
            </v:textbox>
            <w10:wrap anchorx="page" anchory="page"/>
          </v:shape>
        </w:pict>
      </w:r>
      <w:r w:rsidR="008C5F11" w:rsidRPr="0030206F">
        <w:rPr>
          <w:lang w:val="de-DE"/>
        </w:rPr>
        <w:br w:type="page"/>
      </w:r>
    </w:p>
    <w:tbl>
      <w:tblPr>
        <w:tblW w:w="11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643"/>
        <w:gridCol w:w="1643"/>
        <w:gridCol w:w="1646"/>
        <w:gridCol w:w="1646"/>
        <w:gridCol w:w="1646"/>
        <w:gridCol w:w="1646"/>
        <w:gridCol w:w="1646"/>
      </w:tblGrid>
      <w:tr w:rsidR="0030206F" w:rsidRPr="0030206F" w:rsidTr="00284A7E">
        <w:trPr>
          <w:cantSplit/>
          <w:trHeight w:hRule="exact" w:val="622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lastRenderedPageBreak/>
              <w:t>MONTAG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DIENSTAG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MITTWOCH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DONNERSTAG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FREITAG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SAMSTAG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SONNTAG</w:t>
            </w:r>
          </w:p>
        </w:tc>
      </w:tr>
      <w:tr w:rsidR="005F464A" w:rsidRPr="0030206F" w:rsidTr="005F464A">
        <w:trPr>
          <w:cantSplit/>
          <w:trHeight w:hRule="exact" w:val="1008"/>
          <w:jc w:val="center"/>
        </w:trPr>
        <w:tc>
          <w:tcPr>
            <w:tcW w:w="9870" w:type="dxa"/>
            <w:gridSpan w:val="6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712AF3" w:rsidRDefault="005F464A" w:rsidP="005F464A">
            <w:pPr>
              <w:pStyle w:val="Dates"/>
              <w:rPr>
                <w:b/>
                <w:color w:val="FF0000"/>
                <w:sz w:val="22"/>
              </w:rPr>
            </w:pPr>
            <w:r w:rsidRPr="00712AF3">
              <w:rPr>
                <w:b/>
                <w:color w:val="FF0000"/>
                <w:sz w:val="22"/>
              </w:rPr>
              <w:t>1</w:t>
            </w:r>
          </w:p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color w:val="FF0000"/>
                <w:sz w:val="22"/>
              </w:rPr>
              <w:t>Neujahr</w:t>
            </w:r>
          </w:p>
        </w:tc>
      </w:tr>
      <w:tr w:rsidR="00C5781A" w:rsidRPr="0030206F" w:rsidTr="00284A7E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8</w:t>
            </w:r>
          </w:p>
        </w:tc>
      </w:tr>
      <w:tr w:rsidR="00C5781A" w:rsidRPr="0030206F" w:rsidTr="00284A7E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9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15</w:t>
            </w:r>
          </w:p>
        </w:tc>
      </w:tr>
      <w:tr w:rsidR="00C5781A" w:rsidRPr="0030206F" w:rsidTr="00284A7E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16</w:t>
            </w:r>
          </w:p>
          <w:p w:rsidR="00AF68E8" w:rsidRPr="00712AF3" w:rsidRDefault="00AF68E8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22</w:t>
            </w:r>
          </w:p>
        </w:tc>
      </w:tr>
      <w:tr w:rsidR="00C5781A" w:rsidRPr="0030206F" w:rsidTr="00284A7E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23</w:t>
            </w:r>
          </w:p>
          <w:p w:rsidR="00AF68E8" w:rsidRPr="00712AF3" w:rsidRDefault="00AF68E8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284A7E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29</w:t>
            </w:r>
          </w:p>
        </w:tc>
      </w:tr>
      <w:tr w:rsidR="005F464A" w:rsidRPr="0030206F" w:rsidTr="005F464A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30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31</w:t>
            </w:r>
          </w:p>
        </w:tc>
        <w:tc>
          <w:tcPr>
            <w:tcW w:w="8230" w:type="dxa"/>
            <w:gridSpan w:val="5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</w:p>
        </w:tc>
      </w:tr>
    </w:tbl>
    <w:p w:rsidR="00C5781A" w:rsidRPr="0030206F" w:rsidRDefault="005F464A">
      <w:pPr>
        <w:rPr>
          <w:lang w:val="de-DE"/>
        </w:rPr>
      </w:pPr>
      <w:r>
        <w:rPr>
          <w:noProof/>
          <w:lang w:val="de-DE"/>
        </w:rPr>
        <w:pict>
          <v:group id="Group 3543" o:spid="_x0000_s3282" style="position:absolute;margin-left:0;margin-top:36.7pt;width:700.55pt;height:561.6pt;z-index:-251556864;mso-position-horizontal:center;mso-position-horizontal-relative:page;mso-position-vertical-relative:page" coordorigin="866,737" coordsize="14014,1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" o:allowincell="f">
            <v:group id="Group 2317" o:spid="_x0000_s3393" style="position:absolute;left:1806;top:2724;width:5926;height:8057;rotation:-977301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zfBWLCAAAA3QAAAA8A&#10;AAAAAAAAAAAAAAAAqgIAAGRycy9kb3ducmV2LnhtbFBLBQYAAAAABAAEAPoAAACZAwAAAAA=&#10;">
              <v:shape id="Freeform 2318" o:spid="_x0000_s3433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IQW8EA&#10;AADdAAAADwAAAGRycy9kb3ducmV2LnhtbERPS2rDMBDdB3IHMYXsYrkhFMexEkrApqWruj3AYE0t&#10;E2lkLCV2b18VCt3N432nOi/OijtNYfCs4DHLQRB3Xg/cK/j8qLcFiBCRNVrPpOCbApxP61WFpfYz&#10;v9O9jb1IIRxKVGBiHEspQ2fIYcj8SJy4Lz85jAlOvdQTzincWbnL8yfpcODUYHCki6Hu2t6cgqa9&#10;1MH2r2beLfb6xq1udH1QavOwPB9BRFriv/jP/aLT/LzYw+836QR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SEFvBAAAA3QAAAA8AAAAAAAAAAAAAAAAAmAIAAGRycy9kb3du&#10;cmV2LnhtbFBLBQYAAAAABAAEAPUAAACGAwAAAAA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<o:lock v:ext="edit" verticies="t"/>
              </v:shape>
              <v:shape id="Freeform 2319" o:spid="_x0000_s3432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3c8IA&#10;AADdAAAADwAAAGRycy9kb3ducmV2LnhtbERPTWsCMRC9F/ofwhR6q9m26MrWKEUQeqyr0h6HzbjZ&#10;NpksSdT13xtB8DaP9zmzxeCsOFKInWcFr6MCBHHjdcetgu1m9TIFEROyRuuZFJwpwmL++DDDSvsT&#10;r+lYp1bkEI4VKjAp9ZWUsTHkMI58T5y5vQ8OU4ahlTrgKYc7K9+KYiIddpwbDPa0NNT81wenYLyc&#10;fJfyJ9hd+1vvS28279L+KfX8NHx+gEg0pLv45v7SeX4xHcP1m3yCn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7dzwgAAAN0AAAAPAAAAAAAAAAAAAAAAAJgCAABkcnMvZG93&#10;bnJldi54bWxQSwUGAAAAAAQABAD1AAAAhwMAAAAA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<o:lock v:ext="edit" verticies="t"/>
              </v:shape>
              <v:line id="Line 2320" o:spid="_x0000_s3431" style="position:absolute;visibility:visibl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tSCcIAAADdAAAADwAAAGRycy9kb3ducmV2LnhtbERPTWvCQBC9F/wPywi91Y1SgqSuUirF&#10;HHoxWtrjkJ0moZnZkF1N8u/dQsHbPN7nbHYjt+pKvW+cGFguElAkpbONVAbOp/enNSgfUCy2TsjA&#10;RB5229nDBjPrBjnStQiViiHiMzRQh9BlWvuyJka/cB1J5H5czxgi7CttexxiOLd6lSSpZmwkNtTY&#10;0VtN5W9xYQOrIFQ+88dhf9CX70/Opy/GyZjH+fj6AirQGO7if3du4/xkncLfN/EEvb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AtSCcIAAADdAAAADwAAAAAAAAAAAAAA&#10;AAChAgAAZHJzL2Rvd25yZXYueG1sUEsFBgAAAAAEAAQA+QAAAJADAAAAAA==&#10;" strokecolor="#1a1a1a" strokeweight="17e-5mm">
                <v:stroke joinstyle="miter"/>
              </v:line>
              <v:line id="Line 2321" o:spid="_x0000_s3430" style="position:absolute;visibility:visibl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f3ksIAAADdAAAADwAAAGRycy9kb3ducmV2LnhtbERPS2vCQBC+F/wPywi91Y1SWolugliK&#10;HnqpD/Q4ZMckmJkN2VWTf98tFHqbj+85y7znRt2p87UTA9NJAoqkcLaW0sBh//kyB+UDisXGCRkY&#10;yEOejZ6WmFr3kG+670KpYoj4FA1UIbSp1r6oiNFPXEsSuYvrGEOEXalth48Yzo2eJcmbZqwlNlTY&#10;0rqi4rq7sYFZECpe+WvzsdG385G3w4lxMOZ53K8WoAL14V/8597aOD+Zv8PvN/EEnf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0f3ksIAAADdAAAADwAAAAAAAAAAAAAA&#10;AAChAgAAZHJzL2Rvd25yZXYueG1sUEsFBgAAAAAEAAQA+QAAAJADAAAAAA==&#10;" strokecolor="#1a1a1a" strokeweight="17e-5mm">
                <v:stroke joinstyle="miter"/>
              </v:line>
              <v:line id="Line 2322" o:spid="_x0000_s3429" style="position:absolute;visibility:visibl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hj4MQAAADdAAAADwAAAGRycy9kb3ducmV2LnhtbESPT2vCQBDF74V+h2UEb3WjlCKpq5SW&#10;ogcv/intcciOSTAzG7KrJt/eORS8zfDevPebxarnxlypi3UQB9NJBoakCL6W0sHx8P0yBxMTiscm&#10;CDkYKMJq+fy0wNyHm+zouk+l0RCJOTqoUmpza2NREWOchJZEtVPoGJOuXWl9hzcN58bOsuzNMtai&#10;DRW29FlRcd5f2MEsCRWvvF1/re3l74c3wy/j4Nx41H+8g0nUp4f5/3rjFT+bK65+oyPY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2GPgxAAAAN0AAAAPAAAAAAAAAAAA&#10;AAAAAKECAABkcnMvZG93bnJldi54bWxQSwUGAAAAAAQABAD5AAAAkgMAAAAA&#10;" strokecolor="#1a1a1a" strokeweight="17e-5mm">
                <v:stroke joinstyle="miter"/>
              </v:line>
              <v:line id="Line 2323" o:spid="_x0000_s3428" style="position:absolute;visibility:visibl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TGe8IAAADdAAAADwAAAGRycy9kb3ducmV2LnhtbERPS2vCQBC+F/oflin0VjcNIpq6htIi&#10;evDiC3scstMkNDMbsqsm/74rCN7m43vOPO+5URfqfO3EwPsoAUVSOFtLaeCwX75NQfmAYrFxQgYG&#10;8pAvnp/mmFl3lS1ddqFUMUR8hgaqENpMa19UxOhHriWJ3K/rGEOEXalth9cYzo1Ok2SiGWuJDRW2&#10;9FVR8bc7s4E0CBVj3qy+V/r8c+T1cGIcjHl96T8/QAXqw0N8d69tnJ9MZ3D7Jp6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TGe8IAAADdAAAADwAAAAAAAAAAAAAA&#10;AAChAgAAZHJzL2Rvd25yZXYueG1sUEsFBgAAAAAEAAQA+QAAAJADAAAAAA==&#10;" strokecolor="#1a1a1a" strokeweight="17e-5mm">
                <v:stroke joinstyle="miter"/>
              </v:line>
              <v:line id="Line 2324" o:spid="_x0000_s3427" style="position:absolute;visibility:visibl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f5O8QAAADdAAAADwAAAGRycy9kb3ducmV2LnhtbESPQWvCQBCF70L/wzKF3nRTKWKjq5SW&#10;ogcvaks9DtlpEpqZDdlVk3/fOQjeZnhv3vtmue65MRfqYh3EwfMkA0NSBF9L6eDr+Dmeg4kJxWMT&#10;hBwMFGG9ehgtMffhKnu6HFJpNERijg6qlNrc2lhUxBgnoSVR7Td0jEnXrrS+w6uGc2OnWTazjLVo&#10;Q4UtvVdU/B3O7GCahIoX3m0+NvZ8+ubt8MM4OPf02L8twCTq0918u956xc9elV+/0RHs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d/k7xAAAAN0AAAAPAAAAAAAAAAAA&#10;AAAAAKECAABkcnMvZG93bnJldi54bWxQSwUGAAAAAAQABAD5AAAAkgMAAAAA&#10;" strokecolor="#1a1a1a" strokeweight="17e-5mm">
                <v:stroke joinstyle="miter"/>
              </v:line>
              <v:line id="Line 2325" o:spid="_x0000_s3426" style="position:absolute;visibility:visibl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tcoMIAAADdAAAADwAAAGRycy9kb3ducmV2LnhtbERPS2vCQBC+F/wPywje6iYipaauQRTR&#10;Qy8+SnscstMkNDMbsqsm/75bEHqbj+85y7znRt2o87UTA+k0AUVSOFtLaeBy3j2/gvIBxWLjhAwM&#10;5CFfjZ6WmFl3lyPdTqFUMUR8hgaqENpMa19UxOinriWJ3LfrGEOEXalth/cYzo2eJcmLZqwlNlTY&#10;0qai4ud0ZQOzIFTM+X2/3evr1wcfhk/GwZjJuF+/gQrUh3/xw32wcX6ySOHvm3iCX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jtcoMIAAADdAAAADwAAAAAAAAAAAAAA&#10;AAChAgAAZHJzL2Rvd25yZXYueG1sUEsFBgAAAAAEAAQA+QAAAJADAAAAAA==&#10;" strokecolor="#1a1a1a" strokeweight="17e-5mm">
                <v:stroke joinstyle="miter"/>
              </v:line>
              <v:line id="Line 2326" o:spid="_x0000_s3425" style="position:absolute;visibility:visibl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nC18EAAADdAAAADwAAAGRycy9kb3ducmV2LnhtbERPTWvCQBC9C/0PyxS86aZBxEZXKS1F&#10;D16qFj0O2TEJzcyG7KrJv3eFgrd5vM9ZrDqu1ZVaXzkx8DZOQJHkzlZSGDjsv0czUD6gWKydkIGe&#10;PKyWL4MFZtbd5Ieuu1CoGCI+QwNlCE2mtc9LYvRj15BE7uxaxhBhW2jb4i2Gc63TJJlqxkpiQ4kN&#10;fZaU/+0ubCANQvmEt+uvtb6cfnnTHxl7Y4av3cccVKAuPMX/7o2N85P3FB7fxBP08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6cLXwQAAAN0AAAAPAAAAAAAAAAAAAAAA&#10;AKECAABkcnMvZG93bnJldi54bWxQSwUGAAAAAAQABAD5AAAAjwMAAAAA&#10;" strokecolor="#1a1a1a" strokeweight="17e-5mm">
                <v:stroke joinstyle="miter"/>
              </v:line>
              <v:line id="Line 2327" o:spid="_x0000_s3424" style="position:absolute;visibility:visibl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VnTMIAAADdAAAADwAAAGRycy9kb3ducmV2LnhtbERPTWvCQBC9C/0PyxS86aZWpEY3UlqK&#10;HnrRtuhxyE6T0MxsyK4x+fddQfA2j/c5603Pteqo9ZUTA0/TBBRJ7mwlhYHvr4/JCygfUCzWTsjA&#10;QB422cNojal1F9lTdwiFiiHiUzRQhtCkWvu8JEY/dQ1J5H5dyxgibAttW7zEcK71LEkWmrGS2FBi&#10;Q28l5X+HMxuYBaF8zp/b960+n354NxwZB2PGj/3rClSgPtzFN/fOxvnJ8hmu38QTd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aVnTMIAAADdAAAADwAAAAAAAAAAAAAA&#10;AAChAgAAZHJzL2Rvd25yZXYueG1sUEsFBgAAAAAEAAQA+QAAAJADAAAAAA==&#10;" strokecolor="#1a1a1a" strokeweight="17e-5mm">
                <v:stroke joinstyle="miter"/>
              </v:line>
              <v:line id="Line 2328" o:spid="_x0000_s3423" style="position:absolute;visibility:visibl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z/OMIAAADdAAAADwAAAGRycy9kb3ducmV2LnhtbERPTWvCQBC9F/oflin0VjcGKW10DaIU&#10;PXhRW+pxyI5JMDMbsqsm/94tCL3N433OLO+5UVfqfO3EwHiUgCIpnK2lNPB9+Hr7AOUDisXGCRkY&#10;yEM+f36aYWbdTXZ03YdSxRDxGRqoQmgzrX1REaMfuZYkcifXMYYIu1LbDm8xnBudJsm7ZqwlNlTY&#10;0rKi4ry/sIE0CBUT3q5Xa305/vBm+GUcjHl96RdTUIH68C9+uDc2zk8+J/D3TTxBz+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z/OMIAAADdAAAADwAAAAAAAAAAAAAA&#10;AAChAgAAZHJzL2Rvd25yZXYueG1sUEsFBgAAAAAEAAQA+QAAAJADAAAAAA==&#10;" strokecolor="#1a1a1a" strokeweight="17e-5mm">
                <v:stroke joinstyle="miter"/>
              </v:line>
              <v:line id="Line 2329" o:spid="_x0000_s3422" style="position:absolute;visibility:visibl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Bao8IAAADdAAAADwAAAGRycy9kb3ducmV2LnhtbERPTWvCQBC9C/0PyxS86aZSpUY3UlqK&#10;HnrRtuhxyE6T0MxsyK4x+fddQfA2j/c5603Pteqo9ZUTA0/TBBRJ7mwlhYHvr4/JCygfUCzWTsjA&#10;QB422cNojal1F9lTdwiFiiHiUzRQhtCkWvu8JEY/dQ1J5H5dyxgibAttW7zEcK71LEkWmrGS2FBi&#10;Q28l5X+HMxuYBaH8mT+371t9Pv3wbjgyDsaMH/vXFahAfbiLb+6djfOT5Ryu38QTd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QBao8IAAADdAAAADwAAAAAAAAAAAAAA&#10;AAChAgAAZHJzL2Rvd25yZXYueG1sUEsFBgAAAAAEAAQA+QAAAJADAAAAAA==&#10;" strokecolor="#1a1a1a" strokeweight="17e-5mm">
                <v:stroke joinstyle="miter"/>
              </v:line>
              <v:line id="Line 2330" o:spid="_x0000_s3421" style="position:absolute;visibility:visibl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LE1MEAAADdAAAADwAAAGRycy9kb3ducmV2LnhtbERPTWvCQBC9C/0PyxS86aYi0kZXKS2i&#10;By9qRY9DdkyCmdmQXTX5964g9DaP9zmzRcuVulHjSycGPoYJKJLM2VJyA3/75eATlA8oFisnZKAj&#10;D4v5W2+GqXV32dJtF3IVQ8SnaKAIoU619llBjH7oapLInV3DGCJscm0bvMdwrvQoSSaasZTYUGBN&#10;PwVll92VDYyCUDbmzep3pa+nA6+7I2NnTP+9/Z6CCtSGf/HLvbZxfvI1gec38QQ9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0sTUwQAAAN0AAAAPAAAAAAAAAAAAAAAA&#10;AKECAABkcnMvZG93bnJldi54bWxQSwUGAAAAAAQABAD5AAAAjwMAAAAA&#10;" strokecolor="#1a1a1a" strokeweight="17e-5mm">
                <v:stroke joinstyle="miter"/>
              </v:line>
              <v:line id="Line 2331" o:spid="_x0000_s3420" style="position:absolute;visibility:visibl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5hT8IAAADdAAAADwAAAGRycy9kb3ducmV2LnhtbERPTWvCQBC9C/0PyxS86aZStEY3UlqK&#10;HnrRtuhxyE6T0MxsyK4x+fddQfA2j/c5603Pteqo9ZUTA0/TBBRJ7mwlhYHvr4/JCygfUCzWTsjA&#10;QB422cNojal1F9lTdwiFiiHiUzRQhtCkWvu8JEY/dQ1J5H5dyxgibAttW7zEcK71LEnmmrGS2FBi&#10;Q28l5X+HMxuYBaH8mT+371t9Pv3wbjgyDsaMH/vXFahAfbiLb+6djfOT5QKu38QTd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p5hT8IAAADdAAAADwAAAAAAAAAAAAAA&#10;AAChAgAAZHJzL2Rvd25yZXYueG1sUEsFBgAAAAAEAAQA+QAAAJADAAAAAA==&#10;" strokecolor="#1a1a1a" strokeweight="17e-5mm">
                <v:stroke joinstyle="miter"/>
              </v:line>
              <v:line id="Line 2332" o:spid="_x0000_s3419" style="position:absolute;visibility:visibl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H1PcQAAADdAAAADwAAAGRycy9kb3ducmV2LnhtbESPQWvCQBCF70L/wzKF3nRTKWKjq5SW&#10;ogcvaks9DtlpEpqZDdlVk3/fOQjeZnhv3vtmue65MRfqYh3EwfMkA0NSBF9L6eDr+Dmeg4kJxWMT&#10;hBwMFGG9ehgtMffhKnu6HFJpNERijg6qlNrc2lhUxBgnoSVR7Td0jEnXrrS+w6uGc2OnWTazjLVo&#10;Q4UtvVdU/B3O7GCahIoX3m0+NvZ8+ubt8MM4OPf02L8twCTq0918u956xc9eFVe/0RHs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AfU9xAAAAN0AAAAPAAAAAAAAAAAA&#10;AAAAAKECAABkcnMvZG93bnJldi54bWxQSwUGAAAAAAQABAD5AAAAkgMAAAAA&#10;" strokecolor="#1a1a1a" strokeweight="17e-5mm">
                <v:stroke joinstyle="miter"/>
              </v:line>
              <v:line id="Line 2333" o:spid="_x0000_s3418" style="position:absolute;visibility:visibl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1QpsIAAADdAAAADwAAAGRycy9kb3ducmV2LnhtbERPS2vCQBC+F/wPywi91Y1SSo1ugliK&#10;HnqpD/Q4ZMckmJkN2VWTf98tFHqbj+85y7znRt2p87UTA9NJAoqkcLaW0sBh//nyDsoHFIuNEzIw&#10;kIc8Gz0tMbXuId9034VSxRDxKRqoQmhTrX1REaOfuJYkchfXMYYIu1LbDh8xnBs9S5I3zVhLbKiw&#10;pXVFxXV3YwOzIFS88tfmY6Nv5yNvhxPjYMzzuF8tQAXqw7/4z721cX4yn8PvN/EEnf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E1QpsIAAADdAAAADwAAAAAAAAAAAAAA&#10;AAChAgAAZHJzL2Rvd25yZXYueG1sUEsFBgAAAAAEAAQA+QAAAJADAAAAAA==&#10;" strokecolor="#1a1a1a" strokeweight="17e-5mm">
                <v:stroke joinstyle="miter"/>
              </v:line>
              <v:line id="Line 2334" o:spid="_x0000_s3417" style="position:absolute;visibility:visibl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xjIcUAAADdAAAADwAAAGRycy9kb3ducmV2LnhtbESPzWrDQAyE74G+w6JCb/E6oYTgZhNK&#10;S0kOveSntEfhVWwTS2u8m8R+++pQ6E1iRjOfVpuBW3OjPjZBHMyyHAxJGXwjlYPT8WO6BBMTisc2&#10;CDkYKcJm/TBZYeHDXfZ0O6TKaIjEAh3UKXWFtbGsiTFmoSNR7Rx6xqRrX1nf413DubXzPF9Yxka0&#10;ocaO3moqL4crO5gnofKZP7fvW3v9+eLd+M04Ovf0OLy+gEk0pH/z3/XOK/4sV379Rkew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xjIcUAAADdAAAADwAAAAAAAAAA&#10;AAAAAAChAgAAZHJzL2Rvd25yZXYueG1sUEsFBgAAAAAEAAQA+QAAAJMDAAAAAA==&#10;" strokecolor="#1a1a1a" strokeweight="17e-5mm">
                <v:stroke joinstyle="miter"/>
              </v:line>
              <v:line id="Line 2335" o:spid="_x0000_s3416" style="position:absolute;visibility:visibl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DGusEAAADdAAAADwAAAGRycy9kb3ducmV2LnhtbERPTWvCQBC9F/wPywje6iZSpKSuUpSi&#10;By9aRY9DdpqEZmZDdtXk37uC4G0e73Nmi45rdaXWV04MpOMEFEnubCWFgcPvz/snKB9QLNZOyEBP&#10;HhbzwdsMM+tusqPrPhQqhojP0EAZQpNp7fOSGP3YNSSR+3MtY4iwLbRt8RbDudaTJJlqxkpiQ4kN&#10;LUvK//cXNjAJQvkHb9ertb6cj7zpT4y9MaNh9/0FKlAXXuKne2Pj/DRJ4fFNPEHP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0Ma6wQAAAN0AAAAPAAAAAAAAAAAAAAAA&#10;AKECAABkcnMvZG93bnJldi54bWxQSwUGAAAAAAQABAD5AAAAjwMAAAAA&#10;" strokecolor="#1a1a1a" strokeweight="17e-5mm">
                <v:stroke joinstyle="miter"/>
              </v:line>
              <v:line id="Line 2336" o:spid="_x0000_s3415" style="position:absolute;visibility:visibl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JYzcIAAADdAAAADwAAAGRycy9kb3ducmV2LnhtbERPTWvCQBC9F/oflil4azYJIiV1DaVF&#10;9OClVmmPQ3aahGZmQ3bV5N93BcHbPN7nLMuRO3WmwbdODGRJCoqkcraV2sDha/38AsoHFIudEzIw&#10;kYdy9fiwxMK6i3zSeR9qFUPEF2igCaEvtPZVQ4w+cT1J5H7dwBgiHGptB7zEcO50nqYLzdhKbGiw&#10;p/eGqr/9iQ3kQaia827zsdGnnyNvp2/GyZjZ0/j2CirQGO7im3tr4/wszeH6TTxBr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JYzcIAAADdAAAADwAAAAAAAAAAAAAA&#10;AAChAgAAZHJzL2Rvd25yZXYueG1sUEsFBgAAAAAEAAQA+QAAAJADAAAAAA==&#10;" strokecolor="#1a1a1a" strokeweight="17e-5mm">
                <v:stroke joinstyle="miter"/>
              </v:line>
              <v:line id="Line 2337" o:spid="_x0000_s3414" style="position:absolute;visibility:visibl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79VsIAAADdAAAADwAAAGRycy9kb3ducmV2LnhtbERPS2vCQBC+F/wPywje6iZaiqSuQRTR&#10;Qy8+SnscstMkNDMbsqsm/75bEHqbj+85y7znRt2o87UTA+k0AUVSOFtLaeBy3j0vQPmAYrFxQgYG&#10;8pCvRk9LzKy7y5Fup1CqGCI+QwNVCG2mtS8qYvRT15JE7tt1jCHCrtS2w3sM50bPkuRVM9YSGyps&#10;aVNR8XO6soFZECpe+H2/3evr1wcfhk/GwZjJuF+/gQrUh3/xw32wcX6azOHvm3iCX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079VsIAAADdAAAADwAAAAAAAAAAAAAA&#10;AAChAgAAZHJzL2Rvd25yZXYueG1sUEsFBgAAAAAEAAQA+QAAAJADAAAAAA==&#10;" strokecolor="#1a1a1a" strokeweight="17e-5mm">
                <v:stroke joinstyle="miter"/>
              </v:line>
              <v:line id="Line 2338" o:spid="_x0000_s3413" style="position:absolute;visibility:visibl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dlIsIAAADdAAAADwAAAGRycy9kb3ducmV2LnhtbERPTWvCQBC9C/0PyxR6MxtFikRXKS0l&#10;HnqpWupxyI5JMDMbshuT/PtuodDbPN7nbPcjN+pOna+dGFgkKSiSwtlaSgPn0/t8DcoHFIuNEzIw&#10;kYf97mG2xcy6QT7pfgyliiHiMzRQhdBmWvuiIkafuJYkclfXMYYIu1LbDocYzo1epumzZqwlNlTY&#10;0mtFxe3Ys4FlECpW/JG/5bq/fPFh+macjHl6HF82oAKN4V/85z7YOH+RruD3m3iC3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KdlIsIAAADdAAAADwAAAAAAAAAAAAAA&#10;AAChAgAAZHJzL2Rvd25yZXYueG1sUEsFBgAAAAAEAAQA+QAAAJADAAAAAA==&#10;" strokecolor="#1a1a1a" strokeweight="17e-5mm">
                <v:stroke joinstyle="miter"/>
              </v:line>
              <v:line id="Line 2339" o:spid="_x0000_s3412" style="position:absolute;visibility:visibl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vAucIAAADdAAAADwAAAGRycy9kb3ducmV2LnhtbERPS2vCQBC+F/wPywje6iZii6SuQRTR&#10;Qy8+SnscstMkNDMbsqsm/75bEHqbj+85y7znRt2o87UTA+k0AUVSOFtLaeBy3j0vQPmAYrFxQgYG&#10;8pCvRk9LzKy7y5Fup1CqGCI+QwNVCG2mtS8qYvRT15JE7tt1jCHCrtS2w3sM50bPkuRVM9YSGyps&#10;aVNR8XO6soFZECrm/L7f7vX164MPwyfjYMxk3K/fQAXqw7/44T7YOD9NXuDvm3iCX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+vAucIAAADdAAAADwAAAAAAAAAAAAAA&#10;AAChAgAAZHJzL2Rvd25yZXYueG1sUEsFBgAAAAAEAAQA+QAAAJADAAAAAA==&#10;" strokecolor="#1a1a1a" strokeweight="17e-5mm">
                <v:stroke joinstyle="miter"/>
              </v:line>
              <v:line id="Line 2340" o:spid="_x0000_s3411" style="position:absolute;visibility:visibl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lezsEAAADdAAAADwAAAGRycy9kb3ducmV2LnhtbERPS4vCMBC+C/sfwix401QRkWqUZZdF&#10;D3vxhR6HZmyLnUlporb/fiMI3ubje85i1XKl7tT40omB0TABRZI5W0pu4LD/HcxA+YBisXJCBjry&#10;sFp+9BaYWveQLd13IVcxRHyKBooQ6lRrnxXE6IeuJoncxTWMIcIm17bBRwznSo+TZKoZS4kNBdb0&#10;XVB23d3YwDgIZRP+W/+s9e185E13YuyM6X+2X3NQgdrwFr/cGxvnj5IpPL+JJ+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OV7OwQAAAN0AAAAPAAAAAAAAAAAAAAAA&#10;AKECAABkcnMvZG93bnJldi54bWxQSwUGAAAAAAQABAD5AAAAjwMAAAAA&#10;" strokecolor="#1a1a1a" strokeweight="17e-5mm">
                <v:stroke joinstyle="miter"/>
              </v:line>
              <v:line id="Line 2341" o:spid="_x0000_s3410" style="position:absolute;visibility:visibl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X7VcIAAADdAAAADwAAAGRycy9kb3ducmV2LnhtbERPS2vCQBC+F/wPywje6iYiraSuQRTR&#10;Qy8+SnscstMkNDMbsqsm/75bEHqbj+85y7znRt2o87UTA+k0AUVSOFtLaeBy3j0vQPmAYrFxQgYG&#10;8pCvRk9LzKy7y5Fup1CqGCI+QwNVCG2mtS8qYvRT15JE7tt1jCHCrtS2w3sM50bPkuRFM9YSGyps&#10;aVNR8XO6soFZECrm/L7f7vX164MPwyfjYMxk3K/fQAXqw7/44T7YOD9NXuHvm3iCX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X7VcIAAADdAAAADwAAAAAAAAAAAAAA&#10;AAChAgAAZHJzL2Rvd25yZXYueG1sUEsFBgAAAAAEAAQA+QAAAJADAAAAAA==&#10;" strokecolor="#1a1a1a" strokeweight="17e-5mm">
                <v:stroke joinstyle="miter"/>
              </v:line>
              <v:line id="Line 2342" o:spid="_x0000_s3409" style="position:absolute;visibility:visibl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pvJ8UAAADdAAAADwAAAGRycy9kb3ducmV2LnhtbESPzWrDQAyE74G+w6JCb/E6oYTgZhNK&#10;S0kOveSntEfhVWwTS2u8m8R+++pQ6E1iRjOfVpuBW3OjPjZBHMyyHAxJGXwjlYPT8WO6BBMTisc2&#10;CDkYKcJm/TBZYeHDXfZ0O6TKaIjEAh3UKXWFtbGsiTFmoSNR7Rx6xqRrX1nf413DubXzPF9Yxka0&#10;ocaO3moqL4crO5gnofKZP7fvW3v9+eLd+M04Ovf0OLy+gEk0pH/z3/XOK/4sV1z9Rkew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pvJ8UAAADdAAAADwAAAAAAAAAA&#10;AAAAAAChAgAAZHJzL2Rvd25yZXYueG1sUEsFBgAAAAAEAAQA+QAAAJMDAAAAAA==&#10;" strokecolor="#1a1a1a" strokeweight="17e-5mm">
                <v:stroke joinstyle="miter"/>
              </v:line>
              <v:line id="Line 2343" o:spid="_x0000_s3408" style="position:absolute;visibility:visibl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bKvMIAAADdAAAADwAAAGRycy9kb3ducmV2LnhtbERPS2vCQBC+F/wPywje6iYipaauQRTR&#10;Qy8+SnscstMkNDMbsqsm/75bEHqbj+85y7znRt2o87UTA+k0AUVSOFtLaeBy3j2/gvIBxWLjhAwM&#10;5CFfjZ6WmFl3lyPdTqFUMUR8hgaqENpMa19UxOinriWJ3LfrGEOEXalth/cYzo2eJcmLZqwlNlTY&#10;0qai4ud0ZQOzIFTM+X2/3evr1wcfhk/GwZjJuF+/gQrUh3/xw32wcX6aLODvm3iCX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bKvMIAAADdAAAADwAAAAAAAAAAAAAA&#10;AAChAgAAZHJzL2Rvd25yZXYueG1sUEsFBgAAAAAEAAQA+QAAAJADAAAAAA==&#10;" strokecolor="#1a1a1a" strokeweight="17e-5mm">
                <v:stroke joinstyle="miter"/>
              </v:line>
              <v:line id="Line 2344" o:spid="_x0000_s3407" style="position:absolute;visibility:visibl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X1/MQAAADdAAAADwAAAGRycy9kb3ducmV2LnhtbESPQWvCQBCF74X+h2UK3uomIqVEVykV&#10;0UMvtZZ6HLJjEszMhuyqyb/vHAq9zfDevPfNcj1wa27UxyaIg3yagSEpg2+kcnD82j6/gokJxWMb&#10;hByMFGG9enxYYuHDXT7pdkiV0RCJBTqoU+oKa2NZE2Ocho5EtXPoGZOufWV9j3cN59bOsuzFMjai&#10;DTV29F5TeTlc2cEsCZVz/thtdvZ6+ub9+MM4Ojd5Gt4WYBIN6d/8d733ip/nyq/f6Ah2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RfX8xAAAAN0AAAAPAAAAAAAAAAAA&#10;AAAAAKECAABkcnMvZG93bnJldi54bWxQSwUGAAAAAAQABAD5AAAAkgMAAAAA&#10;" strokecolor="#1a1a1a" strokeweight="17e-5mm">
                <v:stroke joinstyle="miter"/>
              </v:line>
              <v:line id="Line 2345" o:spid="_x0000_s3406" style="position:absolute;visibility:visibl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lQZ8IAAADdAAAADwAAAGRycy9kb3ducmV2LnhtbERPy4rCQBC8C/sPQwvedKKISNZRll1E&#10;D158LLvHJtMmwXRPyIya/L0jCNapm+qq6lqsWq7UjRpfOjEwHiWgSDJnS8kNnI7r4RyUDygWKydk&#10;oCMPq+VHb4GpdXfZ0+0QchVNxKdooAihTrX2WUGMfuRqksidXcMY4trk2jZ4j+Zc6UmSzDRjKTGh&#10;wJq+C8ouhysbmAShbMq7zc9GX/9/edv9MXbGDPrt1yeoQG14H7/UWxvfj4BnmziCXj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QlQZ8IAAADdAAAADwAAAAAAAAAAAAAA&#10;AAChAgAAZHJzL2Rvd25yZXYueG1sUEsFBgAAAAAEAAQA+QAAAJADAAAAAA==&#10;" strokecolor="#1a1a1a" strokeweight="17e-5mm">
                <v:stroke joinstyle="miter"/>
              </v:line>
              <v:line id="Line 2346" o:spid="_x0000_s3405" style="position:absolute;visibility:visibl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vOEMEAAADdAAAADwAAAGRycy9kb3ducmV2LnhtbERPTWvCQBC9F/wPywje6iahlBJdRZSi&#10;By/aFj0O2TEJZmZDdtXk37uFQm/zeJ8zX/bcqDt1vnZiIJ0moEgKZ2spDXx/fb5+gPIBxWLjhAwM&#10;5GG5GL3MMbfuIQe6H0OpYoj4HA1UIbS51r6oiNFPXUsSuYvrGEOEXalth48Yzo3OkuRdM9YSGyps&#10;aV1RcT3e2EAWhIo33m83W307//BuODEOxkzG/WoGKlAf/sV/7p2N89M0g99v4gl6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284QwQAAAN0AAAAPAAAAAAAAAAAAAAAA&#10;AKECAABkcnMvZG93bnJldi54bWxQSwUGAAAAAAQABAD5AAAAjwMAAAAA&#10;" strokecolor="#1a1a1a" strokeweight="17e-5mm">
                <v:stroke joinstyle="miter"/>
              </v:line>
              <v:line id="Line 2347" o:spid="_x0000_s3404" style="position:absolute;visibility:visibl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dri8EAAADdAAAADwAAAGRycy9kb3ducmV2LnhtbERPTWvCQBC9F/wPywje6iZaikRXEUX0&#10;4KVqqcchO01CM7Mhu2ry791Cobd5vM9ZrDqu1Z1aXzkxkI4TUCS5s5UUBi7n3esMlA8oFmsnZKAn&#10;D6vl4GWBmXUP+aD7KRQqhojP0EAZQpNp7fOSGP3YNSSR+3YtY4iwLbRt8RHDudaTJHnXjJXEhhIb&#10;2pSU/5xubGAShPI3Pu63e327fvKh/2LsjRkNu/UcVKAu/Iv/3Acb56fpF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l2uLwQAAAN0AAAAPAAAAAAAAAAAAAAAA&#10;AKECAABkcnMvZG93bnJldi54bWxQSwUGAAAAAAQABAD5AAAAjwMAAAAA&#10;" strokecolor="#1a1a1a" strokeweight="17e-5mm">
                <v:stroke joinstyle="miter"/>
              </v:line>
              <v:line id="Line 2348" o:spid="_x0000_s3403" style="position:absolute;visibility:visibl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7z/8EAAADdAAAADwAAAGRycy9kb3ducmV2LnhtbERPTWvCQBC9F/wPywje6iYipURXEUX0&#10;4KVW0eOQHZNgZjZkV03+fbdQ6G0e73Pmy45r9aTWV04MpOMEFEnubCWFgdP39v0TlA8oFmsnZKAn&#10;D8vF4G2OmXUv+aLnMRQqhojP0EAZQpNp7fOSGP3YNSSRu7mWMUTYFtq2+IrhXOtJknxoxkpiQ4kN&#10;rUvK78cHG5gEoXzKh91mpx/XM+/7C2NvzGjYrWagAnXhX/zn3ts4P02n8PtNPEEv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fvP/wQAAAN0AAAAPAAAAAAAAAAAAAAAA&#10;AKECAABkcnMvZG93bnJldi54bWxQSwUGAAAAAAQABAD5AAAAjwMAAAAA&#10;" strokecolor="#1a1a1a" strokeweight="17e-5mm">
                <v:stroke joinstyle="miter"/>
              </v:line>
              <v:line id="Line 2349" o:spid="_x0000_s3402" style="position:absolute;visibility:visibl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JWZMEAAADdAAAADwAAAGRycy9kb3ducmV2LnhtbERPTWvCQBC9F/wPywje6iZii0RXEUX0&#10;4KVqqcchO01CM7Mhu2ry791Cobd5vM9ZrDqu1Z1aXzkxkI4TUCS5s5UUBi7n3esMlA8oFmsnZKAn&#10;D6vl4GWBmXUP+aD7KRQqhojP0EAZQpNp7fOSGP3YNSSR+3YtY4iwLbRt8RHDudaTJHnXjJXEhhIb&#10;2pSU/5xubGAShPIpH/fbvb5dP/nQfzH2xoyG3XoOKlAX/sV/7oON89P0DX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MlZkwQAAAN0AAAAPAAAAAAAAAAAAAAAA&#10;AKECAABkcnMvZG93bnJldi54bWxQSwUGAAAAAAQABAD5AAAAjwMAAAAA&#10;" strokecolor="#1a1a1a" strokeweight="17e-5mm">
                <v:stroke joinstyle="miter"/>
              </v:line>
              <v:line id="Line 2350" o:spid="_x0000_s3401" style="position:absolute;visibility:visibl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DIE8EAAADdAAAADwAAAGRycy9kb3ducmV2LnhtbERPTWvCQBC9F/wPywje6iYiUlJXKRXR&#10;g5daxR6H7JgEM7Mhu2ry792C4G0e73Pmy45rdaPWV04MpOMEFEnubCWFgcPv+v0DlA8oFmsnZKAn&#10;D8vF4G2OmXV3+aHbPhQqhojP0EAZQpNp7fOSGP3YNSSRO7uWMUTYFtq2eI/hXOtJksw0YyWxocSG&#10;vkvKL/srG5gEoXzKu81qo69/R972J8bemNGw+/oEFagLL/HTvbVxfprO4P+beIJe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4MgTwQAAAN0AAAAPAAAAAAAAAAAAAAAA&#10;AKECAABkcnMvZG93bnJldi54bWxQSwUGAAAAAAQABAD5AAAAjwMAAAAA&#10;" strokecolor="#1a1a1a" strokeweight="17e-5mm">
                <v:stroke joinstyle="miter"/>
              </v:line>
              <v:line id="Line 2351" o:spid="_x0000_s3400" style="position:absolute;visibility:visibl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xtiMEAAADdAAAADwAAAGRycy9kb3ducmV2LnhtbERPTWvCQBC9F/wPywje6iYirURXEUX0&#10;4KVqqcchO01CM7Mhu2ry791Cobd5vM9ZrDqu1Z1aXzkxkI4TUCS5s5UUBi7n3esMlA8oFmsnZKAn&#10;D6vl4GWBmXUP+aD7KRQqhojP0EAZQpNp7fOSGP3YNSSR+3YtY4iwLbRt8RHDudaTJHnTjJXEhhIb&#10;2pSU/5xubGAShPIpH/fbvb5dP/nQfzH2xoyG3XoOKlAX/sV/7oON89P0HX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rG2IwQAAAN0AAAAPAAAAAAAAAAAAAAAA&#10;AKECAABkcnMvZG93bnJldi54bWxQSwUGAAAAAAQABAD5AAAAjwMAAAAA&#10;" strokecolor="#1a1a1a" strokeweight="17e-5mm">
                <v:stroke joinstyle="miter"/>
              </v:line>
              <v:shape id="Freeform 2352" o:spid="_x0000_s3399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3EBMcA&#10;AADdAAAADwAAAGRycy9kb3ducmV2LnhtbESPT2vCQBDF70K/wzKF3nSTQP+QukotCPZUG3vpbciO&#10;STA7G7JrkvrpnYPgbYb35r3fLNeTa9VAfWg8G0gXCSji0tuGKwO/h+38DVSIyBZbz2TgnwKsVw+z&#10;JebWj/xDQxErJSEccjRQx9jlWoeyJodh4Tti0Y6+dxhl7Sttexwl3LU6S5IX7bBhaaixo8+aylNx&#10;dgZeL0WSnbP9cNqkx/3m6/A8ftOfMU+P08c7qEhTvJtv1zsr+Gkq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txATHAAAA3QAAAA8AAAAAAAAAAAAAAAAAmAIAAGRy&#10;cy9kb3ducmV2LnhtbFBLBQYAAAAABAAEAPUAAACMAwAAAAA=&#10;" path="m,7803l,,,7803xe" fillcolor="#e44145" stroked="f">
                <v:path arrowok="t" o:connecttype="custom" o:connectlocs="0,7803;0,0;0,7803" o:connectangles="0,0,0"/>
              </v:shape>
              <v:line id="Line 2353" o:spid="_x0000_s3398" style="position:absolute;flip:y;visibility:visibl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dnKMUAAADdAAAADwAAAGRycy9kb3ducmV2LnhtbERPTWvCQBC9C/0PyxS81U0qaI2u0ipi&#10;DwUx1YO3ITvNps3OhuxG47/vFgre5vE+Z7HqbS0u1PrKsYJ0lIAgLpyuuFRw/Nw+vYDwAVlj7ZgU&#10;3MjDavkwWGCm3ZUPdMlDKWII+wwVmBCaTEpfGLLoR64hjtyXay2GCNtS6havMdzW8jlJJtJixbHB&#10;YENrQ8VP3lkF7nY+mW7Szabjevdhpm/fdp9ulBo+9q9zEIH6cBf/u991nJ+mM/j7Jp4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dnKMUAAADdAAAADwAAAAAAAAAA&#10;AAAAAAChAgAAZHJzL2Rvd25yZXYueG1sUEsFBgAAAAAEAAQA+QAAAJMDAAAAAA==&#10;" strokecolor="#e76f34" strokeweight="17e-5mm">
                <v:stroke joinstyle="miter"/>
              </v:line>
              <v:shape id="Freeform 2354" o:spid="_x0000_s3397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Cv8cA&#10;AADdAAAADwAAAGRycy9kb3ducmV2LnhtbESPT2vCQBDF74V+h2WE3uomgf4huooWBHuqjb14G7Jj&#10;EszOhuyapH5651DobYb35r3fLNeTa9VAfWg8G0jnCSji0tuGKwM/x93zO6gQkS22nsnALwVYrx4f&#10;lphbP/I3DUWslIRwyNFAHWOXax3KmhyGue+IRTv73mGUta+07XGUcNfqLEletcOGpaHGjj5qKi/F&#10;1Rl4uxVJds0Ow2Wbng/bz+PL+EUnY55m02YBKtIU/81/13sr+Gkm/PKNjK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3Ar/HAAAA3QAAAA8AAAAAAAAAAAAAAAAAmAIAAGRy&#10;cy9kb3ducmV2LnhtbFBLBQYAAAAABAAEAPUAAACMAwAAAAA=&#10;" path="m,7803l,,,7803xe" fillcolor="#e44145" stroked="f">
                <v:path arrowok="t" o:connecttype="custom" o:connectlocs="0,7803;0,0;0,7803" o:connectangles="0,0,0"/>
              </v:shape>
              <v:line id="Line 2355" o:spid="_x0000_s3396" style="position:absolute;flip:y;visibility:visibl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2hk8UAAADdAAAADwAAAGRycy9kb3ducmV2LnhtbERPTWvCQBC9F/wPywi96SYW1EZX0ZZS&#10;D4XS2B56G7JjNpqdDdmNxn/vFoTe5vE+Z7nubS3O1PrKsYJ0nIAgLpyuuFTwvX8bzUH4gKyxdkwK&#10;ruRhvRo8LDHT7sJfdM5DKWII+wwVmBCaTEpfGLLox64hjtzBtRZDhG0pdYuXGG5rOUmSqbRYcWww&#10;2NCLoeKUd1aBu/7+mG7aPc+e6vcPM9se7Wf6qtTjsN8sQATqw7/47t7pOD+dpPD3TTxB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2hk8UAAADdAAAADwAAAAAAAAAA&#10;AAAAAAChAgAAZHJzL2Rvd25yZXYueG1sUEsFBgAAAAAEAAQA+QAAAJMDAAAAAA==&#10;" strokecolor="#e76f34" strokeweight="17e-5mm">
                <v:stroke joinstyle="miter"/>
              </v:line>
              <v:line id="Line 2356" o:spid="_x0000_s3395" style="position:absolute;visibility:visibl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cErcEAAADdAAAADwAAAGRycy9kb3ducmV2LnhtbERPTWvCQBC9C/6HZYTedGMoIqmrFKXo&#10;oRe1RY9DdpqEZmZDdtXk37uC4G0e73MWq45rdaXWV04MTCcJKJLc2UoKAz/Hr/EclA8oFmsnZKAn&#10;D6vlcLDAzLqb7Ol6CIWKIeIzNFCG0GRa+7wkRj9xDUnk/lzLGCJsC21bvMVwrnWaJDPNWElsKLGh&#10;dUn5/+HCBtIglL/z93az1ZfzL+/6E2NvzNuo+/wAFagLL/HTvbNx/jRN4fFNPEEv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twStwQAAAN0AAAAPAAAAAAAAAAAAAAAA&#10;AKECAABkcnMvZG93bnJldi54bWxQSwUGAAAAAAQABAD5AAAAjwMAAAAA&#10;" strokecolor="#1a1a1a" strokeweight="17e-5mm">
                <v:stroke joinstyle="miter"/>
              </v:line>
              <v:line id="Line 2357" o:spid="_x0000_s3394" style="position:absolute;visibility:visibl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uhNsEAAADdAAAADwAAAGRycy9kb3ducmV2LnhtbERPTWvCQBC9F/wPywje6sZYikRXEUX0&#10;4KVqqcchO01CM7Mhu2ry791Cobd5vM9ZrDqu1Z1aXzkxMBknoEhyZyspDFzOu9cZKB9QLNZOyEBP&#10;HlbLwcsCM+se8kH3UyhUDBGfoYEyhCbT2uclMfqxa0gi9+1axhBhW2jb4iOGc63TJHnXjJXEhhIb&#10;2pSU/5xubCANQvkbH/fbvb5dP/nQfzH2xoyG3XoOKlAX/sV/7oON8yfpF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+6E2wQAAAN0AAAAPAAAAAAAAAAAAAAAA&#10;AKECAABkcnMvZG93bnJldi54bWxQSwUGAAAAAAQABAD5AAAAjwMAAAAA&#10;" strokecolor="#1a1a1a" strokeweight="17e-5mm">
                <v:stroke joinstyle="miter"/>
              </v:line>
            </v:group>
            <v:shape id="Freeform 2358" o:spid="_x0000_s3392" style="position:absolute;left:866;top:1059;width:6480;height:1500;visibility:visible;mso-wrap-style:square;v-text-anchor:top" coordsize="341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nLZsMA&#10;AADdAAAADwAAAGRycy9kb3ducmV2LnhtbERPTWvCQBC9F/wPyxS8NZuEIhKzSioUxIPQ2OJ1yE6z&#10;odnZkN1o/PduodDbPN7nlLvZ9uJKo+8cK8iSFARx43THrYLP8/vLGoQPyBp7x6TgTh5228VTiYV2&#10;N/6gax1aEUPYF6jAhDAUUvrGkEWfuIE4ct9utBgiHFupR7zFcNvLPE1X0mLHscHgQHtDzU89WQXY&#10;H810PE1fh0r61aXO7/7t1Cm1fJ6rDYhAc/gX/7kPOs7P8lf4/Sae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nLZsMAAADdAAAADwAAAAAAAAAAAAAAAACYAgAAZHJzL2Rv&#10;d25yZXYueG1sUEsFBgAAAAAEAAQA9QAAAIgDAAAAAA==&#10;" path="m,158r278,3l333,161r60,-3l459,152r68,-8l3357,r11,152l3380,258r17,135l3406,453r3,75l3411,636r3,158l3323,805r-124,12l3048,828r-172,15l2478,866r-444,20l1149,929,768,949,476,969r-98,8l284,977,20,986,,158xe" fillcolor="#f2f2f2" strokecolor="#e6e6e6" strokeweight="0">
              <v:shadow on="t" color="#adb7c3 [1304]" opacity=".5"/>
              <v:path arrowok="t" o:connecttype="custom" o:connectlocs="0,240;528,245;528,245;632,245;746,240;871,231;1000,219;6372,0;6372,0;6393,231;6415,392;6448,598;6465,689;6471,803;6474,968;6480,1208;6480,1208;6307,1225;6072,1243;5785,1260;5459,1282;4703,1317;3861,1348;2181,1413;1458,1444;903,1474;903,1474;717,1486;539,1486;38,1500;0,240" o:connectangles="0,0,0,0,0,0,0,0,0,0,0,0,0,0,0,0,0,0,0,0,0,0,0,0,0,0,0,0,0,0,0"/>
            </v:shape>
            <v:shape id="Freeform 2359" o:spid="_x0000_s3391" style="position:absolute;left:1439;top:4210;width:1471;height:2337;rotation:1061004fd;visibility:visible;mso-wrap-style:square;v-text-anchor:top" coordsize="905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5iMUA&#10;AADdAAAADwAAAGRycy9kb3ducmV2LnhtbERPS2sCMRC+C/0PYQq9aVZFKatxKYLSHizVtkpvw2b2&#10;oZvJkqS6/fdGKHibj+8586wzjTiT87VlBcNBAoI4t7rmUsHX56r/DMIHZI2NZVLwRx6yxUNvjqm2&#10;F97SeRdKEUPYp6igCqFNpfR5RQb9wLbEkSusMxgidKXUDi8x3DRylCRTabDm2FBhS8uK8tPu1yj4&#10;ePs29XjskjVNj8X75sfsD4e1Uk+P3csMRKAu3MX/7lcd5w9HE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PmIxQAAAN0AAAAPAAAAAAAAAAAAAAAAAJgCAABkcnMv&#10;ZG93bnJldi54bWxQSwUGAAAAAAQABAD1AAAAigMAAAAA&#10;" path="m34,135r,l14,95,,66,,52,,40,2,32,8,23,22,12,40,3,48,,60,3r8,3l80,12r8,11l100,38r28,40l134,75r6,l143,78r5,3l526,676r9,18l615,831r72,126l758,1069r66,97l827,1175r,8l827,1192r-6,6l887,1378r,12l905,1430r-3,6l899,1438r-3,l890,1438r-23,-34l859,1404r-9,-6l724,1258r-8,l707,1255r-9,-8l693,1238,630,1129,561,1014,486,897,400,780r-8,-18l160,384r-3,-3l154,379r-8,5l140,390r-3,9l137,410r6,11l163,462r28,48l272,631r11,11l297,651r23,14l329,674r8,11l337,694r,5l335,705r-3,3l326,711r-6,l315,708r-6,-6l260,636,217,573,180,513,148,459,123,407,100,358,83,318,68,281,57,252,48,227,40,204r2,-9l45,187,40,175,31,161r-3,-9l28,146r3,-8l34,135xe" fillcolor="#8494a6 [1944]" strokecolor="#424e5b [3208]" strokeweight="1pt">
              <v:fill color2="#424e5b [3208]" focus="50%" type="gradient"/>
              <v:shadow on="t" color="#adb7c3 [1304]" offset="1pt"/>
              <v:path arrowok="t" o:connecttype="custom" o:connectlocs="55,219;0,107;0,65;13,37;36,20;65,5;98,5;130,20;163,62;208,127;228,122;241,132;870,1128;1000,1351;1232,1737;1339,1895;1344,1923;1334,1947;1442,2239;1471,2324;1466,2334;1456,2337;1409,2282;1396,2282;1177,2044;1164,2044;1135,2027;1126,2012;912,1648;650,1268;260,624;255,619;237,624;228,634;223,666;232,684;310,829;442,1025;483,1058;520,1081;548,1113;548,1128;545,1146;530,1155;512,1151;502,1141;353,931;241,746;163,582;111,457;93,410;65,332;73,304;65,284;50,262;46,237;55,219" o:connectangles="0,0,0,0,0,0,0,0,0,0,0,0,0,0,0,0,0,0,0,0,0,0,0,0,0,0,0,0,0,0,0,0,0,0,0,0,0,0,0,0,0,0,0,0,0,0,0,0,0,0,0,0,0,0,0,0,0"/>
            </v:shape>
            <v:group id="Group 2360" o:spid="_x0000_s3388" style="position:absolute;left:10921;top:737;width:1920;height:2069" coordorigin="2345,8502" coordsize="2431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<v:shape id="Freeform 2361" o:spid="_x0000_s3390" style="position:absolute;left:2345;top:8502;width:2431;height:2581;visibility:visible;mso-wrap-style:square;v-text-anchor:top" coordsize="41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Uo8MA&#10;AADdAAAADwAAAGRycy9kb3ducmV2LnhtbESPQYvCMBCF74L/IYzgTVOlqHSNIoLgQQ+rPXgcmtm2&#10;2ExqErX+e7MgeJvhvXnfm+W6M414kPO1ZQWTcQKCuLC65lJBft6NFiB8QNbYWCYFL/KwXvV7S8y0&#10;ffIvPU6hFDGEfYYKqhDaTEpfVGTQj21LHLU/6wyGuLpSaofPGG4aOU2SmTRYcyRU2NK2ouJ6upvI&#10;zbUPZ3fc0uu2cO2luRzSNFVqOOg2PyACdeFr/lzvdaw/mc7h/5s4gl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vUo8MAAADdAAAADwAAAAAAAAAAAAAAAACYAgAAZHJzL2Rv&#10;d25yZXYueG1sUEsFBgAAAAAEAAQA9QAAAIgDAAAAAA==&#10;" path="m412,392v,,-190,45,-333,-16c50,364,23,348,,326,,,,,,,412,,412,,412,r,392xe" fillcolor="#8494a6 [1944]" stroked="f" strokecolor="#fbb040" strokeweight="0">
                <v:stroke joinstyle="miter"/>
                <v:path arrowok="t" o:connecttype="custom" o:connectlocs="2431,2315;466,2221;0,1925;0,0;2431,0;2431,2315" o:connectangles="0,0,0,0,0,0"/>
              </v:shape>
              <v:shape id="Freeform 2362" o:spid="_x0000_s3389" style="position:absolute;left:2345;top:10280;width:2419;height:898;visibility:visible;mso-wrap-style:square;v-text-anchor:top" coordsize="41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43sUA&#10;AADdAAAADwAAAGRycy9kb3ducmV2LnhtbESPQW/CMAyF70j7D5En7QYpaGKjENCEtnXSTpT9AKsx&#10;baFxqiSD9t/PB6TdbL3n9z5vdoPr1JVCbD0bmM8yUMSVty3XBn6OH9NXUDEhW+w8k4GRIuy2D5MN&#10;5tbf+EDXMtVKQjjmaKBJqc+1jlVDDuPM98SinXxwmGQNtbYBbxLuOr3IsqV22LI0NNjTvqHqUv46&#10;A8cwfsaCvsv9eB6eX4pi1b/Typinx+FtDSrRkP7N9+svK/jzheDKNzKC3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XjexQAAAN0AAAAPAAAAAAAAAAAAAAAAAJgCAABkcnMv&#10;ZG93bnJldi54bWxQSwUGAAAAAAQABAD1AAAAigMAAAAA&#10;" path="m410,90c410,90,155,152,97,,97,,32,44,,24v,,,,,c23,46,50,62,78,74v143,62,332,16,332,16xe" fillcolor="#313a43 [2408]" stroked="f" strokecolor="#fbb040" strokeweight="0">
                <v:stroke joinstyle="miter"/>
                <v:path arrowok="t" o:connecttype="custom" o:connectlocs="2419,532;572,0;0,142;0,142;460,437;2419,532" o:connectangles="0,0,0,0,0,0"/>
              </v:shape>
            </v:group>
            <v:group id="Group 2363" o:spid="_x0000_s3385" style="position:absolute;left:13077;top:1122;width:1803;height:1503" coordorigin="7371,6620" coordsize="1637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<v:oval id="Oval 2364" o:spid="_x0000_s3387" style="position:absolute;left:7371;top:6620;width:1355;height:1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LZrsYA&#10;AADdAAAADwAAAGRycy9kb3ducmV2LnhtbESP3WrCQBCF7wXfYRmhN1I3VhBJXSUUCtqLFn8eYJqd&#10;JtHsbNhdY/r2nYuCdzOcM+d8s94OrlU9hdh4NjCfZaCIS28brgycT+/PK1AxIVtsPZOBX4qw3YxH&#10;a8ytv/OB+mOqlIRwzNFAnVKXax3LmhzGme+IRfvxwWGSNVTaBrxLuGv1S5YttcOGpaHGjt5qKq/H&#10;mzNQFs13iMXXfrm4UD/sPz51v5oa8zQZildQiYb0MP9f76zgzxf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LZrsYAAADdAAAADwAAAAAAAAAAAAAAAACYAgAAZHJz&#10;L2Rvd25yZXYueG1sUEsFBgAAAAAEAAQA9QAAAIsDAAAAAA==&#10;" fillcolor="#974706" strokecolor="#f2f2f2 [3052]" strokeweight="5pt">
                <v:fill color2="#462103" rotate="t" focus="100%" type="gradient"/>
                <v:stroke joinstyle="miter"/>
                <v:shadow on="t" color="#8494a6 [1944]" offset="4pt,5pt"/>
              </v:oval>
              <v:oval id="Oval 2365" o:spid="_x0000_s3386" style="position:absolute;left:8743;top:7230;width:265;height:1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UbFcUA&#10;AADdAAAADwAAAGRycy9kb3ducmV2LnhtbERPTWvCQBC9C/6HZYTedJMKRVJXKUqLSCk2sXgds2MS&#10;mp1Ns2tM++tdoeBtHu9z5sve1KKj1lWWFcSTCARxbnXFhYJ99jqegXAeWWNtmRT8koPlYjiYY6Lt&#10;hT+pS30hQgi7BBWU3jeJlC4vyaCb2IY4cCfbGvQBtoXULV5CuKnlYxQ9SYMVh4YSG1qVlH+nZ6Mg&#10;2zXVx/vXz4G3f+lxrc+n7VvdKfUw6l+eQXjq/V38797oMD+exnD7Jpw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RRsVxQAAAN0AAAAPAAAAAAAAAAAAAAAAAJgCAABkcnMv&#10;ZG93bnJldi54bWxQSwUGAAAAAAQABAD1AAAAigMAAAAA&#10;" fillcolor="#f2f2f2 [3052]" stroked="f" strokecolor="#ccc" strokeweight=".01pt">
                <v:stroke joinstyle="miter"/>
                <v:shadow on="t" color="#8494a6 [1944]"/>
              </v:oval>
            </v:group>
            <v:group id="Group 2367" o:spid="_x0000_s3344" style="position:absolute;left:8991;top:3032;width:5427;height:7379;rotation:528657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SiQhwwAAAN0AAAAP&#10;AAAAAAAAAAAAAAAAAKoCAABkcnMvZG93bnJldi54bWxQSwUGAAAAAAQABAD6AAAAmgMAAAAA&#10;">
              <v:shape id="Freeform 2368" o:spid="_x0000_s3384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OVcAA&#10;AADdAAAADwAAAGRycy9kb3ducmV2LnhtbERPzYrCMBC+L/gOYQRva6rCotUoIlR22ZPVBxiasSkm&#10;k9JE2317syB4m4/vdza7wVnxoC40nhXMphkI4srrhmsFl3PxuQQRIrJG65kU/FGA3Xb0scFc+55P&#10;9ChjLVIIhxwVmBjbXMpQGXIYpr4lTtzVdw5jgl0tdYd9CndWzrPsSzpsODUYbOlgqLqVd6fgWB6K&#10;YOsf088He/vlUh91sVJqMh72axCRhvgWv9zfOs2fLRbw/006QW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VOVcAAAADdAAAADwAAAAAAAAAAAAAAAACYAgAAZHJzL2Rvd25y&#10;ZXYueG1sUEsFBgAAAAAEAAQA9QAAAIUDAAAAAA=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<o:lock v:ext="edit" verticies="t"/>
              </v:shape>
              <v:shape id="Freeform 2369" o:spid="_x0000_s3383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UksIA&#10;AADdAAAADwAAAGRycy9kb3ducmV2LnhtbERPTWsCMRC9F/ofwhS81azVqqxGKULBY12V9jhsxs22&#10;yWRJUt3+eyMUvM3jfc5y3TsrzhRi61nBaFiAIK69brlRcNi/P89BxISs0XomBX8UYb16fFhiqf2F&#10;d3SuUiNyCMcSFZiUulLKWBtyGIe+I87cyQeHKcPQSB3wksOdlS9FMZUOW84NBjvaGKp/ql+n4HUz&#10;/ZjJz2CPzVd1mnmzH0v7rdTgqX9bgEjUp7v4373Vef5oPIHbN/kE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dSSwgAAAN0AAAAPAAAAAAAAAAAAAAAAAJgCAABkcnMvZG93&#10;bnJldi54bWxQSwUGAAAAAAQABAD1AAAAhwMAAAAA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<o:lock v:ext="edit" verticies="t"/>
              </v:shape>
              <v:line id="Line 2370" o:spid="_x0000_s3382" style="position:absolute;visibility:visibl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cKBMIAAADdAAAADwAAAGRycy9kb3ducmV2LnhtbERPS2vCQBC+C/6HZQRvuvFVSuoqooge&#10;vGhb2uOQnSbBzGzIrpr8e7dQ6G0+vucs1y1X6k6NL50YmIwTUCSZs6XkBj7e96NXUD6gWKyckIGO&#10;PKxX/d4SU+secqb7JeQqhohP0UARQp1q7bOCGP3Y1SSR+3ENY4iwybVt8BHDudLTJHnRjKXEhgJr&#10;2haUXS83NjANQtmcT4fdQd++P/nYfTF2xgwH7eYNVKA2/Iv/3Ecb509mC/j9Jp6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YcKBMIAAADdAAAADwAAAAAAAAAAAAAA&#10;AAChAgAAZHJzL2Rvd25yZXYueG1sUEsFBgAAAAAEAAQA+QAAAJADAAAAAA==&#10;" strokecolor="#1a1a1a" strokeweight="17e-5mm">
                <v:stroke joinstyle="miter"/>
              </v:line>
              <v:line id="Line 2371" o:spid="_x0000_s3381" style="position:absolute;visibility:visibl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WUc8EAAADdAAAADwAAAGRycy9kb3ducmV2LnhtbERPS2vCQBC+F/oflil4qxutSImuUpSi&#10;By8+ih6H7JiEZmZDdtXk37uC4G0+vudM5y1X6kqNL50YGPQTUCSZs6XkBg77389vUD6gWKyckIGO&#10;PMxn729TTK27yZauu5CrGCI+RQNFCHWqtc8KYvR9V5NE7uwaxhBhk2vb4C2Gc6WHSTLWjKXEhgJr&#10;WhSU/e8ubGAYhLIRb1bLlb6c/njdHRk7Y3of7c8EVKA2vMRP99rG+YOvMTy+iSfo2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VZRzwQAAAN0AAAAPAAAAAAAAAAAAAAAA&#10;AKECAABkcnMvZG93bnJldi54bWxQSwUGAAAAAAQABAD5AAAAjwMAAAAA&#10;" strokecolor="#1a1a1a" strokeweight="17e-5mm">
                <v:stroke joinstyle="miter"/>
              </v:line>
              <v:line id="Line 2372" o:spid="_x0000_s3380" style="position:absolute;visibility:visibl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kx6MIAAADdAAAADwAAAGRycy9kb3ducmV2LnhtbERPS2vCQBC+C/6HZQRvuvGBLamriCJ6&#10;8KJtaY9DdpoEM7Mhu2ry791Cobf5+J6zXLdcqTs1vnRiYDJOQJFkzpaSG/h4349eQfmAYrFyQgY6&#10;8rBe9XtLTK17yJnul5CrGCI+RQNFCHWqtc8KYvRjV5NE7sc1jCHCJte2wUcM50pPk2ShGUuJDQXW&#10;tC0ou15ubGAahLI5nw67g759f/Kx+2LsjBkO2s0bqEBt+Bf/uY82zp/MXuD3m3iCXj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kx6MIAAADdAAAADwAAAAAAAAAAAAAA&#10;AAChAgAAZHJzL2Rvd25yZXYueG1sUEsFBgAAAAAEAAQA+QAAAJADAAAAAA==&#10;" strokecolor="#1a1a1a" strokeweight="17e-5mm">
                <v:stroke joinstyle="miter"/>
              </v:line>
              <v:line id="Line 2373" o:spid="_x0000_s3379" style="position:absolute;visibility:visibl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almsUAAADdAAAADwAAAGRycy9kb3ducmV2LnhtbESPQWvCQBCF7wX/wzJCb3WjLUWiq0hL&#10;0UMvtRU9DtkxCWZmQ3bV5N93DoXeZnhv3vtmue65MTfqYh3EwXSSgSEpgq+ldPDz/fE0BxMTiscm&#10;CDkYKMJ6NXpYYu7DXb7otk+l0RCJOTqoUmpza2NREWOchJZEtXPoGJOuXWl9h3cN58bOsuzVMtai&#10;DRW29FZRcdlf2cEsCRUv/Ll939rr6cC74cg4OPc47jcLMIn69G/+u955xZ8+K65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4almsUAAADdAAAADwAAAAAAAAAA&#10;AAAAAAChAgAAZHJzL2Rvd25yZXYueG1sUEsFBgAAAAAEAAQA+QAAAJMDAAAAAA==&#10;" strokecolor="#1a1a1a" strokeweight="17e-5mm">
                <v:stroke joinstyle="miter"/>
              </v:line>
              <v:line id="Line 2374" o:spid="_x0000_s3378" style="position:absolute;visibility:visibl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oAAcIAAADdAAAADwAAAGRycy9kb3ducmV2LnhtbERPS2vCQBC+C/6HZQRvuvGBtKmriCJ6&#10;8KJtaY9DdpoEM7Mhu2ry791Cobf5+J6zXLdcqTs1vnRiYDJOQJFkzpaSG/h4349eQPmAYrFyQgY6&#10;8rBe9XtLTK17yJnul5CrGCI+RQNFCHWqtc8KYvRjV5NE7sc1jCHCJte2wUcM50pPk2ShGUuJDQXW&#10;tC0ou15ubGAahLI5nw67g759f/Kx+2LsjBkO2s0bqEBt+Bf/uY82zp/MXuH3m3iCXj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MoAAcIAAADdAAAADwAAAAAAAAAAAAAA&#10;AAChAgAAZHJzL2Rvd25yZXYueG1sUEsFBgAAAAAEAAQA+QAAAJADAAAAAA==&#10;" strokecolor="#1a1a1a" strokeweight="17e-5mm">
                <v:stroke joinstyle="miter"/>
              </v:line>
              <v:line id="Line 2375" o:spid="_x0000_s3377" style="position:absolute;visibility:visibl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ba4cQAAADdAAAADwAAAGRycy9kb3ducmV2LnhtbESPQWvCQBCF7wX/wzJCb3WjSCnRVYpS&#10;9OClVmmPQ3ZMQjOzIbtq8u+dQ6G3Gd6b975ZrntuzI26WAdxMJ1kYEiK4GspHZy+Pl7ewMSE4rEJ&#10;Qg4GirBejZ6WmPtwl0+6HVNpNERijg6qlNrc2lhUxBgnoSVR7RI6xqRrV1rf4V3DubGzLHu1jLVo&#10;Q4UtbSoqfo9XdjBLQsWcD7vtzl5/zrwfvhkH557H/fsCTKI+/Zv/rvde8adz5ddvdAS7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9trhxAAAAN0AAAAPAAAAAAAAAAAA&#10;AAAAAKECAABkcnMvZG93bnJldi54bWxQSwUGAAAAAAQABAD5AAAAkgMAAAAA&#10;" strokecolor="#1a1a1a" strokeweight="17e-5mm">
                <v:stroke joinstyle="miter"/>
              </v:line>
              <v:line id="Line 2376" o:spid="_x0000_s3376" style="position:absolute;visibility:visibl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p/esEAAADdAAAADwAAAGRycy9kb3ducmV2LnhtbERPTWvCQBC9F/wPywje6iYipURXEUX0&#10;4KVW0eOQHZNgZjZkV03+fbdQ6G0e73Pmy45r9aTWV04MpOMEFEnubCWFgdP39v0TlA8oFmsnZKAn&#10;D8vF4G2OmXUv+aLnMRQqhojP0EAZQpNp7fOSGP3YNSSRu7mWMUTYFtq2+IrhXOtJknxoxkpiQ4kN&#10;rUvK78cHG5gEoXzKh91mpx/XM+/7C2NvzGjYrWagAnXhX/zn3ts4P52m8PtNPEEv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un96wQAAAN0AAAAPAAAAAAAAAAAAAAAA&#10;AKECAABkcnMvZG93bnJldi54bWxQSwUGAAAAAAQABAD5AAAAjwMAAAAA&#10;" strokecolor="#1a1a1a" strokeweight="17e-5mm">
                <v:stroke joinstyle="miter"/>
              </v:line>
              <v:line id="Line 2377" o:spid="_x0000_s3375" style="position:absolute;visibility:visibl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jhDcEAAADdAAAADwAAAGRycy9kb3ducmV2LnhtbERPTWvCQBC9F/wPywje6sYgpURXEUX0&#10;4KVW0eOQHZNgZjZkV03+fbdQ6G0e73Pmy45r9aTWV04MTMYJKJLc2UoKA6fv7fsnKB9QLNZOyEBP&#10;HpaLwdscM+te8kXPYyhUDBGfoYEyhCbT2uclMfqxa0gid3MtY4iwLbRt8RXDudZpknxoxkpiQ4kN&#10;rUvK78cHG0iDUD7lw26z04/rmff9hbE3ZjTsVjNQgbrwL/5z722cP5mm8PtNPEEv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aOENwQAAAN0AAAAPAAAAAAAAAAAAAAAA&#10;AKECAABkcnMvZG93bnJldi54bWxQSwUGAAAAAAQABAD5AAAAjwMAAAAA&#10;" strokecolor="#1a1a1a" strokeweight="17e-5mm">
                <v:stroke joinstyle="miter"/>
              </v:line>
              <v:line id="Line 2378" o:spid="_x0000_s3374" style="position:absolute;visibility:visibl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RElsIAAADdAAAADwAAAGRycy9kb3ducmV2LnhtbERPTWvCQBC9F/wPywi9NZuoiKSuQVpE&#10;D73UVtrjkJ0mwcxsyK6a/PtuoeBtHu9z1sXArbpS7xsnBrIkBUVSOttIZeDzY/e0AuUDisXWCRkY&#10;yUOxmTysMbfuJu90PYZKxRDxORqoQ+hyrX1ZE6NPXEcSuR/XM4YI+0rbHm8xnFs9S9OlZmwkNtTY&#10;0UtN5fl4YQOzIFQu+G3/uteX7xMfxi/G0ZjH6bB9BhVoCHfxv/tg4/xsMYe/b+IJe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SRElsIAAADdAAAADwAAAAAAAAAAAAAA&#10;AAChAgAAZHJzL2Rvd25yZXYueG1sUEsFBgAAAAAEAAQA+QAAAJADAAAAAA==&#10;" strokecolor="#1a1a1a" strokeweight="17e-5mm">
                <v:stroke joinstyle="miter"/>
              </v:line>
              <v:line id="Line 2379" o:spid="_x0000_s3373" style="position:absolute;visibility:visibl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3c4sEAAADdAAAADwAAAGRycy9kb3ducmV2LnhtbERPTWvCQBC9F/wPywje6kYJpaSuIoro&#10;wYvW0h6H7JgEM7Mhu2ry792C4G0e73Nmi45rdaPWV04MTMYJKJLc2UoKA6fvzfsnKB9QLNZOyEBP&#10;HhbzwdsMM+vucqDbMRQqhojP0EAZQpNp7fOSGP3YNSSRO7uWMUTYFtq2eI/hXOtpknxoxkpiQ4kN&#10;rUrKL8crG5gGoTzl/Xa91de/H971v4y9MaNht/wCFagLL/HTvbNx/iRN4f+beIKe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zdziwQAAAN0AAAAPAAAAAAAAAAAAAAAA&#10;AKECAABkcnMvZG93bnJldi54bWxQSwUGAAAAAAQABAD5AAAAjwMAAAAA&#10;" strokecolor="#1a1a1a" strokeweight="17e-5mm">
                <v:stroke joinstyle="miter"/>
              </v:line>
              <v:line id="Line 2380" o:spid="_x0000_s3372" style="position:absolute;visibility:visibl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F5ecIAAADdAAAADwAAAGRycy9kb3ducmV2LnhtbERPTWvCQBC9F/wPywje6iZii0TXIC2i&#10;h15qK3ocsmMSzMyG7KrJv+8WCr3N433OKu+5UXfqfO3EQDpNQJEUztZSGvj+2j4vQPmAYrFxQgYG&#10;8pCvR08rzKx7yCfdD6FUMUR8hgaqENpMa19UxOinriWJ3MV1jCHCrtS2w0cM50bPkuRVM9YSGyps&#10;6a2i4nq4sYFZECrm/LF73+nb+cj74cQ4GDMZ95slqEB9+Bf/ufc2zk/nL/D7TTxBr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YF5ecIAAADdAAAADwAAAAAAAAAAAAAA&#10;AAChAgAAZHJzL2Rvd25yZXYueG1sUEsFBgAAAAAEAAQA+QAAAJADAAAAAA==&#10;" strokecolor="#1a1a1a" strokeweight="17e-5mm">
                <v:stroke joinstyle="miter"/>
              </v:line>
              <v:line id="Line 2381" o:spid="_x0000_s3371" style="position:absolute;visibility:visibl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PnDsEAAADdAAAADwAAAGRycy9kb3ducmV2LnhtbERPS4vCMBC+C/sfwgjeNFVEpGuUxUX0&#10;sBdf6HFoZtuynUlporb/fiMI3ubje85i1XKl7tT40omB8SgBRZI5W0pu4HTcDOegfECxWDkhAx15&#10;WC0/egtMrXvInu6HkKsYIj5FA0UIdaq1zwpi9CNXk0Tu1zWMIcIm17bBRwznSk+SZKYZS4kNBda0&#10;Lij7O9zYwCQIZVP+2X5v9e165l13YeyMGfTbr09QgdrwFr/cOxvnj6czeH4TT9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U+cOwQAAAN0AAAAPAAAAAAAAAAAAAAAA&#10;AKECAABkcnMvZG93bnJldi54bWxQSwUGAAAAAAQABAD5AAAAjwMAAAAA&#10;" strokecolor="#1a1a1a" strokeweight="17e-5mm">
                <v:stroke joinstyle="miter"/>
              </v:line>
              <v:line id="Line 2382" o:spid="_x0000_s3370" style="position:absolute;visibility:visibl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9ClcIAAADdAAAADwAAAGRycy9kb3ducmV2LnhtbERPTWvCQBC9F/wPywje6iYirUTXIC2i&#10;h15qK3ocsmMSzMyG7KrJv+8WCr3N433OKu+5UXfqfO3EQDpNQJEUztZSGvj+2j4vQPmAYrFxQgYG&#10;8pCvR08rzKx7yCfdD6FUMUR8hgaqENpMa19UxOinriWJ3MV1jCHCrtS2w0cM50bPkuRFM9YSGyps&#10;6a2i4nq4sYFZECrm/LF73+nb+cj74cQ4GDMZ95slqEB9+Bf/ufc2zk/nr/D7TTxBr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9ClcIAAADdAAAADwAAAAAAAAAAAAAA&#10;AAChAgAAZHJzL2Rvd25yZXYueG1sUEsFBgAAAAAEAAQA+QAAAJADAAAAAA==&#10;" strokecolor="#1a1a1a" strokeweight="17e-5mm">
                <v:stroke joinstyle="miter"/>
              </v:line>
              <v:line id="Line 2383" o:spid="_x0000_s3369" style="position:absolute;visibility:visibl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DW58QAAADdAAAADwAAAGRycy9kb3ducmV2LnhtbESPQWvCQBCF7wX/wzJCb3WjSCnRVYpS&#10;9OClVmmPQ3ZMQjOzIbtq8u+dQ6G3Gd6b975ZrntuzI26WAdxMJ1kYEiK4GspHZy+Pl7ewMSE4rEJ&#10;Qg4GirBejZ6WmPtwl0+6HVNpNERijg6qlNrc2lhUxBgnoSVR7RI6xqRrV1rf4V3DubGzLHu1jLVo&#10;Q4UtbSoqfo9XdjBLQsWcD7vtzl5/zrwfvhkH557H/fsCTKI+/Zv/rvde8adzxdVvdAS7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gNbnxAAAAN0AAAAPAAAAAAAAAAAA&#10;AAAAAKECAABkcnMvZG93bnJldi54bWxQSwUGAAAAAAQABAD5AAAAkgMAAAAA&#10;" strokecolor="#1a1a1a" strokeweight="17e-5mm">
                <v:stroke joinstyle="miter"/>
              </v:line>
              <v:line id="Line 2384" o:spid="_x0000_s3368" style="position:absolute;visibility:visibl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xzfMIAAADdAAAADwAAAGRycy9kb3ducmV2LnhtbERPTWvCQBC9F/wPywje6iYipUbXIC2i&#10;h15qK3ocsmMSzMyG7KrJv+8WCr3N433OKu+5UXfqfO3EQDpNQJEUztZSGvj+2j6/gvIBxWLjhAwM&#10;5CFfj55WmFn3kE+6H0KpYoj4DA1UIbSZ1r6oiNFPXUsSuYvrGEOEXalth48Yzo2eJcmLZqwlNlTY&#10;0ltFxfVwYwOzIFTM+WP3vtO385H3w4lxMGYy7jdLUIH68C/+c+9tnJ/OF/D7TTxBr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MxzfMIAAADdAAAADwAAAAAAAAAAAAAA&#10;AAChAgAAZHJzL2Rvd25yZXYueG1sUEsFBgAAAAAEAAQA+QAAAJADAAAAAA==&#10;" strokecolor="#1a1a1a" strokeweight="17e-5mm">
                <v:stroke joinstyle="miter"/>
              </v:line>
              <v:line id="Line 2385" o:spid="_x0000_s3367" style="position:absolute;visibility:visibl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9MPMUAAADdAAAADwAAAGRycy9kb3ducmV2LnhtbESPQWvCQBCF7wX/wzJCb3WjtEWiq0hL&#10;0UMvtRU9DtkxCWZmQ3bV5N93DoXeZnhv3vtmue65MTfqYh3EwXSSgSEpgq+ldPDz/fE0BxMTiscm&#10;CDkYKMJ6NXpYYu7DXb7otk+l0RCJOTqoUmpza2NREWOchJZEtXPoGJOuXWl9h3cN58bOsuzVMtai&#10;DRW29FZRcdlf2cEsCRXP/Ll939rr6cC74cg4OPc47jcLMIn69G/+u955xZ++KL9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9MPMUAAADdAAAADwAAAAAAAAAA&#10;AAAAAAChAgAAZHJzL2Rvd25yZXYueG1sUEsFBgAAAAAEAAQA+QAAAJMDAAAAAA==&#10;" strokecolor="#1a1a1a" strokeweight="17e-5mm">
                <v:stroke joinstyle="miter"/>
              </v:line>
              <v:line id="Line 2386" o:spid="_x0000_s3366" style="position:absolute;visibility:visibl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Ppp8EAAADdAAAADwAAAGRycy9kb3ducmV2LnhtbERPTWvCQBC9F/wPywje6iZii0RXEUX0&#10;4KVqqcchO01CM7Mhu2ry791Cobd5vM9ZrDqu1Z1aXzkxkI4TUCS5s5UUBi7n3esMlA8oFmsnZKAn&#10;D6vl4GWBmXUP+aD7KRQqhojP0EAZQpNp7fOSGP3YNSSR+3YtY4iwLbRt8RHDudaTJHnXjJXEhhIb&#10;2pSU/5xubGAShPIpH/fbvb5dP/nQfzH2xoyG3XoOKlAX/sV/7oON89O3F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Y+mnwQAAAN0AAAAPAAAAAAAAAAAAAAAA&#10;AKECAABkcnMvZG93bnJldi54bWxQSwUGAAAAAAQABAD5AAAAjwMAAAAA&#10;" strokecolor="#1a1a1a" strokeweight="17e-5mm">
                <v:stroke joinstyle="miter"/>
              </v:line>
              <v:line id="Line 2387" o:spid="_x0000_s3365" style="position:absolute;visibility:visibl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F30MEAAADdAAAADwAAAGRycy9kb3ducmV2LnhtbERPTWvCQBC9F/wPywje6sZgi0RXEUX0&#10;4KVqqcchO01CM7Mhu2ry791Cobd5vM9ZrDqu1Z1aXzkxMBknoEhyZyspDFzOu9cZKB9QLNZOyEBP&#10;HlbLwcsCM+se8kH3UyhUDBGfoYEyhCbT2uclMfqxa0gi9+1axhBhW2jb4iOGc63TJHnXjJXEhhIb&#10;2pSU/5xubCANQvmUj/vtXt+un3zovxh7Y0bDbj0HFagL/+I/98HG+ZO3F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sXfQwQAAAN0AAAAPAAAAAAAAAAAAAAAA&#10;AKECAABkcnMvZG93bnJldi54bWxQSwUGAAAAAAQABAD5AAAAjwMAAAAA&#10;" strokecolor="#1a1a1a" strokeweight="17e-5mm">
                <v:stroke joinstyle="miter"/>
              </v:line>
              <v:line id="Line 2388" o:spid="_x0000_s3364" style="position:absolute;visibility:visibl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3SS8IAAADdAAAADwAAAGRycy9kb3ducmV2LnhtbERPS2vCQBC+C/6HZQRvuvFVSuoqooge&#10;vGhb2uOQnSbBzGzIrpr8e7dQ6G0+vucs1y1X6k6NL50YmIwTUCSZs6XkBj7e96NXUD6gWKyckIGO&#10;PKxX/d4SU+secqb7JeQqhohP0UARQp1q7bOCGP3Y1SSR+3ENY4iwybVt8BHDudLTJHnRjKXEhgJr&#10;2haUXS83NjANQtmcT4fdQd++P/nYfTF2xgwH7eYNVKA2/Iv/3Ecb508WM/j9Jp6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P3SS8IAAADdAAAADwAAAAAAAAAAAAAA&#10;AAChAgAAZHJzL2Rvd25yZXYueG1sUEsFBgAAAAAEAAQA+QAAAJADAAAAAA==&#10;" strokecolor="#1a1a1a" strokeweight="17e-5mm">
                <v:stroke joinstyle="miter"/>
              </v:line>
              <v:line id="Line 2389" o:spid="_x0000_s3363" style="position:absolute;visibility:visibl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RKP8IAAADdAAAADwAAAGRycy9kb3ducmV2LnhtbERPTWvCQBC9F/wPywje6iZii0TXIC2i&#10;h15qK3ocsmMSzMyG7KrJv+8WCr3N433OKu+5UXfqfO3EQDpNQJEUztZSGvj+2j4vQPmAYrFxQgYG&#10;8pCvR08rzKx7yCfdD6FUMUR8hgaqENpMa19UxOinriWJ3MV1jCHCrtS2w0cM50bPkuRVM9YSGyps&#10;6a2i4nq4sYFZECrm/LF73+nb+cj74cQ4GDMZ95slqEB9+Bf/ufc2zk9f5vD7TTxBr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xRKP8IAAADdAAAADwAAAAAAAAAAAAAA&#10;AAChAgAAZHJzL2Rvd25yZXYueG1sUEsFBgAAAAAEAAQA+QAAAJADAAAAAA==&#10;" strokecolor="#1a1a1a" strokeweight="17e-5mm">
                <v:stroke joinstyle="miter"/>
              </v:line>
              <v:line id="Line 2390" o:spid="_x0000_s3362" style="position:absolute;visibility:visibl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jvpMIAAADdAAAADwAAAGRycy9kb3ducmV2LnhtbERPTWvCQBC9F/wPywi9NZuIiqSuQVpE&#10;D73UVtrjkJ0mwcxsyK6a/PtuoeBtHu9z1sXArbpS7xsnBrIkBUVSOttIZeDzY/e0AuUDisXWCRkY&#10;yUOxmTysMbfuJu90PYZKxRDxORqoQ+hyrX1ZE6NPXEcSuR/XM4YI+0rbHm8xnFs9S9OlZmwkNtTY&#10;0UtN5fl4YQOzIFTO+W3/uteX7xMfxi/G0ZjH6bB9BhVoCHfxv/tg4/xssYC/b+IJe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jvpMIAAADdAAAADwAAAAAAAAAAAAAA&#10;AAChAgAAZHJzL2Rvd25yZXYueG1sUEsFBgAAAAAEAAQA+QAAAJADAAAAAA==&#10;" strokecolor="#1a1a1a" strokeweight="17e-5mm">
                <v:stroke joinstyle="miter"/>
              </v:line>
              <v:line id="Line 2391" o:spid="_x0000_s3361" style="position:absolute;visibility:visibl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px08EAAADdAAAADwAAAGRycy9kb3ducmV2LnhtbERPS2vCQBC+F/oflil4qxulSomuUpSi&#10;By8+ih6H7JiEZmZDdtXk37uC4G0+vudM5y1X6kqNL50YGPQTUCSZs6XkBg77389vUD6gWKyckIGO&#10;PMxn729TTK27yZauu5CrGCI+RQNFCHWqtc8KYvR9V5NE7uwaxhBhk2vb4C2Gc6WHSTLWjKXEhgJr&#10;WhSU/e8ubGAYhLIv3qyWK305/fG6OzJ2xvQ+2p8JqEBteImf7rWN8wejMTy+iSfo2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inHTwQAAAN0AAAAPAAAAAAAAAAAAAAAA&#10;AKECAABkcnMvZG93bnJldi54bWxQSwUGAAAAAAQABAD5AAAAjwMAAAAA&#10;" strokecolor="#1a1a1a" strokeweight="17e-5mm">
                <v:stroke joinstyle="miter"/>
              </v:line>
              <v:line id="Line 2392" o:spid="_x0000_s3360" style="position:absolute;visibility:visibl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bUSMIAAADdAAAADwAAAGRycy9kb3ducmV2LnhtbERPTWvCQBC9C/6HZQRvulHUltRVRBE9&#10;eNG2tMchO02CmdmQXTX5926h0Ns83ucs1y1X6k6NL50YmIwTUCSZs6XkBj7e96NXUD6gWKyckIGO&#10;PKxX/d4SU+secqb7JeQqhohP0UARQp1q7bOCGP3Y1SSR+3ENY4iwybVt8BHDudLTJFloxlJiQ4E1&#10;bQvKrpcbG5gGoWzGp8PuoG/fn3zsvhg7Y4aDdvMGKlAb/sV/7qON8yfzF/j9Jp6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8bUSMIAAADdAAAADwAAAAAAAAAAAAAA&#10;AAChAgAAZHJzL2Rvd25yZXYueG1sUEsFBgAAAAAEAAQA+QAAAJADAAAAAA==&#10;" strokecolor="#1a1a1a" strokeweight="17e-5mm">
                <v:stroke joinstyle="miter"/>
              </v:line>
              <v:line id="Line 2393" o:spid="_x0000_s3359" style="position:absolute;visibility:visibl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lAOsUAAADdAAAADwAAAGRycy9kb3ducmV2LnhtbESPQWvCQBCF7wX/wzJCb3WjtEWiq0hL&#10;0UMvtRU9DtkxCWZmQ3bV5N93DoXeZnhv3vtmue65MTfqYh3EwXSSgSEpgq+ldPDz/fE0BxMTiscm&#10;CDkYKMJ6NXpYYu7DXb7otk+l0RCJOTqoUmpza2NREWOchJZEtXPoGJOuXWl9h3cN58bOsuzVMtai&#10;DRW29FZRcdlf2cEsCRXP/Ll939rr6cC74cg4OPc47jcLMIn69G/+u955xZ++KK5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lAOsUAAADdAAAADwAAAAAAAAAA&#10;AAAAAAChAgAAZHJzL2Rvd25yZXYueG1sUEsFBgAAAAAEAAQA+QAAAJMDAAAAAA==&#10;" strokecolor="#1a1a1a" strokeweight="17e-5mm">
                <v:stroke joinstyle="miter"/>
              </v:line>
              <v:line id="Line 2394" o:spid="_x0000_s3358" style="position:absolute;visibility:visibl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XlocIAAADdAAAADwAAAGRycy9kb3ducmV2LnhtbERPTWvCQBC9C/6HZQRvulFU2tRVRBE9&#10;eNG2tMchO02CmdmQXTX5926h0Ns83ucs1y1X6k6NL50YmIwTUCSZs6XkBj7e96MXUD6gWKyckIGO&#10;PKxX/d4SU+secqb7JeQqhohP0UARQp1q7bOCGP3Y1SSR+3ENY4iwybVt8BHDudLTJFloxlJiQ4E1&#10;bQvKrpcbG5gGoWzGp8PuoG/fn3zsvhg7Y4aDdvMGKlAb/sV/7qON8yfzV/j9Jp6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XlocIAAADdAAAADwAAAAAAAAAAAAAA&#10;AAChAgAAZHJzL2Rvd25yZXYueG1sUEsFBgAAAAAEAAQA+QAAAJADAAAAAA==&#10;" strokecolor="#1a1a1a" strokeweight="17e-5mm">
                <v:stroke joinstyle="miter"/>
              </v:line>
              <v:line id="Line 2395" o:spid="_x0000_s3357" style="position:absolute;visibility:visibl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OGgcQAAADdAAAADwAAAGRycy9kb3ducmV2LnhtbESPQWvCQBCF70L/wzKF3nSjFJHoKtJS&#10;9NBLtUWPQ3ZMgpnZkF01+fedQ6G3Gd6b975ZbXpuzJ26WAdxMJ1kYEiK4GspHXwfP8YLMDGheGyC&#10;kIOBImzWT6MV5j485Ivuh1QaDZGYo4MqpTa3NhYVMcZJaElUu4SOMenaldZ3+NBwbuwsy+aWsRZt&#10;qLClt4qK6+HGDmZJqHjlz937zt7OP7wfToyDcy/P/XYJJlGf/s1/13uv+NO58us3OoJ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Q4aBxAAAAN0AAAAPAAAAAAAAAAAA&#10;AAAAAKECAABkcnMvZG93bnJldi54bWxQSwUGAAAAAAQABAD5AAAAkgMAAAAA&#10;" strokecolor="#1a1a1a" strokeweight="17e-5mm">
                <v:stroke joinstyle="miter"/>
              </v:line>
              <v:line id="Line 2396" o:spid="_x0000_s3356" style="position:absolute;visibility:visibl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8jGsEAAADdAAAADwAAAGRycy9kb3ducmV2LnhtbERPTWvCQBC9F/wPywje6iYiUlJXKRXR&#10;g5daxR6H7JgEM7Mhu2ry792C4G0e73Pmy45rdaPWV04MpOMEFEnubCWFgcPv+v0DlA8oFmsnZKAn&#10;D8vF4G2OmXV3+aHbPhQqhojP0EAZQpNp7fOSGP3YNSSRO7uWMUTYFtq2eI/hXOtJksw0YyWxocSG&#10;vkvKL/srG5gEoXzKu81qo69/R972J8bemNGw+/oEFagLL/HTvbVxfjpL4f+beIJe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DyMawQAAAN0AAAAPAAAAAAAAAAAAAAAA&#10;AKECAABkcnMvZG93bnJldi54bWxQSwUGAAAAAAQABAD5AAAAjwMAAAAA&#10;" strokecolor="#1a1a1a" strokeweight="17e-5mm">
                <v:stroke joinstyle="miter"/>
              </v:line>
              <v:line id="Line 2397" o:spid="_x0000_s3355" style="position:absolute;visibility:visibl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29bcEAAADdAAAADwAAAGRycy9kb3ducmV2LnhtbERPTWvCQBC9F/wPywje6sYgUqKriCJ6&#10;6KVW0eOQHZNgZjZkV03+fbdQ6G0e73MWq45r9aTWV04MTMYJKJLc2UoKA6fv3fsHKB9QLNZOyEBP&#10;HlbLwdsCM+te8kXPYyhUDBGfoYEyhCbT2uclMfqxa0gid3MtY4iwLbRt8RXDudZpksw0YyWxocSG&#10;NiXl9+ODDaRBKJ/y536714/rmQ/9hbE3ZjTs1nNQgbrwL/5zH2ycP5ml8PtNPEEv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3b1twQAAAN0AAAAPAAAAAAAAAAAAAAAA&#10;AKECAABkcnMvZG93bnJldi54bWxQSwUGAAAAAAQABAD5AAAAjwMAAAAA&#10;" strokecolor="#1a1a1a" strokeweight="17e-5mm">
                <v:stroke joinstyle="miter"/>
              </v:line>
              <v:line id="Line 2398" o:spid="_x0000_s3354" style="position:absolute;visibility:visibl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EY9sEAAADdAAAADwAAAGRycy9kb3ducmV2LnhtbERPS2vCQBC+F/oflil4qxutSImuUpSi&#10;By8+ih6H7JiEZmZDdtXk37uC4G0+vudM5y1X6kqNL50YGPQTUCSZs6XkBg77389vUD6gWKyckIGO&#10;PMxn729TTK27yZauu5CrGCI+RQNFCHWqtc8KYvR9V5NE7uwaxhBhk2vb4C2Gc6WHSTLWjKXEhgJr&#10;WhSU/e8ubGAYhLIRb1bLlb6c/njdHRk7Y3of7c8EVKA2vMRP99rG+YPxFzy+iSfo2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kRj2wQAAAN0AAAAPAAAAAAAAAAAAAAAA&#10;AKECAABkcnMvZG93bnJldi54bWxQSwUGAAAAAAQABAD5AAAAjwMAAAAA&#10;" strokecolor="#1a1a1a" strokeweight="17e-5mm">
                <v:stroke joinstyle="miter"/>
              </v:line>
              <v:line id="Line 2399" o:spid="_x0000_s3353" style="position:absolute;visibility:visibl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iAgsEAAADdAAAADwAAAGRycy9kb3ducmV2LnhtbERPS4vCMBC+C/sfwgjeNFVEpGuUxUX0&#10;sBdf6HFoZtuynUlporb/fiMI3ubje85i1XKl7tT40omB8SgBRZI5W0pu4HTcDOegfECxWDkhAx15&#10;WC0/egtMrXvInu6HkKsYIj5FA0UIdaq1zwpi9CNXk0Tu1zWMIcIm17bBRwznSk+SZKYZS4kNBda0&#10;Lij7O9zYwCQIZVP+2X5v9e165l13YeyMGfTbr09QgdrwFr/cOxvnj2dTeH4TT9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eICCwQAAAN0AAAAPAAAAAAAAAAAAAAAA&#10;AKECAABkcnMvZG93bnJldi54bWxQSwUGAAAAAAQABAD5AAAAjwMAAAAA&#10;" strokecolor="#1a1a1a" strokeweight="17e-5mm">
                <v:stroke joinstyle="miter"/>
              </v:line>
              <v:line id="Line 2400" o:spid="_x0000_s3352" style="position:absolute;visibility:visibl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QlGcEAAADdAAAADwAAAGRycy9kb3ducmV2LnhtbERPS2vCQBC+F/oflil4qxulSomuUpSi&#10;By8+ih6H7JiEZmZDdtXk37uC4G0+vudM5y1X6kqNL50YGPQTUCSZs6XkBg77389vUD6gWKyckIGO&#10;PMxn729TTK27yZauu5CrGCI+RQNFCHWqtc8KYvR9V5NE7uwaxhBhk2vb4C2Gc6WHSTLWjKXEhgJr&#10;WhSU/e8ubGAYhLIv3qyWK305/fG6OzJ2xvQ+2p8JqEBteImf7rWN8wfjETy+iSfo2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NCUZwQAAAN0AAAAPAAAAAAAAAAAAAAAA&#10;AKECAABkcnMvZG93bnJldi54bWxQSwUGAAAAAAQABAD5AAAAjwMAAAAA&#10;" strokecolor="#1a1a1a" strokeweight="17e-5mm">
                <v:stroke joinstyle="miter"/>
              </v:line>
              <v:line id="Line 2401" o:spid="_x0000_s3351" style="position:absolute;visibility:visibl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a7bsEAAADdAAAADwAAAGRycy9kb3ducmV2LnhtbERPTWvCQBC9F/wPywje6kaRUKKriCJ6&#10;6KVW0eOQHZNgZjZkV03+fbdQ6G0e73MWq45r9aTWV04MTMYJKJLc2UoKA6fv3fsHKB9QLNZOyEBP&#10;HlbLwdsCM+te8kXPYyhUDBGfoYEyhCbT2uclMfqxa0gid3MtY4iwLbRt8RXDudbTJEk1YyWxocSG&#10;NiXl9+ODDUyDUD7jz/12rx/XMx/6C2NvzGjYreegAnXhX/znPtg4f5Km8PtNPEEv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5rtuwQAAAN0AAAAPAAAAAAAAAAAAAAAA&#10;AKECAABkcnMvZG93bnJldi54bWxQSwUGAAAAAAQABAD5AAAAjwMAAAAA&#10;" strokecolor="#1a1a1a" strokeweight="17e-5mm">
                <v:stroke joinstyle="miter"/>
              </v:line>
              <v:shape id="Freeform 2402" o:spid="_x0000_s3350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QjC8QA&#10;AADdAAAADwAAAGRycy9kb3ducmV2LnhtbERPTWvCQBC9C/0PyxS86SaBqqSuUguF9qRNvHgbsmMS&#10;zM6G7JrE/npXEHqbx/uc9XY0jeipc7VlBfE8AkFcWF1zqeCYf81WIJxH1thYJgU3crDdvEzWmGo7&#10;8C/1mS9FCGGXooLK+zaV0hUVGXRz2xIH7mw7gz7ArpS6wyGEm0YmUbSQBmsODRW29FlRccmuRsHy&#10;L4uSa3LoL7v4fNj95G/Dnk5KTV/Hj3cQnkb/L366v3WYHy+W8Pg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0IwvEAAAA3QAAAA8AAAAAAAAAAAAAAAAAmAIAAGRycy9k&#10;b3ducmV2LnhtbFBLBQYAAAAABAAEAPUAAACJAwAAAAA=&#10;" path="m,7803l,,,7803xe" fillcolor="#e44145" stroked="f">
                <v:path arrowok="t" o:connecttype="custom" o:connectlocs="0,7803;0,0;0,7803" o:connectangles="0,0,0"/>
              </v:shape>
              <v:line id="Line 2403" o:spid="_x0000_s3349" style="position:absolute;flip:y;visibility:visibl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2xzscAAADdAAAADwAAAGRycy9kb3ducmV2LnhtbESPQU/DMAyF70j8h8hIu7G0IHVQlk0b&#10;aNoOSIgCB25WY5pC41RNunX/Hh+QuNl6z+99Xq4n36kjDbENbCCfZ6CI62Bbbgy8v+2u70DFhGyx&#10;C0wGzhRhvbq8WGJpw4lf6VilRkkIxxINuJT6UutYO/IY56EnFu0rDB6TrEOj7YAnCfedvsmyQnts&#10;WRoc9vToqP6pRm8gnD8/3FiM94vbbv/sFttv/5I/GTO7mjYPoBJN6d/8d32wgp8Xgiv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/bHOxwAAAN0AAAAPAAAAAAAA&#10;AAAAAAAAAKECAABkcnMvZG93bnJldi54bWxQSwUGAAAAAAQABAD5AAAAlQMAAAAA&#10;" strokecolor="#e76f34" strokeweight="17e-5mm">
                <v:stroke joinstyle="miter"/>
              </v:line>
              <v:shape id="Freeform 2404" o:spid="_x0000_s3348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cS4sQA&#10;AADdAAAADwAAAGRycy9kb3ducmV2LnhtbERPTWvCQBC9F/wPywje6iYBrUZX0ULBnqrRi7chOybB&#10;7GzIrknsr+8WCr3N433OejuYWnTUusqygngagSDOra64UHA5f7wuQDiPrLG2TAqe5GC7Gb2sMdW2&#10;5xN1mS9ECGGXooLS+yaV0uUlGXRT2xAH7mZbgz7AtpC6xT6Em1omUTSXBisODSU29F5Sfs8eRsHb&#10;dxYlj+TY3ffx7bj/PM/6L7oqNRkPuxUIT4P/F/+5DzrMj+dL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nEuLEAAAA3QAAAA8AAAAAAAAAAAAAAAAAmAIAAGRycy9k&#10;b3ducmV2LnhtbFBLBQYAAAAABAAEAPUAAACJAwAAAAA=&#10;" path="m,7803l,,,7803xe" fillcolor="#e44145" stroked="f">
                <v:path arrowok="t" o:connecttype="custom" o:connectlocs="0,7803;0,0;0,7803" o:connectangles="0,0,0"/>
              </v:shape>
              <v:line id="Line 2405" o:spid="_x0000_s3347" style="position:absolute;flip:y;visibility:visibl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IrFcgAAADdAAAADwAAAGRycy9kb3ducmV2LnhtbESPQU/DMAyF70j8h8iTdmNpQVpHWTZt&#10;oAkOSIgNDtysxjQdjVM16db9e3xA4mbrPb/3ebkefatO1McmsIF8loEiroJtuDbwcdjdLEDFhGyx&#10;DUwGLhRhvbq+WmJpw5nf6bRPtZIQjiUacCl1pdaxcuQxzkJHLNp36D0mWfta2x7PEu5bfZtlc+2x&#10;YWlw2NGjo+pnP3gD4fL16Yb5cF/ctc+vrtge/Vv+ZMx0Mm4eQCUa07/57/rFCn5eCL98IyPo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lIrFcgAAADdAAAADwAAAAAA&#10;AAAAAAAAAAChAgAAZHJzL2Rvd25yZXYueG1sUEsFBgAAAAAEAAQA+QAAAJYDAAAAAA==&#10;" strokecolor="#e76f34" strokeweight="17e-5mm">
                <v:stroke joinstyle="miter"/>
              </v:line>
              <v:line id="Line 2406" o:spid="_x0000_s3346" style="position:absolute;visibility:visibl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a1x8EAAADdAAAADwAAAGRycy9kb3ducmV2LnhtbERPTWvCQBC9F/wPywje6iYirURXEUX0&#10;4KVqqcchO01CM7Mhu2ry791Cobd5vM9ZrDqu1Z1aXzkxkI4TUCS5s5UUBi7n3esMlA8oFmsnZKAn&#10;D6vl4GWBmXUP+aD7KRQqhojP0EAZQpNp7fOSGP3YNSSR+3YtY4iwLbRt8RHDudaTJHnTjJXEhhIb&#10;2pSU/5xubGAShPIpH/fbvb5dP/nQfzH2xoyG3XoOKlAX/sV/7oON89P3F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1rXHwQAAAN0AAAAPAAAAAAAAAAAAAAAA&#10;AKECAABkcnMvZG93bnJldi54bWxQSwUGAAAAAAQABAD5AAAAjwMAAAAA&#10;" strokecolor="#1a1a1a" strokeweight="17e-5mm">
                <v:stroke joinstyle="miter"/>
              </v:line>
              <v:line id="Line 2407" o:spid="_x0000_s3345" style="position:absolute;visibility:visibl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QrsMEAAADdAAAADwAAAGRycy9kb3ducmV2LnhtbERPTWvCQBC9F/wPywje6sYgrURXEUX0&#10;4KVqqcchO01CM7Mhu2ry791Cobd5vM9ZrDqu1Z1aXzkxMBknoEhyZyspDFzOu9cZKB9QLNZOyEBP&#10;HlbLwcsCM+se8kH3UyhUDBGfoYEyhCbT2uclMfqxa0gi9+1axhBhW2jb4iOGc63TJHnTjJXEhhIb&#10;2pSU/5xubCANQvmUj/vtXt+un3zovxh7Y0bDbj0HFagL/+I/98HG+ZP3FH6/iSfo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BCuwwQAAAN0AAAAPAAAAAAAAAAAAAAAA&#10;AKECAABkcnMvZG93bnJldi54bWxQSwUGAAAAAAQABAD5AAAAjwMAAAAA&#10;" strokecolor="#1a1a1a" strokeweight="17e-5mm">
                <v:stroke joinstyle="miter"/>
              </v:line>
            </v:group>
            <v:group id="Group 2408" o:spid="_x0000_s3331" style="position:absolute;left:6;top:8514;width:6105;height:807;rotation:-3213980fd" coordorigin="6,-6" coordsize="6966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iIXXwwAAAN0AAAAP&#10;AAAAAAAAAAAAAAAAAKoCAABkcnMvZG93bnJldi54bWxQSwUGAAAAAAQABAD6AAAAmgMAAAAA&#10;">
              <v:shape id="Freeform 2409" o:spid="_x0000_s3343" style="position:absolute;left:478;top:632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Ed8MA&#10;AADdAAAADwAAAGRycy9kb3ducmV2LnhtbERPTYvCMBC9C/6HMII3TS2iSzWKCouyuKDVg8ehGdti&#10;MylNVtt/vxEW9jaP9znLdWsq8aTGlZYVTMYRCOLM6pJzBdfL5+gDhPPIGivLpKAjB+tVv7fERNsX&#10;n+mZ+lyEEHYJKii8rxMpXVaQQTe2NXHg7rYx6ANscqkbfIVwU8k4imbSYMmhocCadgVlj/THKNjV&#10;8ek8u3X4FX/vTbc9pfH8WCo1HLSbBQhPrf8X/7kPOsyfzKfw/iac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TEd8MAAADdAAAADwAAAAAAAAAAAAAAAACYAgAAZHJzL2Rv&#10;d25yZXYueG1sUEsFBgAAAAAEAAQA9QAAAIgDAAAAAA==&#10;" path="m544,283l,141,544,,6435,r59,141l6435,283r-5891,xe" fillcolor="#e6e6e6" stroked="f">
                <v:shadow on="t" color="#313a43 [2408]" opacity=".5" offset="1pt,1pt"/>
                <v:path arrowok="t" o:connecttype="custom" o:connectlocs="544,283;0,141;544,0;6435,0;6494,141;6435,283;544,283" o:connectangles="0,0,0,0,0,0,0"/>
              </v:shape>
              <v:shape id="Freeform 2410" o:spid="_x0000_s3342" style="position:absolute;left:1022;top:644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6ducQA&#10;AADdAAAADwAAAGRycy9kb3ducmV2LnhtbERPTUvDQBC9C/6HZQRvdlPB1sZuixUsvXiwBqW3aXaa&#10;DWZnQ3aapv/eFQq9zeN9znw5+Eb11MU6sIHxKANFXAZbc2Wg+Hp/eAYVBdliE5gMnCnCcnF7M8fc&#10;hhN/Ur+VSqUQjjkacCJtrnUsHXmMo9ASJ+4QOo+SYFdp2+EphftGP2bZRHusOTU4bOnNUfm7PXoD&#10;er+aDWvpv3/izuFhdnZSfKyMub8bXl9ACQ1yFV/cG5vmj6dP8P9NOkE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OnbnEAAAA3QAAAA8AAAAAAAAAAAAAAAAAmAIAAGRycy9k&#10;b3ducmV2LnhtbFBLBQYAAAAABAAEAPUAAACJAwAAAAA=&#10;" path="m,259l53,118,,,5885,r47,129l5885,259,,259xe" fillcolor="#554740 [2405]" stroked="f">
                <v:path arrowok="t" o:connecttype="custom" o:connectlocs="0,259;53,118;0,0;5885,0;5932,129;5885,259;0,259" o:connectangles="0,0,0,0,0,0,0"/>
              </v:shape>
              <v:shape id="Freeform 2411" o:spid="_x0000_s3341" style="position:absolute;left:1022;top:762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BG+sUA&#10;AADdAAAADwAAAGRycy9kb3ducmV2LnhtbERPS2vCQBC+C/0Pywi96SZSYomuIqUF6aFU60FvQ3aa&#10;pGZnQ3Y1j1/fFQRv8/E9Z7nuTCWu1LjSsoJ4GoEgzqwuOVdw+PmYvIJwHlljZZkU9ORgvXoaLTHV&#10;tuUdXfc+FyGEXYoKCu/rVEqXFWTQTW1NHLhf2xj0ATa51A22IdxUchZFiTRYcmgosKa3grLz/mIU&#10;XLab4/fXy3wWD7rqT2b39/5ZDko9j7vNAoSnzj/Ed/dWh/nxPIHbN+EE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4Eb6xQAAAN0AAAAPAAAAAAAAAAAAAAAAAJgCAABkcnMv&#10;ZG93bnJldi54bWxQSwUGAAAAAAQABAD1AAAAigMAAAAA&#10;" path="m,141l53,,5932,11r-47,130l,141xe" fillcolor="#382f2a [1605]" stroked="f">
                <v:path arrowok="t" o:connecttype="custom" o:connectlocs="0,141;53,0;5932,11;5885,141;0,141" o:connectangles="0,0,0,0,0"/>
              </v:shape>
              <v:shape id="Freeform 2412" o:spid="_x0000_s3340" style="position:absolute;left:478;top:720;width:266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C7csEA&#10;AADdAAAADwAAAGRycy9kb3ducmV2LnhtbERP24rCMBB9X/Afwgi+rWkFL1SjiCK4+LKrfsDYjE2x&#10;mZQk2u7fbxYW9m0O5zqrTW8b8SIfascK8nEGgrh0uuZKwfVyeF+ACBFZY+OYFHxTgM168LbCQruO&#10;v+h1jpVIIRwKVGBibAspQ2nIYhi7ljhxd+ctxgR9JbXHLoXbRk6ybCYt1pwaDLa0M1Q+zk+rgA6f&#10;s7vsbt7tcP9x4n0+PZlGqdGw3y5BROrjv/jPfdRpfj6fw+836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wu3LBAAAA3QAAAA8AAAAAAAAAAAAAAAAAmAIAAGRycy9kb3du&#10;cmV2LnhtbFBLBQYAAAAABAAEAPUAAACGAwAAAAA=&#10;" path="m36,18c,9,,9,,9,36,,36,,36,v,,9,6,5,9c38,13,36,18,36,18xe" fillcolor="#554740 [2405]" stroked="f">
                <v:path arrowok="t" o:connecttype="custom" o:connectlocs="213,107;0,54;213,0;242,54;213,107" o:connectangles="0,0,0,0,0"/>
              </v:shape>
              <v:shape id="Freeform 2413" o:spid="_x0000_s3339" style="position:absolute;left:478;top:-6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OcsYA&#10;AADdAAAADwAAAGRycy9kb3ducmV2LnhtbESPQWvCQBCF7wX/wzKCt7oxBy2pq6ggiljQtIceh+w0&#10;Cc3Ohuyqyb93DoXeZnhv3vtmue5do+7Uhdqzgdk0AUVceFtzaeDrc//6BipEZIuNZzIwUID1avSy&#10;xMz6B1/pnsdSSQiHDA1UMbaZ1qGoyGGY+pZYtB/fOYyydqW2HT4k3DU6TZK5dlizNFTY0q6i4je/&#10;OQO7Nr1c598DntKPgxu2lzxdnGtjJuN+8w4qUh//zX/XRyv4s4Xgyjcygl4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nOcsYAAADdAAAADwAAAAAAAAAAAAAAAACYAgAAZHJz&#10;L2Rvd25yZXYueG1sUEsFBgAAAAAEAAQA9QAAAIsDAAAAAA==&#10;" path="m544,283l,142,544,,6435,r59,142l6435,283r-5891,xe" fillcolor="#e6e6e6" stroked="f">
                <v:shadow on="t" color="#313a43 [2408]" opacity=".5" offset="1pt,1pt"/>
                <v:path arrowok="t" o:connecttype="custom" o:connectlocs="544,283;0,142;544,0;6435,0;6494,142;6435,283;544,283" o:connectangles="0,0,0,0,0,0,0"/>
              </v:shape>
              <v:shape id="Freeform 2414" o:spid="_x0000_s3338" style="position:absolute;left:1022;top:6;width:5932;height:260;visibility:visible;mso-wrap-style:square;v-text-anchor:top" coordsize="593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gSsUA&#10;AADdAAAADwAAAGRycy9kb3ducmV2LnhtbERPS2sCMRC+F/ofwhR6q1kFq65GKYK0B7FqRTwOm9mH&#10;3UzSTVzX/vqmUOhtPr7nzBadqUVLja8sK+j3EhDEmdUVFwoOH6unMQgfkDXWlknBjTws5vd3M0y1&#10;vfKO2n0oRAxhn6KCMgSXSumzkgz6nnXEkcttYzBE2BRSN3iN4aaWgyR5lgYrjg0lOlqWlH3uL0aB&#10;w+1wOKhPYZO/nkffa5cfv9p3pR4fupcpiEBd+Bf/ud90nN8fTeD3m3iC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qBKxQAAAN0AAAAPAAAAAAAAAAAAAAAAAJgCAABkcnMv&#10;ZG93bnJldi54bWxQSwUGAAAAAAQABAD1AAAAigMAAAAA&#10;" path="m,260l53,118,,,5885,r47,130l5885,260,,260xe" fillcolor="#554740 [2405]" stroked="f">
                <v:path arrowok="t" o:connecttype="custom" o:connectlocs="0,260;53,118;0,0;5885,0;5932,130;5885,260;0,260" o:connectangles="0,0,0,0,0,0,0"/>
              </v:shape>
              <v:shape id="Freeform 2415" o:spid="_x0000_s3337" style="position:absolute;left:1022;top:124;width:5932;height:142;visibility:visible;mso-wrap-style:square;v-text-anchor:top" coordsize="593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DJsUA&#10;AADdAAAADwAAAGRycy9kb3ducmV2LnhtbESPQWvCQBCF74L/YRnBi9SNQoukrqKiYL019dDjkJ0m&#10;qdnZkF2T+O87h4K3Gd6b975ZbwdXq47aUHk2sJgnoIhzbysuDFy/Ti8rUCEiW6w9k4EHBdhuxqM1&#10;ptb3/EldFgslIRxSNFDG2KRah7wkh2HuG2LRfnzrMMraFtq22Eu4q/UySd60w4qlocSGDiXlt+zu&#10;DGR3vz/Ouv3H8bu5Len6i/1rdzFmOhl276AiDfFp/r8+W8FfrIRfvpER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sMmxQAAAN0AAAAPAAAAAAAAAAAAAAAAAJgCAABkcnMv&#10;ZG93bnJldi54bWxQSwUGAAAAAAQABAD1AAAAigMAAAAA&#10;" path="m,142l53,,5932,12r-47,130l,142xe" fillcolor="#382f2a [1605]" stroked="f">
                <v:path arrowok="t" o:connecttype="custom" o:connectlocs="0,142;53,0;5932,12;5885,142;0,142" o:connectangles="0,0,0,0,0"/>
              </v:shape>
              <v:shape id="Freeform 2416" o:spid="_x0000_s3336" style="position:absolute;left:478;top:83;width:266;height:106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D2usAA&#10;AADdAAAADwAAAGRycy9kb3ducmV2LnhtbERP24rCMBB9X/Afwgi+rWkFRapRRBFWfFkvHzA2Y1Ns&#10;JiXJ2vr3m4UF3+ZwrrNc97YRT/KhdqwgH2cgiEuna64UXC/7zzmIEJE1No5JwYsCrFeDjyUW2nV8&#10;ouc5ViKFcChQgYmxLaQMpSGLYexa4sTdnbcYE/SV1B67FG4bOcmymbRYc2ow2NLWUPk4/1gFtP+e&#10;3WV3826Lu8ORd/n0aBqlRsN+swARqY9v8b/7S6f5+TyHv2/SCX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D2usAAAADdAAAADwAAAAAAAAAAAAAAAACYAgAAZHJzL2Rvd25y&#10;ZXYueG1sUEsFBgAAAAAEAAQA9QAAAIUDAAAAAA==&#10;" path="m36,18c,9,,9,,9,36,,36,,36,v,,9,6,5,9c38,13,36,18,36,18xe" fillcolor="#554740 [2405]" stroked="f">
                <v:path arrowok="t" o:connecttype="custom" o:connectlocs="213,106;0,53;213,0;242,53;213,106" o:connectangles="0,0,0,0,0"/>
              </v:shape>
              <v:shape id="Freeform 2417" o:spid="_x0000_s3335" style="position:absolute;left:6;top:313;width:6493;height:283;visibility:visible;mso-wrap-style:square;v-text-anchor:top" coordsize="649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SsOsMA&#10;AADdAAAADwAAAGRycy9kb3ducmV2LnhtbERP22oCMRB9L/gPYQp9KZpVaJGtUYoo1AcVLx8wbMbN&#10;0mSyJFFXv94UhL7N4VxnMuucFRcKsfGsYDgoQBBXXjdcKzgelv0xiJiQNVrPpOBGEWbT3ssES+2v&#10;vKPLPtUih3AsUYFJqS2ljJUhh3HgW+LMnXxwmDIMtdQBrzncWTkqik/psOHcYLCluaHqd392Cuzi&#10;uKnas1+t3dq8Hz7s9n4KW6XeXrvvLxCJuvQvfrp/dJ4/HI/g75t8gp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SsOsMAAADdAAAADwAAAAAAAAAAAAAAAACYAgAAZHJzL2Rv&#10;d25yZXYueG1sUEsFBgAAAAAEAAQA9QAAAIgDAAAAAA==&#10;" path="m543,283l,142,543,,6434,r59,142l6434,283r-5891,xe" fillcolor="#e6e6e6" stroked="f">
                <v:shadow on="t" color="#313a43 [2408]" opacity=".5" offset="1pt,1pt"/>
                <v:path arrowok="t" o:connecttype="custom" o:connectlocs="543,283;0,142;543,0;6434,0;6493,142;6434,283;543,283" o:connectangles="0,0,0,0,0,0,0"/>
              </v:shape>
              <v:shape id="Freeform 2418" o:spid="_x0000_s3334" style="position:absolute;left:549;top:325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QccMA&#10;AADdAAAADwAAAGRycy9kb3ducmV2LnhtbERPTWvCQBC9F/oflin0VjdWEI2uUgtKLx5qpeJtzI7Z&#10;0OxsyI4x/vtuoeBtHu9z5sve16qjNlaBDQwHGSjiItiKSwP7r/XLBFQUZIt1YDJwowjLxePDHHMb&#10;rvxJ3U5KlUI45mjAiTS51rFw5DEOQkOcuHNoPUqCbalti9cU7mv9mmVj7bHi1OCwoXdHxc/u4g3o&#10;02rab6T7PsSjw/P05mS/XRnz/NS/zUAJ9XIX/7s/bJo/nIzg75t0gl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7QccMAAADdAAAADwAAAAAAAAAAAAAAAACYAgAAZHJzL2Rv&#10;d25yZXYueG1sUEsFBgAAAAAEAAQA9QAAAIgDAAAAAA==&#10;" path="m,259l53,118,,,5885,r47,130l5885,259,,259xe" fillcolor="#554740 [2405]" stroked="f">
                <v:path arrowok="t" o:connecttype="custom" o:connectlocs="0,259;53,118;0,0;5885,0;5932,130;5885,259;0,259" o:connectangles="0,0,0,0,0,0,0"/>
              </v:shape>
              <v:shape id="Freeform 2419" o:spid="_x0000_s3333" style="position:absolute;left:549;top:443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sNMcQA&#10;AADdAAAADwAAAGRycy9kb3ducmV2LnhtbERPS4vCMBC+L/gfwgje1rQiWqpRZFlBPMj6OOzehmZs&#10;q82kNFGrv94sCN7m43vOdN6aSlypcaVlBXE/AkGcWV1yruCwX34mIJxH1lhZJgV3cjCfdT6mmGp7&#10;4y1ddz4XIYRdigoK7+tUSpcVZND1bU0cuKNtDPoAm1zqBm8h3FRyEEUjabDk0FBgTV8FZefdxSi4&#10;rBa/P5vheBA/dHX/M9vT97p8KNXrtosJCE+tf4tf7pUO8+NkCP/fhBP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rDTHEAAAA3QAAAA8AAAAAAAAAAAAAAAAAmAIAAGRycy9k&#10;b3ducmV2LnhtbFBLBQYAAAAABAAEAPUAAACJAwAAAAA=&#10;" path="m,141l53,,5932,12r-47,129l,141xe" fillcolor="#382f2a [1605]" stroked="f">
                <v:path arrowok="t" o:connecttype="custom" o:connectlocs="0,141;53,0;5932,12;5885,141;0,141" o:connectangles="0,0,0,0,0"/>
              </v:shape>
              <v:shape id="Freeform 2420" o:spid="_x0000_s3332" style="position:absolute;left:6;top:401;width:265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wucAA&#10;AADdAAAADwAAAGRycy9kb3ducmV2LnhtbERPzYrCMBC+L/gOYYS9rWkFRapRRBEUL6u7DzA2Y1Ns&#10;JiWJtvv2RljwNh/f7yxWvW3Eg3yoHSvIRxkI4tLpmisFvz+7rxmIEJE1No5JwR8FWC0HHwsstOv4&#10;RI9zrEQK4VCgAhNjW0gZSkMWw8i1xIm7Om8xJugrqT12Kdw2cpxlU2mx5tRgsKWNofJ2vlsFtPue&#10;XmV38W6D28ORt/nkaBqlPof9eg4iUh/f4n/3Xqf5+WwCr2/SC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vwucAAAADdAAAADwAAAAAAAAAAAAAAAACYAgAAZHJzL2Rvd25y&#10;ZXYueG1sUEsFBgAAAAAEAAQA9QAAAIUDAAAAAA==&#10;" path="m36,18c,9,,9,,9,36,,36,,36,v,,9,6,5,9c38,13,36,18,36,18xe" fillcolor="#554740 [2405]" stroked="f">
                <v:path arrowok="t" o:connecttype="custom" o:connectlocs="212,107;0,54;212,0;241,54;212,107" o:connectangles="0,0,0,0,0"/>
              </v:shape>
            </v:group>
            <v:group id="Group 2421" o:spid="_x0000_s3286" style="position:absolute;left:12496;top:3727;width:2194;height:2804;rotation:836411fd" coordorigin="7188,570" coordsize="1395,1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r5JsMAAADdAAAADwAAAGRycy9kb3ducmV2LnhtbESPQWsCMRCF7wX/Qxih&#10;t5pdD7JsjSKC4E3UQtvbsBk3q8kkbqJu/70pFHqb4b3vzZv5cnBW3KmPnWcF5aQAQdx43XGr4OO4&#10;eatAxISs0XomBT8UYbkYvcyx1v7Be7ofUityCMcaFZiUQi1lbAw5jBMfiLN28r3DlNe+lbrHRw53&#10;Vk6LYiYddpwvGAy0NtRcDjeXa3xXu3P1tb7qwAGLUtrPrbFKvY6H1TuIREP6N//RW525sprB7zd5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CvkmwwAAAN0AAAAP&#10;AAAAAAAAAAAAAAAAAKoCAABkcnMvZG93bnJldi54bWxQSwUGAAAAAAQABAD6AAAAmgMAAAAA&#10;">
              <v:shape id="Freeform 2422" o:spid="_x0000_s3330" style="position:absolute;left:7188;top:570;width:1395;height:1783;visibility:visible;mso-wrap-style:square;v-text-anchor:top" coordsize="1395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OFcEA&#10;AADdAAAADwAAAGRycy9kb3ducmV2LnhtbERPPWvDMBDdC/0P4gpdTCKlQ2qcKKEEAlmddOh4WGfL&#10;rXUykpqo/74qFLLd433edp/dJK4U4uhZw2qpQBB33ow8aHi/HBc1iJiQDU6eScMPRdjvHh+22Bh/&#10;45au5zSIEsKxQQ02pbmRMnaWHMaln4kL1/vgMBUYBmkC3kq4m+SLUmvpcOTSYHGmg6Xu6/ztNFS4&#10;7oOtPrMajKoO9qMNuW61fn7KbxsQiXK6i//dJ1Pmr+pX+PumnC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qThXBAAAA3QAAAA8AAAAAAAAAAAAAAAAAmAIAAGRycy9kb3du&#10;cmV2LnhtbFBLBQYAAAAABAAEAPUAAACGAwAAAAA=&#10;" path="m387,89r,l395,66,409,46,427,29,444,15,467,6,490,r26,l538,3r769,226l1329,238r20,14l1367,270r11,17l1390,310r2,23l1395,358r-5,23l1008,1679r-8,29l983,1731r-20,20l940,1765r-29,12l882,1783r-31,l819,1780r-74,-17l667,1743,493,1697,298,1636,83,1562,60,1551,40,1533,23,1513,11,1490,3,1465,,1439r,-26l5,1387,387,89xe" fillcolor="black [3200]" stroked="f" strokecolor="#f2f2f2 [3041]" strokeweight="3pt">
                <v:shadow on="t" color="#8494a6 [1944]" opacity=".5" offset="1pt"/>
                <v:path arrowok="t" o:connecttype="custom" o:connectlocs="387,89;387,89;395,66;409,46;427,29;444,15;467,6;490,0;516,0;538,3;1307,229;1307,229;1329,238;1349,252;1367,270;1378,287;1390,310;1392,333;1395,358;1390,381;1008,1679;1008,1679;1000,1708;983,1731;963,1751;940,1765;911,1777;882,1783;851,1783;819,1780;819,1780;745,1763;667,1743;493,1697;298,1636;83,1562;83,1562;60,1551;40,1533;23,1513;11,1490;3,1465;0,1439;0,1413;5,1387;387,89" o:connectangles="0,0,0,0,0,0,0,0,0,0,0,0,0,0,0,0,0,0,0,0,0,0,0,0,0,0,0,0,0,0,0,0,0,0,0,0,0,0,0,0,0,0,0,0,0,0"/>
              </v:shape>
              <v:shape id="Freeform 2423" o:spid="_x0000_s3329" style="position:absolute;left:7205;top:585;width:1361;height:1750;visibility:visible;mso-wrap-style:square;v-text-anchor:top" coordsize="1361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7HOckA&#10;AADdAAAADwAAAGRycy9kb3ducmV2LnhtbESPT2vCQBDF7wW/wzJCL6VuLLRKdJW20D+HQlBbeh2y&#10;YxLNzobdrUn76TsHwdsM7817v1muB9eqE4XYeDYwnWSgiEtvG64MfO5ebuegYkK22HomA78UYb0a&#10;XS0xt77nDZ22qVISwjFHA3VKXa51LGtyGCe+IxZt74PDJGuotA3YS7hr9V2WPWiHDUtDjR0911Qe&#10;tz/OwPfHTXH/WoR0mL11s6/2b9MX+GTM9Xh4XIBKNKSL+Xz9bgV/Ohdc+UZG0Kt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E7HOckAAADdAAAADwAAAAAAAAAAAAAAAACYAgAA&#10;ZHJzL2Rvd25yZXYueG1sUEsFBgAAAAAEAAQA9QAAAI4DAAAAAA==&#10;" path="m381,86r,l390,63,404,43,418,25,438,14,461,5,484,r23,l530,2r745,218l1295,232r20,11l1332,260r15,20l1355,300r6,23l1361,346r-6,26l980,1650r-9,26l954,1699r-20,20l911,1733r-26,9l860,1748r-32,2l797,1745r-72,-15l648,1710,478,1664,292,1607,83,1536,57,1524,37,1507,23,1487,11,1464,3,1441,,1415r,-26l6,1366,381,86xe" fillcolor="#d6dbe1 [664]" stroked="f">
                <v:fill opacity="26214f"/>
                <v:path arrowok="t" o:connecttype="custom" o:connectlocs="381,86;381,86;390,63;404,43;418,25;438,14;461,5;484,0;507,0;530,2;1275,220;1275,220;1295,232;1315,243;1332,260;1347,280;1355,300;1361,323;1361,346;1355,372;980,1650;980,1650;971,1676;954,1699;934,1719;911,1733;885,1742;860,1748;828,1750;797,1745;797,1745;725,1730;648,1710;478,1664;292,1607;83,1536;83,1536;57,1524;37,1507;23,1487;11,1464;3,1441;0,1415;0,1389;6,1366;381,86" o:connectangles="0,0,0,0,0,0,0,0,0,0,0,0,0,0,0,0,0,0,0,0,0,0,0,0,0,0,0,0,0,0,0,0,0,0,0,0,0,0,0,0,0,0,0,0,0,0"/>
              </v:shape>
              <v:shape id="Freeform 2424" o:spid="_x0000_s3328" style="position:absolute;left:7649;top:668;width:235;height:134;visibility:visible;mso-wrap-style:square;v-text-anchor:top" coordsize="2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OtMQA&#10;AADdAAAADwAAAGRycy9kb3ducmV2LnhtbESPQWuDQBCF74X8h2UKudVVD2m0bkIJFHpMTC+5De5E&#10;re6suKsx/z4bKPQ2w3vzvjfFfjG9mGl0rWUFSRSDIK6sbrlW8HP+etuCcB5ZY2+ZFNzJwX63eikw&#10;1/bGJ5pLX4sQwi5HBY33Qy6lqxoy6CI7EAftakeDPqxjLfWItxBuepnG8UYabDkQGhzo0FDVlZMJ&#10;XCvPS3bclOklpq59n6eOfyel1q/L5wcIT4v/N/9df+tQP9lm8PwmjC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hDrTEAAAA3QAAAA8AAAAAAAAAAAAAAAAAmAIAAGRycy9k&#10;b3ducmV2LnhtbFBLBQYAAAAABAAEAPUAAACJAwAAAAA=&#10;" path="m12,14r,l14,8,23,3,29,r8,l221,54r5,3l232,63r3,8l235,80r-11,40l218,126r-6,5l206,134r-8,l14,80,6,77,3,68,,63,,54,12,14xe" fillcolor="#b3b3b3" stroked="f">
                <v:path arrowok="t" o:connecttype="custom" o:connectlocs="12,14;12,14;14,8;23,3;29,0;37,0;221,54;221,54;226,57;232,63;235,71;235,80;224,120;224,120;218,126;212,131;206,134;198,134;14,80;14,80;6,77;3,68;0,63;0,54;12,14" o:connectangles="0,0,0,0,0,0,0,0,0,0,0,0,0,0,0,0,0,0,0,0,0,0,0,0,0"/>
              </v:shape>
              <v:shape id="Freeform 2425" o:spid="_x0000_s3327" style="position:absolute;left:7600;top:948;width:774;height:379;visibility:visible;mso-wrap-style:square;v-text-anchor:top" coordsize="77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RtcYA&#10;AADdAAAADwAAAGRycy9kb3ducmV2LnhtbESPQWsCQQyF74L/YYjQS6mziki7dRQRBCkK1bbSY9hJ&#10;d5fuZJaZUdd/bw6Ct4T38t6X2aJzjTpTiLVnA6NhBoq48Lbm0sD31/rlFVRMyBYbz2TgShEW835v&#10;hrn1F97T+ZBKJSEcczRQpdTmWseiIodx6Fti0f58cJhkDaW2AS8S7ho9zrKpdlizNFTY0qqi4v9w&#10;cgY+Qr07rmM8brvpZPf8cz25308y5mnQLd9BJerSw3y/3ljBH70Jv3wjI+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pRtcYAAADdAAAADwAAAAAAAAAAAAAAAACYAgAAZHJz&#10;L2Rvd25yZXYueG1sUEsFBgAAAAAEAAQA9QAAAIsDAAAAAA==&#10;" path="m35,21r,l40,12,49,3,63,,75,,751,198r12,6l771,213r3,11l774,238,740,356r-6,11l723,373r-12,6l700,376,23,178,12,172,3,164,,152,,138,35,21xe" fillcolor="gray" stroked="f">
                <v:path arrowok="t" o:connecttype="custom" o:connectlocs="35,21;35,21;40,12;49,3;63,0;75,0;751,198;751,198;763,204;771,213;774,224;774,238;740,356;740,356;734,367;723,373;711,379;700,376;23,178;23,178;12,172;3,164;0,152;0,138;35,21" o:connectangles="0,0,0,0,0,0,0,0,0,0,0,0,0,0,0,0,0,0,0,0,0,0,0,0,0"/>
              </v:shape>
              <v:shape id="Freeform 2426" o:spid="_x0000_s3326" style="position:absolute;left:7612;top:960;width:751;height:352;visibility:visible;mso-wrap-style:square;v-text-anchor:top" coordsize="75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S1WMQA&#10;AADdAAAADwAAAGRycy9kb3ducmV2LnhtbERPTWvCQBC9C/6HZYReRDcpVGp0FSkIxUtbq+JxzI5J&#10;MDsbsqtZ/71bKHibx/uc+TKYWtyodZVlBek4AUGcW11xoWD3ux69g3AeWWNtmRTcycFy0e/NMdO2&#10;4x+6bX0hYgi7DBWU3jeZlC4vyaAb24Y4cmfbGvQRtoXULXYx3NTyNUkm0mDFsaHEhj5Kyi/bq1Fw&#10;GHbhEr5X+8357Wi+pqd6eOrWSr0MwmoGwlPwT/G/+1PH+ek0hb9v4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UtVjEAAAA3QAAAA8AAAAAAAAAAAAAAAAAmAIAAGRycy9k&#10;b3ducmV2LnhtbFBLBQYAAAAABAAEAPUAAACJAwAAAAA=&#10;" path="m31,20r,l37,9,46,3,54,,66,,731,195r8,6l748,209r3,9l748,229,719,332r-6,12l705,350r-12,2l685,352,20,158r-9,-6l3,146,,135,,123,31,20xe" fillcolor="#e6e6e6" stroked="f">
                <v:path arrowok="t" o:connecttype="custom" o:connectlocs="31,20;31,20;37,9;46,3;54,0;66,0;731,195;731,195;739,201;748,209;751,218;748,229;719,332;719,332;713,344;705,350;693,352;685,352;20,158;20,158;11,152;3,146;0,135;0,123;31,20;31,20" o:connectangles="0,0,0,0,0,0,0,0,0,0,0,0,0,0,0,0,0,0,0,0,0,0,0,0,0,0"/>
              </v:shape>
              <v:shape id="Freeform 2427" o:spid="_x0000_s3325" style="position:absolute;left:7655;top:673;width:223;height:124;visibility:visible;mso-wrap-style:square;v-text-anchor:top" coordsize="22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IrjMMA&#10;AADdAAAADwAAAGRycy9kb3ducmV2LnhtbERPTWvCQBC9C/0PyxR6M5tYajXNRkqh4LHaVjxOs2MS&#10;zM6G7FaT/HpXELzN431OtupNI07UudqygiSKQRAXVtdcKvj5/pwuQDiPrLGxTAoGcrDKHyYZptqe&#10;eUOnrS9FCGGXooLK+zaV0hUVGXSRbYkDd7CdQR9gV0rd4TmEm0bO4nguDdYcGips6aOi4rj9NwrG&#10;37+6f1lzsn91o9m5r+F5lINST4/9+xsIT72/i2/utQ7zk+UMrt+EE2R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IrjMMAAADdAAAADwAAAAAAAAAAAAAAAACYAgAAZHJzL2Rv&#10;d25yZXYueG1sUEsFBgAAAAAEAAQA9QAAAIgDAAAAAA==&#10;" path="m8,12r,l14,6,20,3,26,r5,l212,52r6,3l220,61r3,8l223,75r-11,34l209,118r-6,3l198,124r-9,l11,72,6,66,,63,,55,,49,8,12xe" fillcolor="#e6e6e6" stroked="f">
                <v:path arrowok="t" o:connecttype="custom" o:connectlocs="8,12;8,12;14,6;20,3;26,0;31,0;212,52;212,52;218,55;220,61;223,69;223,75;212,109;212,109;209,118;203,121;198,124;189,124;11,72;11,72;6,66;0,63;0,55;0,49;8,12;8,12" o:connectangles="0,0,0,0,0,0,0,0,0,0,0,0,0,0,0,0,0,0,0,0,0,0,0,0,0,0"/>
              </v:shape>
              <v:shape id="Freeform 2428" o:spid="_x0000_s3324" style="position:absolute;left:7262;top:1186;width:1109;height:1075;visibility:visible;mso-wrap-style:square;v-text-anchor:top" coordsize="1109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osMQA&#10;AADdAAAADwAAAGRycy9kb3ducmV2LnhtbERPTUvDQBC9C/6HZQRvdtNaxcZuSxGFnipN9dDbNDtN&#10;gtnZsDsm8d+7BcHbPN7nLNeja1VPITaeDUwnGSji0tuGKwMfh7e7J1BRkC22nsnAD0VYr66vlphb&#10;P/Ce+kIqlUI45migFulyrWNZk8M48R1x4s4+OJQEQ6VtwCGFu1bPsuxRO2w4NdTY0UtN5Vfx7QwU&#10;52F7+OxPp4f3VxnCcTcX8XNjbm/GzTMooVH+xX/urU3zp4t7uHyTT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HKLDEAAAA3QAAAA8AAAAAAAAAAAAAAAAAmAIAAGRycy9k&#10;b3ducmV2LnhtbFBLBQYAAAAABAAEAPUAAACJAwAAAAA=&#10;" path="m932,765l846,740r-15,l820,743r-12,8l803,763r-20,68l751,937r-20,72l731,1020r3,15l742,1043r12,6l840,1075r14,l866,1072r8,-9l880,1052,952,806r3,-12l952,783r-9,-12l932,765xm356,26l270,,255,,244,3r-9,9l229,23,209,92r-2,14l209,118r9,11l229,135r86,23l330,161r11,-3l353,149r5,-11l378,66r,-11l376,40r-9,-8l356,26xm539,78l453,55,439,52r-12,6l416,66r-6,12l390,146r,12l393,172r8,9l413,187r86,25l513,212r12,-2l533,201r6,-12l559,121r3,-15l559,95r-9,-9l539,78xm720,132l634,106r-12,l608,109r-9,9l593,129r-20,69l570,212r6,12l585,235r11,6l682,267r12,l705,264r12,-9l722,244r20,-69l745,161r-5,-12l731,138r-11,-6xm903,187l817,161r-14,-3l791,164r-11,8l774,184r-20,69l754,267r3,11l765,287r12,8l863,318r14,3l889,316r8,-9l903,295r23,-68l926,215r-3,-14l914,192r-11,-5xm1083,238l997,215r-11,-3l975,215r-12,9l957,235r-20,72l934,318r6,15l949,341r11,6l1046,373r12,l1072,370r9,-9l1086,350r20,-69l1109,267r-5,-12l1095,244r-12,-6xm487,253l401,230r-14,-3l376,230r-12,8l358,250r-20,71l338,333r3,14l350,356r11,5l447,387r15,l473,384r9,-8l490,364r20,-69l510,281r-3,-11l499,258r-12,-5xm668,307l582,281r-12,l559,284r-11,9l542,304r-20,69l519,387r6,12l533,410r12,6l631,442r11,l656,439r9,-9l671,419r20,-72l694,336r-6,-12l682,313r-14,-6xm851,361l765,336r-14,-3l740,338r-9,9l722,359r-20,68l702,442r3,11l714,462r11,5l811,493r15,3l837,490r11,-8l854,470r20,-68l874,387r-3,-11l863,367r-12,-6xm1035,413l949,387r-15,l923,390r-11,9l906,410r-20,72l886,493r3,12l897,516r12,6l995,548r11,l1020,545r9,-9l1035,525r20,-69l1058,442r-6,-12l1046,419r-11,-6xm252,376l166,350r-11,-3l143,353r-11,8l126,373r-20,69l106,456r3,11l118,476r11,6l215,508r12,2l241,505r9,-9l255,485r20,-69l278,402r-6,-12l267,381r-15,-5xm436,427l350,402r-15,l324,404r-9,9l307,424r-20,72l287,508r3,11l298,530r12,6l396,562r14,l421,559r12,-8l439,539r20,-69l459,456r-3,-11l447,433r-11,-6xm619,482l533,456r-14,l507,459r-11,8l490,479r-20,69l470,562r3,11l482,585r11,6l579,614r14,2l605,611r8,-6l619,594r23,-72l642,510r-3,-14l631,487r-12,-5xm800,533l714,510r-15,-2l688,513r-9,6l674,533r-20,69l651,614r3,14l662,636r12,6l760,668r14,l785,665r12,-8l803,645r20,-69l823,562r-3,-11l811,542r-11,-9xm983,588l897,562r-14,l871,565r-11,8l854,585r-20,69l834,668r3,11l846,691r11,6l943,722r14,l969,720r8,-9l986,700r20,-72l1006,616r-3,-11l995,594r-12,-6xm201,553l115,528r-12,-3l89,530r-9,9l75,551,55,619r-3,15l57,645r9,9l78,659r86,26l175,688r14,-6l198,674r6,-12l224,594r3,-15l221,568r-9,-9l201,553xm384,605l298,579r-14,l272,582r-11,9l255,602r-20,72l235,685r3,12l247,708r11,6l344,740r14,l370,737r8,-9l387,717r20,-69l407,634r-3,-12l396,611r-12,-6xm565,659l482,634r-15,l456,636r-12,9l439,657r-20,68l419,740r2,11l430,763r12,5l527,791r12,3l553,788r9,-5l568,771r20,-71l591,688r-6,-14l579,665r-14,-6xm748,711l662,688r-14,-3l636,691r-8,6l619,711r-20,69l599,791r3,15l611,814r11,6l708,846r14,l734,843r11,-9l751,823r20,-69l771,740r-3,-12l760,720r-12,-9xm149,728l63,702r-11,l40,705r-11,9l23,725,3,794,,808r6,12l14,831r12,6l112,860r11,3l138,857r8,-6l152,840r20,-72l175,757r-6,-14l161,734r-12,-6xm333,780l247,757r-15,-3l221,760r-9,5l204,780r-20,69l184,860r2,14l195,883r12,6l292,914r15,l318,912r12,-9l335,892r21,-69l356,808r-3,-11l344,788r-11,-8xm516,834l430,808r-14,l404,811r-11,9l387,831r-20,69l367,914r3,12l378,937r12,6l476,969r11,l502,966r8,-9l516,946r20,-69l539,863r-6,-12l527,840r-11,-6xm697,889l611,863r-15,-3l585,866r-9,8l570,886r-22,69l548,969r2,11l559,989r11,6l656,1020r15,3l682,1018r12,-9l699,998r21,-69l720,914r-3,-11l708,894r-11,-5xm304,201l218,175r-11,l192,178r-8,9l178,198r-20,69l155,281r6,12l169,301r12,9l267,333r11,3l290,330r11,-6l307,310r20,-69l330,230r-6,-15l315,207r-11,-6xe" fillcolor="#1a1a1a" stroked="f">
                <v:path arrowok="t" o:connecttype="custom" o:connectlocs="751,937;866,1072;356,26;209,118;378,66;427,58;499,212;539,78;573,198;722,244;817,161;777,295;923,201;957,235;1072,370;487,253;341,347;510,295;559,284;631,442;668,307;702,427;854,470;949,387;909,522;1052,430;126,373;241,505;436,427;290,519;459,470;507,459;579,614;619,482;654,602;803,645;897,562;857,697;1003,605;75,551;189,682;384,605;238,697;407,648;456,636;527,791;565,659;599,780;751,823;63,702;26,837;169,743;204,780;318,912;516,834;370,926;536,877;585,866;656,1020;697,889;158,267;307,310" o:connectangles="0,0,0,0,0,0,0,0,0,0,0,0,0,0,0,0,0,0,0,0,0,0,0,0,0,0,0,0,0,0,0,0,0,0,0,0,0,0,0,0,0,0,0,0,0,0,0,0,0,0,0,0,0,0,0,0,0,0,0,0,0,0"/>
                <o:lock v:ext="edit" verticies="t"/>
              </v:shape>
              <v:shape id="Freeform 2429" o:spid="_x0000_s3323" style="position:absolute;left:7274;top:1195;width:1086;height:1057;visibility:visible;mso-wrap-style:square;v-text-anchor:top" coordsize="1086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7N8QA&#10;AADdAAAADwAAAGRycy9kb3ducmV2LnhtbERP32vCMBB+H+x/CDfwbaaV4bbOKMMxLAiCTtjrrTnb&#10;YHMpSar1vzeCsLf7+H7ebDHYVpzIB+NYQT7OQBBXThuuFex/vp/fQISIrLF1TAouFGAxf3yYYaHd&#10;mbd02sVapBAOBSpoYuwKKUPVkMUwdh1x4g7OW4wJ+lpqj+cUbls5ybKptGg4NTTY0bKh6rjrrYK/&#10;9aqf7PNDuXldlv63/zLHtTdKjZ6Gzw8QkYb4L767S53m5+8vc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xuzfEAAAA3QAAAA8AAAAAAAAAAAAAAAAAmAIAAGRycy9k&#10;b3ducmV2LnhtbFBLBQYAAAAABAAEAPUAAACJAwAAAAA=&#10;" path="m286,198l209,175r-12,l186,178r-9,5l172,195r-18,63l154,269r3,9l163,289r11,3l252,315r11,3l275,312r8,-5l289,295r17,-60l306,223r-3,-11l295,203r-9,-5xm831,358l756,335r-11,-3l733,338r-8,6l719,355r-17,60l699,427r3,11l710,447r12,6l796,476r12,l819,473r9,-6l834,456r17,-63l854,381r-3,-9l842,364r-11,-6xm364,602l289,579r-11,l266,582r-8,8l252,602r-17,60l232,673r3,12l243,693r12,6l329,722r12,l352,719r9,-8l366,702r18,-63l387,627r-3,-11l375,607r-11,-5xm338,23l260,,249,,238,3r-9,8l223,20,206,83r-3,12l209,106r6,9l226,120r75,20l315,143r8,-3l332,132r6,-12l358,60r,-11l355,37r-9,-8l338,23xm518,77l441,54,430,52r-9,5l412,63r-5,11l387,135r,11l389,158r9,8l407,172r77,23l495,195r12,-3l515,186r6,-11l538,112r,-12l536,92,530,80,518,77xm702,129l624,106r-11,l601,109r-8,8l587,126r-17,63l570,201r3,11l579,221r11,5l667,249r12,l690,246r9,-8l705,229r17,-63l722,155r-3,-12l710,135r-8,-6xm882,183l808,160r-12,l785,163r-9,6l771,180r-21,64l750,255r3,9l762,272r9,6l848,301r11,3l871,298r8,-6l885,281r17,-60l905,209r-5,-11l894,189r-12,-6xm1066,235l988,215r-11,-3l965,215r-8,8l951,235r-17,60l934,307r3,11l945,327r9,5l1031,355r12,l1054,352r9,-8l1069,335r17,-63l1086,261r-3,-12l1077,241r-11,-6xm467,249l392,229r-11,-3l369,229r-8,9l355,249r-17,60l335,321r3,11l346,341r12,6l432,370r12,l455,367r9,-9l470,350r17,-64l490,275r-6,-11l478,255r-11,-6xm650,304l573,281r-12,l550,284r-9,8l538,301r-20,63l518,375r3,12l530,395r8,6l616,421r11,3l639,421r8,-8l653,401r17,-60l670,329r-3,-11l662,309r-12,-5xm1014,410l937,387r-12,l917,390r-9,8l902,410r-20,60l882,481r3,12l894,501r8,6l980,530r11,l1003,527r8,-8l1017,510r17,-63l1034,436r-3,-12l1026,415r-12,-5xm235,372l157,350r-11,l134,352r-8,6l120,370r-17,60l103,444r3,9l114,461r9,6l200,490r12,l223,487r9,-6l238,470r17,-60l255,395r-3,-8l246,378r-11,-6xm415,424l341,401r-12,l318,404r-9,9l303,424r-17,60l283,496r6,11l295,516r11,5l381,544r11,l404,542r8,-9l418,524r20,-63l438,450r-3,-12l427,430r-12,-6xm599,478l524,456r-14,l501,458r-8,9l487,476r-20,63l467,550r3,12l478,570r9,6l564,596r12,3l587,593r9,-6l601,576r18,-60l622,504r-6,-11l610,484r-11,-6xm782,530l705,510r-12,-3l682,513r-9,6l667,530r-17,60l647,602r6,11l659,622r11,5l745,650r14,l768,648r8,-6l782,630r20,-63l802,556r-3,-12l791,536r-9,-6xm963,585l888,562r-11,l865,564r-8,9l851,582r-20,63l831,656r3,12l842,676r12,6l928,705r12,l951,702r9,-9l965,685r18,-63l985,610r-5,-11l974,590r-11,-5xm183,550l106,527r-12,l83,530r-9,6l68,547,51,607r,15l54,630r6,9l71,645r78,23l160,668r12,-3l180,659r6,-11l203,587r,-14l200,564r-8,-8l183,550xm547,656l470,633r-12,l450,636r-12,9l435,653r-20,63l415,728r3,11l427,748r8,6l513,774r11,3l536,771r8,-6l550,754r17,-61l567,682r-3,-12l558,662r-11,-6xm728,708l653,688r-11,-3l630,691r-8,5l616,708r-17,60l596,779r5,12l607,799r12,6l693,828r12,l716,825r9,-6l730,808r18,-63l750,734r-2,-12l739,713r-11,-5xm131,725l54,702r-11,l31,705r-8,8l17,722,,785r,12l2,808r9,9l20,822r77,20l109,845r11,-3l129,834r5,-12l152,762r,-11l149,739r-6,-8l131,725xm312,777l238,756r-12,-2l215,759r-9,6l200,777r-17,60l180,848r3,12l192,868r11,6l278,897r11,l301,894r8,-6l315,877r17,-63l335,802r-3,-11l323,782r-11,-5xm495,831l418,808r-11,l398,811r-9,8l384,828r-20,63l364,903r2,11l375,923r9,5l461,951r12,l484,948r9,-8l498,931r17,-63l515,857r-2,-12l507,837r-12,-6xm679,885l601,862r-11,l579,865r-9,6l564,883r-17,60l544,957r6,9l556,974r11,6l642,1003r11,l665,1000r8,-6l679,983r20,-60l699,908r-3,-8l687,891r-8,-6xm911,762l836,739r-14,l814,742r-9,9l799,759r-20,63l748,937r-20,60l728,1009r2,11l739,1029r9,5l825,1057r11,l848,1054r9,-8l862,1037,931,799r3,-11l928,777r-6,-9l911,762xe" fillcolor="#333" stroked="f">
                <v:path arrowok="t" o:connecttype="custom" o:connectlocs="154,269;306,235;745,332;796,476;842,364;235,662;361,711;260,0;215,115;358,49;412,63;495,195;518,77;570,201;722,166;796,160;848,301;894,189;934,295;1063,344;392,229;346,341;490,275;541,292;627,424;650,304;882,481;1034,447;146,350;200,490;246,378;286,484;412,533;524,456;478,570;622,504;673,519;759,650;782,530;831,656;983,622;94,527;149,668;192,556;415,716;544,765;653,688;607,799;750,734;23,713;109,845;131,725;180,848;332,814;407,808;461,951;507,837;547,943;673,994;836,739;728,997;862,1037" o:connectangles="0,0,0,0,0,0,0,0,0,0,0,0,0,0,0,0,0,0,0,0,0,0,0,0,0,0,0,0,0,0,0,0,0,0,0,0,0,0,0,0,0,0,0,0,0,0,0,0,0,0,0,0,0,0,0,0,0,0,0,0,0,0"/>
                <o:lock v:ext="edit" verticies="t"/>
              </v:shape>
              <v:shape id="Freeform 2430" o:spid="_x0000_s3322" style="position:absolute;left:8222;top:1161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R3YcIA&#10;AADdAAAADwAAAGRycy9kb3ducmV2LnhtbERPTWsCMRC9F/ofwhS81exqFd0apRSE9taqF2/DZtws&#10;bibLZhq3/74pFHqbx/uczW70nUo0xDawgXJagCKug225MXA67h9XoKIgW+wCk4FvirDb3t9tsLLh&#10;xp+UDtKoHMKxQgNOpK+0jrUjj3EaeuLMXcLgUTIcGm0HvOVw3+lZUSy1x5Zzg8OeXh3V18OXN5DS&#10;edYu5KMvgzztl/OVS9f30ZjJw/jyDEpolH/xn/vN5vnlegG/3+QT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NHdhwgAAAN0AAAAPAAAAAAAAAAAAAAAAAJgCAABkcnMvZG93&#10;bnJldi54bWxQSwUGAAAAAAQABAD1AAAAhwMAAAAA&#10;" path="m83,17l80,11,43,,37,2r6,12l72,22,83,17xm86,25l83,20,72,25,63,54r6,9l75,60,86,25xm40,14l35,5,29,8,17,45r3,3l32,43,40,14xm72,74l69,68,58,74r-9,29l55,111r5,-3l72,74xm23,63l17,54r-5,3l,94r3,3l15,91,23,63xm52,114l46,103,17,94,6,100r3,6l46,117r6,-3xe" fillcolor="#534d4e" stroked="f">
                <v:path arrowok="t" o:connecttype="custom" o:connectlocs="83,17;80,11;43,0;37,2;43,14;72,22;83,17;86,25;83,20;72,25;63,54;69,63;75,60;86,25;40,14;35,5;29,8;17,45;20,48;32,43;40,14;72,74;69,68;58,74;49,103;55,111;60,108;72,74;23,63;17,54;12,57;0,94;3,97;15,91;23,63;52,114;46,103;17,94;6,100;9,106;46,117;52,114" o:connectangles="0,0,0,0,0,0,0,0,0,0,0,0,0,0,0,0,0,0,0,0,0,0,0,0,0,0,0,0,0,0,0,0,0,0,0,0,0,0,0,0,0,0"/>
                <o:lock v:ext="edit" verticies="t"/>
              </v:shape>
              <v:shape id="Freeform 2431" o:spid="_x0000_s3321" style="position:absolute;left:8145;top:1138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bpFsIA&#10;AADdAAAADwAAAGRycy9kb3ducmV2LnhtbERPTUvDQBC9C/0PyxS82U2qhpp2W0Qo6E3bXrwN2Wk2&#10;NDsbsuM2/ntXELzN433OZjf5XiUaYxfYQLkoQBE3wXbcGjgd93crUFGQLfaBycA3RdhtZzcbrG24&#10;8gelg7Qqh3Cs0YATGWqtY+PIY1yEgThz5zB6lAzHVtsRrznc93pZFJX22HFucDjQi6PmcvjyBlL6&#10;XHaP8j6UQR721f3KpcvbZMztfHpegxKa5F/85361eX75VMHvN/kE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5ukWwgAAAN0AAAAPAAAAAAAAAAAAAAAAAJgCAABkcnMvZG93&#10;bnJldi54bWxQSwUGAAAAAAQABAD1AAAAhwMAAAAA&#10;" path="m83,17l80,11,43,,37,2r6,12l72,23,83,17xm86,25l83,20,72,25,63,54r6,12l74,63,86,25xm40,17l34,5,29,8,17,45r3,3l31,45,40,17xm72,74l69,68,57,74r-8,29l51,111r6,-2l72,74xm23,63l17,54r-6,3l,94r3,3l14,91,23,63xm49,114l46,103,17,94,6,100r2,6l46,117r3,-3xe" fillcolor="#534d4e" stroked="f">
                <v:path arrowok="t" o:connecttype="custom" o:connectlocs="83,17;80,11;43,0;37,2;43,14;72,23;83,17;86,25;83,20;72,25;63,54;69,66;74,63;86,25;40,17;34,5;29,8;17,45;20,48;31,45;40,17;72,74;69,68;57,74;49,103;51,111;57,109;72,74;23,63;17,54;11,57;0,94;3,97;14,91;23,63;49,114;46,103;17,94;6,100;8,106;46,117;49,114" o:connectangles="0,0,0,0,0,0,0,0,0,0,0,0,0,0,0,0,0,0,0,0,0,0,0,0,0,0,0,0,0,0,0,0,0,0,0,0,0,0,0,0,0,0"/>
                <o:lock v:ext="edit" verticies="t"/>
              </v:shape>
              <v:shape id="Freeform 2432" o:spid="_x0000_s3320" style="position:absolute;left:7841;top:1516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1vvMQA&#10;AADdAAAADwAAAGRycy9kb3ducmV2LnhtbERPzWrCQBC+C32HZQq96SZCtY1upBUsvSia9AGm2TFJ&#10;m52N2Y3Gt+8WBG/z8f3OcjWYRpypc7VlBfEkAkFcWF1zqeAr34xfQDiPrLGxTAqu5GCVPoyWmGh7&#10;4QOdM1+KEMIuQQWV920ipSsqMugmtiUO3NF2Bn2AXSl1h5cQbho5jaKZNFhzaKiwpXVFxW/WGwV1&#10;tltvPzbv36f5c27Lg+5nP/teqafH4W0BwtPg7+Kb+1OH+fHrHP6/CS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Nb7zEAAAA3QAAAA8AAAAAAAAAAAAAAAAAmAIAAGRycy9k&#10;b3ducmV2LnhtbFBLBQYAAAAABAAEAPUAAACJAwAAAAA=&#10;" path="m14,26r,l6,31,,40r,9l3,54r6,9l17,66r12,l34,66r9,-6l46,51r,-8l43,34r6,-3l52,23r,-6l49,8,43,6,37,,29,,20,3,14,6r-2,5l12,20r2,6xm14,43r,l20,37r6,-3l32,40r,6l29,51r-9,3l17,49,14,43xm26,17r,l29,14r5,l37,17r,3l34,26r-5,l26,23r,-6xe" stroked="f">
                <v:path arrowok="t" o:connecttype="custom" o:connectlocs="14,26;14,26;6,31;0,40;0,40;0,49;3,54;9,63;17,66;17,66;29,66;34,66;43,60;46,51;46,51;46,43;43,34;43,34;49,31;52,23;52,23;52,17;49,8;43,6;37,0;37,0;29,0;20,3;14,6;12,11;12,11;12,20;14,26;14,26;14,43;14,43;20,37;26,34;26,34;32,40;32,46;32,46;29,51;20,54;20,54;17,49;14,43;14,43;26,17;26,17;29,14;34,14;34,14;37,17;37,20;37,20;34,26;29,26;29,26;26,23;26,17;26,17" o:connectangles="0,0,0,0,0,0,0,0,0,0,0,0,0,0,0,0,0,0,0,0,0,0,0,0,0,0,0,0,0,0,0,0,0,0,0,0,0,0,0,0,0,0,0,0,0,0,0,0,0,0,0,0,0,0,0,0,0,0,0,0,0,0"/>
                <o:lock v:ext="edit" verticies="t"/>
              </v:shape>
              <v:shape id="Freeform 2433" o:spid="_x0000_s3319" style="position:absolute;left:7792;top:1688;width:55;height:66;visibility:visible;mso-wrap-style:square;v-text-anchor:top" coordsize="5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sTMcA&#10;AADdAAAADwAAAGRycy9kb3ducmV2LnhtbESPT2vCQBDF7wW/wzJCb3WjSGlSVxFRENpL/Ve8Ddnp&#10;JjQ7G7NbTb9951DwNsN7895vZoveN+pKXawDGxiPMlDEZbA1OwOH/ebpBVRMyBabwGTglyIs5oOH&#10;GRY23PiDrrvklIRwLNBAlVJbaB3LijzGUWiJRfsKnccka+e07fAm4b7Rkyx71h5rloYKW1pVVH7v&#10;fryB/fnzvM6W/PZ+3LhTk6b5xZW5MY/DfvkKKlGf7ub/660V/HEuuPKNj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GbEzHAAAA3QAAAA8AAAAAAAAAAAAAAAAAmAIAAGRy&#10;cy9kb3ducmV2LnhtbFBLBQYAAAAABAAEAPUAAACMAwAAAAA=&#10;" path="m26,23r6,-9l46,20r6,l55,14r,-6l49,6,32,,23,,20,6,12,20r,6l12,31r3,3l26,34r6,3l32,46r-6,5l20,51,12,46,6,43r-3,l,46r,5l3,57r6,6l15,66r11,l35,63r5,-6l46,49r,-9l46,31,40,26,35,23r-9,xe" stroked="f">
                <v:path arrowok="t" o:connecttype="custom" o:connectlocs="26,23;32,14;46,20;46,20;52,20;55,14;55,14;55,8;49,6;32,0;32,0;23,0;20,6;12,20;12,20;12,26;12,26;12,31;15,34;15,34;26,34;26,34;32,37;32,46;32,46;26,51;20,51;20,51;12,46;6,43;6,43;3,43;0,46;0,46;0,51;3,57;9,63;15,66;15,66;26,66;35,63;40,57;46,49;46,49;46,40;46,31;40,26;35,23;35,23;26,23;26,23" o:connectangles="0,0,0,0,0,0,0,0,0,0,0,0,0,0,0,0,0,0,0,0,0,0,0,0,0,0,0,0,0,0,0,0,0,0,0,0,0,0,0,0,0,0,0,0,0,0,0,0,0,0,0"/>
              </v:shape>
              <v:shape id="Freeform 2434" o:spid="_x0000_s3318" style="position:absolute;left:7741;top:1868;width:51;height:66;visibility:visible;mso-wrap-style:square;v-text-anchor:top" coordsize="5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/hH8UA&#10;AADdAAAADwAAAGRycy9kb3ducmV2LnhtbERPTWvCQBC9F/oflil4kbqJoG2iq1ihIIIHk3rIbchO&#10;k9DsbMhuk/TfdwtCb/N4n7PdT6YVA/WusawgXkQgiEurG64UfOTvz68gnEfW2FomBT/kYL97fNhi&#10;qu3IVxoyX4kQwi5FBbX3XSqlK2sy6Ba2Iw7cp+0N+gD7SuoexxBuWrmMorU02HBoqLGjY03lV/Zt&#10;FNyWlxdznk/z6JxfeHUo4resiJWaPU2HDQhPk/8X390nHebHSQJ/34QT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+EfxQAAAN0AAAAPAAAAAAAAAAAAAAAAAJgCAABkcnMv&#10;ZG93bnJldi54bWxQSwUGAAAAAAQABAD1AAAAigMAAAAA&#10;" path="m34,55l20,49,43,38r5,-6l51,23r,-5l51,9,46,3,37,,28,,17,3,14,9r-3,3l11,18r6,5l20,20r6,-2l28,12r6,l37,15r,5l28,29,14,38,3,46,,49r,6l6,61r25,5l37,66r6,-3l40,58,34,55xe" stroked="f">
                <v:path arrowok="t" o:connecttype="custom" o:connectlocs="34,55;20,49;20,49;43,38;48,32;51,23;51,23;51,18;51,9;46,3;37,0;37,0;28,0;17,3;17,3;14,9;11,12;11,12;11,18;17,23;17,23;20,20;26,18;26,18;28,12;34,12;34,12;37,15;37,20;37,20;28,29;14,38;14,38;3,46;0,49;0,49;0,55;6,61;31,66;31,66;37,66;43,63;43,63;40,58;34,55;34,55" o:connectangles="0,0,0,0,0,0,0,0,0,0,0,0,0,0,0,0,0,0,0,0,0,0,0,0,0,0,0,0,0,0,0,0,0,0,0,0,0,0,0,0,0,0,0,0,0,0"/>
              </v:shape>
              <v:shape id="Freeform 2435" o:spid="_x0000_s3317" style="position:absolute;left:7663;top:1461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RgEcYA&#10;AADdAAAADwAAAGRycy9kb3ducmV2LnhtbESP0WrCQBBF3wv+wzJC38xGkdJEVylCsISWatoPGLJj&#10;EpqdjdmtSf16tyD0bYZ775k76+1oWnGh3jWWFcyjGARxaXXDlYKvz2z2DMJ5ZI2tZVLwSw62m8nD&#10;GlNtBz7SpfCVCBB2KSqove9SKV1Zk0EX2Y44aCfbG/Rh7SupexwC3LRyEcdP0mDD4UKNHe1qKr+L&#10;H6PgPBaJTPbnjN7el4frh8yXXZYr9TgdX1YgPI3+33xPv+pQPyDh75swgt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RgEcYAAADdAAAADwAAAAAAAAAAAAAAAACYAgAAZHJz&#10;L2Rvd25yZXYueG1sUEsFBgAAAAAEAAQA9QAAAIsDAAAAAA==&#10;" path="m32,18l3,52,,55r,6l6,66,9,63r6,-2l49,23r3,-5l49,12,43,6,20,,12,,9,6r,3l12,12r6,3l32,18xe" stroked="f">
                <v:path arrowok="t" o:connecttype="custom" o:connectlocs="32,18;3,52;3,52;0,55;0,55;0,61;6,66;6,66;9,63;15,61;49,23;49,23;52,18;52,18;49,12;43,6;20,0;20,0;12,0;9,6;9,6;9,9;12,12;18,15;32,18" o:connectangles="0,0,0,0,0,0,0,0,0,0,0,0,0,0,0,0,0,0,0,0,0,0,0,0,0"/>
              </v:shape>
              <v:shape id="Freeform 2436" o:spid="_x0000_s3316" style="position:absolute;left:7609;top:1639;width:54;height:63;visibility:visible;mso-wrap-style:square;v-text-anchor:top" coordsize="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QN8MA&#10;AADdAAAADwAAAGRycy9kb3ducmV2LnhtbERPS4vCMBC+C/6HMIIX0VQPulSjLKuCePC1yrK3sZlt&#10;yzaT0kSt/94Igrf5+J4zmdWmEFeqXG5ZQb8XgSBOrM45VXD8XnY/QDiPrLGwTAru5GA2bTYmGGt7&#10;4z1dDz4VIYRdjAoy78tYSpdkZND1bEkcuD9bGfQBVqnUFd5CuCnkIIqG0mDOoSHDkr4ySv4PF6Ng&#10;bs3ivNvy2v6ecZueRpvOj74o1W7Vn2MQnmr/Fr/cKx3mD6I+PL8JJ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HQN8MAAADdAAAADwAAAAAAAAAAAAAAAACYAgAAZHJzL2Rv&#10;d25yZXYueG1sUEsFBgAAAAAEAAQA9QAAAIgDAAAAAA==&#10;" path="m43,52r,l49,52r5,-3l52,43,49,40r-3,l52,17r,-8l52,6,49,,46,,40,,31,3,6,26,3,29,,34r,3l6,40r23,9l26,55r,5l31,63r6,l40,57r3,-5xm17,32l40,12,31,34,17,32xe" stroked="f">
                <v:path arrowok="t" o:connecttype="custom" o:connectlocs="43,52;43,52;43,52;43,52;49,52;54,49;54,49;52,43;49,40;49,40;46,40;52,17;52,17;52,9;52,6;49,0;46,0;46,0;40,0;31,3;6,26;6,26;3,29;0,34;0,34;0,37;6,40;29,49;26,55;26,55;26,60;31,63;31,63;37,63;40,57;43,52;17,32;40,12;31,34;17,32" o:connectangles="0,0,0,0,0,0,0,0,0,0,0,0,0,0,0,0,0,0,0,0,0,0,0,0,0,0,0,0,0,0,0,0,0,0,0,0,0,0,0,0"/>
                <o:lock v:ext="edit" verticies="t"/>
              </v:shape>
              <v:shape id="Freeform 2437" o:spid="_x0000_s3315" style="position:absolute;left:7572;top:1814;width:28;height:63;visibility:visible;mso-wrap-style:square;v-text-anchor:top" coordsize="2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CgYcQA&#10;AADdAAAADwAAAGRycy9kb3ducmV2LnhtbERPS4vCMBC+L/gfwgje1tQqi1aj6LKCl4X1cfA4NmNT&#10;bSaliVr//WZhwdt8fM+ZLVpbiTs1vnSsYNBPQBDnTpdcKDjs1+9jED4ga6wck4IneVjMO28zzLR7&#10;8Jbuu1CIGMI+QwUmhDqT0ueGLPq+q4kjd3aNxRBhU0jd4COG20qmSfIhLZYcGwzW9Gkov+5uVoEb&#10;rjanyXV0/P75uozTy3J9M75Sqtdtl1MQgdrwEv+7NzrOT5MU/r6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QoGHEAAAA3QAAAA8AAAAAAAAAAAAAAAAAmAIAAGRycy9k&#10;b3ducmV2LnhtbFBLBQYAAAAABAAEAPUAAACJAwAAAAA=&#10;" path="m14,57l25,14,28,6,23,3,14,,5,,3,3r,5l11,11,,51r,9l5,63r6,l14,57xe" stroked="f">
                <v:path arrowok="t" o:connecttype="custom" o:connectlocs="14,57;25,14;25,14;28,6;23,3;14,0;14,0;5,0;3,3;3,3;3,8;11,11;11,11;11,11;0,51;0,51;0,60;5,63;5,63;11,63;14,57;14,57" o:connectangles="0,0,0,0,0,0,0,0,0,0,0,0,0,0,0,0,0,0,0,0,0,0"/>
              </v:shape>
              <v:shape id="Freeform 2438" o:spid="_x0000_s3314" style="position:absolute;left:8033;top:1570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63OsEA&#10;AADdAAAADwAAAGRycy9kb3ducmV2LnhtbERPS4vCMBC+L/gfwgh7W1MrLlKNoqKyN/GB56EZ29Jk&#10;UpqoXX/9RhD2Nh/fc2aLzhpxp9ZXjhUMBwkI4tzpigsF59P2awLCB2SNxjEp+CUPi3nvY4aZdg8+&#10;0P0YChFD2GeooAyhyaT0eUkW/cA1xJG7utZiiLAtpG7xEcOtkWmSfEuLFceGEhtal5TXx5tVsCW3&#10;Sof7Z8HmUo8Pq0tt5G6j1Ge/W05BBOrCv/jt/tFxfpqM4PVNPEH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OtzrBAAAA3QAAAA8AAAAAAAAAAAAAAAAAmAIAAGRycy9kb3du&#10;cmV2LnhtbFBLBQYAAAAABAAEAPUAAACGAwAAAAA=&#10;" path="m32,23r,l26,29r-6,3l14,26r,-6l17,15r9,l29,18r3,5xm17,40r,l6,49,,52r,3l,61r3,2l12,63r8,-5l37,43,43,29r3,-9l43,12,37,6,29,,20,,12,3,3,9,,15r,8l,32r6,6l12,40r5,xe" stroked="f">
                <v:path arrowok="t" o:connecttype="custom" o:connectlocs="32,23;32,23;26,29;20,32;20,32;14,26;14,20;14,20;17,15;26,15;26,15;29,18;32,23;32,23;17,40;17,40;6,49;0,52;0,55;0,55;0,61;3,63;3,63;12,63;20,58;20,58;37,43;43,29;43,29;46,20;43,12;37,6;29,0;29,0;20,0;12,3;3,9;0,15;0,15;0,23;0,32;6,38;12,40;12,40;17,40;17,40" o:connectangles="0,0,0,0,0,0,0,0,0,0,0,0,0,0,0,0,0,0,0,0,0,0,0,0,0,0,0,0,0,0,0,0,0,0,0,0,0,0,0,0,0,0,0,0,0,0"/>
                <o:lock v:ext="edit" verticies="t"/>
              </v:shape>
              <v:shape id="Freeform 2439" o:spid="_x0000_s3313" style="position:absolute;left:7973;top:1742;width:49;height:66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QVN8MA&#10;AADdAAAADwAAAGRycy9kb3ducmV2LnhtbERPTWvCQBC9F/oflin0UnSjVmmjq0igIJ5qtOQ6ZKdJ&#10;MDsbdlcT/70rFHqbx/uc1WYwrbiS841lBZNxAoK4tLrhSsHp+DX6AOEDssbWMim4kYfN+vlpham2&#10;PR/omodKxBD2KSqoQ+hSKX1Zk0E/th1x5H6tMxgidJXUDvsYblo5TZKFNNhwbKixo6ym8pxfjIKt&#10;M/v+u5gU87LILj9vJp99cqbU68uwXYIINIR/8Z97p+P8afIOj2/i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QVN8MAAADdAAAADwAAAAAAAAAAAAAAAACYAgAAZHJzL2Rv&#10;d25yZXYueG1sUEsFBgAAAAAEAAQA9QAAAIgDAAAAAA==&#10;" path="m29,23r,l43,15,49,9,46,3,43,,37,3,26,9,9,23,3,35,,46r3,9l9,60r8,3l26,66r8,-3l43,58r3,-9l49,40,46,35,40,29,34,23r-5,xm17,40r,l20,35r6,l31,38r,8l29,52r-6,l17,46r,-6xe" stroked="f">
                <v:path arrowok="t" o:connecttype="custom" o:connectlocs="29,23;29,23;43,15;49,9;49,9;46,3;43,0;43,0;37,3;26,9;26,9;9,23;3,35;3,35;0,46;3,55;9,60;17,63;17,63;26,66;34,63;43,58;46,49;46,49;49,40;46,35;40,29;34,23;34,23;29,23;29,23;17,40;17,40;20,35;26,35;26,35;31,38;31,46;31,46;29,52;23,52;23,52;17,46;17,40;17,40" o:connectangles="0,0,0,0,0,0,0,0,0,0,0,0,0,0,0,0,0,0,0,0,0,0,0,0,0,0,0,0,0,0,0,0,0,0,0,0,0,0,0,0,0,0,0,0,0"/>
                <o:lock v:ext="edit" verticies="t"/>
              </v:shape>
              <v:shape id="Freeform 2440" o:spid="_x0000_s3312" style="position:absolute;left:7924;top:1920;width:52;height:69;visibility:visible;mso-wrap-style:square;v-text-anchor:top" coordsize="5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RXW8UA&#10;AADdAAAADwAAAGRycy9kb3ducmV2LnhtbERPS2vCQBC+C/0PyxR6EbNbQanRVfqgIJiLaQ/tbcyO&#10;STA7G7Jbjf56VxB6m4/vOYtVbxtxpM7XjjU8JwoEceFMzaWG76/P0QsIH5ANNo5Jw5k8rJYPgwWm&#10;xp14S8c8lCKGsE9RQxVCm0rpi4os+sS1xJHbu85iiLArpenwFMNtI8dKTaXFmmNDhS29V1Qc8j+r&#10;IWzs8C372X+oQ/Y7vLDPd9ms1vrpsX+dgwjUh3/x3b02cf5YTeD2TT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FdbxQAAAN0AAAAPAAAAAAAAAAAAAAAAAJgCAABkcnMv&#10;ZG93bnJldi54bWxQSwUGAAAAAAQABAD1AAAAigMAAAAA&#10;" path="m40,34r,l46,29r6,-6l52,17,49,11,43,6,37,,29,,20,3,17,6r-5,5l15,14r2,3l20,17r6,-3l29,14r3,l37,17r,3l35,26r-6,l23,26r-3,3l20,34r6,3l32,43r,6l29,52r-6,2l17,49,15,43,12,40,9,37,3,40,,43r,6l6,57r6,6l17,66r9,3l35,66r5,-6l46,52r,-9l40,34xe" stroked="f">
                <v:path arrowok="t" o:connecttype="custom" o:connectlocs="40,34;52,23;52,17;43,6;37,0;20,3;12,11;15,14;17,17;26,14;29,14;32,14;37,20;35,26;29,26;20,29;20,34;26,37;32,49;29,52;23,54;15,43;12,40;9,37;0,43;0,49;6,57;17,66;26,69;40,60;46,52;40,34" o:connectangles="0,0,0,0,0,0,0,0,0,0,0,0,0,0,0,0,0,0,0,0,0,0,0,0,0,0,0,0,0,0,0,0"/>
              </v:shape>
              <v:shape id="Freeform 2441" o:spid="_x0000_s3311" style="position:absolute;left:7503;top:1989;width:57;height:66;visibility:visible;mso-wrap-style:square;v-text-anchor:top" coordsize="5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fxdcQA&#10;AADdAAAADwAAAGRycy9kb3ducmV2LnhtbERPTWsCMRC9F/wPYQq9FM0aUMpqlKIUWpFC1YPH6Wbc&#10;LN1Mlk1c139vBKG3ebzPmS97V4uO2lB51jAeZSCIC28qLjUc9h/DNxAhIhusPZOGKwVYLgZPc8yN&#10;v/APdbtYihTCIUcNNsYmlzIUlhyGkW+IE3fyrcOYYFtK0+IlhbtaqiybSocVpwaLDa0sFX+7s9MQ&#10;97/frxtjusl6a0/qq1Tn41Vp/fLcv89AROrjv/jh/jRpvsqmcP8mnS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H8XXEAAAA3QAAAA8AAAAAAAAAAAAAAAAAmAIAAGRycy9k&#10;b3ducmV2LnhtbFBLBQYAAAAABAAEAPUAAACJAwAAAAA=&#10;" path="m3,25r,l,40,3,51r6,9l20,66r11,l40,63r9,-9l54,40,57,25,54,14,49,5,40,,29,,17,5,9,14,3,25xm34,14r,l40,17r3,3l43,28r-3,9l37,46r-3,5l29,54r-6,l20,51,17,46r,-6l17,31r3,-8l26,17r5,-3l34,14xe" stroked="f">
                <v:path arrowok="t" o:connecttype="custom" o:connectlocs="3,25;3,25;0,40;3,51;9,60;20,66;20,66;31,66;40,63;49,54;54,40;54,40;57,25;54,14;49,5;40,0;40,0;29,0;17,5;9,14;3,25;3,25;34,14;34,14;40,17;43,20;43,28;40,37;40,37;37,46;34,51;29,54;23,54;23,54;20,51;17,46;17,40;17,31;17,31;20,23;26,17;31,14;34,14;34,14" o:connectangles="0,0,0,0,0,0,0,0,0,0,0,0,0,0,0,0,0,0,0,0,0,0,0,0,0,0,0,0,0,0,0,0,0,0,0,0,0,0,0,0,0,0,0,0"/>
                <o:lock v:ext="edit" verticies="t"/>
              </v:shape>
              <v:shape id="Freeform 2442" o:spid="_x0000_s3310" style="position:absolute;left:7701;top:206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O8z8YA&#10;AADdAAAADwAAAGRycy9kb3ducmV2LnhtbERPS2vCQBC+F/wPyxR6KWajxUdSV7GtBS8KRnvobciO&#10;STA7G7Jbjf31rlDobT6+58wWnanFmVpXWVYwiGIQxLnVFRcKDvvP/hSE88gaa8uk4EoOFvPewwxT&#10;bS+8o3PmCxFC2KWooPS+SaV0eUkGXWQb4sAdbWvQB9gWUrd4CeGmlsM4HkuDFYeGEht6Lyk/ZT9G&#10;wW+2Wn+/HD44Sd6OfmN3zzz62ir19NgtX0F46vy/+M+91mH+MJ7A/Ztwgp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O8z8YAAADdAAAADwAAAAAAAAAAAAAAAACYAgAAZHJz&#10;L2Rvd25yZXYueG1sUEsFBgAAAAAEAAQA9QAAAIsDAAAAAA==&#10;" path="m3,9r,l,14r3,3l5,23r3,l14,26r6,-3l23,20r2,-6l25,11,23,6,20,3,17,,11,,8,,3,6r,3xe" stroked="f">
                <v:path arrowok="t" o:connecttype="custom" o:connectlocs="3,9;3,9;0,14;3,17;5,23;8,23;8,23;14,26;20,23;23,20;25,14;25,14;25,11;23,6;20,3;17,0;17,0;11,0;8,0;3,6;3,9;3,9" o:connectangles="0,0,0,0,0,0,0,0,0,0,0,0,0,0,0,0,0,0,0,0,0,0"/>
              </v:shape>
              <v:shape id="Freeform 2443" o:spid="_x0000_s3309" style="position:absolute;left:7864;top:2103;width:66;height:52;visibility:visible;mso-wrap-style:square;v-text-anchor:top" coordsize="6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elMkA&#10;AADdAAAADwAAAGRycy9kb3ducmV2LnhtbESPS2/CMBCE70j9D9ZW6qUCpxxoSTGItupDSJV4HTiu&#10;4k0cNV6nsQvh37OHStx2NbMz384WvW/UkbpYBzbwMMpAERfB1lwZ2O/eh0+gYkK22AQmA2eKsJjf&#10;DGaY23DiDR23qVISwjFHAy6lNtc6Fo48xlFoiUUrQ+cxydpV2nZ4knDf6HGWTbTHmqXBYUuvjoqf&#10;7Z83MF1/lsX9y4HXblLat+/lqvx4/DXm7rZfPoNK1Ker+f/6ywr+OBNc+UZG0P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lhelMkAAADdAAAADwAAAAAAAAAAAAAAAACYAgAA&#10;ZHJzL2Rvd25yZXYueG1sUEsFBgAAAAAEAAQA9QAAAI4DAAAAAA==&#10;" path="m17,r,l11,3,9,6r,6l14,15,57,29r6,l66,23r,-5l63,15,17,xm9,26r,l6,26,,32r3,6l6,40,52,52r5,l60,49r,-6l54,40,9,26xe" stroked="f">
                <v:path arrowok="t" o:connecttype="custom" o:connectlocs="17,0;17,0;11,3;9,6;9,6;9,12;14,15;57,29;57,29;63,29;66,23;66,23;66,18;63,15;17,0;9,26;9,26;6,26;0,32;0,32;3,38;6,40;52,52;52,52;57,52;60,49;60,49;60,43;54,40;9,26" o:connectangles="0,0,0,0,0,0,0,0,0,0,0,0,0,0,0,0,0,0,0,0,0,0,0,0,0,0,0,0,0,0"/>
                <o:lock v:ext="edit" verticies="t"/>
              </v:shape>
              <v:shape id="Freeform 2444" o:spid="_x0000_s3308" style="position:absolute;left:8076;top:2049;width:69;height:66;visibility:visible;mso-wrap-style:square;v-text-anchor:top" coordsize="6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3FXMQA&#10;AADdAAAADwAAAGRycy9kb3ducmV2LnhtbERPS2vCQBC+C/0PyxS86a5BpE1dRQTxWai2l96m2WkS&#10;zM7G7Griv+8WCr3Nx/ec6byzlbhR40vHGkZDBYI4c6bkXMPH+2rwBMIHZIOVY9JwJw/z2UNviqlx&#10;LR/pdgq5iCHsU9RQhFCnUvqsIIt+6GriyH27xmKIsMmlabCN4baSiVITabHk2FBgTcuCsvPpajW0&#10;e/W5rg/J1yV5G7/SYbtblseL1v3HbvECIlAX/sV/7o2J8xP1DL/fxBP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9xVzEAAAA3QAAAA8AAAAAAAAAAAAAAAAAmAIAAGRycy9k&#10;b3ducmV2LnhtbFBLBQYAAAAABAAEAPUAAACJAwAAAAA=&#10;" path="m29,23l12,17r-6,l,23r3,6l6,31r20,6l20,57r,6l26,66r6,l34,60,40,43r17,6l63,46r6,-3l66,37,63,31,43,29,49,8r,-5l43,,37,,34,6,29,23xe" stroked="f">
                <v:path arrowok="t" o:connecttype="custom" o:connectlocs="29,23;12,17;12,17;6,17;0,23;0,23;3,29;6,31;26,37;20,57;20,57;20,63;26,66;26,66;32,66;34,60;40,43;57,49;57,49;63,46;69,43;69,43;66,37;63,31;43,29;49,8;49,8;49,3;43,0;43,0;37,0;34,6;29,23" o:connectangles="0,0,0,0,0,0,0,0,0,0,0,0,0,0,0,0,0,0,0,0,0,0,0,0,0,0,0,0,0,0,0,0,0"/>
              </v:shape>
              <v:shape id="Freeform 2445" o:spid="_x0000_s3307" style="position:absolute;left:8156;top:1814;width:52;height:26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EOYcYA&#10;AADdAAAADwAAAGRycy9kb3ducmV2LnhtbESPQWvCQBCF7wX/wzIFb3UTkVKiqxRB8CCCWhFv0+w0&#10;CWZnQ3Y10V/fOQjeZnhv3vtmtuhdrW7UhsqzgXSUgCLOva24MPBzWH18gQoR2WLtmQzcKcBiPnib&#10;YWZ9xzu67WOhJIRDhgbKGJtM65CX5DCMfEMs2p9vHUZZ20LbFjsJd7UeJ8mndlixNJTY0LKk/LK/&#10;OgN0WE423e8l3XWn9bEqHtvjeUvGDN/77ymoSH18mZ/Xayv441T45RsZ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EOYcYAAADdAAAADwAAAAAAAAAAAAAAAACYAgAAZHJz&#10;L2Rvd25yZXYueG1sUEsFBgAAAAAEAAQA9QAAAIsDAAAAAA==&#10;" path="m9,17r29,9l46,26r3,l52,20r,-3l52,11,43,8,15,,6,,3,3,,6,,8r,6l9,17xe" stroked="f">
                <v:path arrowok="t" o:connecttype="custom" o:connectlocs="9,17;38,26;38,26;46,26;49,26;52,20;52,20;52,17;52,11;43,8;15,0;15,0;6,0;3,3;0,6;0,6;0,8;0,14;9,17;9,17" o:connectangles="0,0,0,0,0,0,0,0,0,0,0,0,0,0,0,0,0,0,0,0"/>
              </v:shape>
              <v:shape id="Freeform 2446" o:spid="_x0000_s3306" style="position:absolute;left:8202;top:1628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W/MMA&#10;AADdAAAADwAAAGRycy9kb3ducmV2LnhtbERP22rCQBB9L/Qflin4ppukIDV1ld7UCr406QcM2WmS&#10;NjsbdlcT/94VhL7N4VxnuR5NJ07kfGtZQTpLQBBXVrdcK/guN9MnED4ga+wsk4IzeViv7u+WmGs7&#10;8BedilCLGMI+RwVNCH0upa8aMuhntieO3I91BkOErpba4RDDTSezJJlLgy3HhgZ7emuo+iuORsHH&#10;63axO9TDo33Pir0bzqUfy1+lJg/jyzOIQGP4F9/cnzrOz9IUrt/EE+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nW/MMAAADdAAAADwAAAAAAAAAAAAAAAACYAgAAZHJzL2Rv&#10;d25yZXYueG1sUEsFBgAAAAAEAAQA9QAAAIgDAAAAAA==&#10;" path="m29,43r6,14l37,63r3,3l46,63r6,-3l52,54,49,51,40,31,55,25r5,-5l60,11,55,8r-9,3l35,20,29,5,26,3,23,,17,,12,5r3,6l23,28,3,37,,40r,3l,48r3,6l9,54r3,-3l29,43xe" stroked="f">
                <v:path arrowok="t" o:connecttype="custom" o:connectlocs="29,43;35,57;35,57;37,63;40,66;40,66;46,63;52,60;52,60;52,54;49,51;40,31;55,25;55,25;60,20;60,20;60,11;55,8;55,8;46,11;35,20;29,5;29,5;26,3;23,0;23,0;17,0;12,5;12,5;15,11;23,28;3,37;3,37;0,40;0,43;0,43;0,48;3,54;3,54;9,54;12,51;29,43" o:connectangles="0,0,0,0,0,0,0,0,0,0,0,0,0,0,0,0,0,0,0,0,0,0,0,0,0,0,0,0,0,0,0,0,0,0,0,0,0,0,0,0,0,0"/>
              </v:shape>
              <v:shape id="Freeform 2447" o:spid="_x0000_s3305" style="position:absolute;left:8257;top:1453;width:63;height:54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OaMMA&#10;AADdAAAADwAAAGRycy9kb3ducmV2LnhtbERPTWvCQBC9C/6HZQredGMK0kZXiS3VCnow2vuQnW5C&#10;s7Mhu2r8926h0Ns83ucsVr1txJU6XztWMJ0kIIhLp2s2Cs6nj/ELCB+QNTaOScGdPKyWw8ECM+1u&#10;fKRrEYyIIewzVFCF0GZS+rIii37iWuLIfbvOYoiwM1J3eIvhtpFpksykxZpjQ4UtvVVU/hQXq2D/&#10;fthRPXveFa90WG/Nl9nnm1yp0VOfz0EE6sO/+M/9qeP8dJrC7zfx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ROaMMAAADdAAAADwAAAAAAAAAAAAAAAACYAgAAZHJzL2Rv&#10;d25yZXYueG1sUEsFBgAAAAAEAAQA9QAAAIgDAAAAAA==&#10;" path="m37,r,l34,,31,3r,5l34,11r6,l43,6r,-3l37,xm5,11r,l2,14,,17r,6l2,26,54,40r6,l63,34,60,31,57,28,5,11xm25,40r,l20,40r-3,6l17,51r6,3l28,51r3,-2l31,43,25,40xe" stroked="f">
                <v:path arrowok="t" o:connecttype="custom" o:connectlocs="37,0;37,0;34,0;31,3;31,3;31,8;34,11;34,11;40,11;43,6;43,6;43,3;37,0;37,0;5,11;5,11;2,14;0,17;0,23;2,26;54,40;54,40;60,40;63,34;60,31;57,28;5,11;25,40;25,40;20,40;17,46;17,46;17,51;23,54;23,54;28,51;31,49;31,49;31,43;25,40;25,40" o:connectangles="0,0,0,0,0,0,0,0,0,0,0,0,0,0,0,0,0,0,0,0,0,0,0,0,0,0,0,0,0,0,0,0,0,0,0,0,0,0,0,0,0"/>
                <o:lock v:ext="edit" verticies="t"/>
              </v:shape>
              <v:shape id="Freeform 2448" o:spid="_x0000_s3304" style="position:absolute;left:7426;top:1579;width:54;height:72;visibility:visible;mso-wrap-style:square;v-text-anchor:top" coordsize="5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QOzcMA&#10;AADdAAAADwAAAGRycy9kb3ducmV2LnhtbERPTWsCMRC9F/wPYQpeSs1qtcjWKKKIXtWC7G1Iptlt&#10;N5NlE93tvzeFgrd5vM9ZrHpXixu1ofKsYDzKQBBrbyq2Cj7Pu9c5iBCRDdaeScEvBVgtB08LzI3v&#10;+Ei3U7QihXDIUUEZY5NLGXRJDsPIN8SJ+/Ktw5hga6VpsUvhrpaTLHuXDitODSU2tClJ/5yuTkEz&#10;LWYvtrjs/frbFnrb7eeFvig1fO7XHyAi9fEh/ncfTJo/Gb/B3zfp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QOzcMAAADdAAAADwAAAAAAAAAAAAAAAACYAgAAZHJzL2Rv&#10;d25yZXYueG1sUEsFBgAAAAAEAAQA9QAAAIgDAAAAAA==&#10;" path="m2,9r,l2,14r3,6l8,26r3,l17,29r5,-3l28,23r,-6l31,11,28,6,25,3,20,,14,,11,,5,6,2,9xm11,11r,l14,9r3,l20,11r,3l20,17r-6,l11,14r,-3xm25,54r,l25,60r,6l28,69r6,3l40,72r5,l48,66r3,-3l51,57r,-5l45,46,43,43r-6,l31,46r-3,3l25,54xm34,57r,l37,54r3,l43,54r,6l40,63r-3,l34,60r,-3xm11,60l51,20r3,-6l54,11,51,9r-3,l45,11,2,52,,57r,3l2,63r3,l11,60xe" stroked="f">
                <v:path arrowok="t" o:connecttype="custom" o:connectlocs="2,9;5,20;11,26;17,29;28,23;28,17;28,6;20,0;14,0;5,6;2,9;11,11;17,9;20,11;20,14;14,17;11,14;11,11;25,54;25,66;34,72;40,72;48,66;51,63;51,52;43,43;37,43;28,49;25,54;34,57;40,54;43,54;43,60;37,63;34,60;34,57;51,20;54,14;54,11;51,9;45,11;2,52;0,57;2,63;5,63;11,60" o:connectangles="0,0,0,0,0,0,0,0,0,0,0,0,0,0,0,0,0,0,0,0,0,0,0,0,0,0,0,0,0,0,0,0,0,0,0,0,0,0,0,0,0,0,0,0,0,0"/>
                <o:lock v:ext="edit" verticies="t"/>
              </v:shape>
              <v:shape id="Freeform 2449" o:spid="_x0000_s3303" style="position:absolute;left:7509;top:1238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rTf8QA&#10;AADdAAAADwAAAGRycy9kb3ducmV2LnhtbERPTWuDQBC9B/oflin0FlclSLDZhLYQaHtpYnrxNnGn&#10;KnVnxd0a/ffdQCC3ebzP2ewm04mRBtdaVpBEMQjiyuqWawXfp/1yDcJ5ZI2dZVIwk4Pd9mGxwVzb&#10;Cx9pLHwtQgi7HBU03ve5lK5qyKCLbE8cuB87GPQBDrXUA15CuOlkGseZNNhyaGiwp7eGqt/izyjY&#10;l+W4Omft66HIPmaL56/PuRiVenqcXp5BeJr8XXxzv+swP01WcP0mnC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q03/EAAAA3QAAAA8AAAAAAAAAAAAAAAAAmAIAAGRycy9k&#10;b3ducmV2LnhtbFBLBQYAAAAABAAEAPUAAACJAwAAAAA=&#10;" path="m,17r,l,29r3,8l8,43r6,6l25,49r6,-3l40,40r3,-9l45,20,43,11,37,6,28,3,20,,11,3,5,9,,17xm11,23r,l14,17r3,-6l23,11r2,l31,14r,3l34,23r-3,6l31,34r-6,3l23,37r-6,l14,37,11,31r,-2l11,23xe" stroked="f">
                <v:path arrowok="t" o:connecttype="custom" o:connectlocs="0,17;0,17;0,29;3,37;8,43;14,49;14,49;25,49;31,46;40,40;43,31;43,31;45,20;43,11;37,6;28,3;28,3;20,0;11,3;5,9;0,17;0,17;11,23;11,23;14,17;17,11;23,11;25,11;25,11;31,14;31,17;34,23;31,29;31,29;31,34;25,37;23,37;17,37;17,37;14,37;11,31;11,29;11,23;11,23" o:connectangles="0,0,0,0,0,0,0,0,0,0,0,0,0,0,0,0,0,0,0,0,0,0,0,0,0,0,0,0,0,0,0,0,0,0,0,0,0,0,0,0,0,0,0,0"/>
                <o:lock v:ext="edit" verticies="t"/>
              </v:shape>
              <v:shape id="Freeform 2450" o:spid="_x0000_s3302" style="position:absolute;left:7552;top:1249;width:48;height:5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DJl8UA&#10;AADdAAAADwAAAGRycy9kb3ducmV2LnhtbESPQWvCQBCF7wX/wzJCb3VXoSLRVcRQaiketNHzkB2T&#10;aHY2ZLea+utdQehthvfmfW9mi87W4kKtrxxrGA4UCOLcmYoLDdnPx9sEhA/IBmvHpOGPPCzmvZcZ&#10;JsZdeUuXXShEDGGfoIYyhCaR0uclWfQD1xBH7ehaiyGubSFNi9cYbms5UmosLVYcCSU2tCopP+9+&#10;beRW36dbulfWbg7pWqXZF35mjdav/W45BRGoC//m5/XaxPqj4Ts8vo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MmXxQAAAN0AAAAPAAAAAAAAAAAAAAAAAJgCAABkcnMv&#10;ZG93bnJldi54bWxQSwUGAAAAAAQABAD1AAAAigMAAAAA&#10;" path="m11,41l17,20,28,49r3,3l37,52r,-3l48,18r,-6l45,9r-5,l37,15,31,35,20,6r,-3l17,,11,,8,6,,38r,5l2,46,8,43r3,-2xe" stroked="f">
                <v:path arrowok="t" o:connecttype="custom" o:connectlocs="11,41;17,20;28,49;28,49;31,52;31,52;37,52;37,49;48,18;48,18;48,12;45,9;45,9;40,9;37,15;31,35;20,6;20,6;20,3;17,0;17,0;11,0;8,6;0,38;0,38;0,43;2,46;2,46;8,43;11,41;11,41" o:connectangles="0,0,0,0,0,0,0,0,0,0,0,0,0,0,0,0,0,0,0,0,0,0,0,0,0,0,0,0,0,0,0"/>
              </v:shape>
              <v:shape id="Freeform 2451" o:spid="_x0000_s3301" style="position:absolute;left:7678;top:1290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yzLsQA&#10;AADdAAAADwAAAGRycy9kb3ducmV2LnhtbERPyWrDMBC9F/IPYgK9lES2wVmcKKEUCumxTinkNrEm&#10;tltrZCx5yd9XhUJv83jr7I+TacRAnastK4iXEQjiwuqaSwUf59fFBoTzyBoby6TgTg6Oh9nDHjNt&#10;R36nIfelCCHsMlRQed9mUrqiIoNuaVviwN1sZ9AH2JVSdziGcNPIJIpW0mDNoaHCll4qKr7z3ihI&#10;87gs3r7Sz/ZySfW6d9cn2q6VepxPzzsQnib/L/5zn3SYn8Qr+P0mnC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csy7EAAAA3QAAAA8AAAAAAAAAAAAAAAAAmAIAAGRycy9k&#10;b3ducmV2LnhtbFBLBQYAAAAABAAEAPUAAACJAwAAAAA=&#10;" path="m,28r,l,34r3,l5,34,8,31,17,11r,23l17,40r3,l23,40,37,17,34,40r,2l37,45r3,l43,42r,-2l46,14r,-6l43,5r-6,l34,8,23,28,26,5,23,2,20,,14,,11,2,,28xe" stroked="f">
                <v:path arrowok="t" o:connecttype="custom" o:connectlocs="0,28;0,28;0,28;0,28;0,34;3,34;3,34;5,34;8,31;17,11;17,34;17,34;17,40;20,40;20,40;23,40;23,40;37,17;34,40;34,40;34,42;37,45;37,45;40,45;43,42;43,42;43,40;46,14;46,14;46,8;43,5;43,5;37,5;34,8;23,28;26,5;26,5;23,2;20,0;20,0;14,0;11,2;0,28" o:connectangles="0,0,0,0,0,0,0,0,0,0,0,0,0,0,0,0,0,0,0,0,0,0,0,0,0,0,0,0,0,0,0,0,0,0,0,0,0,0,0,0,0,0,0"/>
              </v:shape>
              <v:shape id="Freeform 2452" o:spid="_x0000_s3300" style="position:absolute;left:7724;top:1301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8VSMEA&#10;AADdAAAADwAAAGRycy9kb3ducmV2LnhtbERPzYrCMBC+C/sOYQRvmupBpWsUKeyigod19wGGZrYp&#10;NpPaZJv69kYQ9jYf3+9sdoNtRE+drx0rmM8yEMSl0zVXCn6+P6ZrED4ga2wck4I7edht30YbzLWL&#10;/EX9JVQihbDPUYEJoc2l9KUhi37mWuLE/brOYkiwq6TuMKZw28hFli2lxZpTg8GWCkPl9fJnFcR4&#10;Ood+ffW2ME0Rbzd9/DxppSbjYf8OItAQ/sUv90Gn+Yv5Cp7fpBP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/FUjBAAAA3QAAAA8AAAAAAAAAAAAAAAAAmAIAAGRycy9kb3du&#10;cmV2LnhtbFBLBQYAAAAABAAEAPUAAACGAwAAAAA=&#10;" path="m14,17l17,9r3,2l23,11r,6l20,20r-3,l14,17xm11,23r6,17l23,43r2,l25,40r,-6l20,26r8,-3l31,17r3,-3l31,9,28,6,23,3,14,,11,,8,6,,31r,3l2,37r3,l8,31r3,-8xe" stroked="f">
                <v:path arrowok="t" o:connecttype="custom" o:connectlocs="14,17;17,9;20,11;20,11;23,11;23,17;23,17;20,20;17,20;14,17;11,23;17,40;17,40;23,43;23,43;25,43;25,40;25,40;25,34;20,26;20,26;28,23;31,17;31,17;34,14;31,9;28,6;23,3;14,0;14,0;11,0;8,6;0,31;0,31;0,34;2,37;2,37;5,37;8,31;11,23" o:connectangles="0,0,0,0,0,0,0,0,0,0,0,0,0,0,0,0,0,0,0,0,0,0,0,0,0,0,0,0,0,0,0,0,0,0,0,0,0,0,0,0"/>
                <o:lock v:ext="edit" verticies="t"/>
              </v:shape>
              <v:shape id="Freeform 2453" o:spid="_x0000_s3299" style="position:absolute;left:7755;top:1312;width:34;height:41;visibility:visible;mso-wrap-style:square;v-text-anchor:top" coordsize="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4vsYA&#10;AADdAAAADwAAAGRycy9kb3ducmV2LnhtbESPT2/CMAzF70h8h8iTdkEjLQc2FQKakJC2Awf+XLhZ&#10;iWkLjVOaAOXbzwek3Wy95/d+ni9736g7dbEObCAfZ6CIbXA1lwYO+/XHF6iYkB02gcnAkyIsF8PB&#10;HAsXHryl+y6VSkI4FmigSqkttI62Io9xHFpi0U6h85hk7UrtOnxIuG/0JMum2mPN0lBhS6uK7GV3&#10;8wZ+n5t860af5ZEO1/PGZfa2t9GY97f+ewYqUZ/+za/rHyf4k1x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o4vsYAAADdAAAADwAAAAAAAAAAAAAAAACYAgAAZHJz&#10;L2Rvd25yZXYueG1sUEsFBgAAAAAEAAQA9QAAAIsDAAAAAA==&#10;" path="m14,41r,l23,41r6,-3l29,35,26,32r-9,l14,29,12,26r,-8l17,9r3,l23,9r9,3l34,12r,-3l34,6,26,,17,,12,3,6,6,3,15,,23r3,9l9,38r5,3xe" stroked="f">
                <v:path arrowok="t" o:connecttype="custom" o:connectlocs="14,41;14,41;23,41;29,38;29,38;29,35;26,32;26,32;17,32;17,32;14,29;12,26;12,18;12,18;17,9;20,9;23,9;23,9;32,12;32,12;34,12;34,9;34,9;34,6;26,0;26,0;17,0;12,3;6,6;3,15;3,15;0,23;3,32;9,38;14,41;14,41" o:connectangles="0,0,0,0,0,0,0,0,0,0,0,0,0,0,0,0,0,0,0,0,0,0,0,0,0,0,0,0,0,0,0,0,0,0,0,0"/>
              </v:shape>
              <v:shape id="Freeform 2454" o:spid="_x0000_s3298" style="position:absolute;left:7875;top:1347;width:49;height:46;visibility:visible;mso-wrap-style:square;v-text-anchor:top" coordsize="4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w53MMA&#10;AADdAAAADwAAAGRycy9kb3ducmV2LnhtbERP22rCQBB9F/yHZQp9azYqFRtdxV5CFXwxzQcM2TEJ&#10;zc7G7Jqkf98tFHybw7nOZjeaRvTUudqyglkUgyAurK65VJB/pU8rEM4ja2wsk4IfcrDbTicbTLQd&#10;+Ex95ksRQtglqKDyvk2kdEVFBl1kW+LAXWxn0AfYlVJ3OIRw08h5HC+lwZpDQ4UtvVVUfGc3o2Dx&#10;3C7e+/RKZf56vSGePj75GCv1+DDu1yA8jf4u/ncfdJg/n73A3zfh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w53MMAAADdAAAADwAAAAAAAAAAAAAAAACYAgAAZHJzL2Rv&#10;d25yZXYueG1sUEsFBgAAAAAEAAQA9QAAAIgDAAAAAA==&#10;" path="m3,28r,l,31r,3l3,37r6,l12,31,21,11,18,37r3,3l23,43r3,-3l41,17,38,40r,6l41,46r2,l46,43,49,14r,-6l43,6,41,8r-3,3l26,31,26,8r,-5l23,,18,,15,6,3,28xe" stroked="f">
                <v:path arrowok="t" o:connecttype="custom" o:connectlocs="3,28;3,28;0,31;0,31;0,34;3,37;3,37;9,37;12,31;21,11;18,37;18,37;21,40;23,43;23,43;26,40;26,40;41,17;38,40;38,40;38,46;41,46;41,46;43,46;46,43;46,43;46,43;49,14;49,14;49,8;43,6;43,6;41,8;38,11;26,31;26,8;26,8;26,3;23,0;23,0;18,0;15,6;3,28" o:connectangles="0,0,0,0,0,0,0,0,0,0,0,0,0,0,0,0,0,0,0,0,0,0,0,0,0,0,0,0,0,0,0,0,0,0,0,0,0,0,0,0,0,0,0"/>
              </v:shape>
              <v:shape id="Freeform 2455" o:spid="_x0000_s3297" style="position:absolute;left:7936;top:1381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/s/8cA&#10;AADdAAAADwAAAGRycy9kb3ducmV2LnhtbESPT2vCQBDF7wW/wzKF3urGHKSkrmKLgvRQ/NOCxzE7&#10;TUKzs2F3jWk/vXMQvM3w3rz3m9licK3qKcTGs4HJOANFXHrbcGXg67B+fgEVE7LF1jMZ+KMIi/no&#10;YYaF9RfeUb9PlZIQjgUaqFPqCq1jWZPDOPYdsWg/PjhMsoZK24AXCXetzrNsqh02LA01dvReU/m7&#10;PzsD0213XLseP95O36fJ/+q4DdXn0pinx2H5CirRkO7m2/XGCn6eC798IyPo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/7P/HAAAA3QAAAA8AAAAAAAAAAAAAAAAAmAIAAGRy&#10;cy9kb3ducmV2LnhtbFBLBQYAAAAABAAEAPUAAACMAwAAAAA=&#10;" path="m3,9r11,3l17,12,20,9r,-3l17,3,5,,3,,,3,,6,3,9xe" stroked="f">
                <v:path arrowok="t" o:connecttype="custom" o:connectlocs="3,9;14,12;14,12;17,12;20,9;20,9;20,6;17,3;5,0;5,0;3,0;0,3;0,3;0,6;3,9;3,9" o:connectangles="0,0,0,0,0,0,0,0,0,0,0,0,0,0,0,0"/>
              </v:shape>
              <v:shape id="Freeform 2456" o:spid="_x0000_s3296" style="position:absolute;left:8056;top:1398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QcMIA&#10;AADdAAAADwAAAGRycy9kb3ducmV2LnhtbERPTWvCQBC9F/wPyxR6qxtzEJu6Sloo9dpYwd6G7Jgs&#10;Zmfj7jbGf+8Kgrd5vM9ZrkfbiYF8MI4VzKYZCOLaacONgt/t1+sCRIjIGjvHpOBCAdarydMSC+3O&#10;/ENDFRuRQjgUqKCNsS+kDHVLFsPU9cSJOzhvMSboG6k9nlO47WSeZXNp0XBqaLGnz5bqY/VvFQxV&#10;/T0cd5fT31tV7v1HZw5YGqVensfyHUSkMT7Ed/dGp/l5PoPbN+kE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FZBwwgAAAN0AAAAPAAAAAAAAAAAAAAAAAJgCAABkcnMvZG93&#10;bnJldi54bWxQSwUGAAAAAAQABAD1AAAAhwMAAAAA&#10;" path="m,29r,l,32r,3l3,38r3,l9,35,17,12r,26l17,41r3,2l26,43,40,20,34,43r,3l37,49r3,l43,46r,-3l46,18r,-6l43,9r-3,l34,12,23,32,26,9,23,3,20,,17,3,14,6,,29xe" stroked="f">
                <v:path arrowok="t" o:connecttype="custom" o:connectlocs="0,29;0,29;0,32;0,32;0,35;3,38;3,38;6,38;9,35;17,12;17,38;17,38;17,41;20,43;20,43;26,43;26,43;40,20;34,43;34,43;34,46;37,49;37,49;40,49;43,46;43,46;43,43;46,18;46,18;46,12;43,9;43,9;40,9;34,12;23,32;26,9;26,9;23,3;20,0;20,0;17,3;14,6;0,29" o:connectangles="0,0,0,0,0,0,0,0,0,0,0,0,0,0,0,0,0,0,0,0,0,0,0,0,0,0,0,0,0,0,0,0,0,0,0,0,0,0,0,0,0,0,0"/>
              </v:shape>
              <v:shape id="Freeform 2457" o:spid="_x0000_s3295" style="position:absolute;left:8110;top:1424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48icEA&#10;AADdAAAADwAAAGRycy9kb3ducmV2LnhtbERPy6rCMBDdC/5DGMGdphaRSzWKCL42go+Nu6EZ22Az&#10;KU3U6tffXBDubg7nObNFayvxpMYbxwpGwwQEce604ULB5bwe/IDwAVlj5ZgUvMnDYt7tzDDT7sVH&#10;ep5CIWII+wwVlCHUmZQ+L8miH7qaOHI311gMETaF1A2+YritZJokE2nRcGwosaZVSfn99LAKLJ4n&#10;+e1jrtv9eHM97JbJwewvSvV77XIKIlAb/sVf907H+Wmawt838QQ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+PInBAAAA3QAAAA8AAAAAAAAAAAAAAAAAmAIAAGRycy9kb3du&#10;cmV2LnhtbFBLBQYAAAAABAAEAPUAAACGAwAAAAA=&#10;" path="m15,20r3,9l21,35r5,-3l26,26,21,17r8,-5l32,9r,-3l29,3,23,6,18,9,15,3,12,,9,,6,3,9,6r3,9l3,20,,23r,3l3,29,6,26r9,-6xe" stroked="f">
                <v:path arrowok="t" o:connecttype="custom" o:connectlocs="15,20;18,29;18,29;21,35;21,35;26,32;26,32;26,32;26,26;21,17;29,12;29,12;32,9;32,9;32,6;29,3;29,3;23,6;18,9;15,3;15,3;12,0;12,0;9,0;6,3;6,3;9,6;12,15;3,20;3,20;0,23;0,23;0,26;3,29;3,29;6,26;15,20" o:connectangles="0,0,0,0,0,0,0,0,0,0,0,0,0,0,0,0,0,0,0,0,0,0,0,0,0,0,0,0,0,0,0,0,0,0,0,0,0"/>
              </v:shape>
              <v:shape id="Freeform 2458" o:spid="_x0000_s3294" style="position:absolute;left:7469;top:1401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rNTcMA&#10;AADdAAAADwAAAGRycy9kb3ducmV2LnhtbERPTWvCQBC9F/wPywi91U0jFomu0gYKEb0YpfQ4ZMck&#10;uDsbsluN/94VhN7m8T5nuR6sERfqfetYwfskAUFcOd1yreB4+H6bg/ABWaNxTApu5GG9Gr0sMdPu&#10;ynu6lKEWMYR9hgqaELpMSl81ZNFPXEccuZPrLYYI+1rqHq8x3BqZJsmHtNhybGiwo7yh6lz+WQXt&#10;3vwUv7OwPUy/TrnZ7Mq04Fyp1/HwuQARaAj/4qe70HF+mk7h8U08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rNTcMAAADdAAAADwAAAAAAAAAAAAAAAACYAgAAZHJzL2Rv&#10;d25yZXYueG1sUEsFBgAAAAAEAAQA9QAAAIgDAAAAAA==&#10;" path="m14,20r6,9l22,35r3,-3l28,32,25,26,22,17r6,-5l31,9r,-3l28,3,25,6,20,9,17,3,14,,11,,8,3r,3l11,15,2,20,,23r,3l2,29,8,26r6,-6xe" stroked="f">
                <v:path arrowok="t" o:connecttype="custom" o:connectlocs="14,20;20,29;20,29;22,35;22,35;25,32;28,32;28,32;25,26;22,17;28,12;28,12;31,9;31,9;31,6;28,3;28,3;25,6;20,9;17,3;17,3;14,0;14,0;11,0;8,3;8,3;8,6;11,15;2,20;2,20;0,23;0,23;0,26;2,29;2,29;8,26;14,20" o:connectangles="0,0,0,0,0,0,0,0,0,0,0,0,0,0,0,0,0,0,0,0,0,0,0,0,0,0,0,0,0,0,0,0,0,0,0,0,0"/>
              </v:shape>
              <v:shape id="Freeform 2459" o:spid="_x0000_s3293" style="position:absolute;left:7514;top:1467;width:20;height:9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zVsIA&#10;AADdAAAADwAAAGRycy9kb3ducmV2LnhtbERPTWsCMRC9F/wPYYTeatZFF1mNIoLFHrWleBw24+7i&#10;ZrImqab++kYQepvH+5zFKppOXMn51rKC8SgDQVxZ3XKt4Otz+zYD4QOyxs4yKfglD6vl4GWBpbY3&#10;3tP1EGqRQtiXqKAJoS+l9FVDBv3I9sSJO1lnMCToaqkd3lK46WSeZYU02HJqaLCnTUPV+fBjFFzu&#10;zhf3WJsovwt5nr1Pj9v1h1Kvw7iegwgUw7/46d7pND/PJ/D4Jp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LXNWwgAAAN0AAAAPAAAAAAAAAAAAAAAAAJgCAABkcnMvZG93&#10;bnJldi54bWxQSwUGAAAAAAQABAD1AAAAhwMAAAAA&#10;" path="m3,6l15,9r3,l20,6r,-3l18,3,6,,3,,,3,,6r3,xe" stroked="f">
                <v:path arrowok="t" o:connecttype="custom" o:connectlocs="3,6;15,9;15,9;18,9;20,6;20,6;20,3;18,3;6,0;6,0;3,0;0,3;0,3;0,6;3,6;3,6" o:connectangles="0,0,0,0,0,0,0,0,0,0,0,0,0,0,0,0"/>
              </v:shape>
              <v:shape id="Freeform 2460" o:spid="_x0000_s3292" style="position:absolute;left:7480;top:1416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yoocMA&#10;AADdAAAADwAAAGRycy9kb3ducmV2LnhtbERPTYvCMBC9C/sfwizsTVPLVqQaRRYW1otgbRFvQzO2&#10;xWZSmqzWf28Ewds83ucs14NpxZV611hWMJ1EIIhLqxuuFOSH3/EchPPIGlvLpOBODtarj9ESU21v&#10;vKdr5isRQtilqKD2vkuldGVNBt3EdsSBO9veoA+wr6Tu8RbCTSvjKJpJgw2Hhho7+qmpvGT/RoE5&#10;5fp0mBXfRZIfm/Owy5Lt9q7U1+ewWYDwNPi3+OX+02F+HC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yoocMAAADdAAAADwAAAAAAAAAAAAAAAACYAgAAZHJzL2Rv&#10;d25yZXYueG1sUEsFBgAAAAAEAAQA9QAAAIgDAAAAAA==&#10;" path="m11,51l54,11,57,8r,-6l54,,49,2r-3,l3,45,,48r,6l3,54r6,l11,51xe" stroked="f">
                <v:path arrowok="t" o:connecttype="custom" o:connectlocs="11,51;54,11;54,11;57,8;57,8;57,2;54,0;54,0;49,2;46,2;3,45;3,45;0,48;0,48;0,54;3,54;3,54;9,54;11,51;11,51" o:connectangles="0,0,0,0,0,0,0,0,0,0,0,0,0,0,0,0,0,0,0,0"/>
              </v:shape>
              <v:shape id="Freeform 2461" o:spid="_x0000_s3291" style="position:absolute;left:7365;top:1768;width:81;height:46;visibility:visible;mso-wrap-style:square;v-text-anchor:top" coordsize="8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wGB8QA&#10;AADdAAAADwAAAGRycy9kb3ducmV2LnhtbERPTWvCQBC9F/oflin0VjcNNmjqKqIULF40rZTehuyY&#10;DWZnQ3aN8d+7QqG3ebzPmS0G24ieOl87VvA6SkAQl07XXCn4/vp4mYDwAVlj45gUXMnDYv74MMNc&#10;uwvvqS9CJWII+xwVmBDaXEpfGrLoR64ljtzRdRZDhF0ldYeXGG4bmSZJJi3WHBsMtrQyVJ6Ks1Vw&#10;WstxtvtZ1+5z+zs1/np8O4x7pZ6fhuU7iEBD+Bf/uTc6zk/TDO7fx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8BgfEAAAA3QAAAA8AAAAAAAAAAAAAAAAAmAIAAGRycy9k&#10;b3ducmV2LnhtbFBLBQYAAAAABAAEAPUAAACJAwAAAAA=&#10;" path="m78,12r,l81,14r,3l78,23r-6,l46,14,23,43r-5,3l12,46,6,43,3,37,,14,,9,6,6r6,3l15,12r,8l18,23r5,-3l35,6,38,r5,l78,12xe" stroked="f">
                <v:path arrowok="t" o:connecttype="custom" o:connectlocs="78,12;78,12;81,14;81,17;78,23;72,23;46,14;23,43;23,43;18,46;12,46;6,43;3,37;0,14;0,14;0,9;6,6;12,9;15,12;15,20;15,20;18,23;23,20;35,6;35,6;38,0;43,0;78,12" o:connectangles="0,0,0,0,0,0,0,0,0,0,0,0,0,0,0,0,0,0,0,0,0,0,0,0,0,0,0,0"/>
              </v:shape>
              <v:shape id="Freeform 2462" o:spid="_x0000_s3290" style="position:absolute;left:7305;top:1926;width:32;height:34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7318YA&#10;AADdAAAADwAAAGRycy9kb3ducmV2LnhtbERPTWsCMRC9F/wPYYReimZ3C7ZsjSKWQttDQa0Fb8Nm&#10;3CxuJtsk6vrvjVDobR7vc6bz3rbiRD40jhXk4wwEceV0w7WC783b6BlEiMgaW8ek4EIB5rPB3RRL&#10;7c68otM61iKFcChRgYmxK6UMlSGLYew64sTtnbcYE/S11B7PKdy2ssiyibTYcGow2NHSUHVYH60C&#10;+7h5/dlNusvX7mP76fOH/veYG6Xuh/3iBUSkPv6L/9zvOs0viie4fZNO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7318YAAADdAAAADwAAAAAAAAAAAAAAAACYAgAAZHJz&#10;L2Rvd25yZXYueG1sUEsFBgAAAAAEAAQA9QAAAIsDAAAAAA==&#10;" path="m3,14r,l,20r3,5l6,31r8,3l23,34r3,-3l26,28,23,25r-6,l12,23r,-6l14,11r6,l29,14r3,l32,11r,-6l23,,17,,12,3,6,5,3,14xe" stroked="f">
                <v:path arrowok="t" o:connecttype="custom" o:connectlocs="3,14;3,14;0,20;3,25;6,31;14,34;14,34;23,34;26,31;26,31;26,28;23,25;23,25;17,25;17,25;12,23;12,17;12,17;14,11;20,11;20,11;29,14;29,14;32,14;32,11;32,11;32,5;23,0;23,0;17,0;12,3;6,5;3,14;3,14" o:connectangles="0,0,0,0,0,0,0,0,0,0,0,0,0,0,0,0,0,0,0,0,0,0,0,0,0,0,0,0,0,0,0,0,0,0"/>
              </v:shape>
              <v:shape id="Freeform 2463" o:spid="_x0000_s3289" style="position:absolute;left:7331;top:1974;width:26;height:35;visibility:visible;mso-wrap-style:square;v-text-anchor:top" coordsize="2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bg3MYA&#10;AADdAAAADwAAAGRycy9kb3ducmV2LnhtbESPQU/DMAyF70j7D5GRuExbSg9jlGXTQEKCy8TGdrca&#10;01Q0TpWkXfn3+IDEzdZ7fu/zZjf5To0UUxvYwP2yAEVcB9tyY+D8+bpYg0oZ2WIXmAz8UILddnaz&#10;wcqGKx9pPOVGSQinCg24nPtK61Q78piWoScW7StEj1nW2Ggb8SrhvtNlUay0x5alwWFPL47q79Pg&#10;DRzOfXyfP1J5eDgO42W+cuvh49mYu9tp/wQq05T/zX/Xb1bwy1Jw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bg3MYAAADdAAAADwAAAAAAAAAAAAAAAACYAgAAZHJz&#10;L2Rvd25yZXYueG1sUEsFBgAAAAAEAAQA9QAAAIsDAAAAAA==&#10;" path="m11,18l20,9r,11l11,18xm9,26r11,3l20,32r,3l23,35r3,l26,32,26,6,23,3,23,,17,,14,3,,23r,3l,29r3,l6,26r3,xe" stroked="f">
                <v:path arrowok="t" o:connecttype="custom" o:connectlocs="11,18;20,9;20,20;11,18;9,26;20,29;20,32;20,32;20,35;23,35;23,35;26,35;26,35;26,35;26,32;26,6;26,6;23,3;23,0;23,0;17,0;14,3;0,23;0,23;0,26;0,26;0,29;3,29;3,29;6,26;9,26" o:connectangles="0,0,0,0,0,0,0,0,0,0,0,0,0,0,0,0,0,0,0,0,0,0,0,0,0,0,0,0,0,0,0"/>
                <o:lock v:ext="edit" verticies="t"/>
              </v:shape>
              <v:shape id="Freeform 2464" o:spid="_x0000_s3288" style="position:absolute;left:7365;top:1983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RIx8QA&#10;AADdAAAADwAAAGRycy9kb3ducmV2LnhtbERPTWvCQBC9F/wPywje6sYcRFNXkVqxB6FEW3odstMk&#10;NDubZlZN/fVdQehtHu9zFqveNepMndSeDUzGCSjiwtuaSwPvx+3jDJQEZIuNZzLwSwKr5eBhgZn1&#10;F87pfAiliiEsGRqoQmgzraWoyKGMfUscuS/fOQwRdqW2HV5iuGt0miRT7bDm2FBhS88VFd+HkzPw&#10;sc+vRZu/yHFdy9un8O5ns98ZMxr26ydQgfrwL767X22cn6ZzuH0TT9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ESMfEAAAA3QAAAA8AAAAAAAAAAAAAAAAAmAIAAGRycy9k&#10;b3ducmV2LnhtbFBLBQYAAAAABAAEAPUAAACJAwAAAAA=&#10;" path="m12,34r,l18,34r5,-3l20,29,12,26,9,23r,-9l12,9r6,l23,11r3,l29,9,26,6,20,,15,,9,3,3,6,,14r,6l,26r6,5l12,34xe" stroked="f">
                <v:path arrowok="t" o:connecttype="custom" o:connectlocs="12,34;12,34;18,34;23,31;23,31;20,29;20,29;20,29;12,26;12,26;9,23;9,14;9,14;12,9;18,9;18,9;23,11;23,11;26,11;29,9;29,9;26,6;20,0;20,0;15,0;9,3;3,6;0,14;0,14;0,20;0,26;6,31;12,34;12,34" o:connectangles="0,0,0,0,0,0,0,0,0,0,0,0,0,0,0,0,0,0,0,0,0,0,0,0,0,0,0,0,0,0,0,0,0,0"/>
              </v:shape>
              <v:shape id="Freeform 2465" o:spid="_x0000_s3287" style="position:absolute;left:7308;top:1937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mucUA&#10;AADdAAAADwAAAGRycy9kb3ducmV2LnhtbESPT2vDMAzF74N9B6PBbquzjpaR1S2jUFhPXf8cdhSx&#10;6oTGcmZ7Sfrtp0OhN4n39N5Pi9XoW9VTTE1gA6+TAhRxFWzDzsDpuHl5B5UyssU2MBm4UoLV8vFh&#10;gaUNA++pP2SnJIRTiQbqnLtS61TV5DFNQkcs2jlEj1nW6LSNOEi4b/W0KObaY8PSUGNH65qqy+HP&#10;GzjHtJ01vvq9/MyGU7/Lbuu+B2Oen8bPD1CZxnw3366/rOBP34RfvpER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qa5xQAAAN0AAAAPAAAAAAAAAAAAAAAAAJgCAABkcnMv&#10;ZG93bnJldi54bWxQSwUGAAAAAAQABAD1AAAAigMAAAAA&#10;" path="m11,52l54,12,57,9r,-6l54,,52,,46,3,3,46,,49r3,6l6,55r3,l11,52xe" stroked="f">
                <v:path arrowok="t" o:connecttype="custom" o:connectlocs="11,52;54,12;54,12;57,9;57,9;57,3;54,0;54,0;52,0;46,3;3,46;3,46;0,49;0,49;3,55;6,55;6,55;9,55;11,52;11,52" o:connectangles="0,0,0,0,0,0,0,0,0,0,0,0,0,0,0,0,0,0,0,0"/>
              </v:shape>
            </v:group>
            <v:group id="Group 2466" o:spid="_x0000_s3283" style="position:absolute;left:12560;top:9498;width:1580;height:1842;rotation:-5275930fd" coordorigin="6,30" coordsize="3949,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0j9HwwAAAN0AAAAP&#10;AAAAAAAAAAAAAAAAAKoCAABkcnMvZG93bnJldi54bWxQSwUGAAAAAAQABAD6AAAAmgMAAAAA&#10;">
              <v:shape id="Freeform 2467" o:spid="_x0000_s3285" style="position:absolute;left:6;top:30;width:3949;height:4602;visibility:visible;mso-wrap-style:square;v-text-anchor:top" coordsize="3949,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7hBMUA&#10;AADdAAAADwAAAGRycy9kb3ducmV2LnhtbERPTWvCQBC9F/oflil4q5tGaDW6ShHFiiIalV6n2WkS&#10;mp0N2dXEf+8WCr3N433OZNaZSlypcaVlBS/9CARxZnXJuYLTcfk8BOE8ssbKMim4kYPZ9PFhgom2&#10;LR/omvpchBB2CSoovK8TKV1WkEHXtzVx4L5tY9AH2ORSN9iGcFPJOIpepcGSQ0OBNc0Lyn7Si1Gw&#10;X+2irfvs0kU1emvPK7PJ1+cvpXpP3fsYhKfO/4v/3B86zI8HMfx+E06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uEExQAAAN0AAAAPAAAAAAAAAAAAAAAAAJgCAABkcnMv&#10;ZG93bnJldi54bWxQSwUGAAAAAAQABAD1AAAAigMAAAAA&#10;" path="m3949,4602l,3947,649,,3949,4602xm939,1174l543,3552r2385,395l939,1174xe" fillcolor="#f7f7f7" strokecolor="#e6e6e6" strokeweight="67e-5mm">
                <v:stroke joinstyle="miter"/>
                <v:shadow on="t" color="#adb7c3 [1304]" opacity=".5"/>
                <v:path arrowok="t" o:connecttype="custom" o:connectlocs="3949,4602;0,3947;649,0;3949,4602;939,1174;543,3552;2928,3947;939,1174" o:connectangles="0,0,0,0,0,0,0,0"/>
                <o:lock v:ext="edit" verticies="t"/>
              </v:shape>
              <v:shape id="Freeform 2468" o:spid="_x0000_s3284" style="position:absolute;left:272;top:649;width:3140;height:3653;visibility:visible;mso-wrap-style:square;v-text-anchor:top" coordsize="3140,3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6B5cQA&#10;AADdAAAADwAAAGRycy9kb3ducmV2LnhtbESPQWvDMAyF74X9B6PBbq2zho4srVu2wiDXNO1dxFoc&#10;GstZ7DXJfn09GOwm8Z7e97Q7TLYTNxp861jB8yoBQVw73XKj4Fx9LDMQPiBr7ByTgpk8HPYPix3m&#10;2o1c0u0UGhFD2OeowITQ51L62pBFv3I9cdQ+3WAxxHVopB5wjOG2k+skeZEWW44Egz0dDdXX07eN&#10;XPdjLl/HclO1WTVf3nXxmoRCqafH6W0LItAU/s1/14WO9ddpCr/fxBHk/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+geXEAAAA3QAAAA8AAAAAAAAAAAAAAAAAmAIAAGRycy9k&#10;b3ducmV2LnhtbFBLBQYAAAAABAAEAPUAAACJAwAAAAA=&#10;" path="m,3151l537,,3140,3653,,3151xe" filled="f" strokecolor="white" strokeweight="67e-5mm">
                <v:stroke joinstyle="miter"/>
                <v:path arrowok="t" o:connecttype="custom" o:connectlocs="0,3151;537,0;3140,3653;0,3151" o:connectangles="0,0,0,0"/>
              </v:shape>
            </v:group>
            <w10:wrap anchorx="page" anchory="page"/>
          </v:group>
        </w:pict>
      </w:r>
      <w:r>
        <w:rPr>
          <w:noProof/>
          <w:lang w:val="de-DE"/>
        </w:rPr>
        <w:pict>
          <v:roundrect id="AutoShape 2316" o:spid="_x0000_s3281" style="position:absolute;margin-left:0;margin-top:0;width:10in;height:540pt;z-index:-251566080;visibility:visible;mso-position-horizontal:center;mso-position-horizontal-relative:page;mso-position-vertical:center;mso-position-vertical-relative:page" arcsize="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" o:allowincell="f" fillcolor="#8494a6 [1944]" strokecolor="#f2f2f2 [3052]" strokeweight="3pt">
            <v:fill color2="#d6dbe1 [664]" angle="135" focus="50%" type="gradient"/>
            <v:shadow on="t" color="#20262d [1608]" opacity=".5" offset="1pt"/>
            <w10:wrap anchorx="page" anchory="page"/>
          </v:roundrect>
        </w:pict>
      </w:r>
      <w:r>
        <w:rPr>
          <w:noProof/>
          <w:lang w:val="de-DE"/>
        </w:rPr>
        <w:pict>
          <v:shape id="Text Box 2366" o:spid="_x0000_s3280" type="#_x0000_t202" style="position:absolute;margin-left:59.75pt;margin-top:69.1pt;width:227.5pt;height:64.8pt;z-index:251756544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" o:allowincell="f" filled="f" stroked="f">
            <v:textbox>
              <w:txbxContent>
                <w:p w:rsidR="005F464A" w:rsidRPr="0030206F" w:rsidRDefault="005F464A">
                  <w:pPr>
                    <w:pStyle w:val="Month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Januar 2017</w:t>
                  </w:r>
                </w:p>
              </w:txbxContent>
            </v:textbox>
            <w10:wrap anchorx="page" anchory="page"/>
          </v:shape>
        </w:pict>
      </w:r>
      <w:r w:rsidR="008C5F11" w:rsidRPr="0030206F">
        <w:rPr>
          <w:lang w:val="de-DE"/>
        </w:rPr>
        <w:br w:type="page"/>
      </w:r>
    </w:p>
    <w:tbl>
      <w:tblPr>
        <w:tblW w:w="11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643"/>
        <w:gridCol w:w="1643"/>
        <w:gridCol w:w="1646"/>
        <w:gridCol w:w="1646"/>
        <w:gridCol w:w="1646"/>
        <w:gridCol w:w="1646"/>
        <w:gridCol w:w="1646"/>
      </w:tblGrid>
      <w:tr w:rsidR="00284A7E" w:rsidRPr="0030206F" w:rsidTr="00821E5D">
        <w:trPr>
          <w:cantSplit/>
          <w:trHeight w:hRule="exact" w:val="622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vAlign w:val="center"/>
          </w:tcPr>
          <w:p w:rsidR="00284A7E" w:rsidRPr="0030206F" w:rsidRDefault="005F464A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noProof/>
                <w:lang w:val="de-DE"/>
              </w:rPr>
              <w:lastRenderedPageBreak/>
              <w:pict>
                <v:roundrect id="AutoShape 2469" o:spid="_x0000_s3279" style="position:absolute;left:0;text-align:left;margin-left:0;margin-top:0;width:10in;height:540pt;z-index:-251553792;visibility:visible;mso-position-horizontal:center;mso-position-horizontal-relative:page;mso-position-vertical:center;mso-position-vertical-relative:page" arcsize="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" o:allowincell="f" fillcolor="#8494a6 [1944]" strokecolor="#f2f2f2 [3052]" strokeweight="3pt">
                  <v:fill color2="#d6dbe1 [664]" angle="135" focus="50%" type="gradient"/>
                  <v:shadow on="t" color="#20262d [1608]" opacity=".5" offset="1pt"/>
                  <w10:wrap anchorx="page" anchory="page"/>
                </v:roundrect>
              </w:pict>
            </w:r>
            <w:r w:rsidR="0030206F">
              <w:rPr>
                <w:lang w:val="de-DE"/>
              </w:rPr>
              <w:t>MONTAG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DIENSTAG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MITTWOCH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DONNERSTAG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FREITAG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SAMSTAG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284A7E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SONNTAG</w:t>
            </w:r>
          </w:p>
        </w:tc>
      </w:tr>
      <w:tr w:rsidR="005F464A" w:rsidRPr="0030206F" w:rsidTr="005F464A">
        <w:trPr>
          <w:cantSplit/>
          <w:trHeight w:hRule="exact" w:val="1224"/>
          <w:jc w:val="center"/>
        </w:trPr>
        <w:tc>
          <w:tcPr>
            <w:tcW w:w="3286" w:type="dxa"/>
            <w:gridSpan w:val="2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4</w:t>
            </w:r>
          </w:p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5</w:t>
            </w:r>
          </w:p>
        </w:tc>
      </w:tr>
      <w:tr w:rsidR="00C5781A" w:rsidRPr="0030206F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821E5D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6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821E5D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821E5D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821E5D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821E5D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821E5D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821E5D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12</w:t>
            </w:r>
          </w:p>
        </w:tc>
      </w:tr>
      <w:tr w:rsidR="00C5781A" w:rsidRPr="0030206F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821E5D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13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821E5D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14</w:t>
            </w:r>
          </w:p>
          <w:p w:rsidR="004D616C" w:rsidRPr="00712AF3" w:rsidRDefault="004D616C" w:rsidP="005F464A">
            <w:pPr>
              <w:pStyle w:val="Dates"/>
              <w:rPr>
                <w:b/>
                <w:sz w:val="22"/>
              </w:rPr>
            </w:pPr>
          </w:p>
          <w:p w:rsidR="00AF68E8" w:rsidRPr="00712AF3" w:rsidRDefault="00AF68E8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821E5D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821E5D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821E5D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821E5D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821E5D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19</w:t>
            </w:r>
          </w:p>
        </w:tc>
      </w:tr>
      <w:tr w:rsidR="00C5781A" w:rsidRPr="0030206F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821E5D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20</w:t>
            </w:r>
          </w:p>
          <w:p w:rsidR="005F4EF6" w:rsidRPr="00712AF3" w:rsidRDefault="005F4EF6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821E5D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821E5D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821E5D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821E5D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821E5D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821E5D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26</w:t>
            </w:r>
          </w:p>
        </w:tc>
      </w:tr>
      <w:tr w:rsidR="005F464A" w:rsidRPr="0030206F" w:rsidTr="005F464A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27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28</w:t>
            </w:r>
          </w:p>
        </w:tc>
        <w:tc>
          <w:tcPr>
            <w:tcW w:w="8230" w:type="dxa"/>
            <w:gridSpan w:val="5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</w:p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</w:p>
        </w:tc>
      </w:tr>
    </w:tbl>
    <w:p w:rsidR="00C5781A" w:rsidRPr="0030206F" w:rsidRDefault="005F464A">
      <w:pPr>
        <w:rPr>
          <w:lang w:val="de-DE"/>
        </w:rPr>
      </w:pPr>
      <w:r>
        <w:rPr>
          <w:noProof/>
          <w:lang w:val="de-DE"/>
        </w:rPr>
        <w:pict>
          <v:group id="Group 3544" o:spid="_x0000_s3127" style="position:absolute;margin-left:0;margin-top:36.7pt;width:700.55pt;height:561.6pt;z-index:-251544576;mso-position-horizontal:center;mso-position-horizontal-relative:page;mso-position-vertical-relative:page" coordorigin="866,737" coordsize="14014,1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" o:allowincell="f">
            <v:group id="Group 2470" o:spid="_x0000_s3238" style="position:absolute;left:1806;top:2724;width:5926;height:8057;rotation:-977301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WDsusQAAADcAAAA&#10;DwAAAAAAAAAAAAAAAACqAgAAZHJzL2Rvd25yZXYueG1sUEsFBgAAAAAEAAQA+gAAAJsDAAAAAA==&#10;">
              <v:shape id="Freeform 2471" o:spid="_x0000_s3278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Wxb8A&#10;AADcAAAADwAAAGRycy9kb3ducmV2LnhtbERPzYrCMBC+C/sOYYS92VQF0a5RRKi4eLLuAwzN2BST&#10;SWmytvv2m4Pg8eP73+5HZ8WT+tB6VjDPchDEtdctNwp+buVsDSJEZI3WMyn4owD73cdki4X2A1/p&#10;WcVGpBAOBSowMXaFlKE25DBkviNO3N33DmOCfSN1j0MKd1Yu8nwlHbacGgx2dDRUP6pfp+BUHctg&#10;m28zLEb7uHClT7rcKPU5HQ9fICKN8S1+uc9awWaZ5qcz6QjI3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K1bFvwAAANwAAAAPAAAAAAAAAAAAAAAAAJgCAABkcnMvZG93bnJl&#10;di54bWxQSwUGAAAAAAQABAD1AAAAhAMAAAAA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<o:lock v:ext="edit" verticies="t"/>
              </v:shape>
              <v:shape id="Freeform 2472" o:spid="_x0000_s3277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WkOsMA&#10;AADcAAAADwAAAGRycy9kb3ducmV2LnhtbESPQWsCMRSE7wX/Q3iCt5q1Uq1bo4gg9NiuSj0+Ns/N&#10;1uRlSVLd/vumUPA4zMw3zHLdOyuuFGLrWcFkXIAgrr1uuVFw2O8eX0DEhKzReiYFPxRhvRo8LLHU&#10;/sYfdK1SIzKEY4kKTEpdKWWsDTmMY98RZ+/sg8OUZWikDnjLcGflU1HMpMOW84LBjraG6kv17RQ8&#10;b2fvc/kZ7LE5Vee5N/uptF9KjYb95hVEoj7dw//tN61gMZ3A35l8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WkOsMAAADcAAAADwAAAAAAAAAAAAAAAACYAgAAZHJzL2Rv&#10;d25yZXYueG1sUEsFBgAAAAAEAAQA9QAAAIgDAAAAAA==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<o:lock v:ext="edit" verticies="t"/>
              </v:shape>
              <v:line id="Line 2473" o:spid="_x0000_s3276" style="position:absolute;visibility:visibl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k6W8MAAADcAAAADwAAAGRycy9kb3ducmV2LnhtbESPQWvCQBSE74X+h+UJvdWNsYimrlJa&#10;RA+9qC32+Mg+k2De25BdNfn3XUHwOMzMN8x82XGtLtT6yomB0TABRZI7W0lh4Ge/ep2C8gHFYu2E&#10;DPTkYbl4fppjZt1VtnTZhUJFiPgMDZQhNJnWPi+J0Q9dQxK9o2sZQ5RtoW2L1wjnWqdJMtGMlcSF&#10;Ehv6LCk/7c5sIA1C+Rt/r7/W+vz3y5v+wNgb8zLoPt5BBerCI3xvb6yB2TiF2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ZOlvDAAAA3AAAAA8AAAAAAAAAAAAA&#10;AAAAoQIAAGRycy9kb3ducmV2LnhtbFBLBQYAAAAABAAEAPkAAACRAwAAAAA=&#10;" strokecolor="#1a1a1a" strokeweight="17e-5mm">
                <v:stroke joinstyle="miter"/>
              </v:line>
              <v:line id="Line 2474" o:spid="_x0000_s3275" style="position:absolute;visibility:visibl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WfwMQAAADcAAAADwAAAGRycy9kb3ducmV2LnhtbESPT2vCQBTE7wW/w/IEb3XjH0pNXUUs&#10;RQ+9VCt6fGRfk2De25BdNfn2XUHwOMzMb5j5suVKXanxpRMDo2ECiiRztpTcwO/+6/UdlA8oFisn&#10;ZKAjD8tF72WOqXU3+aHrLuQqQsSnaKAIoU619llBjH7oapLo/bmGMUTZ5No2eItwrvQ4Sd40Yylx&#10;ocCa1gVl592FDYyDUDbl783nRl9OB952R8bOmEG/XX2ACtSGZ/jR3loDs8kE7mfiEd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lZ/AxAAAANwAAAAPAAAAAAAAAAAA&#10;AAAAAKECAABkcnMvZG93bnJldi54bWxQSwUGAAAAAAQABAD5AAAAkgMAAAAA&#10;" strokecolor="#1a1a1a" strokeweight="17e-5mm">
                <v:stroke joinstyle="miter"/>
              </v:line>
              <v:line id="Line 2475" o:spid="_x0000_s3274" style="position:absolute;visibility:visibl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wHtMMAAADcAAAADwAAAGRycy9kb3ducmV2LnhtbESPT2vCQBTE70K/w/IKvemmVkSjq5SW&#10;oode/IceH9lnEpr3NmRXTb59VxA8DjPzG2a+bLlSV2p86cTA+yABRZI5W0puYL/76U9A+YBisXJC&#10;BjrysFy89OaYWneTDV23IVcRIj5FA0UIdaq1zwpi9ANXk0Tv7BrGEGWTa9vgLcK50sMkGWvGUuJC&#10;gTV9FZT9bS9sYBiEshH/rr5X+nI68Lo7MnbGvL22nzNQgdrwDD/aa2tg+jGC+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8B7TDAAAA3AAAAA8AAAAAAAAAAAAA&#10;AAAAoQIAAGRycy9kb3ducmV2LnhtbFBLBQYAAAAABAAEAPkAAACRAwAAAAA=&#10;" strokecolor="#1a1a1a" strokeweight="17e-5mm">
                <v:stroke joinstyle="miter"/>
              </v:line>
              <v:line id="Line 2476" o:spid="_x0000_s3273" style="position:absolute;visibility:visibl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CiL8QAAADcAAAADwAAAGRycy9kb3ducmV2LnhtbESPQWvCQBSE74L/YXlCb7rR1tJGV5GW&#10;ogcvTVvq8ZF9TULz3obsqsm/dwXB4zAz3zDLdce1OlHrKycGppMEFEnubCWFge+vj/ELKB9QLNZO&#10;yEBPHtar4WCJqXVn+aRTFgoVIeJTNFCG0KRa+7wkRj9xDUn0/lzLGKJsC21bPEc413qWJM+asZK4&#10;UGJDbyXl/9mRDcyCUP7E++37Vh8PP7zrfxl7Yx5G3WYBKlAX7uFbe2cNvD7O4XomHgG9u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MKIvxAAAANwAAAAPAAAAAAAAAAAA&#10;AAAAAKECAABkcnMvZG93bnJldi54bWxQSwUGAAAAAAQABAD5AAAAkgMAAAAA&#10;" strokecolor="#1a1a1a" strokeweight="17e-5mm">
                <v:stroke joinstyle="miter"/>
              </v:line>
              <v:line id="Line 2477" o:spid="_x0000_s3272" style="position:absolute;visibility:visibl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I8WMQAAADcAAAADwAAAGRycy9kb3ducmV2LnhtbESPQWvCQBSE70L/w/IKvemmVqSmbkJp&#10;KXrwoq3o8ZF9TULz3obsqsm/dwWhx2FmvmGWec+NOlPnaycGnicJKJLC2VpKAz/fX+NXUD6gWGyc&#10;kIGBPOTZw2iJqXUX2dJ5F0oVIeJTNFCF0KZa+6IiRj9xLUn0fl3HGKLsSm07vEQ4N3qaJHPNWEtc&#10;qLClj4qKv92JDUyDUDHjzepzpU/HPa+HA+NgzNNj//4GKlAf/sP39toaWLzM4X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4jxYxAAAANwAAAAPAAAAAAAAAAAA&#10;AAAAAKECAABkcnMvZG93bnJldi54bWxQSwUGAAAAAAQABAD5AAAAkgMAAAAA&#10;" strokecolor="#1a1a1a" strokeweight="17e-5mm">
                <v:stroke joinstyle="miter"/>
              </v:line>
              <v:line id="Line 2478" o:spid="_x0000_s3271" style="position:absolute;visibility:visibl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6Zw8QAAADcAAAADwAAAGRycy9kb3ducmV2LnhtbESPQWvCQBSE74L/YXlCb7rRFttGV5GW&#10;ogcvTVvq8ZF9TULz3obsqsm/dwXB4zAz3zDLdce1OlHrKycGppMEFEnubCWFge+vj/ELKB9QLNZO&#10;yEBPHtar4WCJqXVn+aRTFgoVIeJTNFCG0KRa+7wkRj9xDUn0/lzLGKJsC21bPEc413qWJHPNWElc&#10;KLGht5Ly/+zIBmZBKH/i/fZ9q4+HH971v4y9MQ+jbrMAFagL9/CtvbMGXh+f4XomHgG9u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rpnDxAAAANwAAAAPAAAAAAAAAAAA&#10;AAAAAKECAABkcnMvZG93bnJldi54bWxQSwUGAAAAAAQABAD5AAAAkgMAAAAA&#10;" strokecolor="#1a1a1a" strokeweight="17e-5mm">
                <v:stroke joinstyle="miter"/>
              </v:line>
              <v:line id="Line 2479" o:spid="_x0000_s3270" style="position:absolute;visibility:visibl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ENscAAAADcAAAADwAAAGRycy9kb3ducmV2LnhtbERPTWvCQBC9F/wPywje6kYroqmriFL0&#10;0IvaYo9DdkyCmdmQXTX5992D4PHxvherlit1p8aXTgyMhgkokszZUnIDP6ev9xkoH1AsVk7IQEce&#10;Vsve2wJT6x5yoPsx5CqGiE/RQBFCnWrts4IY/dDVJJG7uIYxRNjk2jb4iOFc6XGSTDVjKbGhwJo2&#10;BWXX440NjINQNuHv3Xanb3+/vO/OjJ0xg367/gQVqA0v8dO9twbmH3FtPBOPgF7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ExDbHAAAAA3AAAAA8AAAAAAAAAAAAAAAAA&#10;oQIAAGRycy9kb3ducmV2LnhtbFBLBQYAAAAABAAEAPkAAACOAwAAAAA=&#10;" strokecolor="#1a1a1a" strokeweight="17e-5mm">
                <v:stroke joinstyle="miter"/>
              </v:line>
              <v:line id="Line 2480" o:spid="_x0000_s3269" style="position:absolute;visibility:visibl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2oKsMAAADcAAAADwAAAGRycy9kb3ducmV2LnhtbESPQWvCQBSE70L/w/IK3nRTK1Kjq5SW&#10;ogcvakWPj+xrEpr3NmRXTf69Kwgeh5n5hpkvW67UhRpfOjHwNkxAkWTOlpIb+N3/DD5A+YBisXJC&#10;BjrysFy89OaYWneVLV12IVcRIj5FA0UIdaq1zwpi9ENXk0TvzzWMIcom17bBa4RzpUdJMtGMpcSF&#10;Amv6Kij7353ZwCgIZWPerL5X+nw68Lo7MnbG9F/bzxmoQG14hh/ttTUwfZ/C/Uw8Anp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9qCrDAAAA3AAAAA8AAAAAAAAAAAAA&#10;AAAAoQIAAGRycy9kb3ducmV2LnhtbFBLBQYAAAAABAAEAPkAAACRAwAAAAA=&#10;" strokecolor="#1a1a1a" strokeweight="17e-5mm">
                <v:stroke joinstyle="miter"/>
              </v:line>
              <v:line id="Line 2481" o:spid="_x0000_s3268" style="position:absolute;visibility:visibl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FyysAAAADcAAAADwAAAGRycy9kb3ducmV2LnhtbERPS4vCMBC+C/sfwgh701SRRatRZEX0&#10;sJf1gR6HZmyLnUlporb/fnNY8PjxvRerliv1pMaXTgyMhgkokszZUnIDp+N2MAXlA4rFygkZ6MjD&#10;avnRW2Bq3Ut+6XkIuYoh4lM0UIRQp1r7rCBGP3Q1SeRurmEMETa5tg2+YjhXepwkX5qxlNhQYE3f&#10;BWX3w4MNjINQNuGf3WanH9cz77sLY2fMZ79dz0EFasNb/O/eWwOzSZwfz8QjoJ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dBcsrAAAAA3AAAAA8AAAAAAAAAAAAAAAAA&#10;oQIAAGRycy9kb3ducmV2LnhtbFBLBQYAAAAABAAEAPkAAACOAwAAAAA=&#10;" strokecolor="#1a1a1a" strokeweight="17e-5mm">
                <v:stroke joinstyle="miter"/>
              </v:line>
              <v:line id="Line 2482" o:spid="_x0000_s3267" style="position:absolute;visibility:visibl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3XUcQAAADcAAAADwAAAGRycy9kb3ducmV2LnhtbESPT2vCQBTE70K/w/IKvZmNImJTVylK&#10;0YMX/5T2+Mi+JqF5b0N21eTbu4LgcZiZ3zDzZce1ulDrKycGRkkKiiR3tpLCwOn4NZyB8gHFYu2E&#10;DPTkYbl4Gcwxs+4qe7ocQqEiRHyGBsoQmkxrn5fE6BPXkETvz7WMIcq20LbFa4RzrcdpOtWMlcSF&#10;EhtalZT/H85sYByE8gnvNuuNPv9+87b/YeyNeXvtPj9ABerCM/xob62B98kI7mfiEd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DddRxAAAANwAAAAPAAAAAAAAAAAA&#10;AAAAAKECAABkcnMvZG93bnJldi54bWxQSwUGAAAAAAQABAD5AAAAkgMAAAAA&#10;" strokecolor="#1a1a1a" strokeweight="17e-5mm">
                <v:stroke joinstyle="miter"/>
              </v:line>
              <v:line id="Line 2483" o:spid="_x0000_s3266" style="position:absolute;visibility:visibl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9JJsMAAADcAAAADwAAAGRycy9kb3ducmV2LnhtbESPQWvCQBSE7wX/w/KE3uqmQcRGVylK&#10;0UMv1YoeH9lnEsx7G7KrJv++KxQ8DjPzDTNfdlyrG7W+cmLgfZSAIsmdraQw8Lv/epuC8gHFYu2E&#10;DPTkYbkYvMwxs+4uP3TbhUJFiPgMDZQhNJnWPi+J0Y9cQxK9s2sZQ5RtoW2L9wjnWqdJMtGMlcSF&#10;EhtalZRfdlc2kAahfMzfm/VGX08H3vZHxt6Y12H3OQMVqAvP8H97aw18jFN4nIlHQC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fSSbDAAAA3AAAAA8AAAAAAAAAAAAA&#10;AAAAoQIAAGRycy9kb3ducmV2LnhtbFBLBQYAAAAABAAEAPkAAACRAwAAAAA=&#10;" strokecolor="#1a1a1a" strokeweight="17e-5mm">
                <v:stroke joinstyle="miter"/>
              </v:line>
              <v:line id="Line 2484" o:spid="_x0000_s3265" style="position:absolute;visibility:visibl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PsvcMAAADcAAAADwAAAGRycy9kb3ducmV2LnhtbESPT2vCQBTE70K/w/IKvemmVkSjq5SW&#10;oode/IceH9lnEpr3NmRXTb59VxA8DjPzG2a+bLlSV2p86cTA+yABRZI5W0puYL/76U9A+YBisXJC&#10;BjrysFy89OaYWneTDV23IVcRIj5FA0UIdaq1zwpi9ANXk0Tv7BrGEGWTa9vgLcK50sMkGWvGUuJC&#10;gTV9FZT9bS9sYBiEshH/rr5X+nI68Lo7MnbGvL22nzNQgdrwDD/aa2tgOvqA+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T7L3DAAAA3AAAAA8AAAAAAAAAAAAA&#10;AAAAoQIAAGRycy9kb3ducmV2LnhtbFBLBQYAAAAABAAEAPkAAACRAwAAAAA=&#10;" strokecolor="#1a1a1a" strokeweight="17e-5mm">
                <v:stroke joinstyle="miter"/>
              </v:line>
              <v:line id="Line 2485" o:spid="_x0000_s3264" style="position:absolute;visibility:visibl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p0ycMAAADcAAAADwAAAGRycy9kb3ducmV2LnhtbESPQWvCQBSE7wX/w/KE3uqmEsRGVylK&#10;0UMv1YoeH9lnEsx7G7KrJv++KxQ8DjPzDTNfdlyrG7W+cmLgfZSAIsmdraQw8Lv/epuC8gHFYu2E&#10;DPTkYbkYvMwxs+4uP3TbhUJFiPgMDZQhNJnWPi+J0Y9cQxK9s2sZQ5RtoW2L9wjnWo+TZKIZK4kL&#10;JTa0Kim/7K5sYByE8pS/N+uNvp4OvO2PjL0xr8PucwYqUBee4f/21hr4SFN4nIlHQC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6dMnDAAAA3AAAAA8AAAAAAAAAAAAA&#10;AAAAoQIAAGRycy9kb3ducmV2LnhtbFBLBQYAAAAABAAEAPkAAACRAwAAAAA=&#10;" strokecolor="#1a1a1a" strokeweight="17e-5mm">
                <v:stroke joinstyle="miter"/>
              </v:line>
              <v:line id="Line 2486" o:spid="_x0000_s3263" style="position:absolute;visibility:visibl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bRUsMAAADcAAAADwAAAGRycy9kb3ducmV2LnhtbESPQWvCQBSE7wX/w/IEb3WjaKmpq4il&#10;6KGXakWPj+xrEsx7G7KrJv++Kwgeh5n5hpkvW67UlRpfOjEwGiagSDJnS8kN/O6/Xt9B+YBisXJC&#10;BjrysFz0XuaYWneTH7ruQq4iRHyKBooQ6lRrnxXE6IeuJonen2sYQ5RNrm2DtwjnSo+T5E0zlhIX&#10;CqxpXVB23l3YwDgIZRP+3nxu9OV04G13ZOyMGfTb1QeoQG14hh/trTUwm0zhfiYeAb3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20VLDAAAA3AAAAA8AAAAAAAAAAAAA&#10;AAAAoQIAAGRycy9kb3ducmV2LnhtbFBLBQYAAAAABAAEAPkAAACRAwAAAAA=&#10;" strokecolor="#1a1a1a" strokeweight="17e-5mm">
                <v:stroke joinstyle="miter"/>
              </v:line>
              <v:line id="Line 2487" o:spid="_x0000_s3262" style="position:absolute;visibility:visibl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RPJcMAAADcAAAADwAAAGRycy9kb3ducmV2LnhtbESPT2vCQBTE70K/w/IK3nRTEWmjq5SK&#10;6MGLf4oeH9lnEpr3NmRXTb69Kwg9DjPzG2a2aLlSN2p86cTAxzABRZI5W0pu4HhYDT5B+YBisXJC&#10;BjrysJi/9WaYWneXHd32IVcRIj5FA0UIdaq1zwpi9ENXk0Tv4hrGEGWTa9vgPcK50qMkmWjGUuJC&#10;gTX9FJT97a9sYBSEsjFv18u1vp5/edOdGDtj+u/t9xRUoDb8h1/tjTXwNZ7A80w8Anr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kTyXDAAAA3AAAAA8AAAAAAAAAAAAA&#10;AAAAoQIAAGRycy9kb3ducmV2LnhtbFBLBQYAAAAABAAEAPkAAACRAwAAAAA=&#10;" strokecolor="#1a1a1a" strokeweight="17e-5mm">
                <v:stroke joinstyle="miter"/>
              </v:line>
              <v:line id="Line 2488" o:spid="_x0000_s3261" style="position:absolute;visibility:visibl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jqvsMAAADcAAAADwAAAGRycy9kb3ducmV2LnhtbESPQWvCQBSE7wX/w/IEb3WjiK2pq4il&#10;6KGXakWPj+xrEsx7G7KrJv++Kwgeh5n5hpkvW67UlRpfOjEwGiagSDJnS8kN/O6/Xt9B+YBisXJC&#10;BjrysFz0XuaYWneTH7ruQq4iRHyKBooQ6lRrnxXE6IeuJonen2sYQ5RNrm2DtwjnSo+TZKoZS4kL&#10;Bda0Lig77y5sYByEsgl/bz43+nI68LY7MnbGDPrt6gNUoDY8w4/21hqYTd7gfiYeAb3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o6r7DAAAA3AAAAA8AAAAAAAAAAAAA&#10;AAAAoQIAAGRycy9kb3ducmV2LnhtbFBLBQYAAAAABAAEAPkAAACRAwAAAAA=&#10;" strokecolor="#1a1a1a" strokeweight="17e-5mm">
                <v:stroke joinstyle="miter"/>
              </v:line>
              <v:line id="Line 2489" o:spid="_x0000_s3260" style="position:absolute;visibility:visibl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d+zMAAAADcAAAADwAAAGRycy9kb3ducmV2LnhtbERPS4vCMBC+C/sfwgh701SRRatRZEX0&#10;sJf1gR6HZmyLnUlporb/fnNY8PjxvRerliv1pMaXTgyMhgkokszZUnIDp+N2MAXlA4rFygkZ6MjD&#10;avnRW2Bq3Ut+6XkIuYoh4lM0UIRQp1r7rCBGP3Q1SeRurmEMETa5tg2+YjhXepwkX5qxlNhQYE3f&#10;BWX3w4MNjINQNuGf3WanH9cz77sLY2fMZ79dz0EFasNb/O/eWwOzSVwbz8QjoJ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k3fszAAAAA3AAAAA8AAAAAAAAAAAAAAAAA&#10;oQIAAGRycy9kb3ducmV2LnhtbFBLBQYAAAAABAAEAPkAAACOAwAAAAA=&#10;" strokecolor="#1a1a1a" strokeweight="17e-5mm">
                <v:stroke joinstyle="miter"/>
              </v:line>
              <v:line id="Line 2490" o:spid="_x0000_s3259" style="position:absolute;visibility:visibl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vbV8MAAADcAAAADwAAAGRycy9kb3ducmV2LnhtbESPQWvCQBSE74L/YXmCN900hKKpqxRF&#10;9NBLbcUeH9nXJDTvbciumvz7bqHgcZiZb5jVpudG3ajztRMDT/MEFEnhbC2lgc+P/WwBygcUi40T&#10;MjCQh816PFphbt1d3ul2CqWKEPE5GqhCaHOtfVERo5+7liR6365jDFF2pbYd3iOcG50mybNmrCUu&#10;VNjStqLi53RlA2kQKjJ+O+wO+vp15uNwYRyMmU761xdQgfrwCP+3j9bAMlvC35l4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721fDAAAA3AAAAA8AAAAAAAAAAAAA&#10;AAAAoQIAAGRycy9kb3ducmV2LnhtbFBLBQYAAAAABAAEAPkAAACRAwAAAAA=&#10;" strokecolor="#1a1a1a" strokeweight="17e-5mm">
                <v:stroke joinstyle="miter"/>
              </v:line>
              <v:line id="Line 2491" o:spid="_x0000_s3258" style="position:absolute;visibility:visibl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jkF8AAAADcAAAADwAAAGRycy9kb3ducmV2LnhtbERPTWvCQBC9F/wPywje6kapoqmriFL0&#10;0IvaYo9DdkyCmdmQXTX5992D4PHxvherlit1p8aXTgyMhgkokszZUnIDP6ev9xkoH1AsVk7IQEce&#10;Vsve2wJT6x5yoPsx5CqGiE/RQBFCnWrts4IY/dDVJJG7uIYxRNjk2jb4iOFc6XGSTDVjKbGhwJo2&#10;BWXX440NjINQ9sHfu+1O3/5+ed+dGTtjBv12/QkqUBte4qd7bw3MJ3F+PBOPgF7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KY5BfAAAAA3AAAAA8AAAAAAAAAAAAAAAAA&#10;oQIAAGRycy9kb3ducmV2LnhtbFBLBQYAAAAABAAEAPkAAACOAwAAAAA=&#10;" strokecolor="#1a1a1a" strokeweight="17e-5mm">
                <v:stroke joinstyle="miter"/>
              </v:line>
              <v:line id="Line 2492" o:spid="_x0000_s3257" style="position:absolute;visibility:visibl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RBjMQAAADcAAAADwAAAGRycy9kb3ducmV2LnhtbESPT2vCQBTE74V+h+UVeqsbpS0a3YTS&#10;UvTQS/2DHh/ZZxKa9zZkV02+fVcQPA4z8xtmkffcqDN1vnZiYDxKQJEUztZSGthuvl+moHxAsdg4&#10;IQMDecizx4cFptZd5JfO61CqCBGfooEqhDbV2hcVMfqRa0mid3QdY4iyK7Xt8BLh3OhJkrxrxlri&#10;QoUtfVZU/K1PbGAShIpX/ll+LfXpsOPVsGccjHl+6j/moAL14R6+tVfWwOxtDNcz8Qjo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1EGMxAAAANwAAAAPAAAAAAAAAAAA&#10;AAAAAKECAABkcnMvZG93bnJldi54bWxQSwUGAAAAAAQABAD5AAAAkgMAAAAA&#10;" strokecolor="#1a1a1a" strokeweight="17e-5mm">
                <v:stroke joinstyle="miter"/>
              </v:line>
              <v:line id="Line 2493" o:spid="_x0000_s3256" style="position:absolute;visibility:visibl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bf+8MAAADcAAAADwAAAGRycy9kb3ducmV2LnhtbESPQWvCQBSE74X+h+UJvdWNwYqmrlJa&#10;RA+9qC32+Mg+k2De25BdNfn3XUHwOMzMN8x82XGtLtT6yomB0TABRZI7W0lh4Ge/ep2C8gHFYu2E&#10;DPTkYbl4fppjZt1VtnTZhUJFiPgMDZQhNJnWPi+J0Q9dQxK9o2sZQ5RtoW2L1wjnWqdJMtGMlcSF&#10;Ehv6LCk/7c5sIA1C+Zi/119rff775U1/YOyNeRl0H++gAnXhEb63N9bA7C2F2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G3/vDAAAA3AAAAA8AAAAAAAAAAAAA&#10;AAAAoQIAAGRycy9kb3ducmV2LnhtbFBLBQYAAAAABAAEAPkAAACRAwAAAAA=&#10;" strokecolor="#1a1a1a" strokeweight="17e-5mm">
                <v:stroke joinstyle="miter"/>
              </v:line>
              <v:line id="Line 2494" o:spid="_x0000_s3255" style="position:absolute;visibility:visibl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p6YMQAAADcAAAADwAAAGRycy9kb3ducmV2LnhtbESPQWvCQBSE74L/YXlCb7rR1tJGV5GW&#10;ogcvTVvq8ZF9TULz3obsqsm/dwXB4zAz3zDLdce1OlHrKycGppMEFEnubCWFge+vj/ELKB9QLNZO&#10;yEBPHtar4WCJqXVn+aRTFgoVIeJTNFCG0KRa+7wkRj9xDUn0/lzLGKJsC21bPEc413qWJM+asZK4&#10;UGJDbyXl/9mRDcyCUP7E++37Vh8PP7zrfxl7Yx5G3WYBKlAX7uFbe2cNvM4f4XomHgG9u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SnpgxAAAANwAAAAPAAAAAAAAAAAA&#10;AAAAAKECAABkcnMvZG93bnJldi54bWxQSwUGAAAAAAQABAD5AAAAkgMAAAAA&#10;" strokecolor="#1a1a1a" strokeweight="17e-5mm">
                <v:stroke joinstyle="miter"/>
              </v:line>
              <v:line id="Line 2495" o:spid="_x0000_s3254" style="position:absolute;visibility:visibl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PiFMMAAADcAAAADwAAAGRycy9kb3ducmV2LnhtbESPQWvCQBSE7wX/w/IEb3WjaKmpq4il&#10;6KGXakWPj+xrEsx7G7KrJv++Kwgeh5n5hpkvW67UlRpfOjEwGiagSDJnS8kN/O6/Xt9B+YBisXJC&#10;BjrysFz0XuaYWneTH7ruQq4iRHyKBooQ6lRrnxXE6IeuJonen2sYQ5RNrm2DtwjnSo+T5E0zlhIX&#10;CqxpXVB23l3YwDgIZRP+3nxu9OV04G13ZOyMGfTb1QeoQG14hh/trTUwm07gfiYeAb3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j4hTDAAAA3AAAAA8AAAAAAAAAAAAA&#10;AAAAoQIAAGRycy9kb3ducmV2LnhtbFBLBQYAAAAABAAEAPkAAACRAwAAAAA=&#10;" strokecolor="#1a1a1a" strokeweight="17e-5mm">
                <v:stroke joinstyle="miter"/>
              </v:line>
              <v:line id="Line 2496" o:spid="_x0000_s3253" style="position:absolute;visibility:visibl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9Hj8MAAADcAAAADwAAAGRycy9kb3ducmV2LnhtbESPT2vCQBTE70K/w/IKvemmUkWjq5SW&#10;oode/IceH9lnEpr3NmRXTb59VxA8DjPzG2a+bLlSV2p86cTA+yABRZI5W0puYL/76U9A+YBisXJC&#10;BjrysFy89OaYWneTDV23IVcRIj5FA0UIdaq1zwpi9ANXk0Tv7BrGEGWTa9vgLcK50sMkGWvGUuJC&#10;gTV9FZT9bS9sYBiEsg/+XX2v9OV04HV3ZOyMeXttP2egArXhGX6019bAdDSC+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vR4/DAAAA3AAAAA8AAAAAAAAAAAAA&#10;AAAAoQIAAGRycy9kb3ducmV2LnhtbFBLBQYAAAAABAAEAPkAAACRAwAAAAA=&#10;" strokecolor="#1a1a1a" strokeweight="17e-5mm">
                <v:stroke joinstyle="miter"/>
              </v:line>
              <v:line id="Line 2497" o:spid="_x0000_s3252" style="position:absolute;visibility:visibl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3Z+MQAAADcAAAADwAAAGRycy9kb3ducmV2LnhtbESPQWvCQBSE70L/w/IKvemmUqWmbkJp&#10;KXrwoq3o8ZF9TULz3obsqsm/dwWhx2FmvmGWec+NOlPnaycGnicJKJLC2VpKAz/fX+NXUD6gWGyc&#10;kIGBPOTZw2iJqXUX2dJ5F0oVIeJTNFCF0KZa+6IiRj9xLUn0fl3HGKLsSm07vEQ4N3qaJHPNWEtc&#10;qLClj4qKv92JDUyDUPHCm9XnSp+Oe14PB8bBmKfH/v0NVKA+/Ifv7bU1sJjN4X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Pdn4xAAAANwAAAAPAAAAAAAAAAAA&#10;AAAAAKECAABkcnMvZG93bnJldi54bWxQSwUGAAAAAAQABAD5AAAAkgMAAAAA&#10;" strokecolor="#1a1a1a" strokeweight="17e-5mm">
                <v:stroke joinstyle="miter"/>
              </v:line>
              <v:line id="Line 2498" o:spid="_x0000_s3251" style="position:absolute;visibility:visibl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F8Y8QAAADcAAAADwAAAGRycy9kb3ducmV2LnhtbESPQWvCQBSE74L/YXlCb7pRWttGV5GW&#10;ogcvTVvq8ZF9TULz3obsqsm/dwXB4zAz3zDLdce1OlHrKycGppMEFEnubCWFge+vj/ELKB9QLNZO&#10;yEBPHtar4WCJqXVn+aRTFgoVIeJTNFCG0KRa+7wkRj9xDUn0/lzLGKJsC21bPEc413qWJHPNWElc&#10;KLGht5Ly/+zIBmZBKH/k/fZ9q4+HH971v4y9MQ+jbrMAFagL9/CtvbMGXp+e4XomHgG9u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cXxjxAAAANwAAAAPAAAAAAAAAAAA&#10;AAAAAKECAABkcnMvZG93bnJldi54bWxQSwUGAAAAAAQABAD5AAAAkgMAAAAA&#10;" strokecolor="#1a1a1a" strokeweight="17e-5mm">
                <v:stroke joinstyle="miter"/>
              </v:line>
              <v:line id="Line 2499" o:spid="_x0000_s3250" style="position:absolute;visibility:visibl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7oEcAAAADcAAAADwAAAGRycy9kb3ducmV2LnhtbERPTWvCQBC9F/wPywje6kapoqmriFL0&#10;0IvaYo9DdkyCmdmQXTX5992D4PHxvherlit1p8aXTgyMhgkokszZUnIDP6ev9xkoH1AsVk7IQEce&#10;Vsve2wJT6x5yoPsx5CqGiE/RQBFCnWrts4IY/dDVJJG7uIYxRNjk2jb4iOFc6XGSTDVjKbGhwJo2&#10;BWXX440NjINQ9sHfu+1O3/5+ed+dGTtjBv12/QkqUBte4qd7bw3MJ3FtPBOPgF7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zu6BHAAAAA3AAAAA8AAAAAAAAAAAAAAAAA&#10;oQIAAGRycy9kb3ducmV2LnhtbFBLBQYAAAAABAAEAPkAAACOAwAAAAA=&#10;" strokecolor="#1a1a1a" strokeweight="17e-5mm">
                <v:stroke joinstyle="miter"/>
              </v:line>
              <v:line id="Line 2500" o:spid="_x0000_s3249" style="position:absolute;visibility:visibl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JNisMAAADcAAAADwAAAGRycy9kb3ducmV2LnhtbESPQWvCQBSE70L/w/IK3nRTqVKjq5SW&#10;ogcvakWPj+xrEpr3NmRXTf69Kwgeh5n5hpkvW67UhRpfOjHwNkxAkWTOlpIb+N3/DD5A+YBisXJC&#10;BjrysFy89OaYWneVLV12IVcRIj5FA0UIdaq1zwpi9ENXk0TvzzWMIcom17bBa4RzpUdJMtGMpcSF&#10;Amv6Kij7353ZwCgIZe+8WX2v9Pl04HV3ZOyM6b+2nzNQgdrwDD/aa2tgOp7C/Uw8Anp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iTYrDAAAA3AAAAA8AAAAAAAAAAAAA&#10;AAAAoQIAAGRycy9kb3ducmV2LnhtbFBLBQYAAAAABAAEAPkAAACRAwAAAAA=&#10;" strokecolor="#1a1a1a" strokeweight="17e-5mm">
                <v:stroke joinstyle="miter"/>
              </v:line>
              <v:line id="Line 2501" o:spid="_x0000_s3248" style="position:absolute;visibility:visibl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QuqsEAAADcAAAADwAAAGRycy9kb3ducmV2LnhtbERPS2vCQBC+F/wPyxS81U1FpI2uUhRJ&#10;Dl5qW9rjkB2T0MxsyK55/Hv3UOjx43tv9yM3qqfO104MPC8SUCSFs7WUBj4/Tk8voHxAsdg4IQMT&#10;edjvZg9bTK0b5J36SyhVDBGfooEqhDbV2hcVMfqFa0kid3UdY4iwK7XtcIjh3Ohlkqw1Yy2xocKW&#10;DhUVv5cbG1gGoWLF5+yY6dvPF+fTN+NkzPxxfNuACjSGf/GfO7cGXtdxfjwTj4De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9C6qwQAAANwAAAAPAAAAAAAAAAAAAAAA&#10;AKECAABkcnMvZG93bnJldi54bWxQSwUGAAAAAAQABAD5AAAAjwMAAAAA&#10;" strokecolor="#1a1a1a" strokeweight="17e-5mm">
                <v:stroke joinstyle="miter"/>
              </v:line>
              <v:line id="Line 2502" o:spid="_x0000_s3247" style="position:absolute;visibility:visibl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iLMcQAAADcAAAADwAAAGRycy9kb3ducmV2LnhtbESPQWvCQBSE74X+h+UVems2kSI2uobS&#10;UvTgpWrR4yP7TELz3obsqsm/7woFj8PMfMMsioFbdaHeN04MZEkKiqR0tpHKwH739TID5QOKxdYJ&#10;GRjJQ7F8fFhgbt1VvumyDZWKEPE5GqhD6HKtfVkTo09cRxK9k+sZQ5R9pW2P1wjnVk/SdKoZG4kL&#10;NXb0UVP5uz2zgUkQKl95s/pc6fPxh9fjgXE05vlpeJ+DCjSEe/i/vbYG3qYZ3M7EI6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uIsxxAAAANwAAAAPAAAAAAAAAAAA&#10;AAAAAKECAABkcnMvZG93bnJldi54bWxQSwUGAAAAAAQABAD5AAAAkgMAAAAA&#10;" strokecolor="#1a1a1a" strokeweight="17e-5mm">
                <v:stroke joinstyle="miter"/>
              </v:line>
              <v:line id="Line 2503" o:spid="_x0000_s3246" style="position:absolute;visibility:visibl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oVRsMAAADcAAAADwAAAGRycy9kb3ducmV2LnhtbESPQWvCQBSE74L/YXlCb7ppKGKjqxSl&#10;6KGXakWPj+wzCea9DdlVk3/fLRQ8DjPzDbNYdVyrO7W+cmLgdZKAIsmdraQw8HP4HM9A+YBisXZC&#10;BnrysFoOBwvMrHvIN933oVARIj5DA2UITaa1z0ti9BPXkETv4lrGEGVbaNviI8K51mmSTDVjJXGh&#10;xIbWJeXX/Y0NpEEof+Ov7Warb+cj7/oTY2/My6j7mIMK1IVn+L+9swbepyn8nYlHQC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qFUbDAAAA3AAAAA8AAAAAAAAAAAAA&#10;AAAAoQIAAGRycy9kb3ducmV2LnhtbFBLBQYAAAAABAAEAPkAAACRAwAAAAA=&#10;" strokecolor="#1a1a1a" strokeweight="17e-5mm">
                <v:stroke joinstyle="miter"/>
              </v:line>
              <v:line id="Line 2504" o:spid="_x0000_s3245" style="position:absolute;visibility:visibl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aw3cQAAADcAAAADwAAAGRycy9kb3ducmV2LnhtbESPQWvCQBSE70L/w/IKvemmVqSmbkJp&#10;KXrwoq3o8ZF9TULz3obsqsm/dwWhx2FmvmGWec+NOlPnaycGnicJKJLC2VpKAz/fX+NXUD6gWGyc&#10;kIGBPOTZw2iJqXUX2dJ5F0oVIeJTNFCF0KZa+6IiRj9xLUn0fl3HGKLsSm07vEQ4N3qaJHPNWEtc&#10;qLClj4qKv92JDUyDUDHjzepzpU/HPa+HA+NgzNNj//4GKlAf/sP39toaWMxf4H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JrDdxAAAANwAAAAPAAAAAAAAAAAA&#10;AAAAAKECAABkcnMvZG93bnJldi54bWxQSwUGAAAAAAQABAD5AAAAkgMAAAAA&#10;" strokecolor="#1a1a1a" strokeweight="17e-5mm">
                <v:stroke joinstyle="miter"/>
              </v:line>
              <v:shape id="Freeform 2505" o:spid="_x0000_s3244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XtQMUA&#10;AADcAAAADwAAAGRycy9kb3ducmV2LnhtbESPQWvCQBSE70L/w/IK3nRjUNumrqJCQU9q7KW3R/aZ&#10;BLNvQ3ZN0v76riB4HGbmG2ax6k0lWmpcaVnBZByBIM6sLjlX8H3+Gr2DcB5ZY2WZFPySg9XyZbDA&#10;RNuOT9SmPhcBwi5BBYX3dSKlywoy6Ma2Jg7exTYGfZBNLnWDXYCbSsZRNJcGSw4LBda0LSi7pjej&#10;4O0vjeJbfGyvm8nluNmfZ92BfpQavvbrTxCeev8MP9o7reBjPoX7mX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e1AxQAAANwAAAAPAAAAAAAAAAAAAAAAAJgCAABkcnMv&#10;ZG93bnJldi54bWxQSwUGAAAAAAQABAD1AAAAigMAAAAA&#10;" path="m,7803l,,,7803xe" fillcolor="#e44145" stroked="f">
                <v:path arrowok="t" o:connecttype="custom" o:connectlocs="0,7803;0,0;0,7803" o:connectangles="0,0,0"/>
              </v:shape>
              <v:line id="Line 2506" o:spid="_x0000_s3243" style="position:absolute;flip:y;visibility:visibl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cCYMYAAADcAAAADwAAAGRycy9kb3ducmV2LnhtbESPQWvCQBSE74L/YXlCb7qxpbFGV2kr&#10;Ug9CqdpDb4/sM5s2+zZkNxr/vSsIPQ4z8w0zX3a2EidqfOlYwXiUgCDOnS65UHDYr4cvIHxA1lg5&#10;JgUX8rBc9HtzzLQ78xeddqEQEcI+QwUmhDqT0ueGLPqRq4mjd3SNxRBlU0jd4DnCbSUfkySVFkuO&#10;CwZrejeU/+1aq8Bdfr5Nm7bTyVP1sTWTt1/7OV4p9TDoXmcgAnXhP3xvb7SCafoMtzPx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3AmDGAAAA3AAAAA8AAAAAAAAA&#10;AAAAAAAAoQIAAGRycy9kb3ducmV2LnhtbFBLBQYAAAAABAAEAPkAAACUAwAAAAA=&#10;" strokecolor="#e76f34" strokeweight="17e-5mm">
                <v:stroke joinstyle="miter"/>
              </v:line>
              <v:shape id="Freeform 2507" o:spid="_x0000_s3242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WrMUA&#10;AADcAAAADwAAAGRycy9kb3ducmV2LnhtbESPQWvCQBSE74X+h+UVvNWNAdM2dZUqCHpSYy+9PbLP&#10;JJh9G7JrEv31riD0OMzMN8xsMZhadNS6yrKCyTgCQZxbXXGh4Pe4fv8E4TyyxtoyKbiSg8X89WWG&#10;qbY9H6jLfCEChF2KCkrvm1RKl5dk0I1tQxy8k20N+iDbQuoW+wA3tYyjKJEGKw4LJTa0Kik/Zxej&#10;4OOWRfEl3nfn5eS0X26P035Hf0qN3oafbxCeBv8ffrY3WsFXksDjTD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q9asxQAAANwAAAAPAAAAAAAAAAAAAAAAAJgCAABkcnMv&#10;ZG93bnJldi54bWxQSwUGAAAAAAQABAD1AAAAigMAAAAA&#10;" path="m,7803l,,,7803xe" fillcolor="#e44145" stroked="f">
                <v:path arrowok="t" o:connecttype="custom" o:connectlocs="0,7803;0,0;0,7803" o:connectangles="0,0,0"/>
              </v:shape>
              <v:line id="Line 2508" o:spid="_x0000_s3241" style="position:absolute;flip:y;visibility:visibl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k5jMYAAADcAAAADwAAAGRycy9kb3ducmV2LnhtbESPQWvCQBSE74L/YXlCb3WjhaRGV6lK&#10;aQ+CaNuDt0f2NZs2+zZkNxr/fVcoeBxm5htmseptLc7U+sqxgsk4AUFcOF1xqeDz4/XxGYQPyBpr&#10;x6TgSh5Wy+Fggbl2Fz7Q+RhKESHsc1RgQmhyKX1hyKIfu4Y4et+utRiibEupW7xEuK3lNElSabHi&#10;uGCwoY2h4vfYWQXuevoyXdrNsqf6bWey9Y/dT7ZKPYz6lzmIQH24h//b71rBLM3gdiYe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pOYzGAAAA3AAAAA8AAAAAAAAA&#10;AAAAAAAAoQIAAGRycy9kb3ducmV2LnhtbFBLBQYAAAAABAAEAPkAAACUAwAAAAA=&#10;" strokecolor="#e76f34" strokeweight="17e-5mm">
                <v:stroke joinstyle="miter"/>
              </v:line>
              <v:line id="Line 2509" o:spid="_x0000_s3240" style="position:absolute;visibility:visibl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IirMEAAADcAAAADwAAAGRycy9kb3ducmV2LnhtbERPS2vCQBC+F/wPyxS81U1FpI2uUhRJ&#10;Dl5qW9rjkB2T0MxsyK55/Hv3UOjx43tv9yM3qqfO104MPC8SUCSFs7WUBj4/Tk8voHxAsdg4IQMT&#10;edjvZg9bTK0b5J36SyhVDBGfooEqhDbV2hcVMfqFa0kid3UdY4iwK7XtcIjh3Ohlkqw1Yy2xocKW&#10;DhUVv5cbG1gGoWLF5+yY6dvPF+fTN+NkzPxxfNuACjSGf/GfO7cGXtdxbTwTj4De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giKswQAAANwAAAAPAAAAAAAAAAAAAAAA&#10;AKECAABkcnMvZG93bnJldi54bWxQSwUGAAAAAAQABAD5AAAAjwMAAAAA&#10;" strokecolor="#1a1a1a" strokeweight="17e-5mm">
                <v:stroke joinstyle="miter"/>
              </v:line>
              <v:line id="Line 2510" o:spid="_x0000_s3239" style="position:absolute;visibility:visibl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6HN8MAAADcAAAADwAAAGRycy9kb3ducmV2LnhtbESPT2vCQBTE70K/w/IK3nSjFKnRVaSl&#10;6MGLf0o9PrLPJJj3NmRXTb69Kwg9DjPzG2a+bLlSN2p86cTAaJiAIsmcLSU3cDz8DD5B+YBisXJC&#10;BjrysFy89eaYWneXHd32IVcRIj5FA0UIdaq1zwpi9ENXk0Tv7BrGEGWTa9vgPcK50uMkmWjGUuJC&#10;gTV9FZRd9lc2MA5C2Qdv199rfT398qb7Y+yM6b+3qxmoQG34D7/aG2tgOpnC80w8Anr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3OhzfDAAAA3AAAAA8AAAAAAAAAAAAA&#10;AAAAoQIAAGRycy9kb3ducmV2LnhtbFBLBQYAAAAABAAEAPkAAACRAwAAAAA=&#10;" strokecolor="#1a1a1a" strokeweight="17e-5mm">
                <v:stroke joinstyle="miter"/>
              </v:line>
            </v:group>
            <v:shape id="Freeform 2511" o:spid="_x0000_s3237" style="position:absolute;left:866;top:1059;width:6480;height:1500;visibility:visible;mso-wrap-style:square;v-text-anchor:top" coordsize="341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gMcEA&#10;AADcAAAADwAAAGRycy9kb3ducmV2LnhtbERPz2vCMBS+D/wfwhO8zXQeulmNooIgPQirjl0fzbMp&#10;a15Kk9b2v18Ogx0/vt/b/WgbMVDna8cK3pYJCOLS6ZorBffb+fUDhA/IGhvHpGAiD/vd7GWLmXZP&#10;/qShCJWIIewzVGBCaDMpfWnIol+6ljhyD9dZDBF2ldQdPmO4beQqSVJpsebYYLClk6Hyp+itAmxy&#10;0+fX/utykD79LlaTP15rpRbz8bABEWgM/+I/90UrWL/H+fFMPA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RYDHBAAAA3AAAAA8AAAAAAAAAAAAAAAAAmAIAAGRycy9kb3du&#10;cmV2LnhtbFBLBQYAAAAABAAEAPUAAACGAwAAAAA=&#10;" path="m,158r278,3l333,161r60,-3l459,152r68,-8l3357,r11,152l3380,258r17,135l3406,453r3,75l3411,636r3,158l3323,805r-124,12l3048,828r-172,15l2478,866r-444,20l1149,929,768,949,476,969r-98,8l284,977,20,986,,158xe" fillcolor="#f2f2f2" strokecolor="#e6e6e6" strokeweight="0">
              <v:shadow on="t" color="#adb7c3 [1304]" opacity=".5"/>
              <v:path arrowok="t" o:connecttype="custom" o:connectlocs="0,240;528,245;528,245;632,245;746,240;871,231;1000,219;6372,0;6372,0;6393,231;6415,392;6448,598;6465,689;6471,803;6474,968;6480,1208;6480,1208;6307,1225;6072,1243;5785,1260;5459,1282;4703,1317;3861,1348;2181,1413;1458,1444;903,1474;903,1474;717,1486;539,1486;38,1500;0,240" o:connectangles="0,0,0,0,0,0,0,0,0,0,0,0,0,0,0,0,0,0,0,0,0,0,0,0,0,0,0,0,0,0,0"/>
            </v:shape>
            <v:shape id="Freeform 2512" o:spid="_x0000_s3236" style="position:absolute;left:1439;top:4210;width:1471;height:2337;rotation:1061004fd;visibility:visible;mso-wrap-style:square;v-text-anchor:top" coordsize="905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H7V8YA&#10;AADcAAAADwAAAGRycy9kb3ducmV2LnhtbESPT2sCMRTE70K/Q3gFb5q1gtbVKFJQ6sHS+pfeHpvn&#10;7tbNy5Kkun57UxB6HGbmN8xk1phKXMj50rKCXjcBQZxZXXKuYLdddF5B+ICssbJMCm7kYTZ9ak0w&#10;1fbKX3TZhFxECPsUFRQh1KmUPivIoO/amjh6J+sMhihdLrXDa4SbSr4kyUAaLDkuFFjTW0HZefNr&#10;FHyu9qbs912ypMHP6WP9bQ7H41Kp9nMzH4MI1IT/8KP9rhWMhj34OxOP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H7V8YAAADcAAAADwAAAAAAAAAAAAAAAACYAgAAZHJz&#10;L2Rvd25yZXYueG1sUEsFBgAAAAAEAAQA9QAAAIsDAAAAAA==&#10;" path="m34,135r,l14,95,,66,,52,,40,2,32,8,23,22,12,40,3,48,,60,3r8,3l80,12r8,11l100,38r28,40l134,75r6,l143,78r5,3l526,676r9,18l615,831r72,126l758,1069r66,97l827,1175r,8l827,1192r-6,6l887,1378r,12l905,1430r-3,6l899,1438r-3,l890,1438r-23,-34l859,1404r-9,-6l724,1258r-8,l707,1255r-9,-8l693,1238,630,1129,561,1014,486,897,400,780r-8,-18l160,384r-3,-3l154,379r-8,5l140,390r-3,9l137,410r6,11l163,462r28,48l272,631r11,11l297,651r23,14l329,674r8,11l337,694r,5l335,705r-3,3l326,711r-6,l315,708r-6,-6l260,636,217,573,180,513,148,459,123,407,100,358,83,318,68,281,57,252,48,227,40,204r2,-9l45,187,40,175,31,161r-3,-9l28,146r3,-8l34,135xe" fillcolor="#8494a6 [1944]" strokecolor="#424e5b [3208]" strokeweight="1pt">
              <v:fill color2="#424e5b [3208]" focus="50%" type="gradient"/>
              <v:shadow on="t" color="#adb7c3 [1304]" offset="1pt"/>
              <v:path arrowok="t" o:connecttype="custom" o:connectlocs="55,219;0,107;0,65;13,37;36,20;65,5;98,5;130,20;163,62;208,127;228,122;241,132;870,1128;1000,1351;1232,1737;1339,1895;1344,1923;1334,1947;1442,2239;1471,2324;1466,2334;1456,2337;1409,2282;1396,2282;1177,2044;1164,2044;1135,2027;1126,2012;912,1648;650,1268;260,624;255,619;237,624;228,634;223,666;232,684;310,829;442,1025;483,1058;520,1081;548,1113;548,1128;545,1146;530,1155;512,1151;502,1141;353,931;241,746;163,582;111,457;93,410;65,332;73,304;65,284;50,262;46,237;55,219" o:connectangles="0,0,0,0,0,0,0,0,0,0,0,0,0,0,0,0,0,0,0,0,0,0,0,0,0,0,0,0,0,0,0,0,0,0,0,0,0,0,0,0,0,0,0,0,0,0,0,0,0,0,0,0,0,0,0,0,0"/>
            </v:shape>
            <v:group id="Group 2513" o:spid="_x0000_s3233" style="position:absolute;left:10921;top:737;width:1920;height:2069" coordorigin="2345,8502" coordsize="2431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<v:shape id="Freeform 2514" o:spid="_x0000_s3235" style="position:absolute;left:2345;top:8502;width:2431;height:2581;visibility:visible;mso-wrap-style:square;v-text-anchor:top" coordsize="41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i1esQA&#10;AADcAAAADwAAAGRycy9kb3ducmV2LnhtbESPS2vCQBSF9wX/w3CF7uqkbagaHUUChS7sotGFy0vm&#10;moRm7sSZaR7/3ikUujycx8fZ7kfTip6cbywreF4kIIhLqxuuFJxP708rED4ga2wtk4KJPOx3s4ct&#10;ZtoO/EV9ESoRR9hnqKAOocuk9GVNBv3CdsTRu1pnMETpKqkdDnHctPIlSd6kwYYjocaO8prK7+LH&#10;RO5Z+3BynzlNt5XrLu3lmKapUo/z8bABEWgM/+G/9odWsF6+wu+Ze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YtXrEAAAA3AAAAA8AAAAAAAAAAAAAAAAAmAIAAGRycy9k&#10;b3ducmV2LnhtbFBLBQYAAAAABAAEAPUAAACJAwAAAAA=&#10;" path="m412,392v,,-190,45,-333,-16c50,364,23,348,,326,,,,,,,412,,412,,412,r,392xe" fillcolor="#8494a6 [1944]" stroked="f" strokecolor="#fbb040" strokeweight="0">
                <v:stroke joinstyle="miter"/>
                <v:path arrowok="t" o:connecttype="custom" o:connectlocs="2431,2315;466,2221;0,1925;0,0;2431,0;2431,2315" o:connectangles="0,0,0,0,0,0"/>
              </v:shape>
              <v:shape id="Freeform 2515" o:spid="_x0000_s3234" style="position:absolute;left:2345;top:10280;width:2419;height:898;visibility:visible;mso-wrap-style:square;v-text-anchor:top" coordsize="41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KVNsMA&#10;AADcAAAADwAAAGRycy9kb3ducmV2LnhtbESP0WrCQBRE3wv+w3IF3+pGkdpEVxGpptCnRj/gkr0m&#10;0ezdsLvV5O/dQqGPw8ycYdbb3rTiTs43lhXMpgkI4tLqhisF59Ph9R2ED8gaW8ukYCAP283oZY2Z&#10;tg/+pnsRKhEh7DNUUIfQZVL6siaDfmo74uhdrDMYonSV1A4fEW5aOU+SN2mw4bhQY0f7mspb8WMU&#10;nNxw9Dl9Ffvh2i+WeZ52H5QqNRn3uxWIQH34D/+1P7WCdLmA3zPx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KVNsMAAADcAAAADwAAAAAAAAAAAAAAAACYAgAAZHJzL2Rv&#10;d25yZXYueG1sUEsFBgAAAAAEAAQA9QAAAIgDAAAAAA==&#10;" path="m410,90c410,90,155,152,97,,97,,32,44,,24v,,,,,c23,46,50,62,78,74v143,62,332,16,332,16xe" fillcolor="#313a43 [2408]" stroked="f" strokecolor="#fbb040" strokeweight="0">
                <v:stroke joinstyle="miter"/>
                <v:path arrowok="t" o:connecttype="custom" o:connectlocs="2419,532;572,0;0,142;0,142;460,437;2419,532" o:connectangles="0,0,0,0,0,0"/>
              </v:shape>
            </v:group>
            <v:group id="Group 2516" o:spid="_x0000_s3230" style="position:absolute;left:13077;top:1122;width:1803;height:1503" coordorigin="7371,6620" coordsize="1637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<v:oval id="Oval 2517" o:spid="_x0000_s3232" style="position:absolute;left:7371;top:6620;width:1355;height:1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0rMMUA&#10;AADcAAAADwAAAGRycy9kb3ducmV2LnhtbESP0WrCQBRE34X+w3ILfZG6aYXUpq4SBEF9UJr2A26z&#10;t0na7N2wu8b4964g+DjMzBlmvhxMK3pyvrGs4GWSgCAurW64UvD9tX6egfABWWNrmRScycNy8TCa&#10;Y6btiT+pL0IlIoR9hgrqELpMSl/WZNBPbEccvV/rDIYoXSW1w1OEm1a+JkkqDTYcF2rsaFVT+V8c&#10;jYIyb36czw/bdPpH/bDd7WU/Gyv19DjkHyACDeEevrU3WsH7WwrXM/E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SswxQAAANwAAAAPAAAAAAAAAAAAAAAAAJgCAABkcnMv&#10;ZG93bnJldi54bWxQSwUGAAAAAAQABAD1AAAAigMAAAAA&#10;" fillcolor="#974706" strokecolor="#f2f2f2 [3052]" strokeweight="5pt">
                <v:fill color2="#462103" rotate="t" focus="100%" type="gradient"/>
                <v:stroke joinstyle="miter"/>
                <v:shadow on="t" color="#8494a6 [1944]" offset="4pt,5pt"/>
              </v:oval>
              <v:oval id="Oval 2518" o:spid="_x0000_s3231" style="position:absolute;left:8743;top:7230;width:265;height:1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Qwo8YA&#10;AADcAAAADwAAAGRycy9kb3ducmV2LnhtbESPQWvCQBSE7wX/w/KE3uqmPWiNrlIsSpFSNKl4fWaf&#10;STD7NmbXGP313UKhx2FmvmGm885UoqXGlZYVPA8iEMSZ1SXnCr7T5dMrCOeRNVaWScGNHMxnvYcp&#10;xtpeeUtt4nMRIOxiVFB4X8dSuqwgg25ga+LgHW1j0AfZ5FI3eA1wU8mXKBpKgyWHhQJrWhSUnZKL&#10;UZBu6vLrc3fe8/qeHN715bheVa1Sj/3ubQLCU+f/w3/tD61gPBrB75lwBO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Qwo8YAAADcAAAADwAAAAAAAAAAAAAAAACYAgAAZHJz&#10;L2Rvd25yZXYueG1sUEsFBgAAAAAEAAQA9QAAAIsDAAAAAA==&#10;" fillcolor="#f2f2f2 [3052]" stroked="f" strokecolor="#ccc" strokeweight=".01pt">
                <v:stroke joinstyle="miter"/>
                <v:shadow on="t" color="#8494a6 [1944]"/>
              </v:oval>
            </v:group>
            <v:group id="Group 2520" o:spid="_x0000_s3189" style="position:absolute;left:8991;top:3032;width:5427;height:7379;rotation:528657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YCkBnCAAAA3AAAAA8A&#10;AAAAAAAAAAAAAAAAqgIAAGRycy9kb3ducmV2LnhtbFBLBQYAAAAABAAEAPoAAACZAwAAAAA=&#10;">
              <v:shape id="Freeform 2521" o:spid="_x0000_s3229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GmMIA&#10;AADcAAAADwAAAGRycy9kb3ducmV2LnhtbESPQYvCMBSE7wv+h/AEb2uqB3dbjSJCxWVPW/0Bj+bZ&#10;FJOX0kRb/71ZWNjjMDPfMJvd6Kx4UB9azwoW8wwEce11y42Cy7l8/wQRIrJG65kUPCnAbjt522Ch&#10;/cA/9KhiIxKEQ4EKTIxdIWWoDTkMc98RJ+/qe4cxyb6RuschwZ2VyyxbSYctpwWDHR0M1bfq7hQc&#10;q0MZbPNlhuVob99c6aMuc6Vm03G/BhFpjP/hv/ZJK8g/cvg9k46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0aYwgAAANwAAAAPAAAAAAAAAAAAAAAAAJgCAABkcnMvZG93&#10;bnJldi54bWxQSwUGAAAAAAQABAD1AAAAhwMAAAAA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<o:lock v:ext="edit" verticies="t"/>
              </v:shape>
              <v:shape id="Freeform 2522" o:spid="_x0000_s3228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IRsAA&#10;AADcAAAADwAAAGRycy9kb3ducmV2LnhtbERPTWsCMRC9F/wPYQRvNatStVujiFDosa6KPQ6bcbM1&#10;mSxJqtt/bw6FHh/ve7XpnRU3CrH1rGAyLkAQ11633Cg4Ht6flyBiQtZoPZOCX4qwWQ+eVlhqf+c9&#10;3arUiBzCsUQFJqWulDLWhhzGse+IM3fxwWHKMDRSB7zncGfltCjm0mHLucFgRztD9bX6cQpedvPP&#10;hTwHe2q+qsvCm8NM2m+lRsN++wYiUZ/+xX/uD63gdZnn5zP5CM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bIRsAAAADcAAAADwAAAAAAAAAAAAAAAACYAgAAZHJzL2Rvd25y&#10;ZXYueG1sUEsFBgAAAAAEAAQA9QAAAIUDAAAAAA==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<o:lock v:ext="edit" verticies="t"/>
              </v:shape>
              <v:line id="Line 2523" o:spid="_x0000_s3227" style="position:absolute;visibility:visibl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Rty8QAAADcAAAADwAAAGRycy9kb3ducmV2LnhtbESPQWvCQBSE74L/YXlCb2YTkaKpa5AW&#10;0UMvtZX2+Mi+JsG8tyG7avLvu4VCj8PMfMNsioFbdaPeN04MZEkKiqR0tpHKwMf7fr4C5QOKxdYJ&#10;GRjJQ7GdTjaYW3eXN7qdQqUiRHyOBuoQulxrX9bE6BPXkUTv2/WMIcq+0rbHe4Rzqxdp+qgZG4kL&#10;NXb0XFN5OV3ZwCIIlUt+Pbwc9PXrzMfxk3E05mE27J5ABRrCf/ivfbQG1qsMfs/EI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tG3LxAAAANwAAAAPAAAAAAAAAAAA&#10;AAAAAKECAABkcnMvZG93bnJldi54bWxQSwUGAAAAAAQABAD5AAAAkgMAAAAA&#10;" strokecolor="#1a1a1a" strokeweight="17e-5mm">
                <v:stroke joinstyle="miter"/>
              </v:line>
              <v:line id="Line 2524" o:spid="_x0000_s3226" style="position:absolute;visibility:visibl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bzvMMAAADcAAAADwAAAGRycy9kb3ducmV2LnhtbESPQWvCQBSE7wX/w/IEb3VjKGKjq4hS&#10;9OBFbanHR/Y1Cc17G7KrJv/eFQo9DjPzDbNYdVyrG7W+cmJgMk5AkeTOVlIY+Dx/vM5A+YBisXZC&#10;BnrysFoOXhaYWXeXI91OoVARIj5DA2UITaa1z0ti9GPXkETvx7WMIcq20LbFe4RzrdMkmWrGSuJC&#10;iQ1tSsp/T1c2kAah/I0Pu+1OXy9fvO+/GXtjRsNuPQcVqAv/4b/23hp4n6XwPBOPgF4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m87zDAAAA3AAAAA8AAAAAAAAAAAAA&#10;AAAAoQIAAGRycy9kb3ducmV2LnhtbFBLBQYAAAAABAAEAPkAAACRAwAAAAA=&#10;" strokecolor="#1a1a1a" strokeweight="17e-5mm">
                <v:stroke joinstyle="miter"/>
              </v:line>
              <v:line id="Line 2525" o:spid="_x0000_s3225" style="position:absolute;visibility:visibl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pWJ8MAAADcAAAADwAAAGRycy9kb3ducmV2LnhtbESPT2vCQBTE70K/w/IK3nRTK6Kpq5SW&#10;ogcv/sMeH9nXJDTvbciumnx7VxA8DjPzG2a+bLlSF2p86cTA2zABRZI5W0pu4LD/GUxB+YBisXJC&#10;BjrysFy89OaYWneVLV12IVcRIj5FA0UIdaq1zwpi9ENXk0TvzzWMIcom17bBa4RzpUdJMtGMpcSF&#10;Amv6Kij7353ZwCgIZWPerL5X+vx75HV3YuyM6b+2nx+gArXhGX6019bAbPoO9zPxCO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qVifDAAAA3AAAAA8AAAAAAAAAAAAA&#10;AAAAoQIAAGRycy9kb3ducmV2LnhtbFBLBQYAAAAABAAEAPkAAACRAwAAAAA=&#10;" strokecolor="#1a1a1a" strokeweight="17e-5mm">
                <v:stroke joinstyle="miter"/>
              </v:line>
              <v:line id="Line 2526" o:spid="_x0000_s3224" style="position:absolute;visibility:visibl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POU8MAAADcAAAADwAAAGRycy9kb3ducmV2LnhtbESPT2vCQBTE70K/w/IK3nRTEbHRVUpL&#10;0YMX/xQ9PrLPJDTvbciumnx7VxA8DjPzG2a+bLlSV2p86cTAxzABRZI5W0pu4LD/HUxB+YBisXJC&#10;BjrysFy89eaYWneTLV13IVcRIj5FA0UIdaq1zwpi9ENXk0Tv7BrGEGWTa9vgLcK50qMkmWjGUuJC&#10;gTV9F5T97y5sYBSEsjFvVj8rfTn98bo7MnbG9N/brxmoQG14hZ/ttTXwOR3D40w8Anp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DzlPDAAAA3AAAAA8AAAAAAAAAAAAA&#10;AAAAoQIAAGRycy9kb3ducmV2LnhtbFBLBQYAAAAABAAEAPkAAACRAwAAAAA=&#10;" strokecolor="#1a1a1a" strokeweight="17e-5mm">
                <v:stroke joinstyle="miter"/>
              </v:line>
              <v:line id="Line 2527" o:spid="_x0000_s3223" style="position:absolute;visibility:visibl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9ryMMAAADcAAAADwAAAGRycy9kb3ducmV2LnhtbESPT2vCQBTE70K/w/IK3nRTqaKpq5SW&#10;ogcv/sMeH9nXJDTvbciumnx7VxA8DjPzG2a+bLlSF2p86cTA2zABRZI5W0pu4LD/GUxB+YBisXJC&#10;BjrysFy89OaYWneVLV12IVcRIj5FA0UIdaq1zwpi9ENXk0TvzzWMIcom17bBa4RzpUdJMtGMpcSF&#10;Amv6Kij7353ZwCgIZe+8WX2v9Pn3yOvuxNgZ039tPz9ABWrDM/xor62B2XQM9zPxCO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Pa8jDAAAA3AAAAA8AAAAAAAAAAAAA&#10;AAAAoQIAAGRycy9kb3ducmV2LnhtbFBLBQYAAAAABAAEAPkAAACRAwAAAAA=&#10;" strokecolor="#1a1a1a" strokeweight="17e-5mm">
                <v:stroke joinstyle="miter"/>
              </v:line>
              <v:line id="Line 2528" o:spid="_x0000_s3222" style="position:absolute;visibility:visibl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31v8MAAADcAAAADwAAAGRycy9kb3ducmV2LnhtbESPQWvCQBSE74X+h+UVvDWbioiNrlIq&#10;ogcvVYseH9lnEpr3NmRXTf69WxA8DjPzDTNbdFyrK7W+cmLgI0lBkeTOVlIYOOxX7xNQPqBYrJ2Q&#10;gZ48LOavLzPMrLvJD113oVARIj5DA2UITaa1z0ti9IlrSKJ3di1jiLIttG3xFuFc62GajjVjJXGh&#10;xIa+S8r/dhc2MAxC+Yi36+VaX06/vOmPjL0xg7fuawoqUBee4Ud7Yw18TsbwfyYeAT2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d9b/DAAAA3AAAAA8AAAAAAAAAAAAA&#10;AAAAoQIAAGRycy9kb3ducmV2LnhtbFBLBQYAAAAABAAEAPkAAACRAwAAAAA=&#10;" strokecolor="#1a1a1a" strokeweight="17e-5mm">
                <v:stroke joinstyle="miter"/>
              </v:line>
              <v:line id="Line 2529" o:spid="_x0000_s3221" style="position:absolute;visibility:visibl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FQJMQAAADcAAAADwAAAGRycy9kb3ducmV2LnhtbESPzWvCQBTE70L/h+UVvOmmUvxIXaW0&#10;FD148Qt7fGRfk9C8tyG7avLfu4LgcZiZ3zDzZcuVulDjSycG3oYJKJLM2VJyA4f9z2AKygcUi5UT&#10;MtCRh+XipTfH1LqrbOmyC7mKEPEpGihCqFOtfVYQox+6miR6f65hDFE2ubYNXiOcKz1KkrFmLCUu&#10;FFjTV0HZ/+7MBkZBKHvnzep7pc+/R153J8bOmP5r+/kBKlAbnuFHe20NzKYTuJ+JR0A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VAkxAAAANwAAAAPAAAAAAAAAAAA&#10;AAAAAKECAABkcnMvZG93bnJldi54bWxQSwUGAAAAAAQABAD5AAAAkgMAAAAA&#10;" strokecolor="#1a1a1a" strokeweight="17e-5mm">
                <v:stroke joinstyle="miter"/>
              </v:line>
              <v:line id="Line 2530" o:spid="_x0000_s3220" style="position:absolute;visibility:visibl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7EVsEAAADcAAAADwAAAGRycy9kb3ducmV2LnhtbERPS2vCQBC+F/wPyxS81U1Fio2uUiwl&#10;OXipWtrjkB2T0MxsyK55/Hv3UOjx43tv9yM3qqfO104MPC8SUCSFs7WUBi7nj6c1KB9QLDZOyMBE&#10;Hva72cMWU+sG+aT+FEoVQ8SnaKAKoU219kVFjH7hWpLIXV3HGCLsSm07HGI4N3qZJC+asZbYUGFL&#10;h4qK39ONDSyDULHiY/ae6dvPF+fTN+NkzPxxfNuACjSGf/GfO7cGXtdxbTwTj4De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jsRWwQAAANwAAAAPAAAAAAAAAAAAAAAA&#10;AKECAABkcnMvZG93bnJldi54bWxQSwUGAAAAAAQABAD5AAAAjwMAAAAA&#10;" strokecolor="#1a1a1a" strokeweight="17e-5mm">
                <v:stroke joinstyle="miter"/>
              </v:line>
              <v:line id="Line 2531" o:spid="_x0000_s3219" style="position:absolute;visibility:visibl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JhzcMAAADcAAAADwAAAGRycy9kb3ducmV2LnhtbESPQWvCQBSE7wX/w/KE3uqmQYpGVykt&#10;oodetBU9PrLPJJj3NmQ3mvz7rlDocZiZb5jluuda3aj1lRMDr5MEFEnubCWFgZ/vzcsMlA8oFmsn&#10;ZGAgD+vV6GmJmXV32dPtEAoVIeIzNFCG0GRa+7wkRj9xDUn0Lq5lDFG2hbYt3iOca50myZtmrCQu&#10;lNjQR0n59dCxgTQI5VP+2n5udXc+8m44MQ7GPI/79wWoQH34D/+1d9bAfDaHx5l4BP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3CYc3DAAAA3AAAAA8AAAAAAAAAAAAA&#10;AAAAoQIAAGRycy9kb3ducmV2LnhtbFBLBQYAAAAABAAEAPkAAACRAwAAAAA=&#10;" strokecolor="#1a1a1a" strokeweight="17e-5mm">
                <v:stroke joinstyle="miter"/>
              </v:line>
              <v:line id="Line 2532" o:spid="_x0000_s3218" style="position:absolute;visibility:visibl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FejcAAAADcAAAADwAAAGRycy9kb3ducmV2LnhtbERPS4vCMBC+C/6HMMLeNF2RRatRll1E&#10;D3vxhR6HZmyLnUlporb/fnMQPH5878Wq5Uo9qPGlEwOfowQUSeZsKbmB42E9nILyAcVi5YQMdORh&#10;tez3Fpha95QdPfYhVzFEfIoGihDqVGufFcToR64midzVNYwhwibXtsFnDOdKj5PkSzOWEhsKrOmn&#10;oOy2v7OBcRDKJvy3+d3o++XE2+7M2BnzMWi/56ACteEtfrm31sBsFufHM/EI6O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khXo3AAAAA3AAAAA8AAAAAAAAAAAAAAAAA&#10;oQIAAGRycy9kb3ducmV2LnhtbFBLBQYAAAAABAAEAPkAAACOAwAAAAA=&#10;" strokecolor="#1a1a1a" strokeweight="17e-5mm">
                <v:stroke joinstyle="miter"/>
              </v:line>
              <v:line id="Line 2533" o:spid="_x0000_s3217" style="position:absolute;visibility:visibl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37FsMAAADcAAAADwAAAGRycy9kb3ducmV2LnhtbESPT2vCQBTE70K/w/IK3nSjSNHoKqUi&#10;eujFP6UeH9lnEsx7G7KrJt++WxA8DjPzG2axarlSd2p86cTAaJiAIsmcLSU3cDpuBlNQPqBYrJyQ&#10;gY48rJZvvQWm1j1kT/dDyFWEiE/RQBFCnWrts4IY/dDVJNG7uIYxRNnk2jb4iHCu9DhJPjRjKXGh&#10;wJq+CsquhxsbGAehbMLf2/VW384/vOt+GTtj+u/t5xxUoDa8ws/2zhqYzUbwfyYeAb3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t+xbDAAAA3AAAAA8AAAAAAAAAAAAA&#10;AAAAoQIAAGRycy9kb3ducmV2LnhtbFBLBQYAAAAABAAEAPkAAACRAwAAAAA=&#10;" strokecolor="#1a1a1a" strokeweight="17e-5mm">
                <v:stroke joinstyle="miter"/>
              </v:line>
              <v:line id="Line 2534" o:spid="_x0000_s3216" style="position:absolute;visibility:visibl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9lYcMAAADcAAAADwAAAGRycy9kb3ducmV2LnhtbESPT2vCQBTE7wW/w/IEb3VjkFKjqxRF&#10;9OCl/qE9PrLPJDTvbciumnx7t1DocZiZ3zCLVce1ulPrKycGJuMEFEnubCWFgfNp+/oOygcUi7UT&#10;MtCTh9Vy8LLAzLqHfNL9GAoVIeIzNFCG0GRa+7wkRj92DUn0rq5lDFG2hbYtPiKca50myZtmrCQu&#10;lNjQuqT853hjA2kQyqd82G12+vZ94X3/xdgbMxp2H3NQgbrwH/5r762B2SyF3zPxCO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/ZWHDAAAA3AAAAA8AAAAAAAAAAAAA&#10;AAAAoQIAAGRycy9kb3ducmV2LnhtbFBLBQYAAAAABAAEAPkAAACRAwAAAAA=&#10;" strokecolor="#1a1a1a" strokeweight="17e-5mm">
                <v:stroke joinstyle="miter"/>
              </v:line>
              <v:line id="Line 2535" o:spid="_x0000_s3215" style="position:absolute;visibility:visibl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PA+sMAAADcAAAADwAAAGRycy9kb3ducmV2LnhtbESPQWvCQBSE70L/w/IK3nRTK1Kjq5SW&#10;ogcvakWPj+xrEpr3NmRXTf69Kwgeh5n5hpkvW67UhRpfOjHwNkxAkWTOlpIb+N3/DD5A+YBisXJC&#10;BjrysFy89OaYWneVLV12IVcRIj5FA0UIdaq1zwpi9ENXk0TvzzWMIcom17bBa4RzpUdJMtGMpcSF&#10;Amv6Kij7353ZwCgIZWPerL5X+nw68Lo7MnbG9F/bzxmoQG14hh/ttTUwnb7D/Uw8Anp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zwPrDAAAA3AAAAA8AAAAAAAAAAAAA&#10;AAAAoQIAAGRycy9kb3ducmV2LnhtbFBLBQYAAAAABAAEAPkAAACRAwAAAAA=&#10;" strokecolor="#1a1a1a" strokeweight="17e-5mm">
                <v:stroke joinstyle="miter"/>
              </v:line>
              <v:line id="Line 2536" o:spid="_x0000_s3214" style="position:absolute;visibility:visibl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pYjsMAAADcAAAADwAAAGRycy9kb3ducmV2LnhtbESPQWvCQBSE74L/YXmCN900hKKpqxRF&#10;9NBLbcUeH9nXJDTvbciumvz7bqHgcZiZb5jVpudG3ajztRMDT/MEFEnhbC2lgc+P/WwBygcUi40T&#10;MjCQh816PFphbt1d3ul2CqWKEPE5GqhCaHOtfVERo5+7liR6365jDFF2pbYd3iOcG50mybNmrCUu&#10;VNjStqLi53RlA2kQKjJ+O+wO+vp15uNwYRyMmU761xdQgfrwCP+3j9bAcpnB35l4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aWI7DAAAA3AAAAA8AAAAAAAAAAAAA&#10;AAAAoQIAAGRycy9kb3ducmV2LnhtbFBLBQYAAAAABAAEAPkAAACRAwAAAAA=&#10;" strokecolor="#1a1a1a" strokeweight="17e-5mm">
                <v:stroke joinstyle="miter"/>
              </v:line>
              <v:line id="Line 2537" o:spid="_x0000_s3213" style="position:absolute;visibility:visibl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b9FcMAAADcAAAADwAAAGRycy9kb3ducmV2LnhtbESPQWvCQBSE70L/w/IK3nRTqVKjq5SW&#10;ogcvakWPj+xrEpr3NmRXTf69Kwgeh5n5hpkvW67UhRpfOjHwNkxAkWTOlpIb+N3/DD5A+YBisXJC&#10;BjrysFy89OaYWneVLV12IVcRIj5FA0UIdaq1zwpi9ENXk0TvzzWMIcom17bBa4RzpUdJMtGMpcSF&#10;Amv6Kij7353ZwCgIZe+8WX2v9Pl04HV3ZOyM6b+2nzNQgdrwDD/aa2tgOh3D/Uw8Anp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W/RXDAAAA3AAAAA8AAAAAAAAAAAAA&#10;AAAAoQIAAGRycy9kb3ducmV2LnhtbFBLBQYAAAAABAAEAPkAAACRAwAAAAA=&#10;" strokecolor="#1a1a1a" strokeweight="17e-5mm">
                <v:stroke joinstyle="miter"/>
              </v:line>
              <v:line id="Line 2538" o:spid="_x0000_s3212" style="position:absolute;visibility:visibl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RjYsMAAADcAAAADwAAAGRycy9kb3ducmV2LnhtbESPT2vCQBTE70K/w/IK3nSjFKnRVaSl&#10;6MGLf0o9PrLPJJj3NmRXTb69Kwg9DjPzG2a+bLlSN2p86cTAaJiAIsmcLSU3cDz8DD5B+YBisXJC&#10;BjrysFy89eaYWneXHd32IVcRIj5FA0UIdaq1zwpi9ENXk0Tv7BrGEGWTa9vgPcK50uMkmWjGUuJC&#10;gTV9FZRd9lc2MA5C2Qdv199rfT398qb7Y+yM6b+3qxmoQG34D7/aG2tgOp3A80w8Anr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EY2LDAAAA3AAAAA8AAAAAAAAAAAAA&#10;AAAAoQIAAGRycy9kb3ducmV2LnhtbFBLBQYAAAAABAAEAPkAAACRAwAAAAA=&#10;" strokecolor="#1a1a1a" strokeweight="17e-5mm">
                <v:stroke joinstyle="miter"/>
              </v:line>
              <v:line id="Line 2539" o:spid="_x0000_s3211" style="position:absolute;visibility:visibl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jG+cMAAADcAAAADwAAAGRycy9kb3ducmV2LnhtbESPQWvCQBSE70L/w/IK3nRTKVqjq5SW&#10;ogcvakWPj+xrEpr3NmRXTf69Kwgeh5n5hpkvW67UhRpfOjHwNkxAkWTOlpIb+N3/DD5A+YBisXJC&#10;BjrysFy89OaYWneVLV12IVcRIj5FA0UIdaq1zwpi9ENXk0TvzzWMIcom17bBa4RzpUdJMtaMpcSF&#10;Amv6Kij7353ZwCgIZe+8WX2v9Pl04HV3ZOyM6b+2nzNQgdrwDD/aa2tgOp3A/Uw8Anp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IxvnDAAAA3AAAAA8AAAAAAAAAAAAA&#10;AAAAoQIAAGRycy9kb3ducmV2LnhtbFBLBQYAAAAABAAEAPkAAACRAwAAAAA=&#10;" strokecolor="#1a1a1a" strokeweight="17e-5mm">
                <v:stroke joinstyle="miter"/>
              </v:line>
              <v:line id="Line 2540" o:spid="_x0000_s3210" style="position:absolute;visibility:visibl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dSi8AAAADcAAAADwAAAGRycy9kb3ducmV2LnhtbERPS4vCMBC+C/6HMMLeNF2RRatRll1E&#10;D3vxhR6HZmyLnUlporb/fnMQPH5878Wq5Uo9qPGlEwOfowQUSeZsKbmB42E9nILyAcVi5YQMdORh&#10;tez3Fpha95QdPfYhVzFEfIoGihDqVGufFcToR64midzVNYwhwibXtsFnDOdKj5PkSzOWEhsKrOmn&#10;oOy2v7OBcRDKJvy3+d3o++XE2+7M2BnzMWi/56ACteEtfrm31sBsFtfGM/EI6O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dXUovAAAAA3AAAAA8AAAAAAAAAAAAAAAAA&#10;oQIAAGRycy9kb3ducmV2LnhtbFBLBQYAAAAABAAEAPkAAACOAwAAAAA=&#10;" strokecolor="#1a1a1a" strokeweight="17e-5mm">
                <v:stroke joinstyle="miter"/>
              </v:line>
              <v:line id="Line 2541" o:spid="_x0000_s3209" style="position:absolute;visibility:visibl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v3EMMAAADcAAAADwAAAGRycy9kb3ducmV2LnhtbESPT2vCQBTE7wW/w/IEb3WjSGmiqxRF&#10;9OCl/qE9PrLPJDTvbciumnx7t1DocZiZ3zCLVce1ulPrKycGJuMEFEnubCWFgfNp+/oOygcUi7UT&#10;MtCTh9Vy8LLAzLqHfNL9GAoVIeIzNFCG0GRa+7wkRj92DUn0rq5lDFG2hbYtPiKcaz1NkjfNWElc&#10;KLGhdUn5z/HGBqZBKJ/xYbfZ6dv3hff9F2NvzGjYfcxBBerCf/ivvbcG0jSF3zPxCO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b9xDDAAAA3AAAAA8AAAAAAAAAAAAA&#10;AAAAoQIAAGRycy9kb3ducmV2LnhtbFBLBQYAAAAABAAEAPkAAACRAwAAAAA=&#10;" strokecolor="#1a1a1a" strokeweight="17e-5mm">
                <v:stroke joinstyle="miter"/>
              </v:line>
              <v:line id="Line 2542" o:spid="_x0000_s3208" style="position:absolute;visibility:visibl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1svMQAAADdAAAADwAAAGRycy9kb3ducmV2LnhtbESPQUvDQBCF74L/YRnBm921iEjMpogi&#10;7cGLtUWPQ3ZMgpnZkN22yb93DoXeZnhv3vumXE3cmyONqYvi4X7hwJDUMXTSeNh9vd89gUkZJWAf&#10;hTzMlGBVXV+VWIR4kk86bnNjNERSgR7anIfC2lS3xJgWcSBR7TeOjFnXsbFhxJOGc2+Xzj1axk60&#10;ocWBXluq/7YH9rDMQvUDf6zf1vbws+fN/M04e397M708g8k05Yv5fL0Jiu+c8us3OoKt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fWy8xAAAAN0AAAAPAAAAAAAAAAAA&#10;AAAAAKECAABkcnMvZG93bnJldi54bWxQSwUGAAAAAAQABAD5AAAAkgMAAAAA&#10;" strokecolor="#1a1a1a" strokeweight="17e-5mm">
                <v:stroke joinstyle="miter"/>
              </v:line>
              <v:line id="Line 2543" o:spid="_x0000_s3207" style="position:absolute;visibility:visibl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HJJ8IAAADdAAAADwAAAGRycy9kb3ducmV2LnhtbERPTWvCQBC9F/oflhF6q7uRUkp0lWIp&#10;euhFq7THITsmoZnZkN1o8u/dguBtHu9zFquBG3WmLtReLGRTA4qk8K6W0sLh+/P5DVSIKA4bL2Rh&#10;pACr5ePDAnPnL7Kj8z6WKoVIyNFCFWObax2KihjD1LckiTv5jjEm2JXadXhJ4dzomTGvmrGW1FBh&#10;S+uKir99zxZmUah44a/Nx0b3v0fejj+Mo7VPk+F9DirSEO/im3vr0nxjMvj/Jp2gl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HJJ8IAAADdAAAADwAAAAAAAAAAAAAA&#10;AAChAgAAZHJzL2Rvd25yZXYueG1sUEsFBgAAAAAEAAQA+QAAAJADAAAAAA==&#10;" strokecolor="#1a1a1a" strokeweight="17e-5mm">
                <v:stroke joinstyle="miter"/>
              </v:line>
              <v:line id="Line 2544" o:spid="_x0000_s3206" style="position:absolute;visibility:visibl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NXUMIAAADdAAAADwAAAGRycy9kb3ducmV2LnhtbERPTWvCQBC9F/oflin01uw2iJTUVcQi&#10;euilVrHHITtNQjOzIbtq8u+7guBtHu9zZouBW3WmPjReLLxmBhRJ6V0jlYX99/rlDVSIKA5bL2Rh&#10;pACL+ePDDAvnL/JF512sVAqRUKCFOsau0DqUNTGGzHckifv1PWNMsK+06/GSwrnVuTFTzdhIaqix&#10;o1VN5d/uxBbyKFRO+HPzsdGnnwNvxyPjaO3z07B8BxVpiHfxzb11ab4xOVy/SSfo+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uNXUMIAAADdAAAADwAAAAAAAAAAAAAA&#10;AAChAgAAZHJzL2Rvd25yZXYueG1sUEsFBgAAAAAEAAQA+QAAAJADAAAAAA==&#10;" strokecolor="#1a1a1a" strokeweight="17e-5mm">
                <v:stroke joinstyle="miter"/>
              </v:line>
              <v:line id="Line 2545" o:spid="_x0000_s3205" style="position:absolute;visibility:visibl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/yy8EAAADdAAAADwAAAGRycy9kb3ducmV2LnhtbERPS2vCQBC+F/oflhF6q7vaUiS6irQU&#10;PfTiCz0O2TEJZmZDdtXk33cLQm/z8T1ntui4VjdqQ+XFwmhoQJHk3lVSWNjvvl8noEJEcVh7IQs9&#10;BVjMn59mmDl/lw3dtrFQKURChhbKGJtM65CXxBiGviFJ3Nm3jDHBttCuxXsK51qPjfnQjJWkhhIb&#10;+iwpv2yvbGEchfJ3/ll9rfT1dOB1f2TsrX0ZdMspqEhd/Bc/3GuX5hvzBn/fpBP0/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r/LLwQAAAN0AAAAPAAAAAAAAAAAAAAAA&#10;AKECAABkcnMvZG93bnJldi54bWxQSwUGAAAAAAQABAD5AAAAjwMAAAAA&#10;" strokecolor="#1a1a1a" strokeweight="17e-5mm">
                <v:stroke joinstyle="miter"/>
              </v:line>
              <v:line id="Line 2546" o:spid="_x0000_s3204" style="position:absolute;visibility:visibl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Zqv8EAAADdAAAADwAAAGRycy9kb3ducmV2LnhtbERPTWvCQBC9F/oflil4q7uKSImuUixF&#10;D160SnscsmMSmpkN2VWTf+8Kgrd5vM+ZLzuu1YXaUHmxMBoaUCS5d5UUFg4/3+8foEJEcVh7IQs9&#10;BVguXl/mmDl/lR1d9rFQKURChhbKGJtM65CXxBiGviFJ3Mm3jDHBttCuxWsK51qPjZlqxkpSQ4kN&#10;rUrK//dntjCOQvmEt+uvtT7/HXnT/zL21g7eus8ZqEhdfIof7o1L842ZwP2bdIJ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Rmq/wQAAAN0AAAAPAAAAAAAAAAAAAAAA&#10;AKECAABkcnMvZG93bnJldi54bWxQSwUGAAAAAAQABAD5AAAAjwMAAAAA&#10;" strokecolor="#1a1a1a" strokeweight="17e-5mm">
                <v:stroke joinstyle="miter"/>
              </v:line>
              <v:line id="Line 2547" o:spid="_x0000_s3203" style="position:absolute;visibility:visibl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rPJMEAAADdAAAADwAAAGRycy9kb3ducmV2LnhtbERPS2vCQBC+F/oflhF6q7tKWyS6irQU&#10;PfTiCz0O2TEJZmZDdtXk33cLQm/z8T1ntui4VjdqQ+XFwmhoQJHk3lVSWNjvvl8noEJEcVh7IQs9&#10;BVjMn59mmDl/lw3dtrFQKURChhbKGJtM65CXxBiGviFJ3Nm3jDHBttCuxXsK51qPjfnQjJWkhhIb&#10;+iwpv2yvbGEchfI3/ll9rfT1dOB1f2TsrX0ZdMspqEhd/Bc/3GuX5hvzDn/fpBP0/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Cs8kwQAAAN0AAAAPAAAAAAAAAAAAAAAA&#10;AKECAABkcnMvZG93bnJldi54bWxQSwUGAAAAAAQABAD5AAAAjwMAAAAA&#10;" strokecolor="#1a1a1a" strokeweight="17e-5mm">
                <v:stroke joinstyle="miter"/>
              </v:line>
              <v:line id="Line 2548" o:spid="_x0000_s3202" style="position:absolute;visibility:visibl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hRU8MAAADdAAAADwAAAGRycy9kb3ducmV2LnhtbESPT4vCQAzF78J+hyGCN50qItJ1lGUX&#10;0YMX/yy7x9CJbbHJlM6o7bd3BMFbwnvvl5fFquVK3ajxpRMD41ECiiRztpTcwOm4Hs5B+YBisXJC&#10;BjrysFp+9BaYWneXPd0OIVcRIj5FA0UIdaq1zwpi9CNXk0Tt7BrGENcm17bBe4RzpSdJMtOMpcQL&#10;Bdb0XVB2OVzZwCQIZVPebX42+vr/y9vuj7EzZtBvvz5BBWrD2/xKb22sH4nw/CaOo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YUVPDAAAA3QAAAA8AAAAAAAAAAAAA&#10;AAAAoQIAAGRycy9kb3ducmV2LnhtbFBLBQYAAAAABAAEAPkAAACRAwAAAAA=&#10;" strokecolor="#1a1a1a" strokeweight="17e-5mm">
                <v:stroke joinstyle="miter"/>
              </v:line>
              <v:line id="Line 2549" o:spid="_x0000_s3201" style="position:absolute;visibility:visibl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T0yMEAAADdAAAADwAAAGRycy9kb3ducmV2LnhtbERPS2vCQBC+F/oflhF6q7tKaSW6irQU&#10;PfTiCz0O2TEJZmZDdtXk33cLQm/z8T1ntui4VjdqQ+XFwmhoQJHk3lVSWNjvvl8noEJEcVh7IQs9&#10;BVjMn59mmDl/lw3dtrFQKURChhbKGJtM65CXxBiGviFJ3Nm3jDHBttCuxXsK51qPjXnXjJWkhhIb&#10;+iwpv2yvbGEchfI3/ll9rfT1dOB1f2TsrX0ZdMspqEhd/Bc/3GuX5hvzAX/fpBP0/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lPTIwQAAAN0AAAAPAAAAAAAAAAAAAAAA&#10;AKECAABkcnMvZG93bnJldi54bWxQSwUGAAAAAAQABAD5AAAAjwMAAAAA&#10;" strokecolor="#1a1a1a" strokeweight="17e-5mm">
                <v:stroke joinstyle="miter"/>
              </v:line>
              <v:line id="Line 2550" o:spid="_x0000_s3200" style="position:absolute;visibility:visibl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tgusQAAADdAAAADwAAAGRycy9kb3ducmV2LnhtbESPQUvDQBCF74L/YRnBm921iEjMpogi&#10;7cGLtUWPQ3ZMgpnZkN22yb93DoXeZnhv3vumXE3cmyONqYvi4X7hwJDUMXTSeNh9vd89gUkZJWAf&#10;hTzMlGBVXV+VWIR4kk86bnNjNERSgR7anIfC2lS3xJgWcSBR7TeOjFnXsbFhxJOGc2+Xzj1axk60&#10;ocWBXluq/7YH9rDMQvUDf6zf1vbws+fN/M04e397M708g8k05Yv5fL0Jiu+c4uo3OoKt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C2C6xAAAAN0AAAAPAAAAAAAAAAAA&#10;AAAAAKECAABkcnMvZG93bnJldi54bWxQSwUGAAAAAAQABAD5AAAAkgMAAAAA&#10;" strokecolor="#1a1a1a" strokeweight="17e-5mm">
                <v:stroke joinstyle="miter"/>
              </v:line>
              <v:line id="Line 2551" o:spid="_x0000_s3199" style="position:absolute;visibility:visibl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fFIcEAAADdAAAADwAAAGRycy9kb3ducmV2LnhtbERPS2vCQBC+F/oflhF6q7tKKTW6irQU&#10;PfTiCz0O2TEJZmZDdtXk33cLQm/z8T1ntui4VjdqQ+XFwmhoQJHk3lVSWNjvvl8/QIWI4rD2QhZ6&#10;CrCYPz/NMHP+Lhu6bWOhUoiEDC2UMTaZ1iEviTEMfUOSuLNvGWOCbaFdi/cUzrUeG/OuGStJDSU2&#10;9FlSftle2cI4CuVv/LP6Wunr6cDr/sjYW/sy6JZTUJG6+C9+uNcuzTdmAn/fpBP0/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R8UhwQAAAN0AAAAPAAAAAAAAAAAAAAAA&#10;AKECAABkcnMvZG93bnJldi54bWxQSwUGAAAAAAQABAD5AAAAjwMAAAAA&#10;" strokecolor="#1a1a1a" strokeweight="17e-5mm">
                <v:stroke joinstyle="miter"/>
              </v:line>
              <v:line id="Line 2552" o:spid="_x0000_s3198" style="position:absolute;visibility:visibl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T6YcUAAADdAAAADwAAAGRycy9kb3ducmV2LnhtbESPzWrDQAyE74G+w6JCb/E6oYTgZhNK&#10;S0kOveSntEfhVWwTS2u8m8R+++pQ6E1iRjOfVpuBW3OjPjZBHMyyHAxJGXwjlYPT8WO6BBMTisc2&#10;CDkYKcJm/TBZYeHDXfZ0O6TKaIjEAh3UKXWFtbGsiTFmoSNR7Rx6xqRrX1nf413DubXzPF9Yxka0&#10;ocaO3moqL4crO5gnofKZP7fvW3v9+eLd+M04Ovf0OLy+gEk0pH/z3/XOK34+U379Rkew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KT6YcUAAADdAAAADwAAAAAAAAAA&#10;AAAAAAChAgAAZHJzL2Rvd25yZXYueG1sUEsFBgAAAAAEAAQA+QAAAJMDAAAAAA==&#10;" strokecolor="#1a1a1a" strokeweight="17e-5mm">
                <v:stroke joinstyle="miter"/>
              </v:line>
              <v:line id="Line 2553" o:spid="_x0000_s3197" style="position:absolute;visibility:visibl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hf+sEAAADdAAAADwAAAGRycy9kb3ducmV2LnhtbERPTWvCQBC9F/wPywje6iZSpKSuUpSi&#10;By9aRY9DdpqEZmZDdtXk37uC4G0e73Nmi45rdaXWV04MpOMEFEnubCWFgcPvz/snKB9QLNZOyEBP&#10;HhbzwdsMM+tusqPrPhQqhojP0EAZQpNp7fOSGP3YNSSR+3MtY4iwLbRt8RbDudaTJJlqxkpiQ4kN&#10;LUvK//cXNjAJQvkHb9ertb6cj7zpT4y9MaNh9/0FKlAXXuKne2Pj/CRN4fFNPEHP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6F/6wQAAAN0AAAAPAAAAAAAAAAAAAAAA&#10;AKECAABkcnMvZG93bnJldi54bWxQSwUGAAAAAAQABAD5AAAAjwMAAAAA&#10;" strokecolor="#1a1a1a" strokeweight="17e-5mm">
                <v:stroke joinstyle="miter"/>
              </v:line>
              <v:line id="Line 2554" o:spid="_x0000_s3196" style="position:absolute;visibility:visibl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rBjcIAAADdAAAADwAAAGRycy9kb3ducmV2LnhtbERPTWvCQBC9F/oflil4azYJIiV1DaVF&#10;9OClVmmPQ3aahGZmQ3bV5N93BcHbPN7nLMuRO3WmwbdODGRJCoqkcraV2sDha/38AsoHFIudEzIw&#10;kYdy9fiwxMK6i3zSeR9qFUPEF2igCaEvtPZVQ4w+cT1J5H7dwBgiHGptB7zEcO50nqYLzdhKbGiw&#10;p/eGqr/9iQ3kQaia827zsdGnnyNvp2/GyZjZ0/j2CirQGO7im3tr4/w0y+H6TTxBr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zrBjcIAAADdAAAADwAAAAAAAAAAAAAA&#10;AAChAgAAZHJzL2Rvd25yZXYueG1sUEsFBgAAAAAEAAQA+QAAAJADAAAAAA==&#10;" strokecolor="#1a1a1a" strokeweight="17e-5mm">
                <v:stroke joinstyle="miter"/>
              </v:line>
              <v:shape id="Freeform 2555" o:spid="_x0000_s3195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hZ6MQA&#10;AADdAAAADwAAAGRycy9kb3ducmV2LnhtbERPS2vCQBC+C/6HZYTe6m4ifRBdpRaE9lQbe/E2ZMck&#10;mJ0N2TWJ/vpuoeBtPr7nrDajbURPna8da0jmCgRx4UzNpYafw+7xFYQPyAYbx6ThSh426+lkhZlx&#10;A39Tn4dSxBD2GWqoQmgzKX1RkUU/dy1x5E6usxgi7EppOhxiuG1kqtSztFhzbKiwpfeKinN+sRpe&#10;brlKL+m+P2+T0377eXgavuio9cNsfFuCCDSGu/jf/WHifJUs4O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oWejEAAAA3QAAAA8AAAAAAAAAAAAAAAAAmAIAAGRycy9k&#10;b3ducmV2LnhtbFBLBQYAAAAABAAEAPUAAACJAwAAAAA=&#10;" path="m,7803l,,,7803xe" fillcolor="#e44145" stroked="f">
                <v:path arrowok="t" o:connecttype="custom" o:connectlocs="0,7803;0,0;0,7803" o:connectangles="0,0,0"/>
              </v:shape>
              <v:line id="Line 2556" o:spid="_x0000_s3194" style="position:absolute;flip:y;visibility:visibl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fHK8UAAADdAAAADwAAAGRycy9kb3ducmV2LnhtbERPS2vCQBC+F/oflil4q5tU8ZG6SlVE&#10;D0Kp2kNvQ3aaTZudDdmNxn/fLQje5uN7zmzR2UqcqfGlYwVpPwFBnDtdcqHgdNw8T0D4gKyxckwK&#10;ruRhMX98mGGm3YU/6HwIhYgh7DNUYEKoMyl9bsii77uaOHLfrrEYImwKqRu8xHBbyZckGUmLJccG&#10;gzWtDOW/h9YqcNevT9OO2ul4UG33Zrz8se/pWqneU/f2CiJQF+7im3un4/wkHcL/N/EE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lfHK8UAAADdAAAADwAAAAAAAAAA&#10;AAAAAAChAgAAZHJzL2Rvd25yZXYueG1sUEsFBgAAAAAEAAQA+QAAAJMDAAAAAA==&#10;" strokecolor="#e76f34" strokeweight="17e-5mm">
                <v:stroke joinstyle="miter"/>
              </v:line>
              <v:shape id="Freeform 2557" o:spid="_x0000_s3193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kB8QA&#10;AADdAAAADwAAAGRycy9kb3ducmV2LnhtbERPTWvCQBC9F/oflhF6q7sJaCV1FS0U2pM2eultyI5J&#10;MDsbsmuS9te7guBtHu9zluvRNqKnzteONSRTBYK4cKbmUsPx8Pm6AOEDssHGMWn4Iw/r1fPTEjPj&#10;Bv6hPg+liCHsM9RQhdBmUvqiIot+6lriyJ1cZzFE2JXSdDjEcNvIVKm5tFhzbKiwpY+KinN+sRre&#10;/nOVXtJ9f94mp/32+zAbdvSr9ctk3LyDCDSGh/ju/jJxvkpmc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NZAfEAAAA3QAAAA8AAAAAAAAAAAAAAAAAmAIAAGRycy9k&#10;b3ducmV2LnhtbFBLBQYAAAAABAAEAPUAAACJAwAAAAA=&#10;" path="m,7803l,,,7803xe" fillcolor="#e44145" stroked="f">
                <v:path arrowok="t" o:connecttype="custom" o:connectlocs="0,7803;0,0;0,7803" o:connectangles="0,0,0"/>
              </v:shape>
              <v:line id="Line 2558" o:spid="_x0000_s3192" style="position:absolute;flip:y;visibility:visibl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n8x8UAAADdAAAADwAAAGRycy9kb3ducmV2LnhtbERPS2vCQBC+F/oflin0VjexEDW6iraU&#10;9iCIr4O3ITvNpmZnQ3aj8d93hUJv8/E9Z7bobS0u1PrKsYJ0kIAgLpyuuFRw2H+8jEH4gKyxdkwK&#10;buRhMX98mGGu3ZW3dNmFUsQQ9jkqMCE0uZS+MGTRD1xDHLlv11oMEbal1C1eY7it5TBJMmmx4thg&#10;sKE3Q8V511kF7nY6mi7rJqPX+nNtRqsfu0nflXp+6pdTEIH68C/+c3/pOD9JM7h/E0+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n8x8UAAADdAAAADwAAAAAAAAAA&#10;AAAAAAChAgAAZHJzL2Rvd25yZXYueG1sUEsFBgAAAAAEAAQA+QAAAJMDAAAAAA==&#10;" strokecolor="#e76f34" strokeweight="17e-5mm">
                <v:stroke joinstyle="miter"/>
              </v:line>
              <v:line id="Line 2559" o:spid="_x0000_s3191" style="position:absolute;visibility:visibl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1iFcIAAADdAAAADwAAAGRycy9kb3ducmV2LnhtbERPS2vCQBC+F/wPywje6iYiraSuQRTR&#10;Qy8+SnscstMkNDMbsqsm/75bEHqbj+85y7znRt2o87UTA+k0AUVSOFtLaeBy3j0vQPmAYrFxQgYG&#10;8pCvRk9LzKy7y5Fup1CqGCI+QwNVCG2mtS8qYvRT15JE7tt1jCHCrtS2w3sM50bPkuRFM9YSGyps&#10;aVNR8XO6soFZECrm/L7f7vX164MPwyfjYMxk3K/fQAXqw7/44T7YOD9JX+Hvm3iCX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01iFcIAAADdAAAADwAAAAAAAAAAAAAA&#10;AAChAgAAZHJzL2Rvd25yZXYueG1sUEsFBgAAAAAEAAQA+QAAAJADAAAAAA==&#10;" strokecolor="#1a1a1a" strokeweight="17e-5mm">
                <v:stroke joinstyle="miter"/>
              </v:line>
              <v:line id="Line 2560" o:spid="_x0000_s3190" style="position:absolute;visibility:visibl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L2Z8UAAADdAAAADwAAAGRycy9kb3ducmV2LnhtbESPzWrDQAyE74G+w6JCb/E6oYTgZhNK&#10;S0kOveSntEfhVWwTS2u8m8R+++pQ6E1iRjOfVpuBW3OjPjZBHMyyHAxJGXwjlYPT8WO6BBMTisc2&#10;CDkYKcJm/TBZYeHDXfZ0O6TKaIjEAh3UKXWFtbGsiTFmoSNR7Rx6xqRrX1nf413DubXzPF9Yxka0&#10;ocaO3moqL4crO5gnofKZP7fvW3v9+eLd+M04Ovf0OLy+gEk0pH/z3/XOK34+U1z9Rkew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L2Z8UAAADdAAAADwAAAAAAAAAA&#10;AAAAAAChAgAAZHJzL2Rvd25yZXYueG1sUEsFBgAAAAAEAAQA+QAAAJMDAAAAAA==&#10;" strokecolor="#1a1a1a" strokeweight="17e-5mm">
                <v:stroke joinstyle="miter"/>
              </v:line>
            </v:group>
            <v:group id="Group 2561" o:spid="_x0000_s3176" style="position:absolute;left:6;top:8514;width:6105;height:807;rotation:-3213980fd" coordorigin="6,-6" coordsize="6966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deWADCAAAA3QAAAA8A&#10;AAAAAAAAAAAAAAAAqgIAAGRycy9kb3ducmV2LnhtbFBLBQYAAAAABAAEAPoAAACZAwAAAAA=&#10;">
              <v:shape id="Freeform 2562" o:spid="_x0000_s3188" style="position:absolute;left:478;top:632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i9MYA&#10;AADdAAAADwAAAGRycy9kb3ducmV2LnhtbESPQWvCQBCF74X+h2UKvdVN92AluooKpaVU0LQHj0N2&#10;TILZ2ZDdavLvOwfB2wzvzXvfLFaDb9WF+tgEtvA6yUARl8E1XFn4/Xl/mYGKCdlhG5gsjBRhtXx8&#10;WGDuwpUPdClSpSSEY44W6pS6XOtY1uQxTkJHLNop9B6TrH2lXY9XCfetNlk21R4bloYaO9rWVJ6L&#10;P29h25n9YXoc8cvsPvy42Rfm7bux9vlpWM9BJRrS3Xy7/nSCnxnhl29kB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3i9MYAAADdAAAADwAAAAAAAAAAAAAAAACYAgAAZHJz&#10;L2Rvd25yZXYueG1sUEsFBgAAAAAEAAQA9QAAAIsDAAAAAA==&#10;" path="m544,283l,141,544,,6435,r59,141l6435,283r-5891,xe" fillcolor="#e6e6e6" stroked="f">
                <v:shadow on="t" color="#313a43 [2408]" opacity=".5" offset="1pt,1pt"/>
                <v:path arrowok="t" o:connecttype="custom" o:connectlocs="544,283;0,141;544,0;6435,0;6494,141;6435,283;544,283" o:connectangles="0,0,0,0,0,0,0"/>
              </v:shape>
              <v:shape id="Freeform 2563" o:spid="_x0000_s3187" style="position:absolute;left:1022;top:644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7OsMA&#10;AADdAAAADwAAAGRycy9kb3ducmV2LnhtbERPTWvCQBC9F/wPyxS81Y0epEZXqUKLlx5qRfE2zY7Z&#10;0OxsyI4x/vuuIPQ2j/c5i1Xva9VRG6vABsajDBRxEWzFpYH99/vLK6goyBbrwGTgRhFWy8HTAnMb&#10;rvxF3U5KlUI45mjAiTS51rFw5DGOQkOcuHNoPUqCbalti9cU7ms9ybKp9lhxanDY0MZR8bu7eAP6&#10;Zz3rP6Q7HOPJ4Xl2c7L/XBszfO7f5qCEevkXP9xbm+ZnkzHcv0kn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e7OsMAAADdAAAADwAAAAAAAAAAAAAAAACYAgAAZHJzL2Rv&#10;d25yZXYueG1sUEsFBgAAAAAEAAQA9QAAAIgDAAAAAA==&#10;" path="m,259l53,118,,,5885,r47,129l5885,259,,259xe" fillcolor="#554740 [2405]" stroked="f">
                <v:path arrowok="t" o:connecttype="custom" o:connectlocs="0,259;53,118;0,0;5885,0;5932,129;5885,259;0,259" o:connectangles="0,0,0,0,0,0,0"/>
              </v:shape>
              <v:shape id="Freeform 2564" o:spid="_x0000_s3186" style="position:absolute;left:1022;top:762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lgecQA&#10;AADdAAAADwAAAGRycy9kb3ducmV2LnhtbERPTYvCMBC9C/6HMAvebGqRVapRRBTEg6y6h/U2NGNb&#10;t5mUJmr1128WBG/zeJ8znbemEjdqXGlZwSCKQRBnVpecK/g+rvtjEM4ja6wsk4IHOZjPup0pptre&#10;eU+3g89FCGGXooLC+zqV0mUFGXSRrYkDd7aNQR9gk0vd4D2Em0omcfwpDZYcGgqsaVlQ9nu4GgXX&#10;zeLnazccJYOnrh4ns7+stuVTqd5Hu5iA8NT6t/jl3ugwP04S+P8mnC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JYHnEAAAA3QAAAA8AAAAAAAAAAAAAAAAAmAIAAGRycy9k&#10;b3ducmV2LnhtbFBLBQYAAAAABAAEAPUAAACJAwAAAAA=&#10;" path="m,141l53,,5932,11r-47,130l,141xe" fillcolor="#382f2a [1605]" stroked="f">
                <v:path arrowok="t" o:connecttype="custom" o:connectlocs="0,141;53,0;5932,11;5885,141;0,141" o:connectangles="0,0,0,0,0"/>
              </v:shape>
              <v:shape id="Freeform 2565" o:spid="_x0000_s3185" style="position:absolute;left:478;top:720;width:266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d8cEA&#10;AADdAAAADwAAAGRycy9kb3ducmV2LnhtbERP24rCMBB9F/Yfwgj7pqmKItUoogguvnjZD5htxqbY&#10;TEqStd2/3wiCb3M411muO1uLB/lQOVYwGmYgiAunKy4VfF/3gzmIEJE11o5JwR8FWK8+ekvMtWv5&#10;TI9LLEUK4ZCjAhNjk0sZCkMWw9A1xIm7OW8xJuhLqT22KdzWcpxlM2mx4tRgsKGtoeJ++bUKaH+a&#10;3WT7490Wd19H3o2mR1Mr9dnvNgsQkbr4Fr/cB53mZ+MJPL9JJ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ZnfHBAAAA3QAAAA8AAAAAAAAAAAAAAAAAmAIAAGRycy9kb3du&#10;cmV2LnhtbFBLBQYAAAAABAAEAPUAAACGAwAAAAA=&#10;" path="m36,18c,9,,9,,9,36,,36,,36,v,,9,6,5,9c38,13,36,18,36,18xe" fillcolor="#554740 [2405]" stroked="f">
                <v:path arrowok="t" o:connecttype="custom" o:connectlocs="213,107;0,54;213,0;242,54;213,107" o:connectangles="0,0,0,0,0"/>
              </v:shape>
              <v:shape id="Freeform 2566" o:spid="_x0000_s3184" style="position:absolute;left:478;top:-6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k98MA&#10;AADdAAAADwAAAGRycy9kb3ducmV2LnhtbERPTWvCQBC9C/0PyxR6002XohJdpQrSUhQ07cHjkB2T&#10;YHY2ZLea/HtXELzN433OfNnZWlyo9ZVjDe+jBARx7kzFhYa/381wCsIHZIO1Y9LQk4fl4mUwx9S4&#10;Kx/okoVCxBD2KWooQ2hSKX1ekkU/cg1x5E6utRgibAtpWrzGcFtLlSRjabHi2FBiQ+uS8nP2bzWs&#10;G7U/jI89/qjdl+1X+0xNtpXWb6/d5wxEoC48xQ/3t4nzE/UB92/i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bk98MAAADdAAAADwAAAAAAAAAAAAAAAACYAgAAZHJzL2Rv&#10;d25yZXYueG1sUEsFBgAAAAAEAAQA9QAAAIgDAAAAAA==&#10;" path="m544,283l,142,544,,6435,r59,142l6435,283r-5891,xe" fillcolor="#e6e6e6" stroked="f">
                <v:shadow on="t" color="#313a43 [2408]" opacity=".5" offset="1pt,1pt"/>
                <v:path arrowok="t" o:connecttype="custom" o:connectlocs="544,283;0,142;544,0;6435,0;6494,142;6435,283;544,283" o:connectangles="0,0,0,0,0,0,0"/>
              </v:shape>
              <v:shape id="Freeform 2567" o:spid="_x0000_s3183" style="position:absolute;left:1022;top:6;width:5932;height:260;visibility:visible;mso-wrap-style:square;v-text-anchor:top" coordsize="593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2Kz8UA&#10;AADdAAAADwAAAGRycy9kb3ducmV2LnhtbERPS2sCMRC+F/ofwhS81WwXtspqlCJIPZTaaikeh83s&#10;o91M0k26rv56UxB6m4/vOfPlYFrRU+cbywoexgkI4sLqhisFH/v1/RSED8gaW8uk4EQelovbmznm&#10;2h75nfpdqEQMYZ+jgjoEl0vpi5oM+rF1xJErbWcwRNhVUnd4jOGmlWmSPEqDDceGGh2taiq+d79G&#10;gcO3LEvbQ3gtn78m5xdXfv70W6VGd8PTDESgIfyLr+6NjvOTNIO/b+IJ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YrPxQAAAN0AAAAPAAAAAAAAAAAAAAAAAJgCAABkcnMv&#10;ZG93bnJldi54bWxQSwUGAAAAAAQABAD1AAAAigMAAAAA&#10;" path="m,260l53,118,,,5885,r47,130l5885,260,,260xe" fillcolor="#554740 [2405]" stroked="f">
                <v:path arrowok="t" o:connecttype="custom" o:connectlocs="0,260;53,118;0,0;5885,0;5932,130;5885,260;0,260" o:connectangles="0,0,0,0,0,0,0"/>
              </v:shape>
              <v:shape id="Freeform 2568" o:spid="_x0000_s3182" style="position:absolute;left:1022;top:124;width:5932;height:142;visibility:visible;mso-wrap-style:square;v-text-anchor:top" coordsize="593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iubsMA&#10;AADdAAAADwAAAGRycy9kb3ducmV2LnhtbERPTWuDQBC9B/oflin0Epq1QkMxrtKUFJrcYnPocXAn&#10;anVnxd2o/ffZQiC3ebzPSfPZdGKkwTWWFbysIhDEpdUNVwpO35/PbyCcR9bYWSYFf+Qgzx4WKSba&#10;TnyksfCVCCHsElRQe98nUrqyJoNuZXviwJ3tYNAHOFRSDziFcNPJOIrW0mDDoaHGnj5qKtviYhQU&#10;F7vdLcftfvfTtzGdfnF6HQ9KPT3O7xsQnmZ/F9/cXzrMj+I1/H8TTp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iubsMAAADdAAAADwAAAAAAAAAAAAAAAACYAgAAZHJzL2Rv&#10;d25yZXYueG1sUEsFBgAAAAAEAAQA9QAAAIgDAAAAAA==&#10;" path="m,142l53,,5932,12r-47,130l,142xe" fillcolor="#382f2a [1605]" stroked="f">
                <v:path arrowok="t" o:connecttype="custom" o:connectlocs="0,142;53,0;5932,12;5885,142;0,142" o:connectangles="0,0,0,0,0"/>
              </v:shape>
              <v:shape id="Freeform 2569" o:spid="_x0000_s3181" style="position:absolute;left:478;top:83;width:266;height:106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b8sEA&#10;AADdAAAADwAAAGRycy9kb3ducmV2LnhtbERP24rCMBB9F/Yfwgj7pqmCF6pRRBFcfPGyHzDbjE2x&#10;mZQka7t/vxEE3+ZwrrNcd7YWD/KhcqxgNMxAEBdOV1wq+L7uB3MQISJrrB2Tgj8KsF599JaYa9fy&#10;mR6XWIoUwiFHBSbGJpcyFIYshqFriBN3c95iTNCXUntsU7it5TjLptJixanBYENbQ8X98msV0P40&#10;vcn2x7st7r6OvBtNjqZW6rPfbRYgInXxLX65DzrNz8YzeH6TT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im/LBAAAA3QAAAA8AAAAAAAAAAAAAAAAAmAIAAGRycy9kb3du&#10;cmV2LnhtbFBLBQYAAAAABAAEAPUAAACGAwAAAAA=&#10;" path="m36,18c,9,,9,,9,36,,36,,36,v,,9,6,5,9c38,13,36,18,36,18xe" fillcolor="#554740 [2405]" stroked="f">
                <v:path arrowok="t" o:connecttype="custom" o:connectlocs="213,106;0,53;213,0;242,53;213,106" o:connectangles="0,0,0,0,0"/>
              </v:shape>
              <v:shape id="Freeform 2570" o:spid="_x0000_s3180" style="position:absolute;left:6;top:313;width:6493;height:283;visibility:visible;mso-wrap-style:square;v-text-anchor:top" coordsize="649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Ld8cA&#10;AADdAAAADwAAAGRycy9kb3ducmV2LnhtbESPzWoDMQyE74W+g1Egl9J4G2gp2zghlAbSQxry8wBi&#10;rayX2vJiO8mmT18dCr1JzGjm02wxBK8ulHIX2cDTpAJF3ETbcWvgeFg9voLKBdmij0wGbpRhMb+/&#10;m2Ft45V3dNmXVkkI5xoNuFL6WuvcOAqYJ7EnFu0UU8Aia2q1TXiV8OD1tKpedMCOpcFhT++Omu/9&#10;ORjwH8evpj/Hz03YuIfDs9/+nNLWmPFoWL6BKjSUf/Pf9doKfjUVXP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7y3fHAAAA3QAAAA8AAAAAAAAAAAAAAAAAmAIAAGRy&#10;cy9kb3ducmV2LnhtbFBLBQYAAAAABAAEAPUAAACMAwAAAAA=&#10;" path="m543,283l,142,543,,6434,r59,142l6434,283r-5891,xe" fillcolor="#e6e6e6" stroked="f">
                <v:shadow on="t" color="#313a43 [2408]" opacity=".5" offset="1pt,1pt"/>
                <v:path arrowok="t" o:connecttype="custom" o:connectlocs="543,283;0,142;543,0;6434,0;6493,142;6434,283;543,283" o:connectangles="0,0,0,0,0,0,0"/>
              </v:shape>
              <v:shape id="Freeform 2571" o:spid="_x0000_s3179" style="position:absolute;left:549;top:325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3PMMA&#10;AADdAAAADwAAAGRycy9kb3ducmV2LnhtbERPTWvCQBC9F/oflil4q5t6kCa6ihZaevFQK4q3MTtm&#10;g9nZkJ3G+O/dQqG3ebzPmS8H36ieulgHNvAyzkARl8HWXBnYfb8/v4KKgmyxCUwGbhRhuXh8mGNh&#10;w5W/qN9KpVIIxwINOJG20DqWjjzGcWiJE3cOnUdJsKu07fCawn2jJ1k21R5rTg0OW3pzVF62P96A&#10;Pq3z4UP6/SEeHZ7zm5PdZm3M6GlYzUAJDfIv/nN/2jQ/m+Tw+006QS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G3PMMAAADdAAAADwAAAAAAAAAAAAAAAACYAgAAZHJzL2Rv&#10;d25yZXYueG1sUEsFBgAAAAAEAAQA9QAAAIgDAAAAAA==&#10;" path="m,259l53,118,,,5885,r47,130l5885,259,,259xe" fillcolor="#554740 [2405]" stroked="f">
                <v:path arrowok="t" o:connecttype="custom" o:connectlocs="0,259;53,118;0,0;5885,0;5932,130;5885,259;0,259" o:connectangles="0,0,0,0,0,0,0"/>
              </v:shape>
              <v:shape id="Freeform 2572" o:spid="_x0000_s3178" style="position:absolute;left:549;top:443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7NSMcA&#10;AADdAAAADwAAAGRycy9kb3ducmV2LnhtbESPQWvCQBCF7wX/wzKCt7rRSivRVaS0IB6kWg96G7Jj&#10;Es3Ohuyq0V/fORS8zfDevPfNdN66Sl2pCaVnA4N+Aoo487bk3MDu9/t1DCpEZIuVZzJwpwDzWedl&#10;iqn1N97QdRtzJSEcUjRQxFinWoesIIeh72ti0Y6+cRhlbXJtG7xJuKv0MEnetcOSpaHAmj4Lys7b&#10;izNwWS72P+vRx3DwsNX94Danr1X5MKbXbRcTUJHa+DT/Xy+t4Cdvwi/fyAh6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OzUjHAAAA3QAAAA8AAAAAAAAAAAAAAAAAmAIAAGRy&#10;cy9kb3ducmV2LnhtbFBLBQYAAAAABAAEAPUAAACMAwAAAAA=&#10;" path="m,141l53,,5932,12r-47,129l,141xe" fillcolor="#382f2a [1605]" stroked="f">
                <v:path arrowok="t" o:connecttype="custom" o:connectlocs="0,141;53,0;5932,12;5885,141;0,141" o:connectangles="0,0,0,0,0"/>
              </v:shape>
              <v:shape id="Freeform 2573" o:spid="_x0000_s3177" style="position:absolute;left:6;top:401;width:265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4wwMEA&#10;AADdAAAADwAAAGRycy9kb3ducmV2LnhtbERPzYrCMBC+L/gOYYS9rWmVFalGEUVQvOyqDzA2Y1Ns&#10;JiWJtvv2ZmFhb/Px/c5i1dtGPMmH2rGCfJSBIC6drrlScDnvPmYgQkTW2DgmBT8UYLUcvC2w0K7j&#10;b3qeYiVSCIcCFZgY20LKUBqyGEauJU7czXmLMUFfSe2xS+G2keMsm0qLNacGgy1tDJX308MqoN3X&#10;9Ca7q3cb3B6OvM0/j6ZR6n3Yr+cgIvXxX/zn3us0P5vk8PtNOk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eMMDBAAAA3QAAAA8AAAAAAAAAAAAAAAAAmAIAAGRycy9kb3du&#10;cmV2LnhtbFBLBQYAAAAABAAEAPUAAACGAwAAAAA=&#10;" path="m36,18c,9,,9,,9,36,,36,,36,v,,9,6,5,9c38,13,36,18,36,18xe" fillcolor="#554740 [2405]" stroked="f">
                <v:path arrowok="t" o:connecttype="custom" o:connectlocs="212,107;0,54;212,0;241,54;212,107" o:connectangles="0,0,0,0,0"/>
              </v:shape>
            </v:group>
            <v:group id="Group 2574" o:spid="_x0000_s3131" style="position:absolute;left:12496;top:3727;width:2194;height:2804;rotation:836411fd" coordorigin="7188,570" coordsize="1395,1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bzlfwwAAAN0AAAAP&#10;AAAAAAAAAAAAAAAAAKoCAABkcnMvZG93bnJldi54bWxQSwUGAAAAAAQABAD6AAAAmgMAAAAA&#10;">
              <v:shape id="Freeform 2575" o:spid="_x0000_s3175" style="position:absolute;left:7188;top:570;width:1395;height:1783;visibility:visible;mso-wrap-style:square;v-text-anchor:top" coordsize="1395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+ObMAA&#10;AADdAAAADwAAAGRycy9kb3ducmV2LnhtbERPTWsCMRC9F/ofwhS8LDVRQWRrlCIIva566HHYjJtt&#10;N5MlSTX990YQvM3jfc56m90gLhRi71nDbKpAELfe9NxpOB337ysQMSEbHDyThn+KsN28vqyxNv7K&#10;DV0OqRMlhGONGmxKYy1lbC05jFM/Ehfu7IPDVGDopAl4LeFukHOlltJhz6XB4kg7S+3v4c9pqHB5&#10;Drb6yaozqtrZ7ybkVaP15C1/foBIlNNT/HB/mTJfLRZw/6acID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0+ObMAAAADdAAAADwAAAAAAAAAAAAAAAACYAgAAZHJzL2Rvd25y&#10;ZXYueG1sUEsFBgAAAAAEAAQA9QAAAIUDAAAAAA==&#10;" path="m387,89r,l395,66,409,46,427,29,444,15,467,6,490,r26,l538,3r769,226l1329,238r20,14l1367,270r11,17l1390,310r2,23l1395,358r-5,23l1008,1679r-8,29l983,1731r-20,20l940,1765r-29,12l882,1783r-31,l819,1780r-74,-17l667,1743,493,1697,298,1636,83,1562,60,1551,40,1533,23,1513,11,1490,3,1465,,1439r,-26l5,1387,387,89xe" fillcolor="black [3200]" stroked="f" strokecolor="#f2f2f2 [3041]" strokeweight="3pt">
                <v:shadow on="t" color="#8494a6 [1944]" opacity=".5" offset="1pt"/>
                <v:path arrowok="t" o:connecttype="custom" o:connectlocs="387,89;387,89;395,66;409,46;427,29;444,15;467,6;490,0;516,0;538,3;1307,229;1307,229;1329,238;1349,252;1367,270;1378,287;1390,310;1392,333;1395,358;1390,381;1008,1679;1008,1679;1000,1708;983,1731;963,1751;940,1765;911,1777;882,1783;851,1783;819,1780;819,1780;745,1763;667,1743;493,1697;298,1636;83,1562;83,1562;60,1551;40,1533;23,1513;11,1490;3,1465;0,1439;0,1413;5,1387;387,89" o:connectangles="0,0,0,0,0,0,0,0,0,0,0,0,0,0,0,0,0,0,0,0,0,0,0,0,0,0,0,0,0,0,0,0,0,0,0,0,0,0,0,0,0,0,0,0,0,0"/>
              </v:shape>
              <v:shape id="Freeform 2576" o:spid="_x0000_s3174" style="position:absolute;left:7205;top:585;width:1361;height:1750;visibility:visible;mso-wrap-style:square;v-text-anchor:top" coordsize="1361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LRsYA&#10;AADdAAAADwAAAGRycy9kb3ducmV2LnhtbERPS0vDQBC+C/6HZQQv0my0tZHYbVHB1oMQ+hCvQ3ZM&#10;otnZsLs2qb++Wyh4m4/vObPFYFqxJ+cbywpukxQEcWl1w5WC3fZ19ADCB2SNrWVScCAPi/nlxQxz&#10;bXte034TKhFD2OeooA6hy6X0ZU0GfWI74sh9WWcwROgqqR32Mdy08i5Np9Jgw7Ghxo5eaip/Nr9G&#10;wef7TXG/LFz4zlZd9tH+rfsCn5W6vhqeHkEEGsK/+Ox+03F+Op7A6Zt4gpw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0LRsYAAADdAAAADwAAAAAAAAAAAAAAAACYAgAAZHJz&#10;L2Rvd25yZXYueG1sUEsFBgAAAAAEAAQA9QAAAIsDAAAAAA==&#10;" path="m381,86r,l390,63,404,43,418,25,438,14,461,5,484,r23,l530,2r745,218l1295,232r20,11l1332,260r15,20l1355,300r6,23l1361,346r-6,26l980,1650r-9,26l954,1699r-20,20l911,1733r-26,9l860,1748r-32,2l797,1745r-72,-15l648,1710,478,1664,292,1607,83,1536,57,1524,37,1507,23,1487,11,1464,3,1441,,1415r,-26l6,1366,381,86xe" fillcolor="#d6dbe1 [664]" stroked="f">
                <v:fill opacity="26214f"/>
                <v:path arrowok="t" o:connecttype="custom" o:connectlocs="381,86;381,86;390,63;404,43;418,25;438,14;461,5;484,0;507,0;530,2;1275,220;1275,220;1295,232;1315,243;1332,260;1347,280;1355,300;1361,323;1361,346;1355,372;980,1650;980,1650;971,1676;954,1699;934,1719;911,1733;885,1742;860,1748;828,1750;797,1745;797,1745;725,1730;648,1710;478,1664;292,1607;83,1536;83,1536;57,1524;37,1507;23,1487;11,1464;3,1441;0,1415;0,1389;6,1366;381,86" o:connectangles="0,0,0,0,0,0,0,0,0,0,0,0,0,0,0,0,0,0,0,0,0,0,0,0,0,0,0,0,0,0,0,0,0,0,0,0,0,0,0,0,0,0,0,0,0,0"/>
              </v:shape>
              <v:shape id="Freeform 2577" o:spid="_x0000_s3173" style="position:absolute;left:7649;top:668;width:235;height:134;visibility:visible;mso-wrap-style:square;v-text-anchor:top" coordsize="2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LCy8QA&#10;AADdAAAADwAAAGRycy9kb3ducmV2LnhtbESPQWvDMAyF74X9B6PBbq29jnZbVieMwaDHNullNxFr&#10;SZZYDrGTZv++LhR6k3hP73vaZbPtxESDbxxreF4pEMSlMw1XGk7F9/INhA/IBjvHpOGfPGTpw2KH&#10;iXFnPtKUh0rEEPYJaqhD6BMpfVmTRb9yPXHUft1gMcR1qKQZ8BzDbSfXSm2lxYYjocaevmoq23y0&#10;ketkMb8ftvn6R1HbvE5jy3+j1k+P8+cHiEBzuJtv13sT66uXDVy/iSPI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ywsvEAAAA3QAAAA8AAAAAAAAAAAAAAAAAmAIAAGRycy9k&#10;b3ducmV2LnhtbFBLBQYAAAAABAAEAPUAAACJAwAAAAA=&#10;" path="m12,14r,l14,8,23,3,29,r8,l221,54r5,3l232,63r3,8l235,80r-11,40l218,126r-6,5l206,134r-8,l14,80,6,77,3,68,,63,,54,12,14xe" fillcolor="#b3b3b3" stroked="f">
                <v:path arrowok="t" o:connecttype="custom" o:connectlocs="12,14;12,14;14,8;23,3;29,0;37,0;221,54;221,54;226,57;232,63;235,71;235,80;224,120;224,120;218,126;212,131;206,134;198,134;14,80;14,80;6,77;3,68;0,63;0,54;12,14" o:connectangles="0,0,0,0,0,0,0,0,0,0,0,0,0,0,0,0,0,0,0,0,0,0,0,0,0"/>
              </v:shape>
              <v:shape id="Freeform 2578" o:spid="_x0000_s3172" style="position:absolute;left:7600;top:948;width:774;height:379;visibility:visible;mso-wrap-style:square;v-text-anchor:top" coordsize="77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g8/cMA&#10;AADdAAAADwAAAGRycy9kb3ducmV2LnhtbERP24rCMBB9F/Yfwiz4IprqLkWqUZYFQZYVvOPj0Ixt&#10;sZmUJGr9+42w4NscznWm89bU4kbOV5YVDAcJCOLc6ooLBfvdoj8G4QOyxtoyKXiQh/nsrTPFTNs7&#10;b+i2DYWIIewzVFCG0GRS+rwkg35gG+LIna0zGCJ0hdQO7zHc1HKUJKk0WHFsKLGh75Lyy/ZqFPy4&#10;anVceH/8bdPPVe/wuJrTmpTqvrdfExCB2vAS/7uXOs5PPlJ4fhN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g8/cMAAADdAAAADwAAAAAAAAAAAAAAAACYAgAAZHJzL2Rv&#10;d25yZXYueG1sUEsFBgAAAAAEAAQA9QAAAIgDAAAAAA==&#10;" path="m35,21r,l40,12,49,3,63,,75,,751,198r12,6l771,213r3,11l774,238,740,356r-6,11l723,373r-12,6l700,376,23,178,12,172,3,164,,152,,138,35,21xe" fillcolor="gray" stroked="f">
                <v:path arrowok="t" o:connecttype="custom" o:connectlocs="35,21;35,21;40,12;49,3;63,0;75,0;751,198;751,198;763,204;771,213;774,224;774,238;740,356;740,356;734,367;723,373;711,379;700,376;23,178;23,178;12,172;3,164;0,152;0,138;35,21" o:connectangles="0,0,0,0,0,0,0,0,0,0,0,0,0,0,0,0,0,0,0,0,0,0,0,0,0"/>
              </v:shape>
              <v:shape id="Freeform 2579" o:spid="_x0000_s3171" style="position:absolute;left:7612;top:960;width:751;height:352;visibility:visible;mso-wrap-style:square;v-text-anchor:top" coordsize="75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bYEMUA&#10;AADdAAAADwAAAGRycy9kb3ducmV2LnhtbERPS2sCMRC+C/0PYQpeRLO11MdqFCkI0kt9lh7Hzbi7&#10;uJksm+im/74pFLzNx/ec+TKYStypcaVlBS+DBARxZnXJuYLjYd2fgHAeWWNlmRT8kIPl4qkzx1Tb&#10;lnd03/tcxBB2KSoovK9TKV1WkEE3sDVx5C62MegjbHKpG2xjuKnkMElG0mDJsaHAmt4Lyq77m1Hw&#10;1WvDNWxXp4/L27f5nJ6r3rldK9V9DqsZCE/BP8T/7o2O85PXMfx9E0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tgQxQAAAN0AAAAPAAAAAAAAAAAAAAAAAJgCAABkcnMv&#10;ZG93bnJldi54bWxQSwUGAAAAAAQABAD1AAAAigMAAAAA&#10;" path="m31,20r,l37,9,46,3,54,,66,,731,195r8,6l748,209r3,9l748,229,719,332r-6,12l705,350r-12,2l685,352,20,158r-9,-6l3,146,,135,,123,31,20xe" fillcolor="#e6e6e6" stroked="f">
                <v:path arrowok="t" o:connecttype="custom" o:connectlocs="31,20;31,20;37,9;46,3;54,0;66,0;731,195;731,195;739,201;748,209;751,218;748,229;719,332;719,332;713,344;705,350;693,352;685,352;20,158;20,158;11,152;3,146;0,135;0,123;31,20;31,20" o:connectangles="0,0,0,0,0,0,0,0,0,0,0,0,0,0,0,0,0,0,0,0,0,0,0,0,0,0"/>
              </v:shape>
              <v:shape id="Freeform 2580" o:spid="_x0000_s3170" style="position:absolute;left:7655;top:673;width:223;height:124;visibility:visible;mso-wrap-style:square;v-text-anchor:top" coordsize="22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1MwcUA&#10;AADdAAAADwAAAGRycy9kb3ducmV2LnhtbESPQWvCQBCF70L/wzIFb7qxUpXoKqVQ8NhqKx7H7JgE&#10;s7Mhu2qSX985CN5meG/e+2a1aV2lbtSE0rOByTgBRZx5W3Ju4Hf/NVqAChHZYuWZDHQUYLN+Gaww&#10;tf7OP3TbxVxJCIcUDRQx1qnWISvIYRj7mli0s28cRlmbXNsG7xLuKv2WJDPtsGRpKLCmz4Kyy+7q&#10;DPR/p7J93/LkOA+9O4Tvbtrrzpjha/uxBBWpjU/z43prBT+ZCq58Iy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UzBxQAAAN0AAAAPAAAAAAAAAAAAAAAAAJgCAABkcnMv&#10;ZG93bnJldi54bWxQSwUGAAAAAAQABAD1AAAAigMAAAAA&#10;" path="m8,12r,l14,6,20,3,26,r5,l212,52r6,3l220,61r3,8l223,75r-11,34l209,118r-6,3l198,124r-9,l11,72,6,66,,63,,55,,49,8,12xe" fillcolor="#e6e6e6" stroked="f">
                <v:path arrowok="t" o:connecttype="custom" o:connectlocs="8,12;8,12;14,6;20,3;26,0;31,0;212,52;212,52;218,55;220,61;223,69;223,75;212,109;212,109;209,118;203,121;198,124;189,124;11,72;11,72;6,66;0,63;0,55;0,49;8,12;8,12" o:connectangles="0,0,0,0,0,0,0,0,0,0,0,0,0,0,0,0,0,0,0,0,0,0,0,0,0,0"/>
              </v:shape>
              <v:shape id="Freeform 2581" o:spid="_x0000_s3169" style="position:absolute;left:7262;top:1186;width:1109;height:1075;visibility:visible;mso-wrap-style:square;v-text-anchor:top" coordsize="1109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P/cMA&#10;AADdAAAADwAAAGRycy9kb3ducmV2LnhtbERPTUvDQBC9C/6HZQRvdqPWYtNui4hCT0oTe+htmp0m&#10;wexs2B2T+O9dQfA2j/c56+3kOjVQiK1nA7ezDBRx5W3LtYGP8vXmEVQUZIudZzLwTRG2m8uLNebW&#10;j7ynoZBapRCOORpoRPpc61g15DDOfE+cuLMPDiXBUGsbcEzhrtN3WbbQDltODQ329NxQ9Vl8OQPF&#10;edyVh+F0enh/kTEc3+Yifm7M9dX0tAIlNMm/+M+9s2l+dr+E32/SCX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hP/cMAAADdAAAADwAAAAAAAAAAAAAAAACYAgAAZHJzL2Rv&#10;d25yZXYueG1sUEsFBgAAAAAEAAQA9QAAAIgDAAAAAA==&#10;" path="m932,765l846,740r-15,l820,743r-12,8l803,763r-20,68l751,937r-20,72l731,1020r3,15l742,1043r12,6l840,1075r14,l866,1072r8,-9l880,1052,952,806r3,-12l952,783r-9,-12l932,765xm356,26l270,,255,,244,3r-9,9l229,23,209,92r-2,14l209,118r9,11l229,135r86,23l330,161r11,-3l353,149r5,-11l378,66r,-11l376,40r-9,-8l356,26xm539,78l453,55,439,52r-12,6l416,66r-6,12l390,146r,12l393,172r8,9l413,187r86,25l513,212r12,-2l533,201r6,-12l559,121r3,-15l559,95r-9,-9l539,78xm720,132l634,106r-12,l608,109r-9,9l593,129r-20,69l570,212r6,12l585,235r11,6l682,267r12,l705,264r12,-9l722,244r20,-69l745,161r-5,-12l731,138r-11,-6xm903,187l817,161r-14,-3l791,164r-11,8l774,184r-20,69l754,267r3,11l765,287r12,8l863,318r14,3l889,316r8,-9l903,295r23,-68l926,215r-3,-14l914,192r-11,-5xm1083,238l997,215r-11,-3l975,215r-12,9l957,235r-20,72l934,318r6,15l949,341r11,6l1046,373r12,l1072,370r9,-9l1086,350r20,-69l1109,267r-5,-12l1095,244r-12,-6xm487,253l401,230r-14,-3l376,230r-12,8l358,250r-20,71l338,333r3,14l350,356r11,5l447,387r15,l473,384r9,-8l490,364r20,-69l510,281r-3,-11l499,258r-12,-5xm668,307l582,281r-12,l559,284r-11,9l542,304r-20,69l519,387r6,12l533,410r12,6l631,442r11,l656,439r9,-9l671,419r20,-72l694,336r-6,-12l682,313r-14,-6xm851,361l765,336r-14,-3l740,338r-9,9l722,359r-20,68l702,442r3,11l714,462r11,5l811,493r15,3l837,490r11,-8l854,470r20,-68l874,387r-3,-11l863,367r-12,-6xm1035,413l949,387r-15,l923,390r-11,9l906,410r-20,72l886,493r3,12l897,516r12,6l995,548r11,l1020,545r9,-9l1035,525r20,-69l1058,442r-6,-12l1046,419r-11,-6xm252,376l166,350r-11,-3l143,353r-11,8l126,373r-20,69l106,456r3,11l118,476r11,6l215,508r12,2l241,505r9,-9l255,485r20,-69l278,402r-6,-12l267,381r-15,-5xm436,427l350,402r-15,l324,404r-9,9l307,424r-20,72l287,508r3,11l298,530r12,6l396,562r14,l421,559r12,-8l439,539r20,-69l459,456r-3,-11l447,433r-11,-6xm619,482l533,456r-14,l507,459r-11,8l490,479r-20,69l470,562r3,11l482,585r11,6l579,614r14,2l605,611r8,-6l619,594r23,-72l642,510r-3,-14l631,487r-12,-5xm800,533l714,510r-15,-2l688,513r-9,6l674,533r-20,69l651,614r3,14l662,636r12,6l760,668r14,l785,665r12,-8l803,645r20,-69l823,562r-3,-11l811,542r-11,-9xm983,588l897,562r-14,l871,565r-11,8l854,585r-20,69l834,668r3,11l846,691r11,6l943,722r14,l969,720r8,-9l986,700r20,-72l1006,616r-3,-11l995,594r-12,-6xm201,553l115,528r-12,-3l89,530r-9,9l75,551,55,619r-3,15l57,645r9,9l78,659r86,26l175,688r14,-6l198,674r6,-12l224,594r3,-15l221,568r-9,-9l201,553xm384,605l298,579r-14,l272,582r-11,9l255,602r-20,72l235,685r3,12l247,708r11,6l344,740r14,l370,737r8,-9l387,717r20,-69l407,634r-3,-12l396,611r-12,-6xm565,659l482,634r-15,l456,636r-12,9l439,657r-20,68l419,740r2,11l430,763r12,5l527,791r12,3l553,788r9,-5l568,771r20,-71l591,688r-6,-14l579,665r-14,-6xm748,711l662,688r-14,-3l636,691r-8,6l619,711r-20,69l599,791r3,15l611,814r11,6l708,846r14,l734,843r11,-9l751,823r20,-69l771,740r-3,-12l760,720r-12,-9xm149,728l63,702r-11,l40,705r-11,9l23,725,3,794,,808r6,12l14,831r12,6l112,860r11,3l138,857r8,-6l152,840r20,-72l175,757r-6,-14l161,734r-12,-6xm333,780l247,757r-15,-3l221,760r-9,5l204,780r-20,69l184,860r2,14l195,883r12,6l292,914r15,l318,912r12,-9l335,892r21,-69l356,808r-3,-11l344,788r-11,-8xm516,834l430,808r-14,l404,811r-11,9l387,831r-20,69l367,914r3,12l378,937r12,6l476,969r11,l502,966r8,-9l516,946r20,-69l539,863r-6,-12l527,840r-11,-6xm697,889l611,863r-15,-3l585,866r-9,8l570,886r-22,69l548,969r2,11l559,989r11,6l656,1020r15,3l682,1018r12,-9l699,998r21,-69l720,914r-3,-11l708,894r-11,-5xm304,201l218,175r-11,l192,178r-8,9l178,198r-20,69l155,281r6,12l169,301r12,9l267,333r11,3l290,330r11,-6l307,310r20,-69l330,230r-6,-15l315,207r-11,-6xe" fillcolor="#1a1a1a" stroked="f">
                <v:path arrowok="t" o:connecttype="custom" o:connectlocs="751,937;866,1072;356,26;209,118;378,66;427,58;499,212;539,78;573,198;722,244;817,161;777,295;923,201;957,235;1072,370;487,253;341,347;510,295;559,284;631,442;668,307;702,427;854,470;949,387;909,522;1052,430;126,373;241,505;436,427;290,519;459,470;507,459;579,614;619,482;654,602;803,645;897,562;857,697;1003,605;75,551;189,682;384,605;238,697;407,648;456,636;527,791;565,659;599,780;751,823;63,702;26,837;169,743;204,780;318,912;516,834;370,926;536,877;585,866;656,1020;697,889;158,267;307,310" o:connectangles="0,0,0,0,0,0,0,0,0,0,0,0,0,0,0,0,0,0,0,0,0,0,0,0,0,0,0,0,0,0,0,0,0,0,0,0,0,0,0,0,0,0,0,0,0,0,0,0,0,0,0,0,0,0,0,0,0,0,0,0,0,0"/>
                <o:lock v:ext="edit" verticies="t"/>
              </v:shape>
              <v:shape id="Freeform 2582" o:spid="_x0000_s3168" style="position:absolute;left:7274;top:1195;width:1086;height:1057;visibility:visible;mso-wrap-style:square;v-text-anchor:top" coordsize="1086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e7sYA&#10;AADdAAAADwAAAGRycy9kb3ducmV2LnhtbESPQWvDMAyF74P+B6PBbqvTMraS1S2jZSxQGKwt9KrF&#10;amIay8F22uzfT4fBbhLv6b1Py/XoO3WlmFxgA7NpAYq4DtZxY+B4eH9cgEoZ2WIXmAz8UIL1anK3&#10;xNKGG3/RdZ8bJSGcSjTQ5tyXWqe6JY9pGnpi0c4hesyyxkbbiDcJ952eF8Wz9uhYGlrsadNSfdkP&#10;3sD37mOYH2fn6vNlU8XTsHWXXXTGPNyPb6+gMo353/x3XVnBL56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ue7sYAAADdAAAADwAAAAAAAAAAAAAAAACYAgAAZHJz&#10;L2Rvd25yZXYueG1sUEsFBgAAAAAEAAQA9QAAAIsDAAAAAA==&#10;" path="m286,198l209,175r-12,l186,178r-9,5l172,195r-18,63l154,269r3,9l163,289r11,3l252,315r11,3l275,312r8,-5l289,295r17,-60l306,223r-3,-11l295,203r-9,-5xm831,358l756,335r-11,-3l733,338r-8,6l719,355r-17,60l699,427r3,11l710,447r12,6l796,476r12,l819,473r9,-6l834,456r17,-63l854,381r-3,-9l842,364r-11,-6xm364,602l289,579r-11,l266,582r-8,8l252,602r-17,60l232,673r3,12l243,693r12,6l329,722r12,l352,719r9,-8l366,702r18,-63l387,627r-3,-11l375,607r-11,-5xm338,23l260,,249,,238,3r-9,8l223,20,206,83r-3,12l209,106r6,9l226,120r75,20l315,143r8,-3l332,132r6,-12l358,60r,-11l355,37r-9,-8l338,23xm518,77l441,54,430,52r-9,5l412,63r-5,11l387,135r,11l389,158r9,8l407,172r77,23l495,195r12,-3l515,186r6,-11l538,112r,-12l536,92,530,80,518,77xm702,129l624,106r-11,l601,109r-8,8l587,126r-17,63l570,201r3,11l579,221r11,5l667,249r12,l690,246r9,-8l705,229r17,-63l722,155r-3,-12l710,135r-8,-6xm882,183l808,160r-12,l785,163r-9,6l771,180r-21,64l750,255r3,9l762,272r9,6l848,301r11,3l871,298r8,-6l885,281r17,-60l905,209r-5,-11l894,189r-12,-6xm1066,235l988,215r-11,-3l965,215r-8,8l951,235r-17,60l934,307r3,11l945,327r9,5l1031,355r12,l1054,352r9,-8l1069,335r17,-63l1086,261r-3,-12l1077,241r-11,-6xm467,249l392,229r-11,-3l369,229r-8,9l355,249r-17,60l335,321r3,11l346,341r12,6l432,370r12,l455,367r9,-9l470,350r17,-64l490,275r-6,-11l478,255r-11,-6xm650,304l573,281r-12,l550,284r-9,8l538,301r-20,63l518,375r3,12l530,395r8,6l616,421r11,3l639,421r8,-8l653,401r17,-60l670,329r-3,-11l662,309r-12,-5xm1014,410l937,387r-12,l917,390r-9,8l902,410r-20,60l882,481r3,12l894,501r8,6l980,530r11,l1003,527r8,-8l1017,510r17,-63l1034,436r-3,-12l1026,415r-12,-5xm235,372l157,350r-11,l134,352r-8,6l120,370r-17,60l103,444r3,9l114,461r9,6l200,490r12,l223,487r9,-6l238,470r17,-60l255,395r-3,-8l246,378r-11,-6xm415,424l341,401r-12,l318,404r-9,9l303,424r-17,60l283,496r6,11l295,516r11,5l381,544r11,l404,542r8,-9l418,524r20,-63l438,450r-3,-12l427,430r-12,-6xm599,478l524,456r-14,l501,458r-8,9l487,476r-20,63l467,550r3,12l478,570r9,6l564,596r12,3l587,593r9,-6l601,576r18,-60l622,504r-6,-11l610,484r-11,-6xm782,530l705,510r-12,-3l682,513r-9,6l667,530r-17,60l647,602r6,11l659,622r11,5l745,650r14,l768,648r8,-6l782,630r20,-63l802,556r-3,-12l791,536r-9,-6xm963,585l888,562r-11,l865,564r-8,9l851,582r-20,63l831,656r3,12l842,676r12,6l928,705r12,l951,702r9,-9l965,685r18,-63l985,610r-5,-11l974,590r-11,-5xm183,550l106,527r-12,l83,530r-9,6l68,547,51,607r,15l54,630r6,9l71,645r78,23l160,668r12,-3l180,659r6,-11l203,587r,-14l200,564r-8,-8l183,550xm547,656l470,633r-12,l450,636r-12,9l435,653r-20,63l415,728r3,11l427,748r8,6l513,774r11,3l536,771r8,-6l550,754r17,-61l567,682r-3,-12l558,662r-11,-6xm728,708l653,688r-11,-3l630,691r-8,5l616,708r-17,60l596,779r5,12l607,799r12,6l693,828r12,l716,825r9,-6l730,808r18,-63l750,734r-2,-12l739,713r-11,-5xm131,725l54,702r-11,l31,705r-8,8l17,722,,785r,12l2,808r9,9l20,822r77,20l109,845r11,-3l129,834r5,-12l152,762r,-11l149,739r-6,-8l131,725xm312,777l238,756r-12,-2l215,759r-9,6l200,777r-17,60l180,848r3,12l192,868r11,6l278,897r11,l301,894r8,-6l315,877r17,-63l335,802r-3,-11l323,782r-11,-5xm495,831l418,808r-11,l398,811r-9,8l384,828r-20,63l364,903r2,11l375,923r9,5l461,951r12,l484,948r9,-8l498,931r17,-63l515,857r-2,-12l507,837r-12,-6xm679,885l601,862r-11,l579,865r-9,6l564,883r-17,60l544,957r6,9l556,974r11,6l642,1003r11,l665,1000r8,-6l679,983r20,-60l699,908r-3,-8l687,891r-8,-6xm911,762l836,739r-14,l814,742r-9,9l799,759r-20,63l748,937r-20,60l728,1009r2,11l739,1029r9,5l825,1057r11,l848,1054r9,-8l862,1037,931,799r3,-11l928,777r-6,-9l911,762xe" fillcolor="#333" stroked="f">
                <v:path arrowok="t" o:connecttype="custom" o:connectlocs="154,269;306,235;745,332;796,476;842,364;235,662;361,711;260,0;215,115;358,49;412,63;495,195;518,77;570,201;722,166;796,160;848,301;894,189;934,295;1063,344;392,229;346,341;490,275;541,292;627,424;650,304;882,481;1034,447;146,350;200,490;246,378;286,484;412,533;524,456;478,570;622,504;673,519;759,650;782,530;831,656;983,622;94,527;149,668;192,556;415,716;544,765;653,688;607,799;750,734;23,713;109,845;131,725;180,848;332,814;407,808;461,951;507,837;547,943;673,994;836,739;728,997;862,1037" o:connectangles="0,0,0,0,0,0,0,0,0,0,0,0,0,0,0,0,0,0,0,0,0,0,0,0,0,0,0,0,0,0,0,0,0,0,0,0,0,0,0,0,0,0,0,0,0,0,0,0,0,0,0,0,0,0,0,0,0,0,0,0,0,0"/>
                <o:lock v:ext="edit" verticies="t"/>
              </v:shape>
              <v:shape id="Freeform 2583" o:spid="_x0000_s3167" style="position:absolute;left:8222;top:1161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5SuMIA&#10;AADdAAAADwAAAGRycy9kb3ducmV2LnhtbERPTWsCMRC9F/ofwgjeanatiqxGKQWhvVXbS2/DZrpZ&#10;3EyWzTSu/74pCN7m8T5nux99pxINsQ1soJwVoIjrYFtuDHx9Hp7WoKIgW+wCk4ErRdjvHh+2WNlw&#10;4SOlkzQqh3Cs0IAT6SutY+3IY5yFnjhzP2HwKBkOjbYDXnK47/S8KFbaY8u5wWFPr47q8+nXG0jp&#10;e94u5aMvgywOq+e1S+f30ZjpZHzZgBIa5S6+ud9snl8sSvj/Jp+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jlK4wgAAAN0AAAAPAAAAAAAAAAAAAAAAAJgCAABkcnMvZG93&#10;bnJldi54bWxQSwUGAAAAAAQABAD1AAAAhwMAAAAA&#10;" path="m83,17l80,11,43,,37,2r6,12l72,22,83,17xm86,25l83,20,72,25,63,54r6,9l75,60,86,25xm40,14l35,5,29,8,17,45r3,3l32,43,40,14xm72,74l69,68,58,74r-9,29l55,111r5,-3l72,74xm23,63l17,54r-5,3l,94r3,3l15,91,23,63xm52,114l46,103,17,94,6,100r3,6l46,117r6,-3xe" fillcolor="#534d4e" stroked="f">
                <v:path arrowok="t" o:connecttype="custom" o:connectlocs="83,17;80,11;43,0;37,2;43,14;72,22;83,17;86,25;83,20;72,25;63,54;69,63;75,60;86,25;40,14;35,5;29,8;17,45;20,48;32,43;40,14;72,74;69,68;58,74;49,103;55,111;60,108;72,74;23,63;17,54;12,57;0,94;3,97;15,91;23,63;52,114;46,103;17,94;6,100;9,106;46,117;52,114" o:connectangles="0,0,0,0,0,0,0,0,0,0,0,0,0,0,0,0,0,0,0,0,0,0,0,0,0,0,0,0,0,0,0,0,0,0,0,0,0,0,0,0,0,0"/>
                <o:lock v:ext="edit" verticies="t"/>
              </v:shape>
              <v:shape id="Freeform 2584" o:spid="_x0000_s3166" style="position:absolute;left:8145;top:1138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zMz8IA&#10;AADdAAAADwAAAGRycy9kb3ducmV2LnhtbERPTWsCMRC9F/ofwhS81axbFdkapQhCe1PbS2/DZrpZ&#10;3EyWzRjXf98Ihd7m8T5nvR19pxINsQ1sYDYtQBHXwbbcGPj63D+vQEVBttgFJgM3irDdPD6ssbLh&#10;ykdKJ2lUDuFYoQEn0ldax9qRxzgNPXHmfsLgUTIcGm0HvOZw3+myKJbaY8u5wWFPO0f1+XTxBlL6&#10;LtuFHPpZkPl++bJy6fwxGjN5Gt9eQQmN8i/+c7/bPL+Yl3D/Jp+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XMzPwgAAAN0AAAAPAAAAAAAAAAAAAAAAAJgCAABkcnMvZG93&#10;bnJldi54bWxQSwUGAAAAAAQABAD1AAAAhwMAAAAA&#10;" path="m83,17l80,11,43,,37,2r6,12l72,23,83,17xm86,25l83,20,72,25,63,54r6,12l74,63,86,25xm40,17l34,5,29,8,17,45r3,3l31,45,40,17xm72,74l69,68,57,74r-8,29l51,111r6,-2l72,74xm23,63l17,54r-6,3l,94r3,3l14,91,23,63xm49,114l46,103,17,94,6,100r2,6l46,117r3,-3xe" fillcolor="#534d4e" stroked="f">
                <v:path arrowok="t" o:connecttype="custom" o:connectlocs="83,17;80,11;43,0;37,2;43,14;72,23;83,17;86,25;83,20;72,25;63,54;69,66;74,63;86,25;40,17;34,5;29,8;17,45;20,48;31,45;40,17;72,74;69,68;57,74;49,103;51,111;57,109;72,74;23,63;17,54;11,57;0,94;3,97;14,91;23,63;49,114;46,103;17,94;6,100;8,106;46,117;49,114" o:connectangles="0,0,0,0,0,0,0,0,0,0,0,0,0,0,0,0,0,0,0,0,0,0,0,0,0,0,0,0,0,0,0,0,0,0,0,0,0,0,0,0,0,0"/>
                <o:lock v:ext="edit" verticies="t"/>
              </v:shape>
              <v:shape id="Freeform 2585" o:spid="_x0000_s3165" style="position:absolute;left:7841;top:1516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KZcQA&#10;AADdAAAADwAAAGRycy9kb3ducmV2LnhtbERPS27CMBDdV+odrKnUXXEoX6U4UYtExQZUAgcY4mkS&#10;Go9D7EB6+xoJqbt5et9ZpL2pxYVaV1lWMBxEIIhzqysuFBz2q5c5COeRNdaWScEvOUiTx4cFxtpe&#10;eUeXzBcihLCLUUHpfRNL6fKSDLqBbYgD921bgz7AtpC6xWsIN7V8jaKpNFhxaCixoWVJ+U/WGQVV&#10;tl1uPlcfx/NssrfFTnfT01en1PNT//4GwlPv/8V391qH+dF4BLdvwgk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3SmXEAAAA3QAAAA8AAAAAAAAAAAAAAAAAmAIAAGRycy9k&#10;b3ducmV2LnhtbFBLBQYAAAAABAAEAPUAAACJAwAAAAA=&#10;" path="m14,26r,l6,31,,40r,9l3,54r6,9l17,66r12,l34,66r9,-6l46,51r,-8l43,34r6,-3l52,23r,-6l49,8,43,6,37,,29,,20,3,14,6r-2,5l12,20r2,6xm14,43r,l20,37r6,-3l32,40r,6l29,51r-9,3l17,49,14,43xm26,17r,l29,14r5,l37,17r,3l34,26r-5,l26,23r,-6xe" stroked="f">
                <v:path arrowok="t" o:connecttype="custom" o:connectlocs="14,26;14,26;6,31;0,40;0,40;0,49;3,54;9,63;17,66;17,66;29,66;34,66;43,60;46,51;46,51;46,43;43,34;43,34;49,31;52,23;52,23;52,17;49,8;43,6;37,0;37,0;29,0;20,3;14,6;12,11;12,11;12,20;14,26;14,26;14,43;14,43;20,37;26,34;26,34;32,40;32,46;32,46;29,51;20,54;20,54;17,49;14,43;14,43;26,17;26,17;29,14;34,14;34,14;37,17;37,20;37,20;34,26;29,26;29,26;26,23;26,17;26,17" o:connectangles="0,0,0,0,0,0,0,0,0,0,0,0,0,0,0,0,0,0,0,0,0,0,0,0,0,0,0,0,0,0,0,0,0,0,0,0,0,0,0,0,0,0,0,0,0,0,0,0,0,0,0,0,0,0,0,0,0,0,0,0,0,0"/>
                <o:lock v:ext="edit" verticies="t"/>
              </v:shape>
              <v:shape id="Freeform 2586" o:spid="_x0000_s3164" style="position:absolute;left:7792;top:1688;width:55;height:66;visibility:visible;mso-wrap-style:square;v-text-anchor:top" coordsize="5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pFk8QA&#10;AADdAAAADwAAAGRycy9kb3ducmV2LnhtbERPS2sCMRC+F/ofwhR6q0llKd3VKCIKBXupjxZvw2bM&#10;Lt1M1k3U9d+bQsHbfHzPGU9714gzdaH2rOF1oEAQl97UbDVsN8uXdxAhIhtsPJOGKwWYTh4fxlgY&#10;f+EvOq+jFSmEQ4EaqhjbQspQVuQwDHxLnLiD7xzGBDsrTYeXFO4aOVTqTTqsOTVU2NK8ovJ3fXIa&#10;Nvuf/ULNePW5W9rvJmb50Za51s9P/WwEIlIf7+J/94dJ81WWwd836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KRZPEAAAA3QAAAA8AAAAAAAAAAAAAAAAAmAIAAGRycy9k&#10;b3ducmV2LnhtbFBLBQYAAAAABAAEAPUAAACJAwAAAAA=&#10;" path="m26,23r6,-9l46,20r6,l55,14r,-6l49,6,32,,23,,20,6,12,20r,6l12,31r3,3l26,34r6,3l32,46r-6,5l20,51,12,46,6,43r-3,l,46r,5l3,57r6,6l15,66r11,l35,63r5,-6l46,49r,-9l46,31,40,26,35,23r-9,xe" stroked="f">
                <v:path arrowok="t" o:connecttype="custom" o:connectlocs="26,23;32,14;46,20;46,20;52,20;55,14;55,14;55,8;49,6;32,0;32,0;23,0;20,6;12,20;12,20;12,26;12,26;12,31;15,34;15,34;26,34;26,34;32,37;32,46;32,46;26,51;20,51;20,51;12,46;6,43;6,43;3,43;0,46;0,46;0,51;3,57;9,63;15,66;15,66;26,66;35,63;40,57;46,49;46,49;46,40;46,31;40,26;35,23;35,23;26,23;26,23" o:connectangles="0,0,0,0,0,0,0,0,0,0,0,0,0,0,0,0,0,0,0,0,0,0,0,0,0,0,0,0,0,0,0,0,0,0,0,0,0,0,0,0,0,0,0,0,0,0,0,0,0,0,0"/>
              </v:shape>
              <v:shape id="Freeform 2587" o:spid="_x0000_s3163" style="position:absolute;left:7741;top:1868;width:51;height:66;visibility:visible;mso-wrap-style:square;v-text-anchor:top" coordsize="5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PIwMQA&#10;AADdAAAADwAAAGRycy9kb3ducmV2LnhtbERPTWvCQBC9F/wPyxR6Ed2N1CrRVVQoiODBpB68Ddkx&#10;Cc3Ohuyq8d93C4Xe5vE+Z7nubSPu1PnasYZkrEAQF87UXGr4yj9HcxA+IBtsHJOGJ3lYrwYvS0yN&#10;e/CJ7lkoRQxhn6KGKoQ2ldIXFVn0Y9cSR+7qOoshwq6UpsNHDLeNnCj1IS3WHBsqbGlXUfGd3ayG&#10;8+Q4s4dhP1SH/MjTzSXZZpdE67fXfrMAEagP/+I/997E+ep9Cr/fx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jyMDEAAAA3QAAAA8AAAAAAAAAAAAAAAAAmAIAAGRycy9k&#10;b3ducmV2LnhtbFBLBQYAAAAABAAEAPUAAACJAwAAAAA=&#10;" path="m34,55l20,49,43,38r5,-6l51,23r,-5l51,9,46,3,37,,28,,17,3,14,9r-3,3l11,18r6,5l20,20r6,-2l28,12r6,l37,15r,5l28,29,14,38,3,46,,49r,6l6,61r25,5l37,66r6,-3l40,58,34,55xe" stroked="f">
                <v:path arrowok="t" o:connecttype="custom" o:connectlocs="34,55;20,49;20,49;43,38;48,32;51,23;51,23;51,18;51,9;46,3;37,0;37,0;28,0;17,3;17,3;14,9;11,12;11,12;11,18;17,23;17,23;20,20;26,18;26,18;28,12;34,12;34,12;37,15;37,20;37,20;28,29;14,38;14,38;3,46;0,49;0,49;0,55;6,61;31,66;31,66;37,66;43,63;43,63;40,58;34,55;34,55" o:connectangles="0,0,0,0,0,0,0,0,0,0,0,0,0,0,0,0,0,0,0,0,0,0,0,0,0,0,0,0,0,0,0,0,0,0,0,0,0,0,0,0,0,0,0,0,0,0"/>
              </v:shape>
              <v:shape id="Freeform 2588" o:spid="_x0000_s3162" style="position:absolute;left:7663;top:1461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+K38MA&#10;AADdAAAADwAAAGRycy9kb3ducmV2LnhtbERP22rCQBB9L/gPywi+1Y0SpEZXESEo0lKNfsCQHZNg&#10;djZmV039erdQ6NscznXmy87U4k6tqywrGA0jEMS51RUXCk7H9P0DhPPIGmvLpOCHHCwXvbc5Jto+&#10;+ED3zBcihLBLUEHpfZNI6fKSDLqhbYgDd7atQR9gW0jd4iOEm1qOo2giDVYcGkpsaF1SfsluRsG1&#10;y6Zyurmm9PkV75/fchc36U6pQb9bzUB46vy/+M+91WF+FE/g95twgl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+K38MAAADdAAAADwAAAAAAAAAAAAAAAACYAgAAZHJzL2Rv&#10;d25yZXYueG1sUEsFBgAAAAAEAAQA9QAAAIgDAAAAAA==&#10;" path="m32,18l3,52,,55r,6l6,66,9,63r6,-2l49,23r3,-5l49,12,43,6,20,,12,,9,6r,3l12,12r6,3l32,18xe" stroked="f">
                <v:path arrowok="t" o:connecttype="custom" o:connectlocs="32,18;3,52;3,52;0,55;0,55;0,61;6,66;6,66;9,63;15,61;49,23;49,23;52,18;52,18;49,12;43,6;20,0;20,0;12,0;9,6;9,6;9,9;12,12;18,15;32,18" o:connectangles="0,0,0,0,0,0,0,0,0,0,0,0,0,0,0,0,0,0,0,0,0,0,0,0,0"/>
              </v:shape>
              <v:shape id="Freeform 2589" o:spid="_x0000_s3161" style="position:absolute;left:7609;top:1639;width:54;height:63;visibility:visible;mso-wrap-style:square;v-text-anchor:top" coordsize="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6+cUA&#10;AADdAAAADwAAAGRycy9kb3ducmV2LnhtbERPS2vCQBC+F/wPywi9SN1UipboRqS1UHrwkVbE2yQ7&#10;JqHZ2ZBdNf33riD0Nh/fc2bzztTiTK2rLCt4HkYgiHOrKy4U/Hx/PL2CcB5ZY22ZFPyRg3nSe5hh&#10;rO2Ft3ROfSFCCLsYFZTeN7GULi/JoBvahjhwR9sa9AG2hdQtXkK4qeUoisbSYMWhocSG3krKf9OT&#10;UfBuzTLbrPnLHjJcF7vJarDXJ6Ue+91iCsJT5//Fd/enDvOjlwncvgkny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jr5xQAAAN0AAAAPAAAAAAAAAAAAAAAAAJgCAABkcnMv&#10;ZG93bnJldi54bWxQSwUGAAAAAAQABAD1AAAAigMAAAAA&#10;" path="m43,52r,l49,52r5,-3l52,43,49,40r-3,l52,17r,-8l52,6,49,,46,,40,,31,3,6,26,3,29,,34r,3l6,40r23,9l26,55r,5l31,63r6,l40,57r3,-5xm17,32l40,12,31,34,17,32xe" stroked="f">
                <v:path arrowok="t" o:connecttype="custom" o:connectlocs="43,52;43,52;43,52;43,52;49,52;54,49;54,49;52,43;49,40;49,40;46,40;52,17;52,17;52,9;52,6;49,0;46,0;46,0;40,0;31,3;6,26;6,26;3,29;0,34;0,34;0,37;6,40;29,49;26,55;26,55;26,60;31,63;31,63;37,63;40,57;43,52;17,32;40,12;31,34;17,32" o:connectangles="0,0,0,0,0,0,0,0,0,0,0,0,0,0,0,0,0,0,0,0,0,0,0,0,0,0,0,0,0,0,0,0,0,0,0,0,0,0,0,0"/>
                <o:lock v:ext="edit" verticies="t"/>
              </v:shape>
              <v:shape id="Freeform 2590" o:spid="_x0000_s3160" style="position:absolute;left:7572;top:1814;width:28;height:63;visibility:visible;mso-wrap-style:square;v-text-anchor:top" coordsize="2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ZAqsYA&#10;AADdAAAADwAAAGRycy9kb3ducmV2LnhtbESPQW/CMAyF75P4D5GRdhspDE2sIyBAIHGZNGAHjqbx&#10;mkLjVE2A7t/Ph0ncbL3n9z5P552v1Y3aWAU2MBxkoIiLYCsuDXwfNi8TUDEhW6wDk4FfijCf9Z6m&#10;mNtw5x3d9qlUEsIxRwMupSbXOhaOPMZBaIhF+wmtxyRrW2rb4l3Cfa1HWfamPVYsDQ4bWjkqLvur&#10;NxBel9vT+2V8/Pxanyej82JzdbE25rnfLT5AJerSw/x/vbWCn40FV76REf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ZAqsYAAADdAAAADwAAAAAAAAAAAAAAAACYAgAAZHJz&#10;L2Rvd25yZXYueG1sUEsFBgAAAAAEAAQA9QAAAIsDAAAAAA==&#10;" path="m14,57l25,14,28,6,23,3,14,,5,,3,3r,5l11,11,,51r,9l5,63r6,l14,57xe" stroked="f">
                <v:path arrowok="t" o:connecttype="custom" o:connectlocs="14,57;25,14;25,14;28,6;23,3;14,0;14,0;5,0;3,3;3,3;3,8;11,11;11,11;11,11;0,51;0,51;0,60;5,63;5,63;11,63;14,57;14,57" o:connectangles="0,0,0,0,0,0,0,0,0,0,0,0,0,0,0,0,0,0,0,0,0,0"/>
              </v:shape>
              <v:shape id="Freeform 2591" o:spid="_x0000_s3159" style="position:absolute;left:8033;top:1570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hX8cEA&#10;AADdAAAADwAAAGRycy9kb3ducmV2LnhtbERPTYvCMBC9C/6HMMLeNFVWcatR1mUVb6IunodmbEuT&#10;SWmyWv31RhC8zeN9znzZWiMu1PjSsYLhIAFBnDldcq7g77juT0H4gKzROCYFN/KwXHQ7c0y1u/Ke&#10;LoeQixjCPkUFRQh1KqXPCrLoB64mjtzZNRZDhE0udYPXGG6NHCXJRFosOTYUWNNPQVl1+LcK1uRW&#10;o+HunrM5VeP96lQZuflV6qPXfs9ABGrDW/xyb3Wcn3x+wfObe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IV/HBAAAA3QAAAA8AAAAAAAAAAAAAAAAAmAIAAGRycy9kb3du&#10;cmV2LnhtbFBLBQYAAAAABAAEAPUAAACGAwAAAAA=&#10;" path="m32,23r,l26,29r-6,3l14,26r,-6l17,15r9,l29,18r3,5xm17,40r,l6,49,,52r,3l,61r3,2l12,63r8,-5l37,43,43,29r3,-9l43,12,37,6,29,,20,,12,3,3,9,,15r,8l,32r6,6l12,40r5,xe" stroked="f">
                <v:path arrowok="t" o:connecttype="custom" o:connectlocs="32,23;32,23;26,29;20,32;20,32;14,26;14,20;14,20;17,15;26,15;26,15;29,18;32,23;32,23;17,40;17,40;6,49;0,52;0,55;0,55;0,61;3,63;3,63;12,63;20,58;20,58;37,43;43,29;43,29;46,20;43,12;37,6;29,0;29,0;20,0;12,3;3,9;0,15;0,15;0,23;0,32;6,38;12,40;12,40;17,40;17,40" o:connectangles="0,0,0,0,0,0,0,0,0,0,0,0,0,0,0,0,0,0,0,0,0,0,0,0,0,0,0,0,0,0,0,0,0,0,0,0,0,0,0,0,0,0,0,0,0,0"/>
                <o:lock v:ext="edit" verticies="t"/>
              </v:shape>
              <v:shape id="Freeform 2592" o:spid="_x0000_s3158" style="position:absolute;left:7973;top:1742;width:49;height:66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hSyMYA&#10;AADdAAAADwAAAGRycy9kb3ducmV2LnhtbESPQWvDMAyF74P9B6NBL2N12tKxZXVLCRRKT122kauI&#10;tSQsloPtNtm/nw6F3STe03ufNrvJ9epKIXaeDSzmGSji2tuOGwOfH4enF1AxIVvsPZOBX4qw297f&#10;bTC3fuR3upapURLCMUcDbUpDrnWsW3IY534gFu3bB4dJ1tBoG3CUcNfrZZY9a4cdS0OLAxUt1T/l&#10;xRnYB3caz9WiWtdVcfl6dOXqlQtjZg/T/g1Uoin9m2/XRyv42Vr45RsZQW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hSyMYAAADdAAAADwAAAAAAAAAAAAAAAACYAgAAZHJz&#10;L2Rvd25yZXYueG1sUEsFBgAAAAAEAAQA9QAAAIsDAAAAAA==&#10;" path="m29,23r,l43,15,49,9,46,3,43,,37,3,26,9,9,23,3,35,,46r3,9l9,60r8,3l26,66r8,-3l43,58r3,-9l49,40,46,35,40,29,34,23r-5,xm17,40r,l20,35r6,l31,38r,8l29,52r-6,l17,46r,-6xe" stroked="f">
                <v:path arrowok="t" o:connecttype="custom" o:connectlocs="29,23;29,23;43,15;49,9;49,9;46,3;43,0;43,0;37,3;26,9;26,9;9,23;3,35;3,35;0,46;3,55;9,60;17,63;17,63;26,66;34,63;43,58;46,49;46,49;49,40;46,35;40,29;34,23;34,23;29,23;29,23;17,40;17,40;20,35;26,35;26,35;31,38;31,46;31,46;29,52;23,52;23,52;17,46;17,40;17,40" o:connectangles="0,0,0,0,0,0,0,0,0,0,0,0,0,0,0,0,0,0,0,0,0,0,0,0,0,0,0,0,0,0,0,0,0,0,0,0,0,0,0,0,0,0,0,0,0"/>
                <o:lock v:ext="edit" verticies="t"/>
              </v:shape>
              <v:shape id="Freeform 2593" o:spid="_x0000_s3157" style="position:absolute;left:7924;top:1920;width:52;height:69;visibility:visible;mso-wrap-style:square;v-text-anchor:top" coordsize="5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gQpMUA&#10;AADdAAAADwAAAGRycy9kb3ducmV2LnhtbERPTWvCQBC9C/6HZQQv0uwqKDZ1FW0pCM3FtIf2Ns2O&#10;STA7G7JbTfvr3YLgbR7vc1ab3jbiTJ2vHWuYJgoEceFMzaWGj/fXhyUIH5ANNo5Jwy952KyHgxWm&#10;xl34QOc8lCKGsE9RQxVCm0rpi4os+sS1xJE7us5iiLArpenwEsNtI2dKLaTFmmNDhS09V1Sc8h+r&#10;IbzZyS77PL6oU/Y1+WOff2ePtdbjUb99AhGoD3fxzb03cb6aT+H/m3iC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BCkxQAAAN0AAAAPAAAAAAAAAAAAAAAAAJgCAABkcnMv&#10;ZG93bnJldi54bWxQSwUGAAAAAAQABAD1AAAAigMAAAAA&#10;" path="m40,34r,l46,29r6,-6l52,17,49,11,43,6,37,,29,,20,3,17,6r-5,5l15,14r2,3l20,17r6,-3l29,14r3,l37,17r,3l35,26r-6,l23,26r-3,3l20,34r6,3l32,43r,6l29,52r-6,2l17,49,15,43,12,40,9,37,3,40,,43r,6l6,57r6,6l17,66r9,3l35,66r5,-6l46,52r,-9l40,34xe" stroked="f">
                <v:path arrowok="t" o:connecttype="custom" o:connectlocs="40,34;52,23;52,17;43,6;37,0;20,3;12,11;15,14;17,17;26,14;29,14;32,14;37,20;35,26;29,26;20,29;20,34;26,37;32,49;29,52;23,54;15,43;12,40;9,37;0,43;0,49;6,57;17,66;26,69;40,60;46,52;40,34" o:connectangles="0,0,0,0,0,0,0,0,0,0,0,0,0,0,0,0,0,0,0,0,0,0,0,0,0,0,0,0,0,0,0,0"/>
              </v:shape>
              <v:shape id="Freeform 2594" o:spid="_x0000_s3156" style="position:absolute;left:7503;top:1989;width:57;height:66;visibility:visible;mso-wrap-style:square;v-text-anchor:top" coordsize="5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2isQA&#10;AADdAAAADwAAAGRycy9kb3ducmV2LnhtbERPS2sCMRC+F/wPYQq9FM0asMhqlKIUWpGCj4PH6Wbc&#10;LN1Mlk1c139vhEJv8/E9Z77sXS06akPlWcN4lIEgLrypuNRwPHwMpyBCRDZYeyYNNwqwXAye5pgb&#10;f+UddftYihTCIUcNNsYmlzIUlhyGkW+IE3f2rcOYYFtK0+I1hbtaqix7kw4rTg0WG1pZKn73F6ch&#10;Hn6+XzfGdJP11p7VV6kup5vS+uW5f5+BiNTHf/Gf+9Ok+dlEweObd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LtorEAAAA3QAAAA8AAAAAAAAAAAAAAAAAmAIAAGRycy9k&#10;b3ducmV2LnhtbFBLBQYAAAAABAAEAPUAAACJAwAAAAA=&#10;" path="m3,25r,l,40,3,51r6,9l20,66r11,l40,63r9,-9l54,40,57,25,54,14,49,5,40,,29,,17,5,9,14,3,25xm34,14r,l40,17r3,3l43,28r-3,9l37,46r-3,5l29,54r-6,l20,51,17,46r,-6l17,31r3,-8l26,17r5,-3l34,14xe" stroked="f">
                <v:path arrowok="t" o:connecttype="custom" o:connectlocs="3,25;3,25;0,40;3,51;9,60;20,66;20,66;31,66;40,63;49,54;54,40;54,40;57,25;54,14;49,5;40,0;40,0;29,0;17,5;9,14;3,25;3,25;34,14;34,14;40,17;43,20;43,28;40,37;40,37;37,46;34,51;29,54;23,54;23,54;20,51;17,46;17,40;17,31;17,31;20,23;26,17;31,14;34,14;34,14" o:connectangles="0,0,0,0,0,0,0,0,0,0,0,0,0,0,0,0,0,0,0,0,0,0,0,0,0,0,0,0,0,0,0,0,0,0,0,0,0,0,0,0,0,0,0,0"/>
                <o:lock v:ext="edit" verticies="t"/>
              </v:shape>
              <v:shape id="Freeform 2595" o:spid="_x0000_s3155" style="position:absolute;left:7701;top:206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/7MMQA&#10;AADdAAAADwAAAGRycy9kb3ducmV2LnhtbERPTWvCQBC9C/6HZYReRDetKBpdpVoLXlow6sHbkB2T&#10;YHY2ZLca++tdQfA2j/c5s0VjSnGh2hWWFbz3IxDEqdUFZwr2u+/eGITzyBpLy6TgRg4W83ZrhrG2&#10;V97SJfGZCCHsYlSQe1/FUro0J4OubyviwJ1sbdAHWGdS13gN4aaUH1E0kgYLDg05VrTKKT0nf0bB&#10;f7LeHAf7L55Mlif/Y7ddHh5+lXrrNJ9TEJ4a/xI/3Rsd5kfDATy+C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f+zDEAAAA3QAAAA8AAAAAAAAAAAAAAAAAmAIAAGRycy9k&#10;b3ducmV2LnhtbFBLBQYAAAAABAAEAPUAAACJAwAAAAA=&#10;" path="m3,9r,l,14r3,3l5,23r3,l14,26r6,-3l23,20r2,-6l25,11,23,6,20,3,17,,11,,8,,3,6r,3xe" stroked="f">
                <v:path arrowok="t" o:connecttype="custom" o:connectlocs="3,9;3,9;0,14;3,17;5,23;8,23;8,23;14,26;20,23;23,20;25,14;25,14;25,11;23,6;20,3;17,0;17,0;11,0;8,0;3,6;3,9;3,9" o:connectangles="0,0,0,0,0,0,0,0,0,0,0,0,0,0,0,0,0,0,0,0,0,0"/>
              </v:shape>
              <v:shape id="Freeform 2596" o:spid="_x0000_s3154" style="position:absolute;left:7864;top:2103;width:66;height:52;visibility:visible;mso-wrap-style:square;v-text-anchor:top" coordsize="6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VbcYA&#10;AADdAAAADwAAAGRycy9kb3ducmV2LnhtbERPS2vCQBC+F/oflil4KbqptD5SV7GVVhGEqD30OGQn&#10;2dDsbJrdavz3XaHQ23x8z5ktOluLE7W+cqzgYZCAIM6drrhU8HF8609A+ICssXZMCi7kYTG/vZlh&#10;qt2Z93Q6hFLEEPYpKjAhNKmUPjdk0Q9cQxy5wrUWQ4RtKXWL5xhuazlMkpG0WHFsMNjQq6H86/Bj&#10;FUyzdZHfv3xyZkaFXu2W2+J9/K1U765bPoMI1IV/8Z97o+P85OkRrt/EE+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IVbcYAAADdAAAADwAAAAAAAAAAAAAAAACYAgAAZHJz&#10;L2Rvd25yZXYueG1sUEsFBgAAAAAEAAQA9QAAAIsDAAAAAA==&#10;" path="m17,r,l11,3,9,6r,6l14,15,57,29r6,l66,23r,-5l63,15,17,xm9,26r,l6,26,,32r3,6l6,40,52,52r5,l60,49r,-6l54,40,9,26xe" stroked="f">
                <v:path arrowok="t" o:connecttype="custom" o:connectlocs="17,0;17,0;11,3;9,6;9,6;9,12;14,15;57,29;57,29;63,29;66,23;66,23;66,18;63,15;17,0;9,26;9,26;6,26;0,32;0,32;3,38;6,40;52,52;52,52;57,52;60,49;60,49;60,43;54,40;9,26" o:connectangles="0,0,0,0,0,0,0,0,0,0,0,0,0,0,0,0,0,0,0,0,0,0,0,0,0,0,0,0,0,0"/>
                <o:lock v:ext="edit" verticies="t"/>
              </v:shape>
              <v:shape id="Freeform 2597" o:spid="_x0000_s3153" style="position:absolute;left:8076;top:2049;width:69;height:66;visibility:visible;mso-wrap-style:square;v-text-anchor:top" coordsize="6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OpcUA&#10;AADdAAAADwAAAGRycy9kb3ducmV2LnhtbERPS2vCQBC+F/oflhF6q7sGLRJdRYRSaxXq4+JtzI5J&#10;aHY2ZleT/vtuodDbfHzPmc47W4k7Nb50rGHQVyCIM2dKzjUcD6/PYxA+IBusHJOGb/Iwnz0+TDE1&#10;ruUd3fchFzGEfYoaihDqVEqfFWTR911NHLmLayyGCJtcmgbbGG4rmSj1Ii2WHBsKrGlZUPa1v1kN&#10;7Yc6vdWb5HxNPodb2ryvl+XuqvVTr1tMQATqwr/4z70ycb4ajeD3m3iC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h46lxQAAAN0AAAAPAAAAAAAAAAAAAAAAAJgCAABkcnMv&#10;ZG93bnJldi54bWxQSwUGAAAAAAQABAD1AAAAigMAAAAA&#10;" path="m29,23l12,17r-6,l,23r3,6l6,31r20,6l20,57r,6l26,66r6,l34,60,40,43r17,6l63,46r6,-3l66,37,63,31,43,29,49,8r,-5l43,,37,,34,6,29,23xe" stroked="f">
                <v:path arrowok="t" o:connecttype="custom" o:connectlocs="29,23;12,17;12,17;6,17;0,23;0,23;3,29;6,31;26,37;20,57;20,57;20,63;26,66;26,66;32,66;34,60;40,43;57,49;57,49;63,46;69,43;69,43;66,37;63,31;43,29;49,8;49,8;49,3;43,0;43,0;37,0;34,6;29,23" o:connectangles="0,0,0,0,0,0,0,0,0,0,0,0,0,0,0,0,0,0,0,0,0,0,0,0,0,0,0,0,0,0,0,0,0"/>
              </v:shape>
              <v:shape id="Freeform 2598" o:spid="_x0000_s3152" style="position:absolute;left:8156;top:1814;width:52;height:26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kr8IA&#10;AADdAAAADwAAAGRycy9kb3ducmV2LnhtbERPy6rCMBDdC/5DGMGdpopXpNcoIgguRPCFuBubuW2x&#10;mZQm2nq/3giCuzmc50znjSnEgyqXW1Yw6EcgiBOrc04VHA+r3gSE88gaC8uk4EkO5rN2a4qxtjXv&#10;6LH3qQgh7GJUkHlfxlK6JCODrm9L4sD92cqgD7BKpa6wDuGmkMMoGkuDOYeGDEtaZpTc9nejgA7L&#10;0aa+3ga7+rw+5en/9nTZklLdTrP4BeGp8V/xx73WYX70M4b3N+EE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euSvwgAAAN0AAAAPAAAAAAAAAAAAAAAAAJgCAABkcnMvZG93&#10;bnJldi54bWxQSwUGAAAAAAQABAD1AAAAhwMAAAAA&#10;" path="m9,17r29,9l46,26r3,l52,20r,-3l52,11,43,8,15,,6,,3,3,,6,,8r,6l9,17xe" stroked="f">
                <v:path arrowok="t" o:connecttype="custom" o:connectlocs="9,17;38,26;38,26;46,26;49,26;52,20;52,20;52,17;52,11;43,8;15,0;15,0;6,0;3,3;0,6;0,6;0,8;0,14;9,17;9,17" o:connectangles="0,0,0,0,0,0,0,0,0,0,0,0,0,0,0,0,0,0,0,0"/>
              </v:shape>
              <v:shape id="Freeform 2599" o:spid="_x0000_s3151" style="position:absolute;left:8202;top:1628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I8MsQA&#10;AADdAAAADwAAAGRycy9kb3ducmV2LnhtbERPzU7CQBC+k/gOmzHhJlsxCBQWoiICCRdaHmDSHdtq&#10;d7bZXWl5e9fEhNt8+X5nue5NIy7kfG1ZweMoAUFcWF1zqeCcbx9mIHxA1thYJgVX8rBe3Q2WmGrb&#10;8YkuWShFDGGfooIqhDaV0hcVGfQj2xJH7tM6gyFCV0rtsIvhppHjJHmWBmuODRW29FZR8Z39GAXv&#10;rx/z3bHsnuxmnB1cd819n38pNbzvXxYgAvXhJv5373Wcn0ym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iPDLEAAAA3QAAAA8AAAAAAAAAAAAAAAAAmAIAAGRycy9k&#10;b3ducmV2LnhtbFBLBQYAAAAABAAEAPUAAACJAwAAAAA=&#10;" path="m29,43r6,14l37,63r3,3l46,63r6,-3l52,54,49,51,40,31,55,25r5,-5l60,11,55,8r-9,3l35,20,29,5,26,3,23,,17,,12,5r3,6l23,28,3,37,,40r,3l,48r3,6l9,54r3,-3l29,43xe" stroked="f">
                <v:path arrowok="t" o:connecttype="custom" o:connectlocs="29,43;35,57;35,57;37,63;40,66;40,66;46,63;52,60;52,60;52,54;49,51;40,31;55,25;55,25;60,20;60,20;60,11;55,8;55,8;46,11;35,20;29,5;29,5;26,3;23,0;23,0;17,0;12,5;12,5;15,11;23,28;3,37;3,37;0,40;0,43;0,43;0,48;3,54;3,54;9,54;12,51;29,43" o:connectangles="0,0,0,0,0,0,0,0,0,0,0,0,0,0,0,0,0,0,0,0,0,0,0,0,0,0,0,0,0,0,0,0,0,0,0,0,0,0,0,0,0,0"/>
              </v:shape>
              <v:shape id="Freeform 2600" o:spid="_x0000_s3150" style="position:absolute;left:8257;top:1453;width:63;height:54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uo8YA&#10;AADdAAAADwAAAGRycy9kb3ducmV2LnhtbESPQU/CQBCF7yT+h82YeIOtGglWFlI1CiRwsOB90h23&#10;jd3ZprtC/ffMgYTbTN6b976ZLwffqiP1sQls4H6SgSKugm3YGTjsP8YzUDEhW2wDk4F/irBc3Izm&#10;mNtw4i86lskpCeGYo4E6pS7XOlY1eYyT0BGL9hN6j0nW3mnb40nCfasfsmyqPTYsDTV29FZT9Vv+&#10;eQPb992Gmunjpnym3evKfbtt8VkYc3c7FC+gEg3par5cr63gZ0+CK9/ICHp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Kuo8YAAADdAAAADwAAAAAAAAAAAAAAAACYAgAAZHJz&#10;L2Rvd25yZXYueG1sUEsFBgAAAAAEAAQA9QAAAIsDAAAAAA==&#10;" path="m37,r,l34,,31,3r,5l34,11r6,l43,6r,-3l37,xm5,11r,l2,14,,17r,6l2,26,54,40r6,l63,34,60,31,57,28,5,11xm25,40r,l20,40r-3,6l17,51r6,3l28,51r3,-2l31,43,25,40xe" stroked="f">
                <v:path arrowok="t" o:connecttype="custom" o:connectlocs="37,0;37,0;34,0;31,3;31,3;31,8;34,11;34,11;40,11;43,6;43,6;43,3;37,0;37,0;5,11;5,11;2,14;0,17;0,23;2,26;54,40;54,40;60,40;63,34;60,31;57,28;5,11;25,40;25,40;20,40;17,46;17,46;17,51;23,54;23,54;28,51;31,49;31,49;31,43;25,40;25,40" o:connectangles="0,0,0,0,0,0,0,0,0,0,0,0,0,0,0,0,0,0,0,0,0,0,0,0,0,0,0,0,0,0,0,0,0,0,0,0,0,0,0,0,0"/>
                <o:lock v:ext="edit" verticies="t"/>
              </v:shape>
              <v:shape id="Freeform 2601" o:spid="_x0000_s3149" style="position:absolute;left:7426;top:1579;width:54;height:72;visibility:visible;mso-wrap-style:square;v-text-anchor:top" coordsize="5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LuBsMA&#10;AADdAAAADwAAAGRycy9kb3ducmV2LnhtbERPTWsCMRC9C/6HMEIvUrOWWuxqFFGKXmsLsrchGbOr&#10;m8myie723zdCobd5vM9ZrntXizu1ofKsYDrJQBBrbyq2Cr6/Pp7nIEJENlh7JgU/FGC9Gg6WmBvf&#10;8Sfdj9GKFMIhRwVljE0uZdAlOQwT3xAn7uxbhzHB1krTYpfCXS1fsuxNOqw4NZTY0LYkfT3enILm&#10;tZiNbXHa+83FFnrX7eeFPin1NOo3CxCR+vgv/nMfTJqfzd7h8U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LuBsMAAADdAAAADwAAAAAAAAAAAAAAAACYAgAAZHJzL2Rv&#10;d25yZXYueG1sUEsFBgAAAAAEAAQA9QAAAIgDAAAAAA==&#10;" path="m2,9r,l2,14r3,6l8,26r3,l17,29r5,-3l28,23r,-6l31,11,28,6,25,3,20,,14,,11,,5,6,2,9xm11,11r,l14,9r3,l20,11r,3l20,17r-6,l11,14r,-3xm25,54r,l25,60r,6l28,69r6,3l40,72r5,l48,66r3,-3l51,57r,-5l45,46,43,43r-6,l31,46r-3,3l25,54xm34,57r,l37,54r3,l43,54r,6l40,63r-3,l34,60r,-3xm11,60l51,20r3,-6l54,11,51,9r-3,l45,11,2,52,,57r,3l2,63r3,l11,60xe" stroked="f">
                <v:path arrowok="t" o:connecttype="custom" o:connectlocs="2,9;5,20;11,26;17,29;28,23;28,17;28,6;20,0;14,0;5,6;2,9;11,11;17,9;20,11;20,14;14,17;11,14;11,11;25,54;25,66;34,72;40,72;48,66;51,63;51,52;43,43;37,43;28,49;25,54;34,57;40,54;43,54;43,60;37,63;34,60;34,57;51,20;54,14;54,11;51,9;45,11;2,52;0,57;2,63;5,63;11,60" o:connectangles="0,0,0,0,0,0,0,0,0,0,0,0,0,0,0,0,0,0,0,0,0,0,0,0,0,0,0,0,0,0,0,0,0,0,0,0,0,0,0,0,0,0,0,0,0,0"/>
                <o:lock v:ext="edit" verticies="t"/>
              </v:shape>
              <v:shape id="Freeform 2602" o:spid="_x0000_s3148" style="position:absolute;left:7509;top:1238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PI4MYA&#10;AADdAAAADwAAAGRycy9kb3ducmV2LnhtbESPQWvCQBCF7wX/wzJCb3VjKaFEV1FBqL20jV68jdkx&#10;CWZnQ3aNyb/vHAq9zfDevPfNcj24RvXUhdqzgfksAUVceFtzaeB03L+8gwoR2WLjmQyMFGC9mjwt&#10;MbP+wT/U57FUEsIhQwNVjG2mdSgqchhmviUW7eo7h1HWrtS2w4eEu0a/JkmqHdYsDRW2tKuouOV3&#10;Z2B/Pvdvl7TefufpYfR4+foc896Y5+mwWYCKNMR/89/1hxX8JBV+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PI4MYAAADdAAAADwAAAAAAAAAAAAAAAACYAgAAZHJz&#10;L2Rvd25yZXYueG1sUEsFBgAAAAAEAAQA9QAAAIsDAAAAAA==&#10;" path="m,17r,l,29r3,8l8,43r6,6l25,49r6,-3l40,40r3,-9l45,20,43,11,37,6,28,3,20,,11,3,5,9,,17xm11,23r,l14,17r3,-6l23,11r2,l31,14r,3l34,23r-3,6l31,34r-6,3l23,37r-6,l14,37,11,31r,-2l11,23xe" stroked="f">
                <v:path arrowok="t" o:connecttype="custom" o:connectlocs="0,17;0,17;0,29;3,37;8,43;14,49;14,49;25,49;31,46;40,40;43,31;43,31;45,20;43,11;37,6;28,3;28,3;20,0;11,3;5,9;0,17;0,17;11,23;11,23;14,17;17,11;23,11;25,11;25,11;31,14;31,17;34,23;31,29;31,29;31,34;25,37;23,37;17,37;17,37;14,37;11,31;11,29;11,23;11,23" o:connectangles="0,0,0,0,0,0,0,0,0,0,0,0,0,0,0,0,0,0,0,0,0,0,0,0,0,0,0,0,0,0,0,0,0,0,0,0,0,0,0,0,0,0,0,0"/>
                <o:lock v:ext="edit" verticies="t"/>
              </v:shape>
              <v:shape id="Freeform 2603" o:spid="_x0000_s3147" style="position:absolute;left:7552;top:1249;width:48;height:5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SCMUA&#10;AADdAAAADwAAAGRycy9kb3ducmV2LnhtbESPQWvCQBCF7wX/wzJCb82uPYhEVxGDaCke1NjzkJ0m&#10;0exsyG419de7QqG3Gd6b972ZLXrbiCt1vnasYZQoEMSFMzWXGvLj+m0Cwgdkg41j0vBLHhbzwcsM&#10;U+NuvKfrIZQihrBPUUMVQptK6YuKLPrEtcRR+3adxRDXrpSmw1sMt418V2osLdYcCRW2tKqouBx+&#10;bOTWn+d7dlLW7r6yrcryD9zkrdavw345BRGoD//mv+utifXVeATPb+II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dIIxQAAAN0AAAAPAAAAAAAAAAAAAAAAAJgCAABkcnMv&#10;ZG93bnJldi54bWxQSwUGAAAAAAQABAD1AAAAigMAAAAA&#10;" path="m11,41l17,20,28,49r3,3l37,52r,-3l48,18r,-6l45,9r-5,l37,15,31,35,20,6r,-3l17,,11,,8,6,,38r,5l2,46,8,43r3,-2xe" stroked="f">
                <v:path arrowok="t" o:connecttype="custom" o:connectlocs="11,41;17,20;28,49;28,49;31,52;31,52;37,52;37,49;48,18;48,18;48,12;45,9;45,9;40,9;37,15;31,35;20,6;20,6;20,3;17,0;17,0;11,0;8,6;0,38;0,38;0,43;2,46;2,46;8,43;11,41;11,41" o:connectangles="0,0,0,0,0,0,0,0,0,0,0,0,0,0,0,0,0,0,0,0,0,0,0,0,0,0,0,0,0,0,0"/>
              </v:shape>
              <v:shape id="Freeform 2604" o:spid="_x0000_s3146" style="position:absolute;left:7678;top:1290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WoscQA&#10;AADdAAAADwAAAGRycy9kb3ducmV2LnhtbERPTWvCQBC9F/wPywi9FN1EiLGpayiFgh4bRfA2zU6T&#10;tNnZsLtq/PduodDbPN7nrMvR9OJCzneWFaTzBARxbXXHjYLD/n22AuEDssbeMim4kYdyM3lYY6Ht&#10;lT/oUoVGxBD2BSpoQxgKKX3dkkE/twNx5L6sMxgidI3UDq8x3PRykSRLabDj2NDiQG8t1T/V2SjI&#10;qrSpd9/ZcTidMp2f/ecTPedKPU7H1xcQgcbwL/5zb3WcnywX8PtNPE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lqLHEAAAA3QAAAA8AAAAAAAAAAAAAAAAAmAIAAGRycy9k&#10;b3ducmV2LnhtbFBLBQYAAAAABAAEAPUAAACJAwAAAAA=&#10;" path="m,28r,l,34r3,l5,34,8,31,17,11r,23l17,40r3,l23,40,37,17,34,40r,2l37,45r3,l43,42r,-2l46,14r,-6l43,5r-6,l34,8,23,28,26,5,23,2,20,,14,,11,2,,28xe" stroked="f">
                <v:path arrowok="t" o:connecttype="custom" o:connectlocs="0,28;0,28;0,28;0,28;0,34;3,34;3,34;5,34;8,31;17,11;17,34;17,34;17,40;20,40;20,40;23,40;23,40;37,17;34,40;34,40;34,42;37,45;37,45;40,45;43,42;43,42;43,40;46,14;46,14;46,8;43,5;43,5;37,5;34,8;23,28;26,5;26,5;23,2;20,0;20,0;14,0;11,2;0,28" o:connectangles="0,0,0,0,0,0,0,0,0,0,0,0,0,0,0,0,0,0,0,0,0,0,0,0,0,0,0,0,0,0,0,0,0,0,0,0,0,0,0,0,0,0,0"/>
              </v:shape>
              <v:shape id="Freeform 2605" o:spid="_x0000_s3145" style="position:absolute;left:7724;top:1301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O18IA&#10;AADdAAAADwAAAGRycy9kb3ducmV2LnhtbERP3WrCMBS+H/gO4QjezdQJIp2xjIJDhV1M9wCH5qwp&#10;bU5qE5v69stgsLvz8f2eXTHZTow0+MaxgtUyA0FcOd1wreDrenjegvABWWPnmBQ8yEOxnz3tMNcu&#10;8ieNl1CLFMI+RwUmhD6X0leGLPql64kT9+0GiyHBoZZ6wJjCbSdfsmwjLTacGgz2VBqq2svdKojx&#10;/BHGbettaboy3m769H7WSi3m09sriEBT+Bf/uY86zc82a/j9Jp0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g7XwgAAAN0AAAAPAAAAAAAAAAAAAAAAAJgCAABkcnMvZG93&#10;bnJldi54bWxQSwUGAAAAAAQABAD1AAAAhwMAAAAA&#10;" path="m14,17l17,9r3,2l23,11r,6l20,20r-3,l14,17xm11,23r6,17l23,43r2,l25,40r,-6l20,26r8,-3l31,17r3,-3l31,9,28,6,23,3,14,,11,,8,6,,31r,3l2,37r3,l8,31r3,-8xe" stroked="f">
                <v:path arrowok="t" o:connecttype="custom" o:connectlocs="14,17;17,9;20,11;20,11;23,11;23,17;23,17;20,20;17,20;14,17;11,23;17,40;17,40;23,43;23,43;25,43;25,40;25,40;25,34;20,26;20,26;28,23;31,17;31,17;34,14;31,9;28,6;23,3;14,0;14,0;11,0;8,6;0,31;0,31;0,34;2,37;2,37;5,37;8,31;11,23" o:connectangles="0,0,0,0,0,0,0,0,0,0,0,0,0,0,0,0,0,0,0,0,0,0,0,0,0,0,0,0,0,0,0,0,0,0,0,0,0,0,0,0"/>
                <o:lock v:ext="edit" verticies="t"/>
              </v:shape>
              <v:shape id="Freeform 2606" o:spid="_x0000_s3144" style="position:absolute;left:7755;top:1312;width:34;height:41;visibility:visible;mso-wrap-style:square;v-text-anchor:top" coordsize="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vJ8QA&#10;AADdAAAADwAAAGRycy9kb3ducmV2LnhtbERPTWsCMRC9F/ofwhR6KZpYRMtqlCIU2oMH3b30NiTj&#10;Zu1msm6irv++EQq9zeN9znI9+FZcqI9NYA2TsQJBbIJtuNZQlR+jNxAxIVtsA5OGG0VYrx4flljY&#10;cOUdXfapFjmEY4EaXEpdIWU0jjzGceiIM3cIvceUYV9L2+M1h/tWvio1kx4bzg0OO9o4Mj/7s9fw&#10;ddtOdvZlXn9TdTpurTLn0kStn5+G9wWIREP6F/+5P22er2ZTuH+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VLyfEAAAA3QAAAA8AAAAAAAAAAAAAAAAAmAIAAGRycy9k&#10;b3ducmV2LnhtbFBLBQYAAAAABAAEAPUAAACJAwAAAAA=&#10;" path="m14,41r,l23,41r6,-3l29,35,26,32r-9,l14,29,12,26r,-8l17,9r3,l23,9r9,3l34,12r,-3l34,6,26,,17,,12,3,6,6,3,15,,23r3,9l9,38r5,3xe" stroked="f">
                <v:path arrowok="t" o:connecttype="custom" o:connectlocs="14,41;14,41;23,41;29,38;29,38;29,35;26,32;26,32;17,32;17,32;14,29;12,26;12,18;12,18;17,9;20,9;23,9;23,9;32,12;32,12;34,12;34,9;34,9;34,6;26,0;26,0;17,0;12,3;6,6;3,15;3,15;0,23;3,32;9,38;14,41;14,41" o:connectangles="0,0,0,0,0,0,0,0,0,0,0,0,0,0,0,0,0,0,0,0,0,0,0,0,0,0,0,0,0,0,0,0,0,0,0,0"/>
              </v:shape>
              <v:shape id="Freeform 2607" o:spid="_x0000_s3143" style="position:absolute;left:7875;top:1347;width:49;height:46;visibility:visible;mso-wrap-style:square;v-text-anchor:top" coordsize="4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uRcEA&#10;AADdAAAADwAAAGRycy9kb3ducmV2LnhtbERPzYrCMBC+C/sOYRa8abKKslSj7K6KCl5WfYChGdti&#10;M6lNrPXtjSB4m4/vd6bz1paiodoXjjV89RUI4tSZgjMNx8Oq9w3CB2SDpWPScCcP89lHZ4qJcTf+&#10;p2YfMhFD2CeoIQ+hSqT0aU4Wfd9VxJE7udpiiLDOpKnxFsNtKQdKjaXFgmNDjhX95ZSe91erYTiq&#10;hotmdaHs+Hu5Iu6Wa94qrbuf7c8ERKA2vMUv98bE+Wo8guc38QQ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zLkXBAAAA3QAAAA8AAAAAAAAAAAAAAAAAmAIAAGRycy9kb3du&#10;cmV2LnhtbFBLBQYAAAAABAAEAPUAAACGAwAAAAA=&#10;" path="m3,28r,l,31r,3l3,37r6,l12,31,21,11,18,37r3,3l23,43r3,-3l41,17,38,40r,6l41,46r2,l46,43,49,14r,-6l43,6,41,8r-3,3l26,31,26,8r,-5l23,,18,,15,6,3,28xe" stroked="f">
                <v:path arrowok="t" o:connecttype="custom" o:connectlocs="3,28;3,28;0,31;0,31;0,34;3,37;3,37;9,37;12,31;21,11;18,37;18,37;21,40;23,43;23,43;26,40;26,40;41,17;38,40;38,40;38,46;41,46;41,46;43,46;46,43;46,43;46,43;49,14;49,14;49,8;43,6;43,6;41,8;38,11;26,31;26,8;26,8;26,3;23,0;23,0;18,0;15,6;3,28" o:connectangles="0,0,0,0,0,0,0,0,0,0,0,0,0,0,0,0,0,0,0,0,0,0,0,0,0,0,0,0,0,0,0,0,0,0,0,0,0,0,0,0,0,0,0"/>
              </v:shape>
              <v:shape id="Freeform 2608" o:spid="_x0000_s3142" style="position:absolute;left:7936;top:1381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GMcUA&#10;AADdAAAADwAAAGRycy9kb3ducmV2LnhtbERPS2vCQBC+F/oflil40008hJJmFVsakB7ERwsex+w0&#10;Cc3Oht1tjP76riD0Nh/fc4rlaDoxkPOtZQXpLAFBXFndcq3g81BOn0H4gKyxs0wKLuRhuXh8KDDX&#10;9sw7GvahFjGEfY4KmhD6XEpfNWTQz2xPHLlv6wyGCF0ttcNzDDednCdJJg22HBsa7Omtoepn/2sU&#10;ZNv+WJoBP15PX6f0+n7cunqzUmryNK5eQAQaw7/47l7rOD/JMrh9E0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AYxxQAAAN0AAAAPAAAAAAAAAAAAAAAAAJgCAABkcnMv&#10;ZG93bnJldi54bWxQSwUGAAAAAAQABAD1AAAAigMAAAAA&#10;" path="m3,9r11,3l17,12,20,9r,-3l17,3,5,,3,,,3,,6,3,9xe" stroked="f">
                <v:path arrowok="t" o:connecttype="custom" o:connectlocs="3,9;14,12;14,12;17,12;20,9;20,9;20,6;17,3;5,0;5,0;3,0;0,3;0,3;0,6;3,9;3,9" o:connectangles="0,0,0,0,0,0,0,0,0,0,0,0,0,0,0,0"/>
              </v:shape>
              <v:shape id="Freeform 2609" o:spid="_x0000_s3141" style="position:absolute;left:8056;top:1398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56vsIA&#10;AADdAAAADwAAAGRycy9kb3ducmV2LnhtbERPTWsCMRC9F/wPYQRvNWsPtq5GWQtFr25b0NuwGXeD&#10;m8k2iev6702h0Ns83uesNoNtRU8+GMcKZtMMBHHltOFawdfnx/MbiBCRNbaOScGdAmzWo6cV5trd&#10;+EB9GWuRQjjkqKCJsculDFVDFsPUdcSJOztvMSboa6k93lK4beVLls2lRcOpocGO3huqLuXVKujL&#10;atdfvu8/p0VZHP22NWcsjFKT8VAsQUQa4r/4z73XaX42f4Xfb9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nq+wgAAAN0AAAAPAAAAAAAAAAAAAAAAAJgCAABkcnMvZG93&#10;bnJldi54bWxQSwUGAAAAAAQABAD1AAAAhwMAAAAA&#10;" path="m,29r,l,32r,3l3,38r3,l9,35,17,12r,26l17,41r3,2l26,43,40,20,34,43r,3l37,49r3,l43,46r,-3l46,18r,-6l43,9r-3,l34,12,23,32,26,9,23,3,20,,17,3,14,6,,29xe" stroked="f">
                <v:path arrowok="t" o:connecttype="custom" o:connectlocs="0,29;0,29;0,32;0,32;0,35;3,38;3,38;6,38;9,35;17,12;17,38;17,38;17,41;20,43;20,43;26,43;26,43;40,20;34,43;34,43;34,46;37,49;37,49;40,49;43,46;43,46;43,43;46,18;46,18;46,12;43,9;43,9;40,9;34,12;23,32;26,9;26,9;23,3;20,0;20,0;17,3;14,6;0,29" o:connectangles="0,0,0,0,0,0,0,0,0,0,0,0,0,0,0,0,0,0,0,0,0,0,0,0,0,0,0,0,0,0,0,0,0,0,0,0,0,0,0,0,0,0,0"/>
              </v:shape>
              <v:shape id="Freeform 2610" o:spid="_x0000_s3140" style="position:absolute;left:8110;top:1424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jcQsYA&#10;AADdAAAADwAAAGRycy9kb3ducmV2LnhtbESPQWsCMRCF74X+hzAFbzWplKWsRpFCW70IVS/ehs24&#10;G9xMlk3Utb++cxC8zfDevPfNbDGEVl2oTz6yhbexAUVcRee5trDffb1+gEoZ2WEbmSzcKMFi/vw0&#10;w9LFK//SZZtrJSGcSrTQ5NyVWqeqoYBpHDti0Y6xD5hl7WvterxKeGj1xJhCB/QsDQ129NlQddqe&#10;g4WAu6I6/vnDz/r9+7BZLc3Gr/fWjl6G5RRUpiE/zPfrlRN8Uwiu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jcQsYAAADdAAAADwAAAAAAAAAAAAAAAACYAgAAZHJz&#10;L2Rvd25yZXYueG1sUEsFBgAAAAAEAAQA9QAAAIsDAAAAAA==&#10;" path="m15,20r3,9l21,35r5,-3l26,26,21,17r8,-5l32,9r,-3l29,3,23,6,18,9,15,3,12,,9,,6,3,9,6r3,9l3,20,,23r,3l3,29,6,26r9,-6xe" stroked="f">
                <v:path arrowok="t" o:connecttype="custom" o:connectlocs="15,20;18,29;18,29;21,35;21,35;26,32;26,32;26,32;26,26;21,17;29,12;29,12;32,9;32,9;32,6;29,3;29,3;23,6;18,9;15,3;15,3;12,0;12,0;9,0;6,3;6,3;9,6;12,15;3,20;3,20;0,23;0,23;0,26;3,29;3,29;6,26;15,20" o:connectangles="0,0,0,0,0,0,0,0,0,0,0,0,0,0,0,0,0,0,0,0,0,0,0,0,0,0,0,0,0,0,0,0,0,0,0,0,0"/>
              </v:shape>
              <v:shape id="Freeform 2611" o:spid="_x0000_s3139" style="position:absolute;left:7469;top:1401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wthsMA&#10;AADdAAAADwAAAGRycy9kb3ducmV2LnhtbERPTWvCQBC9F/wPywje6kalotFVNFBIaS9GEY9DdkyC&#10;u7Mhu9X033cLBW/zeJ+z3vbWiDt1vnGsYDJOQBCXTjdcKTgd318XIHxA1mgck4If8rDdDF7WmGr3&#10;4APdi1CJGMI+RQV1CG0qpS9rsujHriWO3NV1FkOEXSV1h48Ybo2cJslcWmw4NtTYUlZTeSu+rYLm&#10;YM755S18Hmf7a2Y+voppzplSo2G/W4EI1Ien+N+d6zg/mS/h7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wthsMAAADdAAAADwAAAAAAAAAAAAAAAACYAgAAZHJzL2Rv&#10;d25yZXYueG1sUEsFBgAAAAAEAAQA9QAAAIgDAAAAAA==&#10;" path="m14,20r6,9l22,35r3,-3l28,32,25,26,22,17r6,-5l31,9r,-3l28,3,25,6,20,9,17,3,14,,11,,8,3r,3l11,15,2,20,,23r,3l2,29,8,26r6,-6xe" stroked="f">
                <v:path arrowok="t" o:connecttype="custom" o:connectlocs="14,20;20,29;20,29;22,35;22,35;25,32;28,32;28,32;25,26;22,17;28,12;28,12;31,9;31,9;31,6;28,3;28,3;25,6;20,9;17,3;17,3;14,0;14,0;11,0;8,3;8,3;8,6;11,15;2,20;2,20;0,23;0,23;0,26;2,29;2,29;8,26;14,20" o:connectangles="0,0,0,0,0,0,0,0,0,0,0,0,0,0,0,0,0,0,0,0,0,0,0,0,0,0,0,0,0,0,0,0,0,0,0,0,0"/>
              </v:shape>
              <v:shape id="Freeform 2612" o:spid="_x0000_s3138" style="position:absolute;left:7514;top:1467;width:20;height:9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E0qcUA&#10;AADdAAAADwAAAGRycy9kb3ducmV2LnhtbESPQWsCMRCF74X+hzCF3mpWoatsjSIFSz1WS+lx2Iy7&#10;i5vJNoka/fWdg+BthvfmvW/my+x6daIQO88GxqMCFHHtbceNge/d+mUGKiZki71nMnChCMvF48Mc&#10;K+vP/EWnbWqUhHCs0ECb0lBpHeuWHMaRH4hF2/vgMMkaGm0DniXc9XpSFKV22LE0tDjQe0v1YXt0&#10;Bv6uIZbX3Lisf0p9mH28/q5XG2Oen/LqDVSinO7m2/WnFfxiKvzyjYy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YTSpxQAAAN0AAAAPAAAAAAAAAAAAAAAAAJgCAABkcnMv&#10;ZG93bnJldi54bWxQSwUGAAAAAAQABAD1AAAAigMAAAAA&#10;" path="m3,6l15,9r3,l20,6r,-3l18,3,6,,3,,,3,,6r3,xe" stroked="f">
                <v:path arrowok="t" o:connecttype="custom" o:connectlocs="3,6;15,9;15,9;18,9;20,6;20,6;20,3;18,3;6,0;6,0;3,0;0,3;0,3;0,6;3,6;3,6" o:connectangles="0,0,0,0,0,0,0,0,0,0,0,0,0,0,0,0"/>
              </v:shape>
              <v:shape id="Freeform 2613" o:spid="_x0000_s3137" style="position:absolute;left:7480;top:1416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vXsMA&#10;AADdAAAADwAAAGRycy9kb3ducmV2LnhtbERPS4vCMBC+C/sfwix401TxsdRGWRYEvSxYK4u3oZk+&#10;sJmUJmr99xtB8DYf33OSTW8acaPO1ZYVTMYRCOLc6ppLBdlxO/oC4TyyxsYyKXiQg836Y5BgrO2d&#10;D3RLfSlCCLsYFVTet7GULq/IoBvbljhwhe0M+gC7UuoO7yHcNHIaRQtpsObQUGFLPxXll/RqFJhz&#10;ps/HxWl2mmd/ddH/pvP9/qHU8LP/XoHw1Pu3+OXe6TA/Wk7g+U04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DvXsMAAADdAAAADwAAAAAAAAAAAAAAAACYAgAAZHJzL2Rv&#10;d25yZXYueG1sUEsFBgAAAAAEAAQA9QAAAIgDAAAAAA==&#10;" path="m11,51l54,11,57,8r,-6l54,,49,2r-3,l3,45,,48r,6l3,54r6,l11,51xe" stroked="f">
                <v:path arrowok="t" o:connecttype="custom" o:connectlocs="11,51;54,11;54,11;57,8;57,8;57,2;54,0;54,0;49,2;46,2;3,45;3,45;0,48;0,48;0,54;3,54;3,54;9,54;11,51;11,51" o:connectangles="0,0,0,0,0,0,0,0,0,0,0,0,0,0,0,0,0,0,0,0"/>
              </v:shape>
              <v:shape id="Freeform 2614" o:spid="_x0000_s3136" style="position:absolute;left:7365;top:1768;width:81;height:46;visibility:visible;mso-wrap-style:square;v-text-anchor:top" coordsize="8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BB+MQA&#10;AADdAAAADwAAAGRycy9kb3ducmV2LnhtbERPS2sCMRC+C/6HMEJvNatYq6tRpFKo9GJ9IN6GzbhZ&#10;3EyWTbqu/94UCt7m43vOfNnaUjRU+8KxgkE/AUGcOV1wruCw/3ydgPABWWPpmBTcycNy0e3MMdXu&#10;xj/U7EIuYgj7FBWYEKpUSp8Zsuj7riKO3MXVFkOEdS51jbcYbks5TJKxtFhwbDBY0Yeh7Lr7tQqu&#10;azkab0/rwm2+z1Pj75e346hR6qXXrmYgArXhKf53f+k4P3kfwt838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wQfjEAAAA3QAAAA8AAAAAAAAAAAAAAAAAmAIAAGRycy9k&#10;b3ducmV2LnhtbFBLBQYAAAAABAAEAPUAAACJAwAAAAA=&#10;" path="m78,12r,l81,14r,3l78,23r-6,l46,14,23,43r-5,3l12,46,6,43,3,37,,14,,9,6,6r6,3l15,12r,8l18,23r5,-3l35,6,38,r5,l78,12xe" stroked="f">
                <v:path arrowok="t" o:connecttype="custom" o:connectlocs="78,12;78,12;81,14;81,17;78,23;72,23;46,14;23,43;23,43;18,46;12,46;6,43;3,37;0,14;0,14;0,9;6,6;12,9;15,12;15,20;15,20;18,23;23,20;35,6;35,6;38,0;43,0;78,12" o:connectangles="0,0,0,0,0,0,0,0,0,0,0,0,0,0,0,0,0,0,0,0,0,0,0,0,0,0,0,0"/>
              </v:shape>
              <v:shape id="Freeform 2615" o:spid="_x0000_s3135" style="position:absolute;left:7305;top:1926;width:32;height:34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wKMUA&#10;AADdAAAADwAAAGRycy9kb3ducmV2LnhtbERPS2sCMRC+F/wPYYReSs1uBZWtUcRSaHsQfLTgbdiM&#10;m8XNZJtEXf99UxC8zcf3nOm8s404kw+1YwX5IANBXDpdc6Vgt31/noAIEVlj45gUXCnAfNZ7mGKh&#10;3YXXdN7ESqQQDgUqMDG2hZShNGQxDFxLnLiD8xZjgr6S2uMlhdtGvmTZSFqsOTUYbGlpqDxuTlaB&#10;HW7ffvaj9rraf35/+fyp+z3lRqnHfrd4BRGpi3fxzf2h0/xsPIT/b9IJ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rAoxQAAAN0AAAAPAAAAAAAAAAAAAAAAAJgCAABkcnMv&#10;ZG93bnJldi54bWxQSwUGAAAAAAQABAD1AAAAigMAAAAA&#10;" path="m3,14r,l,20r3,5l6,31r8,3l23,34r3,-3l26,28,23,25r-6,l12,23r,-6l14,11r6,l29,14r3,l32,11r,-6l23,,17,,12,3,6,5,3,14xe" stroked="f">
                <v:path arrowok="t" o:connecttype="custom" o:connectlocs="3,14;3,14;0,20;3,25;6,31;14,34;14,34;23,34;26,31;26,31;26,28;23,25;23,25;17,25;17,25;12,23;12,17;12,17;14,11;20,11;20,11;29,14;29,14;32,14;32,11;32,11;32,5;23,0;23,0;17,0;12,3;6,5;3,14;3,14" o:connectangles="0,0,0,0,0,0,0,0,0,0,0,0,0,0,0,0,0,0,0,0,0,0,0,0,0,0,0,0,0,0,0,0,0,0"/>
              </v:shape>
              <v:shape id="Freeform 2616" o:spid="_x0000_s3134" style="position:absolute;left:7331;top:1974;width:26;height:35;visibility:visible;mso-wrap-style:square;v-text-anchor:top" coordsize="2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rJcMA&#10;AADdAAAADwAAAGRycy9kb3ducmV2LnhtbERPyWrDMBC9F/oPYgq9hEROKFmcKCEtFNpLyHofrIll&#10;Yo2MJDvu31eFQm7zeOusNr2tRUc+VI4VjEcZCOLC6YpLBefT53AOIkRkjbVjUvBDATbr56cV5trd&#10;+UDdMZYihXDIUYGJscmlDIUhi2HkGuLEXZ23GBP0pdQe7ync1nKSZVNpseLUYLChD0PF7dhaBbtz&#10;478HC5rsZoe2uwymZt7u35V6fem3SxCR+vgQ/7u/dJqfzd7g75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yrJcMAAADdAAAADwAAAAAAAAAAAAAAAACYAgAAZHJzL2Rv&#10;d25yZXYueG1sUEsFBgAAAAAEAAQA9QAAAIgDAAAAAA==&#10;" path="m11,18l20,9r,11l11,18xm9,26r11,3l20,32r,3l23,35r3,l26,32,26,6,23,3,23,,17,,14,3,,23r,3l,29r3,l6,26r3,xe" stroked="f">
                <v:path arrowok="t" o:connecttype="custom" o:connectlocs="11,18;20,9;20,20;11,18;9,26;20,29;20,32;20,32;20,35;23,35;23,35;26,35;26,35;26,35;26,32;26,6;26,6;23,3;23,0;23,0;17,0;14,3;0,23;0,23;0,26;0,26;0,29;3,29;3,29;6,26;9,26" o:connectangles="0,0,0,0,0,0,0,0,0,0,0,0,0,0,0,0,0,0,0,0,0,0,0,0,0,0,0,0,0,0,0"/>
                <o:lock v:ext="edit" verticies="t"/>
              </v:shape>
              <v:shape id="Freeform 2617" o:spid="_x0000_s3133" style="position:absolute;left:7365;top:1983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4DPsQA&#10;AADdAAAADwAAAGRycy9kb3ducmV2LnhtbERPS2vCQBC+F/oflil4q5sKrSW6ilSLPQgSH3gdsmMS&#10;zM7GzKppf323IPQ2H99zxtPO1epKrVSeDbz0E1DEubcVFwZ228/nd1ASkC3WnsnANwlMJ48PY0yt&#10;v3FG100oVAxhSdFAGUKTai15SQ6l7xviyB196zBE2BbatniL4a7WgyR50w4rjg0lNvRRUn7aXJyB&#10;/Sr7yZtsIdtZJeuD8PI8Xy2N6T11sxGoQF34F9/dXzbOT4av8PdNPEFP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+Az7EAAAA3QAAAA8AAAAAAAAAAAAAAAAAmAIAAGRycy9k&#10;b3ducmV2LnhtbFBLBQYAAAAABAAEAPUAAACJAwAAAAA=&#10;" path="m12,34r,l18,34r5,-3l20,29,12,26,9,23r,-9l12,9r6,l23,11r3,l29,9,26,6,20,,15,,9,3,3,6,,14r,6l,26r6,5l12,34xe" stroked="f">
                <v:path arrowok="t" o:connecttype="custom" o:connectlocs="12,34;12,34;18,34;23,31;23,31;20,29;20,29;20,29;12,26;12,26;9,23;9,14;9,14;12,9;18,9;18,9;23,11;23,11;26,11;29,9;29,9;26,6;20,0;20,0;15,0;9,3;3,6;0,14;0,14;0,20;0,26;6,31;12,34;12,34" o:connectangles="0,0,0,0,0,0,0,0,0,0,0,0,0,0,0,0,0,0,0,0,0,0,0,0,0,0,0,0,0,0,0,0,0,0"/>
              </v:shape>
              <v:shape id="Freeform 2618" o:spid="_x0000_s3132" style="position:absolute;left:7308;top:1937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Md8IA&#10;AADdAAAADwAAAGRycy9kb3ducmV2LnhtbERPyWrDMBC9B/oPYgq9JXIKWXCihFAoNKdm8SHHwZrI&#10;JtbIlVTb/fsqEMhtHm+d9XawjejIh9qxgukkA0FcOl2zUVCcP8dLECEia2wck4I/CrDdvIzWmGvX&#10;85G6UzQihXDIUUEVY5tLGcqKLIaJa4kTd3XeYkzQG6k99incNvI9y+bSYs2pocKWPioqb6dfq+Dq&#10;w35W2/Lndpn1Rfcdzd4ceqXeXofdCkSkIT7FD/eXTvOzxRzu36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nUx3wgAAAN0AAAAPAAAAAAAAAAAAAAAAAJgCAABkcnMvZG93&#10;bnJldi54bWxQSwUGAAAAAAQABAD1AAAAhwMAAAAA&#10;" path="m11,52l54,12,57,9r,-6l54,,52,,46,3,3,46,,49r3,6l6,55r3,l11,52xe" stroked="f">
                <v:path arrowok="t" o:connecttype="custom" o:connectlocs="11,52;54,12;54,12;57,9;57,9;57,3;54,0;54,0;52,0;46,3;3,46;3,46;0,49;0,49;3,55;6,55;6,55;9,55;11,52;11,52" o:connectangles="0,0,0,0,0,0,0,0,0,0,0,0,0,0,0,0,0,0,0,0"/>
              </v:shape>
            </v:group>
            <v:group id="Group 2619" o:spid="_x0000_s3128" style="position:absolute;left:12560;top:9498;width:1580;height:1842;rotation:-5275930fd" coordorigin="6,30" coordsize="3949,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2dWJwwAAAN0AAAAP&#10;AAAAAAAAAAAAAAAAAKoCAABkcnMvZG93bnJldi54bWxQSwUGAAAAAAQABAD6AAAAmgMAAAAA&#10;">
              <v:shape id="Freeform 2620" o:spid="_x0000_s3130" style="position:absolute;left:6;top:30;width:3949;height:4602;visibility:visible;mso-wrap-style:square;v-text-anchor:top" coordsize="3949,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gBz8cA&#10;AADdAAAADwAAAGRycy9kb3ducmV2LnhtbESPQU/CQBCF7yb+h82YcJNdOYAWFkKMBI2GSIF4HbtD&#10;29idbborrf/eOZh4m8l78943i9XgG3WhLtaBLdyNDSjiIriaSwvHw+b2HlRMyA6bwGThhyKsltdX&#10;C8xc6HlPlzyVSkI4ZmihSqnNtI5FRR7jOLTEop1D5zHJ2pXaddhLuG/0xJip9lizNFTY0mNFxVf+&#10;7S28b3fmLX4M+VPzMOtPW/9avpw+rR3dDOs5qERD+jf/XT87wTczwZV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IAc/HAAAA3QAAAA8AAAAAAAAAAAAAAAAAmAIAAGRy&#10;cy9kb3ducmV2LnhtbFBLBQYAAAAABAAEAPUAAACMAwAAAAA=&#10;" path="m3949,4602l,3947,649,,3949,4602xm939,1174l543,3552r2385,395l939,1174xe" fillcolor="#f7f7f7" strokecolor="#e6e6e6" strokeweight="67e-5mm">
                <v:stroke joinstyle="miter"/>
                <v:shadow on="t" color="#adb7c3 [1304]" opacity=".5"/>
                <v:path arrowok="t" o:connecttype="custom" o:connectlocs="3949,4602;0,3947;649,0;3949,4602;939,1174;543,3552;2928,3947;939,1174" o:connectangles="0,0,0,0,0,0,0,0"/>
                <o:lock v:ext="edit" verticies="t"/>
              </v:shape>
              <v:shape id="Freeform 2621" o:spid="_x0000_s3129" style="position:absolute;left:272;top:649;width:3140;height:3653;visibility:visible;mso-wrap-style:square;v-text-anchor:top" coordsize="3140,3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hhLsMA&#10;AADdAAAADwAAAGRycy9kb3ducmV2LnhtbESPT2sCMRDF74V+hzAFbzVpof5ZjaJCYa+6eh8242Zx&#10;M9luUl399EYQvM3w3rzfm/myd404Uxdqzxq+hgoEcelNzZWGffH7OQERIrLBxjNpuFKA5eL9bY6Z&#10;8Rfe0nkXK5FCOGSowcbYZlKG0pLDMPQtcdKOvnMY09pV0nR4SeGukd9KjaTDmhPBYksbS+Vp9+8S&#10;19/s4W+z/SnqSXE9rE0+VTHXevDRr2YgIvXxZX5e5ybVV+MpPL5JI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hhLsMAAADdAAAADwAAAAAAAAAAAAAAAACYAgAAZHJzL2Rv&#10;d25yZXYueG1sUEsFBgAAAAAEAAQA9QAAAIgDAAAAAA==&#10;" path="m,3151l537,,3140,3653,,3151xe" filled="f" strokecolor="white" strokeweight="67e-5mm">
                <v:stroke joinstyle="miter"/>
                <v:path arrowok="t" o:connecttype="custom" o:connectlocs="0,3151;537,0;3140,3653;0,3151" o:connectangles="0,0,0,0"/>
              </v:shape>
            </v:group>
            <w10:wrap anchorx="page" anchory="page"/>
          </v:group>
        </w:pict>
      </w:r>
      <w:r>
        <w:rPr>
          <w:noProof/>
          <w:lang w:val="de-DE"/>
        </w:rPr>
        <w:pict>
          <v:shape id="Text Box 2519" o:spid="_x0000_s3126" type="#_x0000_t202" style="position:absolute;margin-left:59.75pt;margin-top:69.1pt;width:254.9pt;height:64.8pt;z-index:251768832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" o:allowincell="f" filled="f" stroked="f">
            <v:textbox>
              <w:txbxContent>
                <w:p w:rsidR="005F464A" w:rsidRPr="0030206F" w:rsidRDefault="005F464A">
                  <w:pPr>
                    <w:pStyle w:val="Month"/>
                    <w:rPr>
                      <w:lang w:val="de-DE"/>
                    </w:rPr>
                  </w:pPr>
                  <w:r w:rsidRPr="0030206F">
                    <w:rPr>
                      <w:lang w:val="de-DE"/>
                    </w:rPr>
                    <w:t>Februa</w:t>
                  </w:r>
                  <w:r>
                    <w:rPr>
                      <w:lang w:val="de-DE"/>
                    </w:rPr>
                    <w:t>r 2017</w:t>
                  </w:r>
                </w:p>
              </w:txbxContent>
            </v:textbox>
            <w10:wrap anchorx="page" anchory="page"/>
          </v:shape>
        </w:pict>
      </w:r>
      <w:r w:rsidR="008C5F11" w:rsidRPr="0030206F">
        <w:rPr>
          <w:lang w:val="de-DE"/>
        </w:rPr>
        <w:br w:type="page"/>
      </w:r>
    </w:p>
    <w:tbl>
      <w:tblPr>
        <w:tblW w:w="11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643"/>
        <w:gridCol w:w="1643"/>
        <w:gridCol w:w="1646"/>
        <w:gridCol w:w="1646"/>
        <w:gridCol w:w="1646"/>
        <w:gridCol w:w="1646"/>
        <w:gridCol w:w="1646"/>
      </w:tblGrid>
      <w:tr w:rsidR="0030206F" w:rsidRPr="0030206F" w:rsidTr="00821E5D">
        <w:trPr>
          <w:cantSplit/>
          <w:trHeight w:hRule="exact" w:val="622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lastRenderedPageBreak/>
              <w:t>MONTAG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DIENSTAG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MITTWOCH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DONNERSTAG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FREITAG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SAMSTAG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SONNTAG</w:t>
            </w:r>
          </w:p>
        </w:tc>
      </w:tr>
      <w:tr w:rsidR="00C5781A" w:rsidRPr="0030206F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C5781A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C5781A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5</w:t>
            </w:r>
          </w:p>
        </w:tc>
      </w:tr>
      <w:tr w:rsidR="00C5781A" w:rsidRPr="0030206F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6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F68E8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12</w:t>
            </w:r>
          </w:p>
        </w:tc>
      </w:tr>
      <w:tr w:rsidR="00C5781A" w:rsidRPr="0030206F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13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F68E8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19</w:t>
            </w:r>
          </w:p>
        </w:tc>
      </w:tr>
      <w:tr w:rsidR="00C5781A" w:rsidRPr="0030206F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20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F68E8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4D616C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26</w:t>
            </w:r>
          </w:p>
        </w:tc>
      </w:tr>
      <w:tr w:rsidR="00C5781A" w:rsidRPr="0030206F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27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30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31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C5781A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C5781A" w:rsidP="005F464A">
            <w:pPr>
              <w:pStyle w:val="Dates"/>
              <w:rPr>
                <w:b/>
                <w:sz w:val="22"/>
              </w:rPr>
            </w:pPr>
          </w:p>
        </w:tc>
      </w:tr>
    </w:tbl>
    <w:p w:rsidR="00C5781A" w:rsidRPr="0030206F" w:rsidRDefault="005F464A">
      <w:pPr>
        <w:rPr>
          <w:lang w:val="de-DE"/>
        </w:rPr>
      </w:pPr>
      <w:r>
        <w:rPr>
          <w:noProof/>
          <w:lang w:val="de-DE"/>
        </w:rPr>
        <w:pict>
          <v:group id="Group 3546" o:spid="_x0000_s1950" style="position:absolute;margin-left:0;margin-top:36.7pt;width:700.55pt;height:561.6pt;z-index:-251532288;mso-position-horizontal:center;mso-position-horizontal-relative:page;mso-position-vertical-relative:page" coordorigin="866,737" coordsize="14014,1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" o:allowincell="f">
            <v:group id="Group 2623" o:spid="_x0000_s3085" style="position:absolute;left:1806;top:2724;width:5926;height:8057;rotation:-977301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8tSacQAAADcAAAA&#10;DwAAAAAAAAAAAAAAAACqAgAAZHJzL2Rvd25yZXYueG1sUEsFBgAAAAAEAAQA+gAAAJsDAAAAAA==&#10;">
              <v:shape id="Freeform 2624" o:spid="_x0000_s3125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FJIcIA&#10;AADcAAAADwAAAGRycy9kb3ducmV2LnhtbESP3YrCMBSE7xd8h3AE79ZUL/ypRhGh4rJXVh/g0Byb&#10;YnJSmmjr228WFvZymJlvmO1+cFa8qAuNZwWzaQaCuPK64VrB7Vp8rkCEiKzReiYFbwqw340+tphr&#10;3/OFXmWsRYJwyFGBibHNpQyVIYdh6lvi5N195zAm2dVSd9gnuLNynmUL6bDhtGCwpaOh6lE+nYJT&#10;eSyCrb9MPx/s45tLfdLFWqnJeDhsQEQa4n/4r33WCpbLBfyeSUd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sUkhwgAAANwAAAAPAAAAAAAAAAAAAAAAAJgCAABkcnMvZG93&#10;bnJldi54bWxQSwUGAAAAAAQABAD1AAAAhwMAAAAA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<o:lock v:ext="edit" verticies="t"/>
              </v:shape>
              <v:shape id="Freeform 2625" o:spid="_x0000_s3124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+73sMA&#10;AADcAAAADwAAAGRycy9kb3ducmV2LnhtbESPQUsDMRSE74L/ITzBm82q2Mi62SIFwWPdKnp8bF43&#10;q8nLksR2+++NUOhxmJlvmGY1eyf2FNMYWMPtogJB3Acz8qDhffty8wgiZWSDLjBpOFKCVXt50WBt&#10;woHfaN/lQRQIpxo12JynWsrUW/KYFmEiLt4uRI+5yDhIE/FQ4N7Ju6paSo8jlwWLE60t9T/dr9fw&#10;sF5ulPyM7mP46nYq2O29dN9aX1/Nz08gMs35HD61X40GpRT8nylHQ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+73sMAAADcAAAADwAAAAAAAAAAAAAAAACYAgAAZHJzL2Rv&#10;d25yZXYueG1sUEsFBgAAAAAEAAQA9QAAAIgDAAAAAA==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<o:lock v:ext="edit" verticies="t"/>
              </v:shape>
              <v:line id="Line 2626" o:spid="_x0000_s3123" style="position:absolute;visibility:visibl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4vusEAAADcAAAADwAAAGRycy9kb3ducmV2LnhtbERPS2vCQBC+F/wPyxS81U1FaomuUiwl&#10;OXipWtrjkB2T0MxsyK55/Hv3UOjx43tv9yM3qqfO104MPC8SUCSFs7WUBi7nj6dXUD6gWGyckIGJ&#10;POx3s4ctptYN8kn9KZQqhohP0UAVQptq7YuKGP3CtSSRu7qOMUTYldp2OMRwbvQySV40Yy2xocKW&#10;DhUVv6cbG1gGoWLFx+w907efL86nb8bJmPnj+LYBFWgM/+I/d24NrNdxbTwTj4De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Di+6wQAAANwAAAAPAAAAAAAAAAAAAAAA&#10;AKECAABkcnMvZG93bnJldi54bWxQSwUGAAAAAAQABAD5AAAAjwMAAAAA&#10;" strokecolor="#1a1a1a" strokeweight="17e-5mm">
                <v:stroke joinstyle="miter"/>
              </v:line>
              <v:line id="Line 2627" o:spid="_x0000_s3122" style="position:absolute;visibility:visibl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KKIcQAAADcAAAADwAAAGRycy9kb3ducmV2LnhtbESPQWvCQBSE70L/w/IKvemmUrSmbkJp&#10;KXrwoq3o8ZF9TULz3obsqsm/dwWhx2FmvmGWec+NOlPnaycGnicJKJLC2VpKAz/fX+NXUD6gWGyc&#10;kIGBPOTZw2iJqXUX2dJ5F0oVIeJTNFCF0KZa+6IiRj9xLUn0fl3HGKLsSm07vEQ4N3qaJDPNWEtc&#10;qLClj4qKv92JDUyDUPHCm9XnSp+Oe14PB8bBmKfH/v0NVKA+/Ifv7bU1MJ8v4H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QoohxAAAANwAAAAPAAAAAAAAAAAA&#10;AAAAAKECAABkcnMvZG93bnJldi54bWxQSwUGAAAAAAQABAD5AAAAkgMAAAAA&#10;" strokecolor="#1a1a1a" strokeweight="17e-5mm">
                <v:stroke joinstyle="miter"/>
              </v:line>
              <v:line id="Line 2628" o:spid="_x0000_s3121" style="position:absolute;visibility:visibl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1Tm8AAAADcAAAADwAAAGRycy9kb3ducmV2LnhtbERPS4vCMBC+C/6HMMLeNF2RVapRll1E&#10;D3vxhR6HZmyLnUlporb/fnMQPH5878Wq5Uo9qPGlEwOfowQUSeZsKbmB42E9nIHyAcVi5YQMdORh&#10;tez3Fpha95QdPfYhVzFEfIoGihDqVGufFcToR64midzVNYwhwibXtsFnDOdKj5PkSzOWEhsKrOmn&#10;oOy2v7OBcRDKJvy3+d3o++XE2+7M2BnzMWi/56ACteEtfrm31sB0FufHM/EI6O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ytU5vAAAAA3AAAAA8AAAAAAAAAAAAAAAAA&#10;oQIAAGRycy9kb3ducmV2LnhtbFBLBQYAAAAABAAEAPkAAACOAwAAAAA=&#10;" strokecolor="#1a1a1a" strokeweight="17e-5mm">
                <v:stroke joinstyle="miter"/>
              </v:line>
              <v:line id="Line 2629" o:spid="_x0000_s3120" style="position:absolute;visibility:visibl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H2AMMAAADcAAAADwAAAGRycy9kb3ducmV2LnhtbESPT2vCQBTE70K/w/IK3nSjSJXoKqUi&#10;eujFP6UeH9lnEsx7G7KrJt++WxA8DjPzG2axarlSd2p86cTAaJiAIsmcLSU3cDpuBjNQPqBYrJyQ&#10;gY48rJZvvQWm1j1kT/dDyFWEiE/RQBFCnWrts4IY/dDVJNG7uIYxRNnk2jb4iHCu9DhJPjRjKXGh&#10;wJq+CsquhxsbGAehbMLf2/VW384/vOt+GTtj+u/t5xxUoDa8ws/2zhqYzkbwfyYeAb3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h9gDDAAAA3AAAAA8AAAAAAAAAAAAA&#10;AAAAoQIAAGRycy9kb3ducmV2LnhtbFBLBQYAAAAABAAEAPkAAACRAwAAAAA=&#10;" strokecolor="#1a1a1a" strokeweight="17e-5mm">
                <v:stroke joinstyle="miter"/>
              </v:line>
              <v:line id="Line 2630" o:spid="_x0000_s3119" style="position:absolute;visibility:visibl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Nod8MAAADcAAAADwAAAGRycy9kb3ducmV2LnhtbESPT2vCQBTE7wW/w/IEb3VjkFaiqxRF&#10;9OCl/qE9PrLPJDTvbciumnx7t1DocZiZ3zCLVce1ulPrKycGJuMEFEnubCWFgfNp+zoD5QOKxdoJ&#10;GejJw2o5eFlgZt1DPul+DIWKEPEZGihDaDKtfV4Sox+7hiR6V9cyhijbQtsWHxHOtU6T5E0zVhIX&#10;SmxoXVL+c7yxgTQI5VM+7DY7ffu+8L7/YuyNGQ27jzmoQF34D/+199bA+yyF3zPxCO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zaHfDAAAA3AAAAA8AAAAAAAAAAAAA&#10;AAAAoQIAAGRycy9kb3ducmV2LnhtbFBLBQYAAAAABAAEAPkAAACRAwAAAAA=&#10;" strokecolor="#1a1a1a" strokeweight="17e-5mm">
                <v:stroke joinstyle="miter"/>
              </v:line>
              <v:line id="Line 2631" o:spid="_x0000_s3118" style="position:absolute;visibility:visibl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/N7MMAAADcAAAADwAAAGRycy9kb3ducmV2LnhtbESPQWvCQBSE70L/w/IK3nRTK1aiq5SW&#10;ogcvakWPj+xrEpr3NmRXTf69Kwgeh5n5hpkvW67UhRpfOjHwNkxAkWTOlpIb+N3/DKagfECxWDkh&#10;Ax15WC5eenNMrbvKli67kKsIEZ+igSKEOtXaZwUx+qGrSaL35xrGEGWTa9vgNcK50qMkmWjGUuJC&#10;gTV9FZT9785sYBSEsjFvVt8rfT4deN0dGTtj+q/t5wxUoDY8w4/22hr4mL7D/Uw8Anp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/zezDAAAA3AAAAA8AAAAAAAAAAAAA&#10;AAAAoQIAAGRycy9kb3ducmV2LnhtbFBLBQYAAAAABAAEAPkAAACRAwAAAAA=&#10;" strokecolor="#1a1a1a" strokeweight="17e-5mm">
                <v:stroke joinstyle="miter"/>
              </v:line>
              <v:line id="Line 2632" o:spid="_x0000_s3117" style="position:absolute;visibility:visibl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ZVmMMAAADcAAAADwAAAGRycy9kb3ducmV2LnhtbESPQWvCQBSE74L/YXmCN900hCqpqxRF&#10;9NBLbcUeH9nXJDTvbciumvz7bqHgcZiZb5jVpudG3ajztRMDT/MEFEnhbC2lgc+P/WwJygcUi40T&#10;MjCQh816PFphbt1d3ul2CqWKEPE5GqhCaHOtfVERo5+7liR6365jDFF2pbYd3iOcG50mybNmrCUu&#10;VNjStqLi53RlA2kQKjJ+O+wO+vp15uNwYRyMmU761xdQgfrwCP+3j9bAYpnB35l4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WVZjDAAAA3AAAAA8AAAAAAAAAAAAA&#10;AAAAoQIAAGRycy9kb3ducmV2LnhtbFBLBQYAAAAABAAEAPkAAACRAwAAAAA=&#10;" strokecolor="#1a1a1a" strokeweight="17e-5mm">
                <v:stroke joinstyle="miter"/>
              </v:line>
              <v:line id="Line 2633" o:spid="_x0000_s3116" style="position:absolute;visibility:visibl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rwA8MAAADcAAAADwAAAGRycy9kb3ducmV2LnhtbESPQWvCQBSE70L/w/IK3nRTqVaiq5SW&#10;ogcvakWPj+xrEpr3NmRXTf69Kwgeh5n5hpkvW67UhRpfOjHwNkxAkWTOlpIb+N3/DKagfECxWDkh&#10;Ax15WC5eenNMrbvKli67kKsIEZ+igSKEOtXaZwUx+qGrSaL35xrGEGWTa9vgNcK50qMkmWjGUuJC&#10;gTV9FZT9785sYBSEsnferL5X+nw68Lo7MnbG9F/bzxmoQG14hh/ttTXwMR3D/Uw8Anp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a8APDAAAA3AAAAA8AAAAAAAAAAAAA&#10;AAAAoQIAAGRycy9kb3ducmV2LnhtbFBLBQYAAAAABAAEAPkAAACRAwAAAAA=&#10;" strokecolor="#1a1a1a" strokeweight="17e-5mm">
                <v:stroke joinstyle="miter"/>
              </v:line>
              <v:line id="Line 2634" o:spid="_x0000_s3115" style="position:absolute;visibility:visibl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hudMMAAADcAAAADwAAAGRycy9kb3ducmV2LnhtbESPT2vCQBTE70K/w/IK3nSjFCvRVaSl&#10;6MGLf0o9PrLPJJj3NmRXTb69Kwg9DjPzG2a+bLlSN2p86cTAaJiAIsmcLSU3cDz8DKagfECxWDkh&#10;Ax15WC7eenNMrbvLjm77kKsIEZ+igSKEOtXaZwUx+qGrSaJ3dg1jiLLJtW3wHuFc6XGSTDRjKXGh&#10;wJq+Csou+ysbGAeh7IO36++1vp5+edP9MXbG9N/b1QxUoDb8h1/tjTXwOZ3A80w8Anr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IbnTDAAAA3AAAAA8AAAAAAAAAAAAA&#10;AAAAoQIAAGRycy9kb3ducmV2LnhtbFBLBQYAAAAABAAEAPkAAACRAwAAAAA=&#10;" strokecolor="#1a1a1a" strokeweight="17e-5mm">
                <v:stroke joinstyle="miter"/>
              </v:line>
              <v:line id="Line 2635" o:spid="_x0000_s3114" style="position:absolute;visibility:visibl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TL78MAAADcAAAADwAAAGRycy9kb3ducmV2LnhtbESPQWvCQBSE7wX/w/KE3uqmQapEVykt&#10;oodetBU9PrLPJJj3NmQ3mvz7rlDocZiZb5jluuda3aj1lRMDr5MEFEnubCWFgZ/vzcsclA8oFmsn&#10;ZGAgD+vV6GmJmXV32dPtEAoVIeIzNFCG0GRa+7wkRj9xDUn0Lq5lDFG2hbYt3iOca50myZtmrCQu&#10;lNjQR0n59dCxgTQI5VP+2n5udXc+8m44MQ7GPI/79wWoQH34D/+1d9bAbD6Dx5l4BP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Ey+/DAAAA3AAAAA8AAAAAAAAAAAAA&#10;AAAAoQIAAGRycy9kb3ducmV2LnhtbFBLBQYAAAAABAAEAPkAAACRAwAAAAA=&#10;" strokecolor="#1a1a1a" strokeweight="17e-5mm">
                <v:stroke joinstyle="miter"/>
              </v:line>
              <v:line id="Line 2636" o:spid="_x0000_s3113" style="position:absolute;visibility:visibl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tfncAAAADcAAAADwAAAGRycy9kb3ducmV2LnhtbERPS4vCMBC+C/6HMMLeNF2RVapRll1E&#10;D3vxhR6HZmyLnUlporb/fnMQPH5878Wq5Uo9qPGlEwOfowQUSeZsKbmB42E9nIHyAcVi5YQMdORh&#10;tez3Fpha95QdPfYhVzFEfIoGihDqVGufFcToR64midzVNYwhwibXtsFnDOdKj5PkSzOWEhsKrOmn&#10;oOy2v7OBcRDKJvy3+d3o++XE2+7M2BnzMWi/56ACteEtfrm31sB0FtfGM/EI6O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LbX53AAAAA3AAAAA8AAAAAAAAAAAAAAAAA&#10;oQIAAGRycy9kb3ducmV2LnhtbFBLBQYAAAAABAAEAPkAAACOAwAAAAA=&#10;" strokecolor="#1a1a1a" strokeweight="17e-5mm">
                <v:stroke joinstyle="miter"/>
              </v:line>
              <v:line id="Line 2637" o:spid="_x0000_s3112" style="position:absolute;visibility:visibl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f6BsQAAADcAAAADwAAAGRycy9kb3ducmV2LnhtbESPzWvCQBTE70L/h+UVvOmmUvxIXaW0&#10;FD148Qt7fGRfk9C8tyG7avLfu4LgcZiZ3zDzZcuVulDjSycG3oYJKJLM2VJyA4f9z2AKygcUi5UT&#10;MtCRh+XipTfH1LqrbOmyC7mKEPEpGihCqFOtfVYQox+6miR6f65hDFE2ubYNXiOcKz1KkrFmLCUu&#10;FFjTV0HZ/+7MBkZBKHvnzep7pc+/R153J8bOmP5r+/kBKlAbnuFHe20NTKYzuJ+JR0A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l/oGxAAAANwAAAAPAAAAAAAAAAAA&#10;AAAAAKECAABkcnMvZG93bnJldi54bWxQSwUGAAAAAAQABAD5AAAAkgMAAAAA&#10;" strokecolor="#1a1a1a" strokeweight="17e-5mm">
                <v:stroke joinstyle="miter"/>
              </v:line>
              <v:line id="Line 2638" o:spid="_x0000_s3111" style="position:absolute;visibility:visibl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TFRsAAAADcAAAADwAAAGRycy9kb3ducmV2LnhtbERPS2vCQBC+F/wPywje6kYpPlJXEaXo&#10;oRe1xR6H7JgEM7Mhu2ry77sHwePH916sWq7UnRpfOjEwGiagSDJnS8kN/Jy+3megfECxWDkhAx15&#10;WC17bwtMrXvIge7HkKsYIj5FA0UIdaq1zwpi9ENXk0Tu4hrGEGGTa9vgI4ZzpcdJMtGMpcSGAmva&#10;FJRdjzc2MA5C2Qd/77Y7ffv75X13ZuyMGfTb9SeoQG14iZ/uvTUwncf58Uw8Anr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l0xUbAAAAA3AAAAA8AAAAAAAAAAAAAAAAA&#10;oQIAAGRycy9kb3ducmV2LnhtbFBLBQYAAAAABAAEAPkAAACOAwAAAAA=&#10;" strokecolor="#1a1a1a" strokeweight="17e-5mm">
                <v:stroke joinstyle="miter"/>
              </v:line>
              <v:line id="Line 2639" o:spid="_x0000_s3110" style="position:absolute;visibility:visibl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hg3cQAAADcAAAADwAAAGRycy9kb3ducmV2LnhtbESPT2vCQBTE74V+h+UVeqsbpbQa3YTS&#10;UvTQS/2DHh/ZZxKa9zZkV02+fVcQPA4z8xtmkffcqDN1vnZiYDxKQJEUztZSGthuvl+moHxAsdg4&#10;IQMDecizx4cFptZd5JfO61CqCBGfooEqhDbV2hcVMfqRa0mid3QdY4iyK7Xt8BLh3OhJkrxpxlri&#10;QoUtfVZU/K1PbGAShIpX/ll+LfXpsOPVsGccjHl+6j/moAL14R6+tVfWwPtsDNcz8Qjo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OGDdxAAAANwAAAAPAAAAAAAAAAAA&#10;AAAAAKECAABkcnMvZG93bnJldi54bWxQSwUGAAAAAAQABAD5AAAAkgMAAAAA&#10;" strokecolor="#1a1a1a" strokeweight="17e-5mm">
                <v:stroke joinstyle="miter"/>
              </v:line>
              <v:line id="Line 2640" o:spid="_x0000_s3109" style="position:absolute;visibility:visibl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r+qsMAAADcAAAADwAAAGRycy9kb3ducmV2LnhtbESPQWvCQBSE74X+h+UJvdWNQaqmrlJa&#10;RA+9qC32+Mg+k2De25BdNfn3XUHwOMzMN8x82XGtLtT6yomB0TABRZI7W0lh4Ge/ep2C8gHFYu2E&#10;DPTkYbl4fppjZt1VtnTZhUJFiPgMDZQhNJnWPi+J0Q9dQxK9o2sZQ5RtoW2L1wjnWqdJ8qYZK4kL&#10;JTb0WVJ+2p3ZQBqE8jF/r7/W+vz3y5v+wNgb8zLoPt5BBerCI3xvb6yBySyF2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q/qrDAAAA3AAAAA8AAAAAAAAAAAAA&#10;AAAAoQIAAGRycy9kb3ducmV2LnhtbFBLBQYAAAAABAAEAPkAAACRAwAAAAA=&#10;" strokecolor="#1a1a1a" strokeweight="17e-5mm">
                <v:stroke joinstyle="miter"/>
              </v:line>
              <v:line id="Line 2641" o:spid="_x0000_s3108" style="position:absolute;visibility:visibl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ZbMcQAAADcAAAADwAAAGRycy9kb3ducmV2LnhtbESPQWvCQBSE74L/YXlCb7rRFttGV5GW&#10;ogcvTVvq8ZF9TULz3obsqsm/dwXB4zAz3zDLdce1OlHrKycGppMEFEnubCWFge+vj/ELKB9QLNZO&#10;yEBPHtar4WCJqXVn+aRTFgoVIeJTNFCG0KRa+7wkRj9xDUn0/lzLGKJsC21bPEc413qWJHPNWElc&#10;KLGht5Ly/+zIBmZBKH/i/fZ9q4+HH971v4y9MQ+jbrMAFagL9/CtvbMGnl8f4XomHgG9u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plsxxAAAANwAAAAPAAAAAAAAAAAA&#10;AAAAAKECAABkcnMvZG93bnJldi54bWxQSwUGAAAAAAQABAD5AAAAkgMAAAAA&#10;" strokecolor="#1a1a1a" strokeweight="17e-5mm">
                <v:stroke joinstyle="miter"/>
              </v:line>
              <v:line id="Line 2642" o:spid="_x0000_s3107" style="position:absolute;visibility:visibl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/DRcMAAADcAAAADwAAAGRycy9kb3ducmV2LnhtbESPQWvCQBSE7wX/w/IEb3WjiK2pq4il&#10;6KGXakWPj+xrEsx7G7KrJv++Kwgeh5n5hpkvW67UlRpfOjEwGiagSDJnS8kN/O6/Xt9B+YBisXJC&#10;BjrysFz0XuaYWneTH7ruQq4iRHyKBooQ6lRrnxXE6IeuJonen2sYQ5RNrm2DtwjnSo+TZKoZS4kL&#10;Bda0Lig77y5sYByEsgl/bz43+nI68LY7MnbGDPrt6gNUoDY8w4/21hp4m03gfiYeAb3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Pw0XDAAAA3AAAAA8AAAAAAAAAAAAA&#10;AAAAoQIAAGRycy9kb3ducmV2LnhtbFBLBQYAAAAABAAEAPkAAACRAwAAAAA=&#10;" strokecolor="#1a1a1a" strokeweight="17e-5mm">
                <v:stroke joinstyle="miter"/>
              </v:line>
              <v:line id="Line 2643" o:spid="_x0000_s3106" style="position:absolute;visibility:visibl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Nm3sQAAADcAAAADwAAAGRycy9kb3ducmV2LnhtbESPQWvCQBSE74L/YXlCb7pRWttGV5GW&#10;ogcvTVvq8ZF9TULz3obsqsm/dwXB4zAz3zDLdce1OlHrKycGppMEFEnubCWFge+vj/ELKB9QLNZO&#10;yEBPHtar4WCJqXVn+aRTFgoVIeJTNFCG0KRa+7wkRj9xDUn0/lzLGKJsC21bPEc413qWJHPNWElc&#10;KLGht5Ly/+zIBmZBKH/k/fZ9q4+HH971v4y9MQ+jbrMAFagL9/CtvbMGnl+f4HomHgG9u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A2bexAAAANwAAAAPAAAAAAAAAAAA&#10;AAAAAKECAABkcnMvZG93bnJldi54bWxQSwUGAAAAAAQABAD5AAAAkgMAAAAA&#10;" strokecolor="#1a1a1a" strokeweight="17e-5mm">
                <v:stroke joinstyle="miter"/>
              </v:line>
              <v:line id="Line 2644" o:spid="_x0000_s3105" style="position:absolute;visibility:visibl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H4qcQAAADcAAAADwAAAGRycy9kb3ducmV2LnhtbESPzWvCQBTE70L/h+UVetNNpfgRXaW0&#10;FD304hd6fGSfSWje25BdNfnvu4LgcZiZ3zDzZcuVulLjSycG3gcJKJLM2VJyA/vdT38CygcUi5UT&#10;MtCRh+XipTfH1LqbbOi6DbmKEPEpGihCqFOtfVYQox+4miR6Z9cwhiibXNsGbxHOlR4myUgzlhIX&#10;Cqzpq6Dsb3thA8MglH3w7+p7pS+nA6+7I2NnzNtr+zkDFagNz/CjvbYGxtMR3M/EI6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0fipxAAAANwAAAAPAAAAAAAAAAAA&#10;AAAAAKECAABkcnMvZG93bnJldi54bWxQSwUGAAAAAAQABAD5AAAAkgMAAAAA&#10;" strokecolor="#1a1a1a" strokeweight="17e-5mm">
                <v:stroke joinstyle="miter"/>
              </v:line>
              <v:line id="Line 2645" o:spid="_x0000_s3104" style="position:absolute;visibility:visibl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1dMsQAAADcAAAADwAAAGRycy9kb3ducmV2LnhtbESPQWvCQBSE70L/w/IKvemmUrSmbkJp&#10;KXrwoq3o8ZF9TULz3obsqsm/dwWhx2FmvmGWec+NOlPnaycGnicJKJLC2VpKAz/fX+NXUD6gWGyc&#10;kIGBPOTZw2iJqXUX2dJ5F0oVIeJTNFCF0KZa+6IiRj9xLUn0fl3HGKLsSm07vEQ4N3qaJDPNWEtc&#10;qLClj4qKv92JDUyDUPHCm9XnSp+Oe14PB8bBmKfH/v0NVKA+/Ifv7bU1MF/M4X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nV0yxAAAANwAAAAPAAAAAAAAAAAA&#10;AAAAAKECAABkcnMvZG93bnJldi54bWxQSwUGAAAAAAQABAD5AAAAkgMAAAAA&#10;" strokecolor="#1a1a1a" strokeweight="17e-5mm">
                <v:stroke joinstyle="miter"/>
              </v:line>
              <v:line id="Line 2646" o:spid="_x0000_s3103" style="position:absolute;visibility:visibl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LJQMAAAADcAAAADwAAAGRycy9kb3ducmV2LnhtbERPS2vCQBC+F/wPywje6kYpPlJXEaXo&#10;oRe1xR6H7JgEM7Mhu2ry77sHwePH916sWq7UnRpfOjEwGiagSDJnS8kN/Jy+3megfECxWDkhAx15&#10;WC17bwtMrXvIge7HkKsYIj5FA0UIdaq1zwpi9ENXk0Tu4hrGEGGTa9vgI4ZzpcdJMtGMpcSGAmva&#10;FJRdjzc2MA5C2Qd/77Y7ffv75X13ZuyMGfTb9SeoQG14iZ/uvTUwnce18Uw8Anr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cCyUDAAAAA3AAAAA8AAAAAAAAAAAAAAAAA&#10;oQIAAGRycy9kb3ducmV2LnhtbFBLBQYAAAAABAAEAPkAAACOAwAAAAA=&#10;" strokecolor="#1a1a1a" strokeweight="17e-5mm">
                <v:stroke joinstyle="miter"/>
              </v:line>
              <v:line id="Line 2647" o:spid="_x0000_s3102" style="position:absolute;visibility:visibl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5s28MAAADcAAAADwAAAGRycy9kb3ducmV2LnhtbESPQWvCQBSE70L/w/IK3nRTKVqjq5SW&#10;ogcvakWPj+xrEpr3NmRXTf69Kwgeh5n5hpkvW67UhRpfOjHwNkxAkWTOlpIb+N3/DD5A+YBisXJC&#10;BjrysFy89OaYWneVLV12IVcRIj5FA0UIdaq1zwpi9ENXk0TvzzWMIcom17bBa4RzpUdJMtaMpcSF&#10;Amv6Kij7353ZwCgIZe+8WX2v9Pl04HV3ZOyM6b+2nzNQgdrwDD/aa2tgMp3C/Uw8Anp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ObNvDAAAA3AAAAA8AAAAAAAAAAAAA&#10;AAAAoQIAAGRycy9kb3ducmV2LnhtbFBLBQYAAAAABAAEAPkAAACRAwAAAAA=&#10;" strokecolor="#1a1a1a" strokeweight="17e-5mm">
                <v:stroke joinstyle="miter"/>
              </v:line>
              <v:line id="Line 2648" o:spid="_x0000_s3101" style="position:absolute;visibility:visibl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rEl8AAAADcAAAADwAAAGRycy9kb3ducmV2LnhtbERPS2vCQBC+F/wPyxR6q5tKKRJdRZRi&#10;Dr00VfQ4ZMckmJkN2TWPf989FHr8+N7r7ciN6qnztRMDb/MEFEnhbC2lgdPP5+sSlA8oFhsnZGAi&#10;D9vN7GmNqXWDfFOfh1LFEPEpGqhCaFOtfVERo5+7liRyN9cxhgi7UtsOhxjOjV4kyYdmrCU2VNjS&#10;vqLinj/YwCIIFe/8dTwc9eN65my6ME7GvDyPuxWoQGP4F/+5M2tgmcT58Uw8Anr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fKxJfAAAAA3AAAAA8AAAAAAAAAAAAAAAAA&#10;oQIAAGRycy9kb3ducmV2LnhtbFBLBQYAAAAABAAEAPkAAACOAwAAAAA=&#10;" strokecolor="#1a1a1a" strokeweight="17e-5mm">
                <v:stroke joinstyle="miter"/>
              </v:line>
              <v:line id="Line 2649" o:spid="_x0000_s3100" style="position:absolute;visibility:visibl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ZhDMQAAADcAAAADwAAAGRycy9kb3ducmV2LnhtbESPT2vCQBTE74V+h+UVvNWNIkWiq5SW&#10;Yg69NFX0+Mg+k2De25Bd8+fbdwuFHoeZ+Q2z3Y/cqJ46XzsxsJgnoEgKZ2spDRy/P57XoHxAsdg4&#10;IQMTedjvHh+2mFo3yBf1eShVhIhP0UAVQptq7YuKGP3ctSTRu7qOMUTZldp2OEQ4N3qZJC+asZa4&#10;UGFLbxUVt/zOBpZBqFjx5+H9oO+XE2fTmXEyZvY0vm5ABRrDf/ivnVkD62QBv2fiEd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hmEMxAAAANwAAAAPAAAAAAAAAAAA&#10;AAAAAKECAABkcnMvZG93bnJldi54bWxQSwUGAAAAAAQABAD5AAAAkgMAAAAA&#10;" strokecolor="#1a1a1a" strokeweight="17e-5mm">
                <v:stroke joinstyle="miter"/>
              </v:line>
              <v:line id="Line 2650" o:spid="_x0000_s3099" style="position:absolute;visibility:visibl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T/e8MAAADcAAAADwAAAGRycy9kb3ducmV2LnhtbESPT2vCQBTE7wW/w/KE3pqNoRRJXaUo&#10;oode6h/0+Mi+JqF5b0N21eTbdwXB4zAzv2Fmi54bdaXO104MTJIUFEnhbC2lgcN+/TYF5QOKxcYJ&#10;GRjIw2I+eplhbt1Nfui6C6WKEPE5GqhCaHOtfVERo09cSxK9X9cxhii7UtsObxHOjc7S9EMz1hIX&#10;KmxpWVHxt7uwgSwIFe/8vVlt9OV85O1wYhyMeR33X5+gAvXhGX60t9bANM3gfiYeAT3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U/3vDAAAA3AAAAA8AAAAAAAAAAAAA&#10;AAAAoQIAAGRycy9kb3ducmV2LnhtbFBLBQYAAAAABAAEAPkAAACRAwAAAAA=&#10;" strokecolor="#1a1a1a" strokeweight="17e-5mm">
                <v:stroke joinstyle="miter"/>
              </v:line>
              <v:line id="Line 2651" o:spid="_x0000_s3098" style="position:absolute;visibility:visibl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ha4MQAAADcAAAADwAAAGRycy9kb3ducmV2LnhtbESPT2vCQBTE7wW/w/KE3upGW4pEN0Es&#10;RQ+91D/o8ZF9JsG8tyG7avLtu4VCj8PM/IZZ5j036k6dr50YmE4SUCSFs7WUBg77z5c5KB9QLDZO&#10;yMBAHvJs9LTE1LqHfNN9F0oVIeJTNFCF0KZa+6IiRj9xLUn0Lq5jDFF2pbYdPiKcGz1LknfNWEtc&#10;qLCldUXFdXdjA7MgVLzx1+Zjo2/nI2+HE+NgzPO4Xy1ABerDf/ivvbUG5skr/J6JR0B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GFrgxAAAANwAAAAPAAAAAAAAAAAA&#10;AAAAAKECAABkcnMvZG93bnJldi54bWxQSwUGAAAAAAQABAD5AAAAkgMAAAAA&#10;" strokecolor="#1a1a1a" strokeweight="17e-5mm">
                <v:stroke joinstyle="miter"/>
              </v:line>
              <v:line id="Line 2652" o:spid="_x0000_s3097" style="position:absolute;visibility:visibl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HClMQAAADcAAAADwAAAGRycy9kb3ducmV2LnhtbESPQWvCQBSE70L/w/IK3nRTCUWiq5QW&#10;MYdemlrq8ZF9JsG8tyG7muTfdwuFHoeZ+YbZ7kdu1Z163zgx8LRMQJGUzjZSGTh9HhZrUD6gWGyd&#10;kIGJPOx3D7MtZtYN8kH3IlQqQsRnaKAOocu09mVNjH7pOpLoXVzPGKLsK217HCKcW71KkmfN2Ehc&#10;qLGj15rKa3FjA6sgVKb8fnw76tv5i/Ppm3EyZv44vmxABRrDf/ivnVsD6ySF3zPxCO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8cKUxAAAANwAAAAPAAAAAAAAAAAA&#10;AAAAAKECAABkcnMvZG93bnJldi54bWxQSwUGAAAAAAQABAD5AAAAkgMAAAAA&#10;" strokecolor="#1a1a1a" strokeweight="17e-5mm">
                <v:stroke joinstyle="miter"/>
              </v:line>
              <v:line id="Line 2653" o:spid="_x0000_s3096" style="position:absolute;visibility:visibl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1nD8QAAADcAAAADwAAAGRycy9kb3ducmV2LnhtbESPT2vCQBTE7wW/w/KE3upGaYtEN0Es&#10;RQ+91D/o8ZF9JsG8tyG7avLtu4VCj8PM/IZZ5j036k6dr50YmE4SUCSFs7WUBg77z5c5KB9QLDZO&#10;yMBAHvJs9LTE1LqHfNN9F0oVIeJTNFCF0KZa+6IiRj9xLUn0Lq5jDFF2pbYdPiKcGz1LknfNWEtc&#10;qLCldUXFdXdjA7MgVLzy1+Zjo2/nI2+HE+NgzPO4Xy1ABerDf/ivvbUG5skb/J6JR0B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vWcPxAAAANwAAAAPAAAAAAAAAAAA&#10;AAAAAKECAABkcnMvZG93bnJldi54bWxQSwUGAAAAAAQABAD5AAAAkgMAAAAA&#10;" strokecolor="#1a1a1a" strokeweight="17e-5mm">
                <v:stroke joinstyle="miter"/>
              </v:line>
              <v:line id="Line 2654" o:spid="_x0000_s3095" style="position:absolute;visibility:visibl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/5eMIAAADcAAAADwAAAGRycy9kb3ducmV2LnhtbESPwYrCQBBE78L+w9AL3nSyIiLRUcRF&#10;9OBlXUWPTaZNgumekBk1+fsdQdhjUVWvqPmy5Uo9qPGlEwNfwwQUSeZsKbmB4+9mMAXlA4rFygkZ&#10;6MjDcvHRm2Nq3VN+6HEIuYoQ8SkaKEKoU619VhCjH7qaJHpX1zCGKJtc2wafEc6VHiXJRDOWEhcK&#10;rGldUHY73NnAKAhlY95vv7f6fjnxrjszdsb0P9vVDFSgNvyH3+2dNTBNJvA6E4+AX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2/5eMIAAADcAAAADwAAAAAAAAAAAAAA&#10;AAChAgAAZHJzL2Rvd25yZXYueG1sUEsFBgAAAAAEAAQA+QAAAJADAAAAAA==&#10;" strokecolor="#1a1a1a" strokeweight="17e-5mm">
                <v:stroke joinstyle="miter"/>
              </v:line>
              <v:line id="Line 2655" o:spid="_x0000_s3094" style="position:absolute;visibility:visibl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Nc48QAAADcAAAADwAAAGRycy9kb3ducmV2LnhtbESPT2vCQBTE7wW/w/KE3upGKa1EN0Es&#10;RQ+91D/o8ZF9JsG8tyG7avLtu4VCj8PM/IZZ5j036k6dr50YmE4SUCSFs7WUBg77z5c5KB9QLDZO&#10;yMBAHvJs9LTE1LqHfNN9F0oVIeJTNFCF0KZa+6IiRj9xLUn0Lq5jDFF2pbYdPiKcGz1LkjfNWEtc&#10;qLCldUXFdXdjA7MgVLzy1+Zjo2/nI2+HE+NgzPO4Xy1ABerDf/ivvbUG5sk7/J6JR0B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I1zjxAAAANwAAAAPAAAAAAAAAAAA&#10;AAAAAKECAABkcnMvZG93bnJldi54bWxQSwUGAAAAAAQABAD5AAAAkgMAAAAA&#10;" strokecolor="#1a1a1a" strokeweight="17e-5mm">
                <v:stroke joinstyle="miter"/>
              </v:line>
              <v:line id="Line 2656" o:spid="_x0000_s3093" style="position:absolute;visibility:visibl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zIkcAAAADcAAAADwAAAGRycy9kb3ducmV2LnhtbERPS2vCQBC+F/wPyxR6q5tKKRJdRZRi&#10;Dr00VfQ4ZMckmJkN2TWPf989FHr8+N7r7ciN6qnztRMDb/MEFEnhbC2lgdPP5+sSlA8oFhsnZGAi&#10;D9vN7GmNqXWDfFOfh1LFEPEpGqhCaFOtfVERo5+7liRyN9cxhgi7UtsOhxjOjV4kyYdmrCU2VNjS&#10;vqLinj/YwCIIFe/8dTwc9eN65my6ME7GvDyPuxWoQGP4F/+5M2tgmcS18Uw8Anr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m8yJHAAAAA3AAAAA8AAAAAAAAAAAAAAAAA&#10;oQIAAGRycy9kb3ducmV2LnhtbFBLBQYAAAAABAAEAPkAAACOAwAAAAA=&#10;" strokecolor="#1a1a1a" strokeweight="17e-5mm">
                <v:stroke joinstyle="miter"/>
              </v:line>
              <v:line id="Line 2657" o:spid="_x0000_s3092" style="position:absolute;visibility:visibl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BtCsMAAADcAAAADwAAAGRycy9kb3ducmV2LnhtbESPT2vCQBTE70K/w/IKvZlNRYpGVykt&#10;oode/IceH9lnEsx7G7KrJt++KxR6HGbmN8x82XGt7tT6yomB9yQFRZI7W0lh4LBfDSegfECxWDsh&#10;Az15WC5eBnPMrHvIlu67UKgIEZ+hgTKEJtPa5yUx+sQ1JNG7uJYxRNkW2rb4iHCu9ShNPzRjJXGh&#10;xIa+SsqvuxsbGAWhfMw/6++1vp2PvOlPjL0xb6/d5wxUoC78h//aG2tgkk7heSYeAb3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wbQrDAAAA3AAAAA8AAAAAAAAAAAAA&#10;AAAAoQIAAGRycy9kb3ducmV2LnhtbFBLBQYAAAAABAAEAPkAAACRAwAAAAA=&#10;" strokecolor="#1a1a1a" strokeweight="17e-5mm">
                <v:stroke joinstyle="miter"/>
              </v:line>
              <v:shape id="Freeform 2658" o:spid="_x0000_s3091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Xo8IA&#10;AADcAAAADwAAAGRycy9kb3ducmV2LnhtbERPy4rCMBTdD/gP4QruxrQFH1SjqDAwrtTqxt2lubbF&#10;5qY0sa3z9ZPFwCwP573eDqYWHbWusqwgnkYgiHOrKy4U3K5fn0sQziNrrC2Tgjc52G5GH2tMte35&#10;Ql3mCxFC2KWooPS+SaV0eUkG3dQ2xIF72NagD7AtpG6xD+GmlkkUzaXBikNDiQ0dSsqf2csoWPxk&#10;UfJKzt1zHz/O++N11p/ortRkPOxWIDwN/l/85/7WCpZxmB/Oh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6ZejwgAAANwAAAAPAAAAAAAAAAAAAAAAAJgCAABkcnMvZG93&#10;bnJldi54bWxQSwUGAAAAAAQABAD1AAAAhwMAAAAA&#10;" path="m,7803l,,,7803xe" fillcolor="#e44145" stroked="f">
                <v:path arrowok="t" o:connecttype="custom" o:connectlocs="0,7803;0,0;0,7803" o:connectangles="0,0,0"/>
              </v:shape>
              <v:line id="Line 2659" o:spid="_x0000_s3090" style="position:absolute;flip:y;visibility:visibl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t4g8YAAADcAAAADwAAAGRycy9kb3ducmV2LnhtbESPT2vCQBTE70K/w/IK3nQTBbWpq/gH&#10;0YNQattDb4/sazZt9m3IbjR+e1cQehxm5jfMfNnZSpyp8aVjBekwAUGcO11yoeDzYzeYgfABWWPl&#10;mBRcycNy8dSbY6bdhd/pfAqFiBD2GSowIdSZlD43ZNEPXU0cvR/XWAxRNoXUDV4i3FZylCQTabHk&#10;uGCwpo2h/O/UWgXu+v1l2kn7Mh1X+6OZrn/tW7pVqv/crV5BBOrCf/jRPmgFszSF+5l4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reIPGAAAA3AAAAA8AAAAAAAAA&#10;AAAAAAAAoQIAAGRycy9kb3ducmV2LnhtbFBLBQYAAAAABAAEAPkAAACUAwAAAAA=&#10;" strokecolor="#e76f34" strokeweight="17e-5mm">
                <v:stroke joinstyle="miter"/>
              </v:line>
              <v:shape id="Freeform 2660" o:spid="_x0000_s3089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sT8UA&#10;AADcAAAADwAAAGRycy9kb3ducmV2LnhtbESPQWvCQBSE74L/YXmCN90kYCupq9RCQU+1iRdvj+wz&#10;CWbfhuyaRH99t1DocZiZb5jNbjSN6KlztWUF8TICQVxYXXOp4Jx/LtYgnEfW2FgmBQ9ysNtOJxtM&#10;tR34m/rMlyJA2KWooPK+TaV0RUUG3dK2xMG72s6gD7Irpe5wCHDTyCSKXqTBmsNChS19VFTcsrtR&#10;8PrMouSenPrbPr6e9sd8NXzRRan5bHx/A+Fp9P/hv/ZBK1jHCfyeC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d6xPxQAAANwAAAAPAAAAAAAAAAAAAAAAAJgCAABkcnMv&#10;ZG93bnJldi54bWxQSwUGAAAAAAQABAD1AAAAigMAAAAA&#10;" path="m,7803l,,,7803xe" fillcolor="#e44145" stroked="f">
                <v:path arrowok="t" o:connecttype="custom" o:connectlocs="0,7803;0,0;0,7803" o:connectangles="0,0,0"/>
              </v:shape>
              <v:line id="Line 2661" o:spid="_x0000_s3088" style="position:absolute;flip:y;visibility:visibl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VDb8cAAADcAAAADwAAAGRycy9kb3ducmV2LnhtbESPS2vCQBSF9wX/w3CF7uokFXxER+mD&#10;0i4EqY+Fu0vmmonN3AmZicZ/7whCl4dzznc482VnK3GmxpeOFaSDBARx7nTJhYLd9utlAsIHZI2V&#10;Y1JwJQ/LRe9pjpl2F/6l8yYUIkLYZ6jAhFBnUvrckEU/cDVx9I6usRiibAqpG7xEuK3ka5KMpMWS&#10;44LBmj4M5X+b1ipw18PetKN2Oh5W3yszfj/Zdfqp1HO/e5uBCNSF//Cj/aMVTNIh3M/EI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9UNvxwAAANwAAAAPAAAAAAAA&#10;AAAAAAAAAKECAABkcnMvZG93bnJldi54bWxQSwUGAAAAAAQABAD5AAAAlQMAAAAA&#10;" strokecolor="#e76f34" strokeweight="17e-5mm">
                <v:stroke joinstyle="miter"/>
              </v:line>
              <v:line id="Line 2662" o:spid="_x0000_s3087" style="position:absolute;visibility:visibl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hUScQAAADcAAAADwAAAGRycy9kb3ducmV2LnhtbESPQWvCQBSE7wX/w/IKvdWNEkqIriKV&#10;Yg5emra0x0f2mQTz3obsqsm/dwuFHoeZ+YZZb0fu1JUG3zoxsJgnoEgqZ1upDXx+vD1noHxAsdg5&#10;IQMTedhuZg9rzK27yTtdy1CrCBGfo4EmhD7X2lcNMfq560mid3IDY4hyqLUd8Bbh3Ollkrxoxlbi&#10;QoM9vTZUncsLG1gGoSrl42F/0JefLy6mb8bJmKfHcbcCFWgM/+G/dmENZIsUfs/EI6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KFRJxAAAANwAAAAPAAAAAAAAAAAA&#10;AAAAAKECAABkcnMvZG93bnJldi54bWxQSwUGAAAAAAQABAD5AAAAkgMAAAAA&#10;" strokecolor="#1a1a1a" strokeweight="17e-5mm">
                <v:stroke joinstyle="miter"/>
              </v:line>
              <v:line id="Line 2663" o:spid="_x0000_s3086" style="position:absolute;visibility:visibl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Tx0sMAAADcAAAADwAAAGRycy9kb3ducmV2LnhtbESPT2vCQBTE70K/w/IK3nSjWJHoKqUi&#10;eujFP6UeH9lnEsx7G7KrJt++WxA8DjPzG2axarlSd2p86cTAaJiAIsmcLSU3cDpuBjNQPqBYrJyQ&#10;gY48rJZvvQWm1j1kT/dDyFWEiE/RQBFCnWrts4IY/dDVJNG7uIYxRNnk2jb4iHCu9DhJppqxlLhQ&#10;YE1fBWXXw40NjINQNuHv7Xqrb+cf3nW/jJ0x/ff2cw4qUBte4Wd7Zw3MRh/wfyYeAb3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k8dLDAAAA3AAAAA8AAAAAAAAAAAAA&#10;AAAAoQIAAGRycy9kb3ducmV2LnhtbFBLBQYAAAAABAAEAPkAAACRAwAAAAA=&#10;" strokecolor="#1a1a1a" strokeweight="17e-5mm">
                <v:stroke joinstyle="miter"/>
              </v:line>
            </v:group>
            <v:shape id="Freeform 2664" o:spid="_x0000_s3084" style="position:absolute;left:866;top:1059;width:6480;height:1500;visibility:visible;mso-wrap-style:square;v-text-anchor:top" coordsize="341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q348MA&#10;AADcAAAADwAAAGRycy9kb3ducmV2LnhtbESPQYvCMBSE78L+h/AWvGmqhyLVtOjCgngQtrrs9dE8&#10;m2LzUppU6783C4LHYWa+YTbFaFtxo943jhUs5gkI4srphmsF59P3bAXCB2SNrWNS8CAPRf4x2WCm&#10;3Z1/6FaGWkQI+wwVmBC6TEpfGbLo564jjt7F9RZDlH0tdY/3CLetXCZJKi02HBcMdvRlqLqWg1WA&#10;7cEMh+Pwu99Kn/6Vy4ffHRulpp/jdg0i0Bje4Vd7rxWsFin8n4lHQO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q348MAAADcAAAADwAAAAAAAAAAAAAAAACYAgAAZHJzL2Rv&#10;d25yZXYueG1sUEsFBgAAAAAEAAQA9QAAAIgDAAAAAA==&#10;" path="m,158r278,3l333,161r60,-3l459,152r68,-8l3357,r11,152l3380,258r17,135l3406,453r3,75l3411,636r3,158l3323,805r-124,12l3048,828r-172,15l2478,866r-444,20l1149,929,768,949,476,969r-98,8l284,977,20,986,,158xe" fillcolor="#f2f2f2" strokecolor="#e6e6e6" strokeweight="0">
              <v:shadow on="t" color="#adb7c3 [1304]" opacity=".5"/>
              <v:path arrowok="t" o:connecttype="custom" o:connectlocs="0,240;528,245;528,245;632,245;746,240;871,231;1000,219;6372,0;6372,0;6393,231;6415,392;6448,598;6465,689;6471,803;6474,968;6480,1208;6480,1208;6307,1225;6072,1243;5785,1260;5459,1282;4703,1317;3861,1348;2181,1413;1458,1444;903,1474;903,1474;717,1486;539,1486;38,1500;0,240" o:connectangles="0,0,0,0,0,0,0,0,0,0,0,0,0,0,0,0,0,0,0,0,0,0,0,0,0,0,0,0,0,0,0"/>
            </v:shape>
            <v:shape id="Freeform 2665" o:spid="_x0000_s3083" style="position:absolute;left:1439;top:4210;width:1471;height:2337;rotation:1061004fd;visibility:visible;mso-wrap-style:square;v-text-anchor:top" coordsize="905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shcYA&#10;AADcAAAADwAAAGRycy9kb3ducmV2LnhtbESPT2sCMRTE74LfITyhN81aQWU1ShGU9mBR6x96e2ye&#10;u9tuXpYk6vbbG0HocZiZ3zDTeWMqcSXnS8sK+r0EBHFmdcm5gv3XsjsG4QOyxsoyKfgjD/NZuzXF&#10;VNsbb+m6C7mIEPYpKihCqFMpfVaQQd+zNXH0ztYZDFG6XGqHtwg3lXxNkqE0WHJcKLCmRUHZ7+5i&#10;FGw+DqYcDFyyouHP+XP9bY6n00qpl07zNgERqAn/4Wf7XSsY90fwOB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oshcYAAADcAAAADwAAAAAAAAAAAAAAAACYAgAAZHJz&#10;L2Rvd25yZXYueG1sUEsFBgAAAAAEAAQA9QAAAIsDAAAAAA==&#10;" path="m34,135r,l14,95,,66,,52,,40,2,32,8,23,22,12,40,3,48,,60,3r8,3l80,12r8,11l100,38r28,40l134,75r6,l143,78r5,3l526,676r9,18l615,831r72,126l758,1069r66,97l827,1175r,8l827,1192r-6,6l887,1378r,12l905,1430r-3,6l899,1438r-3,l890,1438r-23,-34l859,1404r-9,-6l724,1258r-8,l707,1255r-9,-8l693,1238,630,1129,561,1014,486,897,400,780r-8,-18l160,384r-3,-3l154,379r-8,5l140,390r-3,9l137,410r6,11l163,462r28,48l272,631r11,11l297,651r23,14l329,674r8,11l337,694r,5l335,705r-3,3l326,711r-6,l315,708r-6,-6l260,636,217,573,180,513,148,459,123,407,100,358,83,318,68,281,57,252,48,227,40,204r2,-9l45,187,40,175,31,161r-3,-9l28,146r3,-8l34,135xe" fillcolor="#8494a6 [1944]" strokecolor="#424e5b [3208]" strokeweight="1pt">
              <v:fill color2="#424e5b [3208]" focus="50%" type="gradient"/>
              <v:shadow on="t" color="#adb7c3 [1304]" offset="1pt"/>
              <v:path arrowok="t" o:connecttype="custom" o:connectlocs="55,219;0,107;0,65;13,37;36,20;65,5;98,5;130,20;163,62;208,127;228,122;241,132;870,1128;1000,1351;1232,1737;1339,1895;1344,1923;1334,1947;1442,2239;1471,2324;1466,2334;1456,2337;1409,2282;1396,2282;1177,2044;1164,2044;1135,2027;1126,2012;912,1648;650,1268;260,624;255,619;237,624;228,634;223,666;232,684;310,829;442,1025;483,1058;520,1081;548,1113;548,1128;545,1146;530,1155;512,1151;502,1141;353,931;241,746;163,582;111,457;93,410;65,332;73,304;65,284;50,262;46,237;55,219" o:connectangles="0,0,0,0,0,0,0,0,0,0,0,0,0,0,0,0,0,0,0,0,0,0,0,0,0,0,0,0,0,0,0,0,0,0,0,0,0,0,0,0,0,0,0,0,0,0,0,0,0,0,0,0,0,0,0,0,0"/>
            </v:shape>
            <v:group id="Group 2666" o:spid="_x0000_s3080" style="position:absolute;left:10921;top:737;width:1920;height:2069" coordorigin="2345,8502" coordsize="2431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<v:shape id="Freeform 2667" o:spid="_x0000_s3082" style="position:absolute;left:2345;top:8502;width:2431;height:2581;visibility:visible;mso-wrap-style:square;v-text-anchor:top" coordsize="41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5orcEA&#10;AADcAAAADwAAAGRycy9kb3ducmV2LnhtbESPS4vCMBSF94L/IVxhdpo6FKnVKCIILnThY+Hy0lzb&#10;YnNTk4zWfz8RBJeH8/g482VnGvEg52vLCsajBARxYXXNpYLzaTPMQPiArLGxTApe5GG56PfmmGv7&#10;5AM9jqEUcYR9jgqqENpcSl9UZNCPbEscvat1BkOUrpTa4TOOm0b+JslEGqw5EipsaV1RcTv+mcg9&#10;ax9Obr+m1z1z7aW57NI0Vepn0K1mIAJ14Rv+tLdaQTaewvtMPAJ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OaK3BAAAA3AAAAA8AAAAAAAAAAAAAAAAAmAIAAGRycy9kb3du&#10;cmV2LnhtbFBLBQYAAAAABAAEAPUAAACGAwAAAAA=&#10;" path="m412,392v,,-190,45,-333,-16c50,364,23,348,,326,,,,,,,412,,412,,412,r,392xe" fillcolor="#8494a6 [1944]" stroked="f" strokecolor="#fbb040" strokeweight="0">
                <v:stroke joinstyle="miter"/>
                <v:path arrowok="t" o:connecttype="custom" o:connectlocs="2431,2315;466,2221;0,1925;0,0;2431,0;2431,2315" o:connectangles="0,0,0,0,0,0"/>
              </v:shape>
              <v:shape id="Freeform 2668" o:spid="_x0000_s3081" style="position:absolute;left:2345;top:10280;width:2419;height:898;visibility:visible;mso-wrap-style:square;v-text-anchor:top" coordsize="41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uztcAA&#10;AADcAAAADwAAAGRycy9kb3ducmV2LnhtbERPy4rCMBTdC/MP4Q7MTtORwUfHKCJqBVfW+YBLc23r&#10;NDclidr+vVkILg/nvVh1phF3cr62rOB7lIAgLqyuuVTwd94NZyB8QNbYWCYFPXlYLT8GC0y1ffCJ&#10;7nkoRQxhn6KCKoQ2ldIXFRn0I9sSR+5incEQoSuldviI4aaR4ySZSIM1x4YKW9pUVPznN6Pg7Pq9&#10;z+iYb/pr9zPNsnm7pblSX5/d+hdEoC68xS/3QSuYjeP8eCYe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8uztcAAAADcAAAADwAAAAAAAAAAAAAAAACYAgAAZHJzL2Rvd25y&#10;ZXYueG1sUEsFBgAAAAAEAAQA9QAAAIUDAAAAAA==&#10;" path="m410,90c410,90,155,152,97,,97,,32,44,,24v,,,,,c23,46,50,62,78,74v143,62,332,16,332,16xe" fillcolor="#313a43 [2408]" stroked="f" strokecolor="#fbb040" strokeweight="0">
                <v:stroke joinstyle="miter"/>
                <v:path arrowok="t" o:connecttype="custom" o:connectlocs="2419,532;572,0;0,142;0,142;460,437;2419,532" o:connectangles="0,0,0,0,0,0"/>
              </v:shape>
            </v:group>
            <v:group id="Group 2669" o:spid="_x0000_s3077" style="position:absolute;left:13077;top:1122;width:1803;height:1503" coordorigin="7371,6620" coordsize="1637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<v:oval id="Oval 2670" o:spid="_x0000_s3079" style="position:absolute;left:7371;top:6620;width:1355;height:1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QNs8UA&#10;AADcAAAADwAAAGRycy9kb3ducmV2LnhtbESP3WrCQBSE74W+w3IKvRHdNIKE6CqhUKi9UPx5gGP2&#10;mKTNng2725i+vSsIXg4z8w2zXA+mFT0531hW8D5NQBCXVjdcKTgdPycZCB+QNbaWScE/eVivXkZL&#10;zLW98p76Q6hEhLDPUUEdQpdL6cuaDPqp7Yijd7HOYIjSVVI7vEa4aWWaJHNpsOG4UGNHHzWVv4c/&#10;o6AsmrPzxW4zn/1QP2y+t7LPxkq9vQ7FAkSgITzDj/aXVpClKd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A2zxQAAANwAAAAPAAAAAAAAAAAAAAAAAJgCAABkcnMv&#10;ZG93bnJldi54bWxQSwUGAAAAAAQABAD1AAAAigMAAAAA&#10;" fillcolor="#974706" strokecolor="#f2f2f2 [3052]" strokeweight="5pt">
                <v:fill color2="#462103" rotate="t" focus="100%" type="gradient"/>
                <v:stroke joinstyle="miter"/>
                <v:shadow on="t" color="#8494a6 [1944]" offset="4pt,5pt"/>
              </v:oval>
              <v:oval id="Oval 2671" o:spid="_x0000_s3078" style="position:absolute;left:8743;top:7230;width:265;height:1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0WIMYA&#10;AADcAAAADwAAAGRycy9kb3ducmV2LnhtbESPQWvCQBSE74X+h+UVvNVNI4hEV5GWliIiGhWvz+wz&#10;Cc2+TbObGPvr3UKhx2FmvmFmi95UoqPGlZYVvAwjEMSZ1SXnCg779+cJCOeRNVaWScGNHCzmjw8z&#10;TLS98o661OciQNglqKDwvk6kdFlBBt3Q1sTBu9jGoA+yyaVu8BrgppJxFI2lwZLDQoE1vRaUfaWt&#10;UbDf1uVmffw+8eonPb/p9rL6qDqlBk/9cgrCU+//w3/tT61gEo/g90w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0WIMYAAADcAAAADwAAAAAAAAAAAAAAAACYAgAAZHJz&#10;L2Rvd25yZXYueG1sUEsFBgAAAAAEAAQA9QAAAIsDAAAAAA==&#10;" fillcolor="#f2f2f2 [3052]" stroked="f" strokecolor="#ccc" strokeweight=".01pt">
                <v:stroke joinstyle="miter"/>
                <v:shadow on="t" color="#8494a6 [1944]"/>
              </v:oval>
            </v:group>
            <v:group id="Group 2673" o:spid="_x0000_s2012" style="position:absolute;left:8991;top:3032;width:5427;height:7379;rotation:528657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26nMQAAADcAAAA&#10;DwAAAAAAAAAAAAAAAACqAgAAZHJzL2Rvd25yZXYueG1sUEsFBgAAAAAEAAQA+gAAAJsDAAAAAA==&#10;">
              <v:shape id="Freeform 2674" o:spid="_x0000_s3076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RsHcIA&#10;AADcAAAADwAAAGRycy9kb3ducmV2LnhtbESP0YrCMBRE3xf8h3AF39bUgqLVKCJUdvFpqx9waa5N&#10;MbkpTbTdv98sLOzjMDNnmN1hdFa8qA+tZwWLeQaCuPa65UbB7Vq+r0GEiKzReiYF3xTgsJ+87bDQ&#10;fuAvelWxEQnCoUAFJsaukDLUhhyGue+Ik3f3vcOYZN9I3eOQ4M7KPMtW0mHLacFgRydD9aN6OgXn&#10;6lQG23yaIR/t48KVPutyo9RsOh63ICKN8T/81/7QCtb5En7PpCM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GwdwgAAANwAAAAPAAAAAAAAAAAAAAAAAJgCAABkcnMvZG93&#10;bnJldi54bWxQSwUGAAAAAAQABAD1AAAAhwMAAAAA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<o:lock v:ext="edit" verticies="t"/>
              </v:shape>
              <v:shape id="Freeform 2675" o:spid="_x0000_s3075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SlDsMA&#10;AADcAAAADwAAAGRycy9kb3ducmV2LnhtbESPQWsCMRSE74L/ITzBm2ardJXVKEUo9NiuLe3xsXlu&#10;1iYvS5Lq9t83BcHjMDPfMNv94Ky4UIidZwUP8wIEceN1x62C9+PzbA0iJmSN1jMp+KUI+914tMVK&#10;+yu/0aVOrcgQjhUqMCn1lZSxMeQwzn1PnL2TDw5TlqGVOuA1w52Vi6IopcOO84LBng6Gmu/6xyl4&#10;PJSvK/kZ7Ef7VZ9W3hyX0p6Vmk6Gpw2IREO6h2/tF61gvSjh/0w+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SlDsMAAADcAAAADwAAAAAAAAAAAAAAAACYAgAAZHJzL2Rv&#10;d25yZXYueG1sUEsFBgAAAAAEAAQA9QAAAIgDAAAAAA==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<o:lock v:ext="edit" verticies="t"/>
              </v:shape>
              <v:line id="Line 2676" o:spid="_x0000_s3074" style="position:absolute;visibility:visibl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YAg8MAAADcAAAADwAAAGRycy9kb3ducmV2LnhtbESPT2vCQBTE7wW/w/IEb3VjkFaiqxRF&#10;9OCl/qE9PrLPJDTvbciumnx7t1DocZiZ3zCLVce1ulPrKycGJuMEFEnubCWFgfNp+zoD5QOKxdoJ&#10;GejJw2o5eFlgZt1DPul+DIWKEPEZGihDaDKtfV4Sox+7hiR6V9cyhijbQtsWHxHOtU6T5E0zVhIX&#10;SmxoXVL+c7yxgTQI5VM+7DY7ffu+8L7/YuyNGQ27jzmoQF34D/+199bALH2H3zPxCO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WAIPDAAAA3AAAAA8AAAAAAAAAAAAA&#10;AAAAoQIAAGRycy9kb3ducmV2LnhtbFBLBQYAAAAABAAEAPkAAACRAwAAAAA=&#10;" strokecolor="#1a1a1a" strokeweight="17e-5mm">
                <v:stroke joinstyle="miter"/>
              </v:line>
              <v:line id="Line 2677" o:spid="_x0000_s3073" style="position:absolute;visibility:visibl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mU8cEAAADcAAAADwAAAGRycy9kb3ducmV2LnhtbERPTWvCQBC9C/0PyxR6M5sGEUmzSmkR&#10;c+il0dIeh+w0Cc3Mhuyqyb/vHgSPj/dd7Cbu1YVG3zkx8JykoEhqZztpDJyO++UGlA8oFnsnZGAm&#10;D7vtw6LA3LqrfNKlCo2KIeJzNNCGMORa+7olRp+4gSRyv25kDBGOjbYjXmM49zpL07Vm7CQ2tDjQ&#10;W0v1X3VmA1kQqlf8cXg/6PPPF5fzN+NszNPj9PoCKtAU7uKbu7QGNllcG8/EI6C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CZTxwQAAANwAAAAPAAAAAAAAAAAAAAAA&#10;AKECAABkcnMvZG93bnJldi54bWxQSwUGAAAAAAQABAD5AAAAjwMAAAAA&#10;" strokecolor="#1a1a1a" strokeweight="17e-5mm">
                <v:stroke joinstyle="miter"/>
              </v:line>
              <v:line id="Line 2678" o:spid="_x0000_s3072" style="position:absolute;visibility:visibl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UxasMAAADcAAAADwAAAGRycy9kb3ducmV2LnhtbESPQWvCQBSE7wX/w/IEb3VjKGKjq4hS&#10;9OBFbanHR/Y1Cc17G7KrJv/eFQo9DjPzDbNYdVyrG7W+cmJgMk5AkeTOVlIY+Dx/vM5A+YBisXZC&#10;BnrysFoOXhaYWXeXI91OoVARIj5DA2UITaa1z0ti9GPXkETvx7WMIcq20LbFe4RzrdMkmWrGSuJC&#10;iQ1tSsp/T1c2kAah/I0Pu+1OXy9fvO+/GXtjRsNuPQcVqAv/4b/23hqYpe/wPBOPgF4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FMWrDAAAA3AAAAA8AAAAAAAAAAAAA&#10;AAAAoQIAAGRycy9kb3ducmV2LnhtbFBLBQYAAAAABAAEAPkAAACRAwAAAAA=&#10;" strokecolor="#1a1a1a" strokeweight="17e-5mm">
                <v:stroke joinstyle="miter"/>
              </v:line>
              <v:line id="Line 2679" o:spid="_x0000_s2047" style="position:absolute;visibility:visibl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YOKsAAAADcAAAADwAAAGRycy9kb3ducmV2LnhtbERPS4vCMBC+C/6HMMLeNF1dRKpRll1E&#10;D3vxhR6HZmyLnUlporb/fnMQPH5878Wq5Uo9qPGlEwOfowQUSeZsKbmB42E9nIHyAcVi5YQMdORh&#10;tez3Fpha95QdPfYhVzFEfIoGihDqVGufFcToR64midzVNYwhwibXtsFnDOdKj5NkqhlLiQ0F1vRT&#10;UHbb39nAOAhlX/y3+d3o++XE2+7M2BnzMWi/56ACteEtfrm31sBsEufHM/EI6O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mmDirAAAAA3AAAAA8AAAAAAAAAAAAAAAAA&#10;oQIAAGRycy9kb3ducmV2LnhtbFBLBQYAAAAABAAEAPkAAACOAwAAAAA=&#10;" strokecolor="#1a1a1a" strokeweight="17e-5mm">
                <v:stroke joinstyle="miter"/>
              </v:line>
              <v:line id="Line 2680" o:spid="_x0000_s2046" style="position:absolute;visibility:visibl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qrscMAAADcAAAADwAAAGRycy9kb3ducmV2LnhtbESPT2vCQBTE70K/w/IK3nSjFpHoKqUi&#10;eujFP6UeH9lnEsx7G7KrJt++WxA8DjPzG2axarlSd2p86cTAaJiAIsmcLSU3cDpuBjNQPqBYrJyQ&#10;gY48rJZvvQWm1j1kT/dDyFWEiE/RQBFCnWrts4IY/dDVJNG7uIYxRNnk2jb4iHCu9DhJppqxlLhQ&#10;YE1fBWXXw40NjINQ9sHf2/VW384/vOt+GTtj+u/t5xxUoDa8ws/2zhqYTUbwfyYeAb3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qq7HDAAAA3AAAAA8AAAAAAAAAAAAA&#10;AAAAoQIAAGRycy9kb3ducmV2LnhtbFBLBQYAAAAABAAEAPkAAACRAwAAAAA=&#10;" strokecolor="#1a1a1a" strokeweight="17e-5mm">
                <v:stroke joinstyle="miter"/>
              </v:line>
              <v:line id="Line 2681" o:spid="_x0000_s2045" style="position:absolute;visibility:visibl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g1xsMAAADcAAAADwAAAGRycy9kb3ducmV2LnhtbESPT2vCQBTE7wW/w/IEb3VjLEWiqxRF&#10;9OCl/qE9PrLPJDTvbciumnx7t1DocZiZ3zCLVce1ulPrKycGJuMEFEnubCWFgfNp+zoD5QOKxdoJ&#10;GejJw2o5eFlgZt1DPul+DIWKEPEZGihDaDKtfV4Sox+7hiR6V9cyhijbQtsWHxHOtU6T5F0zVhIX&#10;SmxoXVL+c7yxgTQI5W982G12+vZ94X3/xdgbMxp2H3NQgbrwH/5r762B2TSF3zPxCO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4NcbDAAAA3AAAAA8AAAAAAAAAAAAA&#10;AAAAoQIAAGRycy9kb3ducmV2LnhtbFBLBQYAAAAABAAEAPkAAACRAwAAAAA=&#10;" strokecolor="#1a1a1a" strokeweight="17e-5mm">
                <v:stroke joinstyle="miter"/>
              </v:line>
              <v:line id="Line 2682" o:spid="_x0000_s2044" style="position:absolute;visibility:visibl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SQXcMAAADcAAAADwAAAGRycy9kb3ducmV2LnhtbESPQWvCQBSE74L/YXmCN900KSKpqxRF&#10;9NBLbcUeH9nXJDTvbciumvz7bqHgcZiZb5jVpudG3ajztRMDT/MEFEnhbC2lgc+P/WwJygcUi40T&#10;MjCQh816PFphbt1d3ul2CqWKEPE5GqhCaHOtfVERo5+7liR6365jDFF2pbYd3iOcG50myUIz1hIX&#10;KmxpW1Hxc7qygTQIFc/8dtgd9PXrzMfhwjgYM530ry+gAvXhEf5vH62BZZbB35l4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0kF3DAAAA3AAAAA8AAAAAAAAAAAAA&#10;AAAAoQIAAGRycy9kb3ducmV2LnhtbFBLBQYAAAAABAAEAPkAAACRAwAAAAA=&#10;" strokecolor="#1a1a1a" strokeweight="17e-5mm">
                <v:stroke joinstyle="miter"/>
              </v:line>
              <v:line id="Line 2683" o:spid="_x0000_s2043" style="position:absolute;visibility:visibl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0IKcMAAADcAAAADwAAAGRycy9kb3ducmV2LnhtbESPT2vCQBTE70K/w/IK3nSjlSLRVaSl&#10;6MGLf0o9PrLPJJj3NmRXTb69Kwg9DjPzG2a+bLlSN2p86cTAaJiAIsmcLSU3cDz8DKagfECxWDkh&#10;Ax15WC7eenNMrbvLjm77kKsIEZ+igSKEOtXaZwUx+qGrSaJ3dg1jiLLJtW3wHuFc6XGSfGrGUuJC&#10;gTV9FZRd9lc2MA5C2YS36++1vp5+edP9MXbG9N/b1QxUoDb8h1/tjTUw/ZjA80w8Anr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dCCnDAAAA3AAAAA8AAAAAAAAAAAAA&#10;AAAAoQIAAGRycy9kb3ducmV2LnhtbFBLBQYAAAAABAAEAPkAAACRAwAAAAA=&#10;" strokecolor="#1a1a1a" strokeweight="17e-5mm">
                <v:stroke joinstyle="miter"/>
              </v:line>
              <v:line id="Line 2684" o:spid="_x0000_s2042" style="position:absolute;visibility:visibl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GtssMAAADcAAAADwAAAGRycy9kb3ducmV2LnhtbESPQWvCQBSE70L/w/IK3nRTq0Wiq5SW&#10;ogcvakWPj+xrEpr3NmRXTf69Kwgeh5n5hpkvW67UhRpfOjHwNkxAkWTOlpIb+N3/DKagfECxWDkh&#10;Ax15WC5eenNMrbvKli67kKsIEZ+igSKEOtXaZwUx+qGrSaL35xrGEGWTa9vgNcK50qMk+dCMpcSF&#10;Amv6Kij7353ZwCgIZWPerL5X+nw68Lo7MnbG9F/bzxmoQG14hh/ttTUwfZ/A/Uw8Anp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RrbLDAAAA3AAAAA8AAAAAAAAAAAAA&#10;AAAAoQIAAGRycy9kb3ducmV2LnhtbFBLBQYAAAAABAAEAPkAAACRAwAAAAA=&#10;" strokecolor="#1a1a1a" strokeweight="17e-5mm">
                <v:stroke joinstyle="miter"/>
              </v:line>
              <v:line id="Line 2685" o:spid="_x0000_s2041" style="position:absolute;visibility:visibl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MzxcMAAADcAAAADwAAAGRycy9kb3ducmV2LnhtbESPQWvCQBSE7wX/w/KE3uqmsYhEVykt&#10;oodetBU9PrLPJJj3NmQ3mvz7rlDocZiZb5jluuda3aj1lRMDr5MEFEnubCWFgZ/vzcsclA8oFmsn&#10;ZGAgD+vV6GmJmXV32dPtEAoVIeIzNFCG0GRa+7wkRj9xDUn0Lq5lDFG2hbYt3iOca50myUwzVhIX&#10;Smzoo6T8eujYQBqE8jf+2n5udXc+8m44MQ7GPI/79wWoQH34D/+1d9bAfDqDx5l4BP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DM8XDAAAA3AAAAA8AAAAAAAAAAAAA&#10;AAAAoQIAAGRycy9kb3ducmV2LnhtbFBLBQYAAAAABAAEAPkAAACRAwAAAAA=&#10;" strokecolor="#1a1a1a" strokeweight="17e-5mm">
                <v:stroke joinstyle="miter"/>
              </v:line>
              <v:line id="Line 2686" o:spid="_x0000_s2040" style="position:absolute;visibility:visibl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+WXsMAAADcAAAADwAAAGRycy9kb3ducmV2LnhtbESPQWvCQBSE70L/w/IK3nRTK1aiq5SW&#10;ogcvakWPj+xrEpr3NmRXTf69Kwgeh5n5hpkvW67UhRpfOjHwNkxAkWTOlpIb+N3/DKagfECxWDkh&#10;Ax15WC5eenNMrbvKli67kKsIEZ+igSKEOtXaZwUx+qGrSaL35xrGEGWTa9vgNcK50qMkmWjGUuJC&#10;gTV9FZT9785sYBSEsjFvVt8rfT4deN0dGTtj+q/t5wxUoDY8w4/22hqYvn/A/Uw8Anp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Pll7DAAAA3AAAAA8AAAAAAAAAAAAA&#10;AAAAoQIAAGRycy9kb3ducmV2LnhtbFBLBQYAAAAABAAEAPkAAACRAwAAAAA=&#10;" strokecolor="#1a1a1a" strokeweight="17e-5mm">
                <v:stroke joinstyle="miter"/>
              </v:line>
              <v:line id="Line 2687" o:spid="_x0000_s2039" style="position:absolute;visibility:visibl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ACLMAAAADcAAAADwAAAGRycy9kb3ducmV2LnhtbERPS4vCMBC+C/6HMMLeNF1dRKpRll1E&#10;D3vxhR6HZmyLnUlporb/fnMQPH5878Wq5Uo9qPGlEwOfowQUSeZsKbmB42E9nIHyAcVi5YQMdORh&#10;tez3Fpha95QdPfYhVzFEfIoGihDqVGufFcToR64midzVNYwhwibXtsFnDOdKj5NkqhlLiQ0F1vRT&#10;UHbb39nAOAhlX/y3+d3o++XE2+7M2BnzMWi/56ACteEtfrm31sBsEtfGM/EI6O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fQAizAAAAA3AAAAA8AAAAAAAAAAAAAAAAA&#10;oQIAAGRycy9kb3ducmV2LnhtbFBLBQYAAAAABAAEAPkAAACOAwAAAAA=&#10;" strokecolor="#1a1a1a" strokeweight="17e-5mm">
                <v:stroke joinstyle="miter"/>
              </v:line>
              <v:line id="Line 2688" o:spid="_x0000_s2038" style="position:absolute;visibility:visibl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ynt8MAAADcAAAADwAAAGRycy9kb3ducmV2LnhtbESPT2vCQBTE70K/w/IK3nRTK6Kpq5SW&#10;ogcv/sMeH9nXJDTvbciumnx7VxA8DjPzG2a+bLlSF2p86cTA2zABRZI5W0pu4LD/GUxB+YBisXJC&#10;BjrysFy89OaYWneVLV12IVcRIj5FA0UIdaq1zwpi9ENXk0TvzzWMIcom17bBa4RzpUdJMtGMpcSF&#10;Amv6Kij7353ZwCgIZWPerL5X+vx75HV3YuyM6b+2nx+gArXhGX6019bA9H0G9zPxCO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cp7fDAAAA3AAAAA8AAAAAAAAAAAAA&#10;AAAAoQIAAGRycy9kb3ducmV2LnhtbFBLBQYAAAAABAAEAPkAAACRAwAAAAA=&#10;" strokecolor="#1a1a1a" strokeweight="17e-5mm">
                <v:stroke joinstyle="miter"/>
              </v:line>
              <v:line id="Line 2689" o:spid="_x0000_s2037" style="position:absolute;visibility:visibl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B9V78AAADcAAAADwAAAGRycy9kb3ducmV2LnhtbERPS4vCMBC+C/6HMMLebLoiItUoy4ro&#10;YS++2D0OzdiW7UxKE7X99+YgePz43st1x7W6U+srJwY+kxQUSe5sJYWB82k7noPyAcVi7YQM9ORh&#10;vRoOlphZ95AD3Y+hUDFEfIYGyhCaTGufl8ToE9eQRO7qWsYQYVto2+IjhnOtJ2k604yVxIYSG/ou&#10;Kf8/3tjAJAjlU/7ZbXb69nfhff/L2BvzMeq+FqACdeEtfrn31sB8GufHM/EI6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aB9V78AAADcAAAADwAAAAAAAAAAAAAAAACh&#10;AgAAZHJzL2Rvd25yZXYueG1sUEsFBgAAAAAEAAQA+QAAAI0DAAAAAA==&#10;" strokecolor="#1a1a1a" strokeweight="17e-5mm">
                <v:stroke joinstyle="miter"/>
              </v:line>
              <v:line id="Line 2690" o:spid="_x0000_s2036" style="position:absolute;visibility:visibl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zYzMQAAADcAAAADwAAAGRycy9kb3ducmV2LnhtbESPQWvCQBSE7wX/w/IKvdWNEkqIriKV&#10;Yg5emra0x0f2mQTz3obsqsm/dwuFHoeZ+YZZb0fu1JUG3zoxsJgnoEgqZ1upDXx+vD1noHxAsdg5&#10;IQMTedhuZg9rzK27yTtdy1CrCBGfo4EmhD7X2lcNMfq560mid3IDY4hyqLUd8Bbh3Ollkrxoxlbi&#10;QoM9vTZUncsLG1gGoSrl42F/0JefLy6mb8bJmKfHcbcCFWgM/+G/dmENZOkCfs/EI6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7NjMxAAAANwAAAAPAAAAAAAAAAAA&#10;AAAAAKECAABkcnMvZG93bnJldi54bWxQSwUGAAAAAAQABAD5AAAAkgMAAAAA&#10;" strokecolor="#1a1a1a" strokeweight="17e-5mm">
                <v:stroke joinstyle="miter"/>
              </v:line>
              <v:line id="Line 2691" o:spid="_x0000_s2035" style="position:absolute;visibility:visibl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5Gu8IAAADcAAAADwAAAGRycy9kb3ducmV2LnhtbESPQWvCQBSE7wX/w/KE3urGIEWiq4hS&#10;9OClVtHjI/tMgnlvQ3bV5N+7hUKPw8x8w8yXHdfqQa2vnBgYjxJQJLmzlRQGjj9fH1NQPqBYrJ2Q&#10;gZ48LBeDtzlm1j3lmx6HUKgIEZ+hgTKEJtPa5yUx+pFrSKJ3dS1jiLIttG3xGeFc6zRJPjVjJXGh&#10;xIbWJeW3w50NpEEon/B+u9nq++XEu/7M2BvzPuxWM1CBuvAf/mvvrIHpJIXfM/EI6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5Gu8IAAADcAAAADwAAAAAAAAAAAAAA&#10;AAChAgAAZHJzL2Rvd25yZXYueG1sUEsFBgAAAAAEAAQA+QAAAJADAAAAAA==&#10;" strokecolor="#1a1a1a" strokeweight="17e-5mm">
                <v:stroke joinstyle="miter"/>
              </v:line>
              <v:line id="Line 2692" o:spid="_x0000_s2034" style="position:absolute;visibility:visibl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LjIMMAAADcAAAADwAAAGRycy9kb3ducmV2LnhtbESPT2vCQBTE70K/w/IK3nSjlSLRVaSl&#10;6MGLf0o9PrLPJJj3NmRXTb69Kwg9DjPzG2a+bLlSN2p86cTAaJiAIsmcLSU3cDz8DKagfECxWDkh&#10;Ax15WC7eenNMrbvLjm77kKsIEZ+igSKEOtXaZwUx+qGrSaJ3dg1jiLLJtW3wHuFc6XGSfGrGUuJC&#10;gTV9FZRd9lc2MA5C2YS36++1vp5+edP9MXbG9N/b1QxUoDb8h1/tjTUwnXzA80w8Anr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y4yDDAAAA3AAAAA8AAAAAAAAAAAAA&#10;AAAAoQIAAGRycy9kb3ducmV2LnhtbFBLBQYAAAAABAAEAPkAAACRAwAAAAA=&#10;" strokecolor="#1a1a1a" strokeweight="17e-5mm">
                <v:stroke joinstyle="miter"/>
              </v:line>
              <v:line id="Line 2693" o:spid="_x0000_s2033" style="position:absolute;visibility:visibl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t7VMIAAADcAAAADwAAAGRycy9kb3ducmV2LnhtbESPQWvCQBSE7wX/w/KE3upGCUWiq4hS&#10;9OClVtHjI/tMgnlvQ3bV5N+7hUKPw8x8w8yXHdfqQa2vnBgYjxJQJLmzlRQGjj9fH1NQPqBYrJ2Q&#10;gZ48LBeDtzlm1j3lmx6HUKgIEZ+hgTKEJtPa5yUx+pFrSKJ3dS1jiLIttG3xGeFc60mSfGrGSuJC&#10;iQ2tS8pvhzsbmAShPOX9drPV98uJd/2ZsTfmfditZqACdeE//NfeWQPTNIXfM/EI6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pt7VMIAAADcAAAADwAAAAAAAAAAAAAA&#10;AAChAgAAZHJzL2Rvd25yZXYueG1sUEsFBgAAAAAEAAQA+QAAAJADAAAAAA==&#10;" strokecolor="#1a1a1a" strokeweight="17e-5mm">
                <v:stroke joinstyle="miter"/>
              </v:line>
              <v:line id="Line 2694" o:spid="_x0000_s2032" style="position:absolute;visibility:visibl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fez8MAAADcAAAADwAAAGRycy9kb3ducmV2LnhtbESPQWvCQBSE74L/YXmCN900pCKpqxRF&#10;9NBLbcUeH9nXJDTvbciumvz7bqHgcZiZb5jVpudG3ajztRMDT/MEFEnhbC2lgc+P/WwJygcUi40T&#10;MjCQh816PFphbt1d3ul2CqWKEPE5GqhCaHOtfVERo5+7liR6365jDFF2pbYd3iOcG50myUIz1hIX&#10;KmxpW1Hxc7qygTQIFRm/HXYHff0683G4MA7GTCf96wuoQH14hP/bR2tgmT3D35l4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X3s/DAAAA3AAAAA8AAAAAAAAAAAAA&#10;AAAAoQIAAGRycy9kb3ducmV2LnhtbFBLBQYAAAAABAAEAPkAAACRAwAAAAA=&#10;" strokecolor="#1a1a1a" strokeweight="17e-5mm">
                <v:stroke joinstyle="miter"/>
              </v:line>
              <v:line id="Line 2695" o:spid="_x0000_s2031" style="position:absolute;visibility:visibl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VAuMQAAADcAAAADwAAAGRycy9kb3ducmV2LnhtbESPQWvCQBSE74X+h+UVequbSggSXUVa&#10;ijn0Um1pj4/sMwnmvQ3Z1ST/visIHoeZ+YZZbUZu1YV63zgx8DpLQJGUzjZSGfg+fLwsQPmAYrF1&#10;QgYm8rBZPz6sMLdukC+67EOlIkR8jgbqELpca1/WxOhnriOJ3tH1jCHKvtK2xyHCudXzJMk0YyNx&#10;ocaO3moqT/szG5gHoTLlz937Tp//friYfhknY56fxu0SVKAx3MO3dmENLNIMrmfiEd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BUC4xAAAANwAAAAPAAAAAAAAAAAA&#10;AAAAAKECAABkcnMvZG93bnJldi54bWxQSwUGAAAAAAQABAD5AAAAkgMAAAAA&#10;" strokecolor="#1a1a1a" strokeweight="17e-5mm">
                <v:stroke joinstyle="miter"/>
              </v:line>
              <v:line id="Line 2696" o:spid="_x0000_s2030" style="position:absolute;visibility:visibl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nlI8MAAADcAAAADwAAAGRycy9kb3ducmV2LnhtbESPQWvCQBSE74L/YXmCN900hCqpqxRF&#10;9NBLbcUeH9nXJDTvbciumvz7bqHgcZiZb5jVpudG3ajztRMDT/MEFEnhbC2lgc+P/WwJygcUi40T&#10;MjCQh816PFphbt1d3ul2CqWKEPE5GqhCaHOtfVERo5+7liR6365jDFF2pbYd3iOcG50mybNmrCUu&#10;VNjStqLi53RlA2kQKjJ+O+wO+vp15uNwYRyMmU761xdQgfrwCP+3j9bAMlvA35l4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J5SPDAAAA3AAAAA8AAAAAAAAAAAAA&#10;AAAAoQIAAGRycy9kb3ducmV2LnhtbFBLBQYAAAAABAAEAPkAAACRAwAAAAA=&#10;" strokecolor="#1a1a1a" strokeweight="17e-5mm">
                <v:stroke joinstyle="miter"/>
              </v:line>
              <v:line id="Line 2697" o:spid="_x0000_s2029" style="position:absolute;visibility:visibl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ZxUb8AAADcAAAADwAAAGRycy9kb3ducmV2LnhtbERPS4vCMBC+C/6HMMLebLoiItUoy4ro&#10;YS++2D0OzdiW7UxKE7X99+YgePz43st1x7W6U+srJwY+kxQUSe5sJYWB82k7noPyAcVi7YQM9ORh&#10;vRoOlphZ95AD3Y+hUDFEfIYGyhCaTGufl8ToE9eQRO7qWsYQYVto2+IjhnOtJ2k604yVxIYSG/ou&#10;Kf8/3tjAJAjlU/7ZbXb69nfhff/L2BvzMeq+FqACdeEtfrn31sB8GtfGM/EI6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9ZxUb8AAADcAAAADwAAAAAAAAAAAAAAAACh&#10;AgAAZHJzL2Rvd25yZXYueG1sUEsFBgAAAAAEAAQA+QAAAI0DAAAAAA==&#10;" strokecolor="#1a1a1a" strokeweight="17e-5mm">
                <v:stroke joinstyle="miter"/>
              </v:line>
              <v:line id="Line 2698" o:spid="_x0000_s2028" style="position:absolute;visibility:visibl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rUysMAAADcAAAADwAAAGRycy9kb3ducmV2LnhtbESPT2vCQBTE70K/w/IK3nRTEbHRVUpL&#10;0YMX/xQ9PrLPJDTvbciumnx7VxA8DjPzG2a+bLlSV2p86cTAxzABRZI5W0pu4LD/HUxB+YBisXJC&#10;BjrysFy89eaYWneTLV13IVcRIj5FA0UIdaq1zwpi9ENXk0Tv7BrGEGWTa9vgLcK50qMkmWjGUuJC&#10;gTV9F5T97y5sYBSEsjFvVj8rfTn98bo7MnbG9N/brxmoQG14hZ/ttTUwHX/C40w8Anp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a1MrDAAAA3AAAAA8AAAAAAAAAAAAA&#10;AAAAoQIAAGRycy9kb3ducmV2LnhtbFBLBQYAAAAABAAEAPkAAACRAwAAAAA=&#10;" strokecolor="#1a1a1a" strokeweight="17e-5mm">
                <v:stroke joinstyle="miter"/>
              </v:line>
              <v:line id="Line 2699" o:spid="_x0000_s2027" style="position:absolute;visibility:visibl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nrisAAAADcAAAADwAAAGRycy9kb3ducmV2LnhtbERPS4vCMBC+C/6HMMLeNF1xRapRll1E&#10;D3vxhR6HZmyLnUlporb/fnMQPH5878Wq5Uo9qPGlEwOfowQUSeZsKbmB42E9nIHyAcVi5YQMdORh&#10;tez3Fpha95QdPfYhVzFEfIoGihDqVGufFcToR64midzVNYwhwibXtsFnDOdKj5NkqhlLiQ0F1vRT&#10;UHbb39nAOAhlE/7b/G70/XLibXdm7Iz5GLTfc1CB2vAWv9xba2D2FefHM/EI6O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R564rAAAAA3AAAAA8AAAAAAAAAAAAAAAAA&#10;oQIAAGRycy9kb3ducmV2LnhtbFBLBQYAAAAABAAEAPkAAACOAwAAAAA=&#10;" strokecolor="#1a1a1a" strokeweight="17e-5mm">
                <v:stroke joinstyle="miter"/>
              </v:line>
              <v:line id="Line 2700" o:spid="_x0000_s2026" style="position:absolute;visibility:visibl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VOEcMAAADcAAAADwAAAGRycy9kb3ducmV2LnhtbESPT2vCQBTE70K/w/IK3nSjWJHoKqUi&#10;eujFP6UeH9lnEsx7G7KrJt++WxA8DjPzG2axarlSd2p86cTAaJiAIsmcLSU3cDpuBjNQPqBYrJyQ&#10;gY48rJZvvQWm1j1kT/dDyFWEiE/RQBFCnWrts4IY/dDVJNG7uIYxRNnk2jb4iHCu9DhJppqxlLhQ&#10;YE1fBWXXw40NjINQNuHv7Xqrb+cf3nW/jJ0x/ff2cw4qUBte4Wd7Zw3MPkbwfyYeAb3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1ThHDAAAA3AAAAA8AAAAAAAAAAAAA&#10;AAAAoQIAAGRycy9kb3ducmV2LnhtbFBLBQYAAAAABAAEAPkAAACRAwAAAAA=&#10;" strokecolor="#1a1a1a" strokeweight="17e-5mm">
                <v:stroke joinstyle="miter"/>
              </v:line>
              <v:line id="Line 2701" o:spid="_x0000_s2025" style="position:absolute;visibility:visibl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fQZsMAAADcAAAADwAAAGRycy9kb3ducmV2LnhtbESPT2vCQBTE7wW/w/IEb3VjsEWiqxRF&#10;9OCl/qE9PrLPJDTvbciumnx7t1DocZiZ3zCLVce1ulPrKycGJuMEFEnubCWFgfNp+zoD5QOKxdoJ&#10;GejJw2o5eFlgZt1DPul+DIWKEPEZGihDaDKtfV4Sox+7hiR6V9cyhijbQtsWHxHOtU6T5F0zVhIX&#10;SmxoXVL+c7yxgTQI5VM+7DY7ffu+8L7/YuyNGQ27jzmoQF34D/+199bA7C2F3zPxCO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n0GbDAAAA3AAAAA8AAAAAAAAAAAAA&#10;AAAAoQIAAGRycy9kb3ducmV2LnhtbFBLBQYAAAAABAAEAPkAAACRAwAAAAA=&#10;" strokecolor="#1a1a1a" strokeweight="17e-5mm">
                <v:stroke joinstyle="miter"/>
              </v:line>
              <v:line id="Line 2702" o:spid="_x0000_s2024" style="position:absolute;visibility:visibl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t1/cMAAADcAAAADwAAAGRycy9kb3ducmV2LnhtbESPQWvCQBSE70L/w/IK3nRTq0Wiq5SW&#10;ogcvakWPj+xrEpr3NmRXTf69Kwgeh5n5hpkvW67UhRpfOjHwNkxAkWTOlpIb+N3/DKagfECxWDkh&#10;Ax15WC5eenNMrbvKli67kKsIEZ+igSKEOtXaZwUx+qGrSaL35xrGEGWTa9vgNcK50qMk+dCMpcSF&#10;Amv6Kij7353ZwCgIZWPerL5X+nw68Lo7MnbG9F/bzxmoQG14hh/ttTUwnbzD/Uw8Anp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rdf3DAAAA3AAAAA8AAAAAAAAAAAAA&#10;AAAAoQIAAGRycy9kb3ducmV2LnhtbFBLBQYAAAAABAAEAPkAAACRAwAAAAA=&#10;" strokecolor="#1a1a1a" strokeweight="17e-5mm">
                <v:stroke joinstyle="miter"/>
              </v:line>
              <v:line id="Line 2703" o:spid="_x0000_s2023" style="position:absolute;visibility:visibl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LticMAAADcAAAADwAAAGRycy9kb3ducmV2LnhtbESPQWvCQBSE74L/YXmCN900pCKpqxRF&#10;9NBLbcUeH9nXJDTvbciumvz7bqHgcZiZb5jVpudG3ajztRMDT/MEFEnhbC2lgc+P/WwJygcUi40T&#10;MjCQh816PFphbt1d3ul2CqWKEPE5GqhCaHOtfVERo5+7liR6365jDFF2pbYd3iOcG50myUIz1hIX&#10;KmxpW1Hxc7qygTQIFRm/HXYHff0683G4MA7GTCf96wuoQH14hP/bR2tg+ZzB35l4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C7YnDAAAA3AAAAA8AAAAAAAAAAAAA&#10;AAAAoQIAAGRycy9kb3ducmV2LnhtbFBLBQYAAAAABAAEAPkAAACRAwAAAAA=&#10;" strokecolor="#1a1a1a" strokeweight="17e-5mm">
                <v:stroke joinstyle="miter"/>
              </v:line>
              <v:line id="Line 2704" o:spid="_x0000_s2022" style="position:absolute;visibility:visibl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5IEsMAAADcAAAADwAAAGRycy9kb3ducmV2LnhtbESPT2vCQBTE70K/w/IK3nSj1CLRVaSl&#10;6MGLf0o9PrLPJJj3NmRXTb69Kwg9DjPzG2a+bLlSN2p86cTAaJiAIsmcLSU3cDz8DKagfECxWDkh&#10;Ax15WC7eenNMrbvLjm77kKsIEZ+igSKEOtXaZwUx+qGrSaJ3dg1jiLLJtW3wHuFc6XGSfGrGUuJC&#10;gTV9FZRd9lc2MA5C2Qdv199rfT398qb7Y+yM6b+3qxmoQG34D7/aG2tgOpnA80w8Anr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OSBLDAAAA3AAAAA8AAAAAAAAAAAAA&#10;AAAAoQIAAGRycy9kb3ducmV2LnhtbFBLBQYAAAAABAAEAPkAAACRAwAAAAA=&#10;" strokecolor="#1a1a1a" strokeweight="17e-5mm">
                <v:stroke joinstyle="miter"/>
              </v:line>
              <v:line id="Line 2705" o:spid="_x0000_s2021" style="position:absolute;visibility:visibl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zWZcMAAADcAAAADwAAAGRycy9kb3ducmV2LnhtbESPQWvCQBSE7wX/w/KE3uqmwYpEVykt&#10;oodetBU9PrLPJJj3NmQ3mvz7rlDocZiZb5jluuda3aj1lRMDr5MEFEnubCWFgZ/vzcsclA8oFmsn&#10;ZGAgD+vV6GmJmXV32dPtEAoVIeIzNFCG0GRa+7wkRj9xDUn0Lq5lDFG2hbYt3iOca50myUwzVhIX&#10;Smzoo6T8eujYQBqE8il/bT+3ujsfeTecGAdjnsf9+wJUoD78h//aO2tg/jaDx5l4BP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c1mXDAAAA3AAAAA8AAAAAAAAAAAAA&#10;AAAAoQIAAGRycy9kb3ducmV2LnhtbFBLBQYAAAAABAAEAPkAAACRAwAAAAA=&#10;" strokecolor="#1a1a1a" strokeweight="17e-5mm">
                <v:stroke joinstyle="miter"/>
              </v:line>
              <v:line id="Line 2706" o:spid="_x0000_s2020" style="position:absolute;visibility:visibl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Bz/sMAAADcAAAADwAAAGRycy9kb3ducmV2LnhtbESPQWvCQBSE70L/w/IK3nRTqVaiq5SW&#10;ogcvakWPj+xrEpr3NmRXTf69Kwgeh5n5hpkvW67UhRpfOjHwNkxAkWTOlpIb+N3/DKagfECxWDkh&#10;Ax15WC5eenNMrbvKli67kKsIEZ+igSKEOtXaZwUx+qGrSaL35xrGEGWTa9vgNcK50qMkmWjGUuJC&#10;gTV9FZT9785sYBSEsnferL5X+nw68Lo7MnbG9F/bzxmoQG14hh/ttTUwHX/A/Uw8Anp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Qc/7DAAAA3AAAAA8AAAAAAAAAAAAA&#10;AAAAoQIAAGRycy9kb3ducmV2LnhtbFBLBQYAAAAABAAEAPkAAACRAwAAAAA=&#10;" strokecolor="#1a1a1a" strokeweight="17e-5mm">
                <v:stroke joinstyle="miter"/>
              </v:line>
              <v:line id="Line 2707" o:spid="_x0000_s2019" style="position:absolute;visibility:visibl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/njMAAAADcAAAADwAAAGRycy9kb3ducmV2LnhtbERPS4vCMBC+C/6HMMLeNF1xRapRll1E&#10;D3vxhR6HZmyLnUlporb/fnMQPH5878Wq5Uo9qPGlEwOfowQUSeZsKbmB42E9nIHyAcVi5YQMdORh&#10;tez3Fpha95QdPfYhVzFEfIoGihDqVGufFcToR64midzVNYwhwibXtsFnDOdKj5NkqhlLiQ0F1vRT&#10;UHbb39nAOAhlE/7b/G70/XLibXdm7Iz5GLTfc1CB2vAWv9xba2D2FdfGM/EI6O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oP54zAAAAA3AAAAA8AAAAAAAAAAAAAAAAA&#10;oQIAAGRycy9kb3ducmV2LnhtbFBLBQYAAAAABAAEAPkAAACOAwAAAAA=&#10;" strokecolor="#1a1a1a" strokeweight="17e-5mm">
                <v:stroke joinstyle="miter"/>
              </v:line>
              <v:shape id="Freeform 2708" o:spid="_x0000_s2018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H/sUA&#10;AADcAAAADwAAAGRycy9kb3ducmV2LnhtbESPQWvCQBSE70L/w/IKvenGgK1GV1Gh0J7UxIu3R/aZ&#10;BLNvQ3ZN0v76rlDwOMzMN8xqM5hadNS6yrKC6SQCQZxbXXGh4Jx9jucgnEfWWFsmBT/kYLN+Ga0w&#10;0bbnE3WpL0SAsEtQQel9k0jp8pIMuoltiIN3ta1BH2RbSN1iH+CmlnEUvUuDFYeFEhval5Tf0rtR&#10;8PGbRvE9Pna33fR63H1ns/5AF6XeXoftEoSnwT/D/+0vrWA+W8Dj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uYf+xQAAANwAAAAPAAAAAAAAAAAAAAAAAJgCAABkcnMv&#10;ZG93bnJldi54bWxQSwUGAAAAAAQABAD1AAAAigMAAAAA&#10;" path="m,7803l,,,7803xe" fillcolor="#e44145" stroked="f">
                <v:path arrowok="t" o:connecttype="custom" o:connectlocs="0,7803;0,0;0,7803" o:connectangles="0,0,0"/>
              </v:shape>
              <v:line id="Line 2709" o:spid="_x0000_s2017" style="position:absolute;flip:y;visibility:visibl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GuZcQAAADcAAAADwAAAGRycy9kb3ducmV2LnhtbERPz2vCMBS+D/wfwhN209QNqqumRTfG&#10;dhiIuh12ezTPptq8lCbV+t8vB2HHj+/3qhhsIy7U+dqxgtk0AUFcOl1zpeD78D5ZgPABWWPjmBTc&#10;yEORjx5WmGl35R1d9qESMYR9hgpMCG0mpS8NWfRT1xJH7ug6iyHCrpK6w2sMt418SpJUWqw5Nhhs&#10;6dVQed73VoG7/f6YPu1f5s/Nx5eZb052O3tT6nE8rJcgAg3hX3x3f2oFizTOj2fiEZD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Ia5lxAAAANwAAAAPAAAAAAAAAAAA&#10;AAAAAKECAABkcnMvZG93bnJldi54bWxQSwUGAAAAAAQABAD5AAAAkgMAAAAA&#10;" strokecolor="#e76f34" strokeweight="17e-5mm">
                <v:stroke joinstyle="miter"/>
              </v:line>
              <v:shape id="Freeform 2710" o:spid="_x0000_s2016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NBRcUA&#10;AADcAAAADwAAAGRycy9kb3ducmV2LnhtbESPQWvCQBSE7wX/w/IEb3WTgFaiq6gg2FNt9OLtkX0m&#10;wezbkF2TtL++WxA8DjPzDbPaDKYWHbWusqwgnkYgiHOrKy4UXM6H9wUI55E11pZJwQ852KxHbytM&#10;te35m7rMFyJA2KWooPS+SaV0eUkG3dQ2xMG72dagD7ItpG6xD3BTyySK5tJgxWGhxIb2JeX37GEU&#10;fPxmUfJITt19F99Ou8/zrP+iq1KT8bBdgvA0+Ff42T5qBYt5DP9nw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0FFxQAAANwAAAAPAAAAAAAAAAAAAAAAAJgCAABkcnMv&#10;ZG93bnJldi54bWxQSwUGAAAAAAQABAD1AAAAigMAAAAA&#10;" path="m,7803l,,,7803xe" fillcolor="#e44145" stroked="f">
                <v:path arrowok="t" o:connecttype="custom" o:connectlocs="0,7803;0,0;0,7803" o:connectangles="0,0,0"/>
              </v:shape>
              <v:line id="Line 2711" o:spid="_x0000_s2015" style="position:absolute;flip:y;visibility:visibl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+VicYAAADcAAAADwAAAGRycy9kb3ducmV2LnhtbESPzWvCQBTE74X+D8sreKsbLUSNrtIP&#10;pD0IUj8O3h7ZZzY2+zZkNxr/e1cQehxm5jfMbNHZSpyp8aVjBYN+AoI4d7rkQsFuu3wdg/ABWWPl&#10;mBRcycNi/vw0w0y7C//SeRMKESHsM1RgQqgzKX1uyKLvu5o4ekfXWAxRNoXUDV4i3FZymCSptFhy&#10;XDBY06eh/G/TWgXuetibNm0no7fqe2VGHye7Hnwp1Xvp3qcgAnXhP/xo/2gF43QI9zPxCM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/lYnGAAAA3AAAAA8AAAAAAAAA&#10;AAAAAAAAoQIAAGRycy9kb3ducmV2LnhtbFBLBQYAAAAABAAEAPkAAACUAwAAAAA=&#10;" strokecolor="#e76f34" strokeweight="17e-5mm">
                <v:stroke joinstyle="miter"/>
              </v:line>
              <v:line id="Line 2712" o:spid="_x0000_s2014" style="position:absolute;visibility:visibl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e/QMMAAADcAAAADwAAAGRycy9kb3ducmV2LnhtbESPQWvCQBSE7wX/w/KE3uqmsYhEVykt&#10;oodetBU9PrLPJJj3NmQ3mvz7rlDocZiZb5jluuda3aj1lRMDr5MEFEnubCWFgZ/vzcsclA8oFmsn&#10;ZGAgD+vV6GmJmXV32dPtEAoVIeIzNFCG0GRa+7wkRj9xDUn0Lq5lDFG2hbYt3iOca50myUwzVhIX&#10;Smzoo6T8eujYQBqE8jf+2n5udXc+8m44MQ7GPI/79wWoQH34D/+1d9bAfDaFx5l4BP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Hv0DDAAAA3AAAAA8AAAAAAAAAAAAA&#10;AAAAoQIAAGRycy9kb3ducmV2LnhtbFBLBQYAAAAABAAEAPkAAACRAwAAAAA=&#10;" strokecolor="#1a1a1a" strokeweight="17e-5mm">
                <v:stroke joinstyle="miter"/>
              </v:line>
              <v:line id="Line 2713" o:spid="_x0000_s2013" style="position:absolute;visibility:visibl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4nNMQAAADcAAAADwAAAGRycy9kb3ducmV2LnhtbESPQWvCQBSE74X+h+UVequbSggSXUVa&#10;ijn0Um1pj4/sMwnmvQ3Z1ST/visIHoeZ+YZZbUZu1YV63zgx8DpLQJGUzjZSGfg+fLwsQPmAYrF1&#10;QgYm8rBZPz6sMLdukC+67EOlIkR8jgbqELpca1/WxOhnriOJ3tH1jCHKvtK2xyHCudXzJMk0YyNx&#10;ocaO3moqT/szG5gHoTLlz937Tp//friYfhknY56fxu0SVKAx3MO3dmENLLIUrmfiEd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Lic0xAAAANwAAAAPAAAAAAAAAAAA&#10;AAAAAKECAABkcnMvZG93bnJldi54bWxQSwUGAAAAAAQABAD5AAAAkgMAAAAA&#10;" strokecolor="#1a1a1a" strokeweight="17e-5mm">
                <v:stroke joinstyle="miter"/>
              </v:line>
            </v:group>
            <v:group id="Group 2714" o:spid="_x0000_s1999" style="position:absolute;left:6;top:8514;width:6105;height:807;rotation:-3213980fd" coordorigin="6,-6" coordsize="6966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wyh3FAAAA3AAA&#10;AA8AAAAAAAAAAAAAAAAAqgIAAGRycy9kb3ducmV2LnhtbFBLBQYAAAAABAAEAPoAAACcAwAAAAA=&#10;">
              <v:shape id="Freeform 2715" o:spid="_x0000_s2011" style="position:absolute;left:478;top:632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hCMQA&#10;AADcAAAADwAAAGRycy9kb3ducmV2LnhtbESPQYvCMBSE7wv+h/AEb2tqD12pRlFBVmQF7e7B46N5&#10;tsXmpTRZbf+9EQSPw8x8w8yXnanFjVpXWVYwGUcgiHOrKy4U/P1uP6cgnEfWWFsmBT05WC4GH3NM&#10;tb3ziW6ZL0SAsEtRQel9k0rp8pIMurFtiIN3sa1BH2RbSN3iPcBNLeMoSqTBisNCiQ1tSsqv2b9R&#10;sGni4yk597iPD9+mXx+z+OunUmo07FYzEJ46/w6/2jutYJok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IYQjEAAAA3AAAAA8AAAAAAAAAAAAAAAAAmAIAAGRycy9k&#10;b3ducmV2LnhtbFBLBQYAAAAABAAEAPUAAACJAwAAAAA=&#10;" path="m544,283l,141,544,,6435,r59,141l6435,283r-5891,xe" fillcolor="#e6e6e6" stroked="f">
                <v:shadow on="t" color="#313a43 [2408]" opacity=".5" offset="1pt,1pt"/>
                <v:path arrowok="t" o:connecttype="custom" o:connectlocs="544,283;0,141;544,0;6435,0;6494,141;6435,283;544,283" o:connectangles="0,0,0,0,0,0,0"/>
              </v:shape>
              <v:shape id="Freeform 2716" o:spid="_x0000_s2010" style="position:absolute;left:1022;top:644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EasUA&#10;AADcAAAADwAAAGRycy9kb3ducmV2LnhtbESPQWvCQBSE7wX/w/IKvdVNe7AaXUWFll56qIri7Zl9&#10;ZoPZtyH7GuO/7xYKHoeZ+YaZLXpfq47aWAU28DLMQBEXwVZcGtht35/HoKIgW6wDk4EbRVjMBw8z&#10;zG248jd1GylVgnDM0YATaXKtY+HIYxyGhjh559B6lCTbUtsWrwnua/2aZSPtseK04LChtaPisvnx&#10;BvRpNek/pNsf4tHheXJzsvtaGfP02C+noIR6uYf/25/WwHj0Bn9n0hH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ogRqxQAAANwAAAAPAAAAAAAAAAAAAAAAAJgCAABkcnMv&#10;ZG93bnJldi54bWxQSwUGAAAAAAQABAD1AAAAigMAAAAA&#10;" path="m,259l53,118,,,5885,r47,129l5885,259,,259xe" fillcolor="#554740 [2405]" stroked="f">
                <v:path arrowok="t" o:connecttype="custom" o:connectlocs="0,259;53,118;0,0;5885,0;5932,129;5885,259;0,259" o:connectangles="0,0,0,0,0,0,0"/>
              </v:shape>
              <v:shape id="Freeform 2717" o:spid="_x0000_s2009" style="position:absolute;left:1022;top:762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1M8MA&#10;AADcAAAADwAAAGRycy9kb3ducmV2LnhtbERPTYvCMBC9C/6HMAveNFVESzUVEQXxIKvuYb0NzWzb&#10;3WZSmlirv35zEDw+3vdy1ZlKtNS40rKC8SgCQZxZXXKu4OuyG8YgnEfWWFkmBQ9ysEr7vSUm2t75&#10;RO3Z5yKEsEtQQeF9nUjpsoIMupGtiQP3YxuDPsAml7rBewg3lZxE0UwaLDk0FFjTpqDs73wzCm77&#10;9ffncTqfjJ+6elzN6Xd7KJ9KDT669QKEp86/xS/3XiuIZ2FtOBOOgE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G1M8MAAADcAAAADwAAAAAAAAAAAAAAAACYAgAAZHJzL2Rv&#10;d25yZXYueG1sUEsFBgAAAAAEAAQA9QAAAIgDAAAAAA==&#10;" path="m,141l53,,5932,11r-47,130l,141xe" fillcolor="#382f2a [1605]" stroked="f">
                <v:path arrowok="t" o:connecttype="custom" o:connectlocs="0,141;53,0;5932,11;5885,141;0,141" o:connectangles="0,0,0,0,0"/>
              </v:shape>
              <v:shape id="Freeform 2718" o:spid="_x0000_s2008" style="position:absolute;left:478;top:720;width:266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+UnMIA&#10;AADcAAAADwAAAGRycy9kb3ducmV2LnhtbESP0WoCMRRE3wX/IVzBN80quNjVKKIIFl9a6wdcN9fN&#10;4uZmSaK7/fumUOjjMDNnmPW2t414kQ+1YwWzaQaCuHS65krB9es4WYIIEVlj45gUfFOA7WY4WGOh&#10;Xcef9LrESiQIhwIVmBjbQspQGrIYpq4lTt7deYsxSV9J7bFLcNvIeZbl0mLNacFgS3tD5ePytAro&#10;+JHfZXfzbo+H9zMfZouzaZQaj/rdCkSkPv6H/9onrWCZv8HvmXQE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/5ScwgAAANwAAAAPAAAAAAAAAAAAAAAAAJgCAABkcnMvZG93&#10;bnJldi54bWxQSwUGAAAAAAQABAD1AAAAhwMAAAAA&#10;" path="m36,18c,9,,9,,9,36,,36,,36,v,,9,6,5,9c38,13,36,18,36,18xe" fillcolor="#554740 [2405]" stroked="f">
                <v:path arrowok="t" o:connecttype="custom" o:connectlocs="213,107;0,54;213,0;242,54;213,107" o:connectangles="0,0,0,0,0"/>
              </v:shape>
              <v:shape id="Freeform 2719" o:spid="_x0000_s2007" style="position:absolute;left:478;top:-6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TKOsIA&#10;AADcAAAADwAAAGRycy9kb3ducmV2LnhtbERPTYvCMBC9C/6HMAt703R7UKnGogVxWVzQ6sHj0Ixt&#10;sZmUJmr77zcHYY+P971Ke9OIJ3WutqzgaxqBIC6srrlUcDnvJgsQziNrbCyTgoEcpOvxaIWJti8+&#10;0TP3pQgh7BJUUHnfJlK6oiKDbmpb4sDdbGfQB9iVUnf4CuGmkXEUzaTBmkNDhS1lFRX3/GEUZG18&#10;PM2uA/7Ev3szbI95PD/USn1+9JslCE+9/xe/3d9awWIe5ocz4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Mo6wgAAANwAAAAPAAAAAAAAAAAAAAAAAJgCAABkcnMvZG93&#10;bnJldi54bWxQSwUGAAAAAAQABAD1AAAAhwMAAAAA&#10;" path="m544,283l,142,544,,6435,r59,142l6435,283r-5891,xe" fillcolor="#e6e6e6" stroked="f">
                <v:shadow on="t" color="#313a43 [2408]" opacity=".5" offset="1pt,1pt"/>
                <v:path arrowok="t" o:connecttype="custom" o:connectlocs="544,283;0,142;544,0;6435,0;6494,142;6435,283;544,283" o:connectangles="0,0,0,0,0,0,0"/>
              </v:shape>
              <v:shape id="Freeform 2720" o:spid="_x0000_s2006" style="position:absolute;left:1022;top:6;width:5932;height:260;visibility:visible;mso-wrap-style:square;v-text-anchor:top" coordsize="593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o1scA&#10;AADcAAAADwAAAGRycy9kb3ducmV2LnhtbESPW2sCMRSE3wv+h3AE32pWwSqrUUqh1Adp6wXx8bA5&#10;e7Gbk3QT121/fVMQfBxm5htmsepMLVpqfGVZwWiYgCDOrK64UHDYvz7OQPiArLG2TAp+yMNq2XtY&#10;YKrtlbfU7kIhIoR9igrKEFwqpc9KMuiH1hFHL7eNwRBlU0jd4DXCTS3HSfIkDVYcF0p09FJS9rW7&#10;GAUOPyeTcX0K7/nbefq7cfnxu/1QatDvnucgAnXhHr6111rBbDqC/zPx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paNbHAAAA3AAAAA8AAAAAAAAAAAAAAAAAmAIAAGRy&#10;cy9kb3ducmV2LnhtbFBLBQYAAAAABAAEAPUAAACMAwAAAAA=&#10;" path="m,260l53,118,,,5885,r47,130l5885,260,,260xe" fillcolor="#554740 [2405]" stroked="f">
                <v:path arrowok="t" o:connecttype="custom" o:connectlocs="0,260;53,118;0,0;5885,0;5932,130;5885,260;0,260" o:connectangles="0,0,0,0,0,0,0"/>
              </v:shape>
              <v:shape id="Freeform 2721" o:spid="_x0000_s2005" style="position:absolute;left:1022;top:124;width:5932;height:142;visibility:visible;mso-wrap-style:square;v-text-anchor:top" coordsize="593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CzcUA&#10;AADcAAAADwAAAGRycy9kb3ducmV2LnhtbESPQWvCQBSE7wX/w/IEL6VuDLRKmo2oKNjejB56fGRf&#10;k2j2bciuSfz33UKhx2FmvmHS9Wga0VPnassKFvMIBHFhdc2lgsv58LIC4TyyxsYyKXiQg3U2eUox&#10;0XbgE/W5L0WAsEtQQeV9m0jpiooMurltiYP3bTuDPsiulLrDIcBNI+MoepMGaw4LFba0q6i45Xej&#10;IL/b7f65337sv9pbTJcrDq/9p1Kz6bh5B+Fp9P/hv/ZRK1gtY/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kLNxQAAANwAAAAPAAAAAAAAAAAAAAAAAJgCAABkcnMv&#10;ZG93bnJldi54bWxQSwUGAAAAAAQABAD1AAAAigMAAAAA&#10;" path="m,142l53,,5932,12r-47,130l,142xe" fillcolor="#382f2a [1605]" stroked="f">
                <v:path arrowok="t" o:connecttype="custom" o:connectlocs="0,142;53,0;5932,12;5885,142;0,142" o:connectangles="0,0,0,0,0"/>
              </v:shape>
              <v:shape id="Freeform 2722" o:spid="_x0000_s2004" style="position:absolute;left:478;top:83;width:266;height:106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41q8MA&#10;AADcAAAADwAAAGRycy9kb3ducmV2LnhtbESP3WoCMRSE7wu+QzhC72pWiz+sRhFFqHhTtQ9wujlu&#10;FjcnS5K669sbQejlMDPfMItVZ2txIx8qxwqGgwwEceF0xaWCn/PuYwYiRGSNtWNScKcAq2XvbYG5&#10;di0f6XaKpUgQDjkqMDE2uZShMGQxDFxDnLyL8xZjkr6U2mOb4LaWoyybSIsVpwWDDW0MFdfTn1VA&#10;u+/JRba/3m1wuz/wdjg+mFqp9363noOI1MX/8Kv9pRXMpp/wPJ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41q8MAAADcAAAADwAAAAAAAAAAAAAAAACYAgAAZHJzL2Rv&#10;d25yZXYueG1sUEsFBgAAAAAEAAQA9QAAAIgDAAAAAA==&#10;" path="m36,18c,9,,9,,9,36,,36,,36,v,,9,6,5,9c38,13,36,18,36,18xe" fillcolor="#554740 [2405]" stroked="f">
                <v:path arrowok="t" o:connecttype="custom" o:connectlocs="213,106;0,53;213,0;242,53;213,106" o:connectangles="0,0,0,0,0"/>
              </v:shape>
              <v:shape id="Freeform 2723" o:spid="_x0000_s2003" style="position:absolute;left:6;top:313;width:6493;height:283;visibility:visible;mso-wrap-style:square;v-text-anchor:top" coordsize="649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98ecYA&#10;AADcAAAADwAAAGRycy9kb3ducmV2LnhtbESP3WoCMRSE7wu+QzgFb0rNWtoqW6OIVNALK/48wGFz&#10;3CxNTpYk6tqnN4VCL4eZ+YaZzDpnxYVCbDwrGA4KEMSV1w3XCo6H5fMYREzIGq1nUnCjCLNp72GC&#10;pfZX3tFln2qRIRxLVGBSakspY2XIYRz4ljh7Jx8cpixDLXXAa4Y7K1+K4l06bDgvGGxpYaj63p+d&#10;Avt5/Kras19v3MY8Hd7s9ucUtkr1H7v5B4hEXfoP/7VXWsF49Aq/Z/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98ecYAAADcAAAADwAAAAAAAAAAAAAAAACYAgAAZHJz&#10;L2Rvd25yZXYueG1sUEsFBgAAAAAEAAQA9QAAAIsDAAAAAA==&#10;" path="m543,283l,142,543,,6434,r59,142l6434,283r-5891,xe" fillcolor="#e6e6e6" stroked="f">
                <v:shadow on="t" color="#313a43 [2408]" opacity=".5" offset="1pt,1pt"/>
                <v:path arrowok="t" o:connecttype="custom" o:connectlocs="543,283;0,142;543,0;6434,0;6493,142;6434,283;543,283" o:connectangles="0,0,0,0,0,0,0"/>
              </v:shape>
              <v:shape id="Freeform 2724" o:spid="_x0000_s2002" style="position:absolute;left:549;top:325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pW8UA&#10;AADcAAAADwAAAGRycy9kb3ducmV2LnhtbESPQWvCQBSE70L/w/IKvenGQluNrlILLb14qJWKt2f2&#10;mQ1m34bsa4z/3i0UPA4z8w0zX/a+Vh21sQpsYDzKQBEXwVZcGth+vw8noKIgW6wDk4ELRVgu7gZz&#10;zG048xd1GylVgnDM0YATaXKtY+HIYxyFhjh5x9B6lCTbUtsWzwnua/2YZc/aY8VpwWFDb46K0+bX&#10;G9CH1bT/kO5nF/cOj9OLk+16ZczDff86AyXUyy383/60BiYvT/B3Jh0B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5albxQAAANwAAAAPAAAAAAAAAAAAAAAAAJgCAABkcnMv&#10;ZG93bnJldi54bWxQSwUGAAAAAAQABAD1AAAAigMAAAAA&#10;" path="m,259l53,118,,,5885,r47,130l5885,259,,259xe" fillcolor="#554740 [2405]" stroked="f">
                <v:path arrowok="t" o:connecttype="custom" o:connectlocs="0,259;53,118;0,0;5885,0;5932,130;5885,259;0,259" o:connectangles="0,0,0,0,0,0,0"/>
              </v:shape>
              <v:shape id="Freeform 2725" o:spid="_x0000_s2001" style="position:absolute;left:549;top:443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sSB8UA&#10;AADcAAAADwAAAGRycy9kb3ducmV2LnhtbESPzarCMBSE9xd8h3AEd9dUEZVqFBEFcSH+3MV1d2iO&#10;bbU5KU3U6tMbQXA5zMw3zHham0LcqHK5ZQWddgSCOLE651TB32H5OwThPLLGwjIpeJCD6aTxM8ZY&#10;2zvv6Lb3qQgQdjEqyLwvYyldkpFB17YlcfBOtjLog6xSqSu8B7gpZDeK+tJgzmEhw5LmGSWX/dUo&#10;uK5m/9tNb9DtPHXxOJrdebHOn0q1mvVsBMJT7b/hT3ulFQwHfXifCUdAT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WxIHxQAAANwAAAAPAAAAAAAAAAAAAAAAAJgCAABkcnMv&#10;ZG93bnJldi54bWxQSwUGAAAAAAQABAD1AAAAigMAAAAA&#10;" path="m,141l53,,5932,12r-47,129l,141xe" fillcolor="#382f2a [1605]" stroked="f">
                <v:path arrowok="t" o:connecttype="custom" o:connectlocs="0,141;53,0;5932,12;5885,141;0,141" o:connectangles="0,0,0,0,0"/>
              </v:shape>
              <v:shape id="Freeform 2726" o:spid="_x0000_s2000" style="position:absolute;left:6;top:401;width:265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zqMIA&#10;AADcAAAADwAAAGRycy9kb3ducmV2LnhtbESP3YrCMBSE7wXfIRzBO00V/KEaRRTBxZtd9QGOzbEp&#10;Niclibb79puFhb0cZuYbZr3tbC3e5EPlWMFknIEgLpyuuFRwux5HSxAhImusHZOCbwqw3fR7a8y1&#10;a/mL3pdYigThkKMCE2OTSxkKQxbD2DXEyXs4bzEm6UupPbYJbms5zbK5tFhxWjDY0N5Q8by8rAI6&#10;fs4fsr17t8fDx5kPk9nZ1EoNB91uBSJSF//Df+2TVrBcLOD3TDoC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9TOowgAAANwAAAAPAAAAAAAAAAAAAAAAAJgCAABkcnMvZG93&#10;bnJldi54bWxQSwUGAAAAAAQABAD1AAAAhwMAAAAA&#10;" path="m36,18c,9,,9,,9,36,,36,,36,v,,9,6,5,9c38,13,36,18,36,18xe" fillcolor="#554740 [2405]" stroked="f">
                <v:path arrowok="t" o:connecttype="custom" o:connectlocs="212,107;0,54;212,0;241,54;212,107" o:connectangles="0,0,0,0,0"/>
              </v:shape>
            </v:group>
            <v:group id="Group 2727" o:spid="_x0000_s1954" style="position:absolute;left:12496;top:3727;width:2194;height:2804;rotation:836411fd" coordorigin="7188,570" coordsize="1395,1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J1D1wwAAANwAAAAP&#10;AAAAAAAAAAAAAAAAAKoCAABkcnMvZG93bnJldi54bWxQSwUGAAAAAAQABAD6AAAAmgMAAAAA&#10;">
              <v:shape id="Freeform 2728" o:spid="_x0000_s1998" style="position:absolute;left:7188;top:570;width:1395;height:1783;visibility:visible;mso-wrap-style:square;v-text-anchor:top" coordsize="1395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GG8IA&#10;AADcAAAADwAAAGRycy9kb3ducmV2LnhtbESPQWsCMRSE7wX/Q3iCl6Um9WC3W6OIUPC6toceH5vn&#10;ZtvNy5JEjf++KRR6HGbmG2azy24UVwpx8KzhaalAEHfeDNxr+Hh/e6xBxIRscPRMGu4UYbedPWyw&#10;Mf7GLV1PqRcFwrFBDTalqZEydpYcxqWfiIt39sFhKjL00gS8Fbgb5UqptXQ4cFmwONHBUvd9ujgN&#10;Fa7PwVZfWfVGVQf72YZct1ov5nn/CiJRTv/hv/bRaKifX+D3TDkC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20YbwgAAANwAAAAPAAAAAAAAAAAAAAAAAJgCAABkcnMvZG93&#10;bnJldi54bWxQSwUGAAAAAAQABAD1AAAAhwMAAAAA&#10;" path="m387,89r,l395,66,409,46,427,29,444,15,467,6,490,r26,l538,3r769,226l1329,238r20,14l1367,270r11,17l1390,310r2,23l1395,358r-5,23l1008,1679r-8,29l983,1731r-20,20l940,1765r-29,12l882,1783r-31,l819,1780r-74,-17l667,1743,493,1697,298,1636,83,1562,60,1551,40,1533,23,1513,11,1490,3,1465,,1439r,-26l5,1387,387,89xe" fillcolor="black [3200]" stroked="f" strokecolor="#f2f2f2 [3041]" strokeweight="3pt">
                <v:shadow on="t" color="#8494a6 [1944]" opacity=".5" offset="1pt"/>
                <v:path arrowok="t" o:connecttype="custom" o:connectlocs="387,89;387,89;395,66;409,46;427,29;444,15;467,6;490,0;516,0;538,3;1307,229;1307,229;1329,238;1349,252;1367,270;1378,287;1390,310;1392,333;1395,358;1390,381;1008,1679;1008,1679;1000,1708;983,1731;963,1751;940,1765;911,1777;882,1783;851,1783;819,1780;819,1780;745,1763;667,1743;493,1697;298,1636;83,1562;83,1562;60,1551;40,1533;23,1513;11,1490;3,1465;0,1439;0,1413;5,1387;387,89" o:connectangles="0,0,0,0,0,0,0,0,0,0,0,0,0,0,0,0,0,0,0,0,0,0,0,0,0,0,0,0,0,0,0,0,0,0,0,0,0,0,0,0,0,0,0,0,0,0"/>
              </v:shape>
              <v:shape id="Freeform 2729" o:spid="_x0000_s1997" style="position:absolute;left:7205;top:585;width:1361;height:1750;visibility:visible;mso-wrap-style:square;v-text-anchor:top" coordsize="1361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dYsQA&#10;AADcAAAADwAAAGRycy9kb3ducmV2LnhtbERPz2vCMBS+C/4P4Qm7iKYbqKUzihts7iAUdWPXR/Ns&#10;q81LSTLb7a9fDoLHj+/3ct2bRlzJ+dqygsdpAoK4sLrmUsHn8W2SgvABWWNjmRT8kof1ajhYYqZt&#10;x3u6HkIpYgj7DBVUIbSZlL6oyKCf2pY4cifrDIYIXSm1wy6Gm0Y+JclcGqw5NlTY0mtFxeXwYxR8&#10;78b57D134bzYtouv5m/f5fii1MOo3zyDCNSHu/jm/tAK0jTOj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KnWLEAAAA3AAAAA8AAAAAAAAAAAAAAAAAmAIAAGRycy9k&#10;b3ducmV2LnhtbFBLBQYAAAAABAAEAPUAAACJAwAAAAA=&#10;" path="m381,86r,l390,63,404,43,418,25,438,14,461,5,484,r23,l530,2r745,218l1295,232r20,11l1332,260r15,20l1355,300r6,23l1361,346r-6,26l980,1650r-9,26l954,1699r-20,20l911,1733r-26,9l860,1748r-32,2l797,1745r-72,-15l648,1710,478,1664,292,1607,83,1536,57,1524,37,1507,23,1487,11,1464,3,1441,,1415r,-26l6,1366,381,86xe" fillcolor="#d6dbe1 [664]" stroked="f">
                <v:fill opacity="26214f"/>
                <v:path arrowok="t" o:connecttype="custom" o:connectlocs="381,86;381,86;390,63;404,43;418,25;438,14;461,5;484,0;507,0;530,2;1275,220;1275,220;1295,232;1315,243;1332,260;1347,280;1355,300;1361,323;1361,346;1355,372;980,1650;980,1650;971,1676;954,1699;934,1719;911,1733;885,1742;860,1748;828,1750;797,1745;797,1745;725,1730;648,1710;478,1664;292,1607;83,1536;83,1536;57,1524;37,1507;23,1487;11,1464;3,1441;0,1415;0,1389;6,1366;381,86" o:connectangles="0,0,0,0,0,0,0,0,0,0,0,0,0,0,0,0,0,0,0,0,0,0,0,0,0,0,0,0,0,0,0,0,0,0,0,0,0,0,0,0,0,0,0,0,0,0"/>
              </v:shape>
              <v:shape id="Freeform 2730" o:spid="_x0000_s1996" style="position:absolute;left:7649;top:668;width:235;height:134;visibility:visible;mso-wrap-style:square;v-text-anchor:top" coordsize="2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U+cEA&#10;AADcAAAADwAAAGRycy9kb3ducmV2LnhtbESPzYrCMBSF98K8Q7gD7jRtF9qpRhkGBJdOdePu0txp&#10;a5ub0qS1vr0ZEFwezs/H2e4n04qReldbVhAvIxDEhdU1lwou58MiBeE8ssbWMil4kIP97mO2xUzb&#10;O//SmPtShBF2GSqovO8yKV1RkUG3tB1x8P5sb9AH2ZdS93gP46aVSRStpMGaA6HCjn4qKpp8MIFr&#10;5Xn6Oq3y5BpRU6/HoeHboNT8c/regPA0+Xf41T5qBWkaw/+Zc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BVPnBAAAA3AAAAA8AAAAAAAAAAAAAAAAAmAIAAGRycy9kb3du&#10;cmV2LnhtbFBLBQYAAAAABAAEAPUAAACGAwAAAAA=&#10;" path="m12,14r,l14,8,23,3,29,r8,l221,54r5,3l232,63r3,8l235,80r-11,40l218,126r-6,5l206,134r-8,l14,80,6,77,3,68,,63,,54,12,14xe" fillcolor="#b3b3b3" stroked="f">
                <v:path arrowok="t" o:connecttype="custom" o:connectlocs="12,14;12,14;14,8;23,3;29,0;37,0;221,54;221,54;226,57;232,63;235,71;235,80;224,120;224,120;218,126;212,131;206,134;198,134;14,80;14,80;6,77;3,68;0,63;0,54;12,14" o:connectangles="0,0,0,0,0,0,0,0,0,0,0,0,0,0,0,0,0,0,0,0,0,0,0,0,0"/>
              </v:shape>
              <v:shape id="Freeform 2731" o:spid="_x0000_s1995" style="position:absolute;left:7600;top:948;width:774;height:379;visibility:visible;mso-wrap-style:square;v-text-anchor:top" coordsize="77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Y6sQA&#10;AADcAAAADwAAAGRycy9kb3ducmV2LnhtbESP3YrCMBSE7xd8h3AEbxZNlUVKNYoIgojCrn94eWiO&#10;bbE5KUnU+vabhQUvh5n5hpnOW1OLBzlfWVYwHCQgiHOrKy4UHA+rfgrCB2SNtWVS8CIP81nnY4qZ&#10;tk/+occ+FCJC2GeooAyhyaT0eUkG/cA2xNG7WmcwROkKqR0+I9zUcpQkY2mw4rhQYkPLkvLb/m4U&#10;bFy1O6+8P2/b8dfu8/S6m8s3KdXrtosJiEBteIf/22utIE1H8HcmHg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12OrEAAAA3AAAAA8AAAAAAAAAAAAAAAAAmAIAAGRycy9k&#10;b3ducmV2LnhtbFBLBQYAAAAABAAEAPUAAACJAwAAAAA=&#10;" path="m35,21r,l40,12,49,3,63,,75,,751,198r12,6l771,213r3,11l774,238,740,356r-6,11l723,373r-12,6l700,376,23,178,12,172,3,164,,152,,138,35,21xe" fillcolor="gray" stroked="f">
                <v:path arrowok="t" o:connecttype="custom" o:connectlocs="35,21;35,21;40,12;49,3;63,0;75,0;751,198;751,198;763,204;771,213;774,224;774,238;740,356;740,356;734,367;723,373;711,379;700,376;23,178;23,178;12,172;3,164;0,152;0,138;35,21" o:connectangles="0,0,0,0,0,0,0,0,0,0,0,0,0,0,0,0,0,0,0,0,0,0,0,0,0"/>
              </v:shape>
              <v:shape id="Freeform 2732" o:spid="_x0000_s1994" style="position:absolute;left:7612;top:960;width:751;height:352;visibility:visible;mso-wrap-style:square;v-text-anchor:top" coordsize="75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4O7MYA&#10;AADcAAAADwAAAGRycy9kb3ducmV2LnhtbESPQWvCQBSE7wX/w/KEXsRsbKmk0VVEEEovVVuLx2f2&#10;mQSzb0N2a7b/vlsQPA4z8w0zXwbTiCt1rrasYJKkIIgLq2suFXx9bsYZCOeRNTaWScEvOVguBg9z&#10;zLXteUfXvS9FhLDLUUHlfZtL6YqKDLrEtsTRO9vOoI+yK6XusI9w08inNJ1KgzXHhQpbWldUXPY/&#10;RsH3qA+XsF0d3s8vR/PxempGp36j1OMwrGYgPAV/D9/ab1pBlj3D/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4O7MYAAADcAAAADwAAAAAAAAAAAAAAAACYAgAAZHJz&#10;L2Rvd25yZXYueG1sUEsFBgAAAAAEAAQA9QAAAIsDAAAAAA==&#10;" path="m31,20r,l37,9,46,3,54,,66,,731,195r8,6l748,209r3,9l748,229,719,332r-6,12l705,350r-12,2l685,352,20,158r-9,-6l3,146,,135,,123,31,20xe" fillcolor="#e6e6e6" stroked="f">
                <v:path arrowok="t" o:connecttype="custom" o:connectlocs="31,20;31,20;37,9;46,3;54,0;66,0;731,195;731,195;739,201;748,209;751,218;748,229;719,332;719,332;713,344;705,350;693,352;685,352;20,158;20,158;11,152;3,146;0,135;0,123;31,20;31,20" o:connectangles="0,0,0,0,0,0,0,0,0,0,0,0,0,0,0,0,0,0,0,0,0,0,0,0,0,0"/>
              </v:shape>
              <v:shape id="Freeform 2733" o:spid="_x0000_s1993" style="position:absolute;left:7655;top:673;width:223;height:124;visibility:visible;mso-wrap-style:square;v-text-anchor:top" coordsize="22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QyJMUA&#10;AADcAAAADwAAAGRycy9kb3ducmV2LnhtbESPzWrDMBCE74G8g9hCbrHspmmNG8WEQiHH5qelx621&#10;tU2tlbHUxPbTR4FAjsPMfMOs8t404kSdqy0rSKIYBHFhdc2lguPhfZ6CcB5ZY2OZFAzkIF9PJyvM&#10;tD3zjk57X4oAYZehgsr7NpPSFRUZdJFtiYP3azuDPsiulLrDc4CbRj7G8bM0WHNYqLClt4qKv/2/&#10;UTB+/tT9csvJ94sbzZf7GBajHJSaPfSbVxCeen8P39pbrSBNn+B6Jhw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DIkxQAAANwAAAAPAAAAAAAAAAAAAAAAAJgCAABkcnMv&#10;ZG93bnJldi54bWxQSwUGAAAAAAQABAD1AAAAigMAAAAA&#10;" path="m8,12r,l14,6,20,3,26,r5,l212,52r6,3l220,61r3,8l223,75r-11,34l209,118r-6,3l198,124r-9,l11,72,6,66,,63,,55,,49,8,12xe" fillcolor="#e6e6e6" stroked="f">
                <v:path arrowok="t" o:connecttype="custom" o:connectlocs="8,12;8,12;14,6;20,3;26,0;31,0;212,52;212,52;218,55;220,61;223,69;223,75;212,109;212,109;209,118;203,121;198,124;189,124;11,72;11,72;6,66;0,63;0,55;0,49;8,12;8,12" o:connectangles="0,0,0,0,0,0,0,0,0,0,0,0,0,0,0,0,0,0,0,0,0,0,0,0,0,0"/>
              </v:shape>
              <v:shape id="Freeform 2734" o:spid="_x0000_s1992" style="position:absolute;left:7262;top:1186;width:1109;height:1075;visibility:visible;mso-wrap-style:square;v-text-anchor:top" coordsize="1109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YfsUA&#10;AADcAAAADwAAAGRycy9kb3ducmV2LnhtbESPQUvDQBSE74L/YXmF3uym0kqI3ZYiCj1VTPXg7TX7&#10;moRm34bdZxL/vSsIHoeZ+YbZ7CbXqYFCbD0bWC4yUMSVty3XBt5PL3c5qCjIFjvPZOCbIuy2tzcb&#10;LKwf+Y2GUmqVIBwLNNCI9IXWsWrIYVz4njh5Fx8cSpKh1jbgmOCu0/dZ9qAdtpwWGuzpqaHqWn45&#10;A+VlPJw+hvN5/fosY/g8rkT8ypj5bNo/ghKa5D/81z5YA3m+ht8z6Qj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Nh+xQAAANwAAAAPAAAAAAAAAAAAAAAAAJgCAABkcnMv&#10;ZG93bnJldi54bWxQSwUGAAAAAAQABAD1AAAAigMAAAAA&#10;" path="m932,765l846,740r-15,l820,743r-12,8l803,763r-20,68l751,937r-20,72l731,1020r3,15l742,1043r12,6l840,1075r14,l866,1072r8,-9l880,1052,952,806r3,-12l952,783r-9,-12l932,765xm356,26l270,,255,,244,3r-9,9l229,23,209,92r-2,14l209,118r9,11l229,135r86,23l330,161r11,-3l353,149r5,-11l378,66r,-11l376,40r-9,-8l356,26xm539,78l453,55,439,52r-12,6l416,66r-6,12l390,146r,12l393,172r8,9l413,187r86,25l513,212r12,-2l533,201r6,-12l559,121r3,-15l559,95r-9,-9l539,78xm720,132l634,106r-12,l608,109r-9,9l593,129r-20,69l570,212r6,12l585,235r11,6l682,267r12,l705,264r12,-9l722,244r20,-69l745,161r-5,-12l731,138r-11,-6xm903,187l817,161r-14,-3l791,164r-11,8l774,184r-20,69l754,267r3,11l765,287r12,8l863,318r14,3l889,316r8,-9l903,295r23,-68l926,215r-3,-14l914,192r-11,-5xm1083,238l997,215r-11,-3l975,215r-12,9l957,235r-20,72l934,318r6,15l949,341r11,6l1046,373r12,l1072,370r9,-9l1086,350r20,-69l1109,267r-5,-12l1095,244r-12,-6xm487,253l401,230r-14,-3l376,230r-12,8l358,250r-20,71l338,333r3,14l350,356r11,5l447,387r15,l473,384r9,-8l490,364r20,-69l510,281r-3,-11l499,258r-12,-5xm668,307l582,281r-12,l559,284r-11,9l542,304r-20,69l519,387r6,12l533,410r12,6l631,442r11,l656,439r9,-9l671,419r20,-72l694,336r-6,-12l682,313r-14,-6xm851,361l765,336r-14,-3l740,338r-9,9l722,359r-20,68l702,442r3,11l714,462r11,5l811,493r15,3l837,490r11,-8l854,470r20,-68l874,387r-3,-11l863,367r-12,-6xm1035,413l949,387r-15,l923,390r-11,9l906,410r-20,72l886,493r3,12l897,516r12,6l995,548r11,l1020,545r9,-9l1035,525r20,-69l1058,442r-6,-12l1046,419r-11,-6xm252,376l166,350r-11,-3l143,353r-11,8l126,373r-20,69l106,456r3,11l118,476r11,6l215,508r12,2l241,505r9,-9l255,485r20,-69l278,402r-6,-12l267,381r-15,-5xm436,427l350,402r-15,l324,404r-9,9l307,424r-20,72l287,508r3,11l298,530r12,6l396,562r14,l421,559r12,-8l439,539r20,-69l459,456r-3,-11l447,433r-11,-6xm619,482l533,456r-14,l507,459r-11,8l490,479r-20,69l470,562r3,11l482,585r11,6l579,614r14,2l605,611r8,-6l619,594r23,-72l642,510r-3,-14l631,487r-12,-5xm800,533l714,510r-15,-2l688,513r-9,6l674,533r-20,69l651,614r3,14l662,636r12,6l760,668r14,l785,665r12,-8l803,645r20,-69l823,562r-3,-11l811,542r-11,-9xm983,588l897,562r-14,l871,565r-11,8l854,585r-20,69l834,668r3,11l846,691r11,6l943,722r14,l969,720r8,-9l986,700r20,-72l1006,616r-3,-11l995,594r-12,-6xm201,553l115,528r-12,-3l89,530r-9,9l75,551,55,619r-3,15l57,645r9,9l78,659r86,26l175,688r14,-6l198,674r6,-12l224,594r3,-15l221,568r-9,-9l201,553xm384,605l298,579r-14,l272,582r-11,9l255,602r-20,72l235,685r3,12l247,708r11,6l344,740r14,l370,737r8,-9l387,717r20,-69l407,634r-3,-12l396,611r-12,-6xm565,659l482,634r-15,l456,636r-12,9l439,657r-20,68l419,740r2,11l430,763r12,5l527,791r12,3l553,788r9,-5l568,771r20,-71l591,688r-6,-14l579,665r-14,-6xm748,711l662,688r-14,-3l636,691r-8,6l619,711r-20,69l599,791r3,15l611,814r11,6l708,846r14,l734,843r11,-9l751,823r20,-69l771,740r-3,-12l760,720r-12,-9xm149,728l63,702r-11,l40,705r-11,9l23,725,3,794,,808r6,12l14,831r12,6l112,860r11,3l138,857r8,-6l152,840r20,-72l175,757r-6,-14l161,734r-12,-6xm333,780l247,757r-15,-3l221,760r-9,5l204,780r-20,69l184,860r2,14l195,883r12,6l292,914r15,l318,912r12,-9l335,892r21,-69l356,808r-3,-11l344,788r-11,-8xm516,834l430,808r-14,l404,811r-11,9l387,831r-20,69l367,914r3,12l378,937r12,6l476,969r11,l502,966r8,-9l516,946r20,-69l539,863r-6,-12l527,840r-11,-6xm697,889l611,863r-15,-3l585,866r-9,8l570,886r-22,69l548,969r2,11l559,989r11,6l656,1020r15,3l682,1018r12,-9l699,998r21,-69l720,914r-3,-11l708,894r-11,-5xm304,201l218,175r-11,l192,178r-8,9l178,198r-20,69l155,281r6,12l169,301r12,9l267,333r11,3l290,330r11,-6l307,310r20,-69l330,230r-6,-15l315,207r-11,-6xe" fillcolor="#1a1a1a" stroked="f">
                <v:path arrowok="t" o:connecttype="custom" o:connectlocs="751,937;866,1072;356,26;209,118;378,66;427,58;499,212;539,78;573,198;722,244;817,161;777,295;923,201;957,235;1072,370;487,253;341,347;510,295;559,284;631,442;668,307;702,427;854,470;949,387;909,522;1052,430;126,373;241,505;436,427;290,519;459,470;507,459;579,614;619,482;654,602;803,645;897,562;857,697;1003,605;75,551;189,682;384,605;238,697;407,648;456,636;527,791;565,659;599,780;751,823;63,702;26,837;169,743;204,780;318,912;516,834;370,926;536,877;585,866;656,1020;697,889;158,267;307,310" o:connectangles="0,0,0,0,0,0,0,0,0,0,0,0,0,0,0,0,0,0,0,0,0,0,0,0,0,0,0,0,0,0,0,0,0,0,0,0,0,0,0,0,0,0,0,0,0,0,0,0,0,0,0,0,0,0,0,0,0,0,0,0,0,0"/>
                <o:lock v:ext="edit" verticies="t"/>
              </v:shape>
              <v:shape id="Freeform 2735" o:spid="_x0000_s1991" style="position:absolute;left:7274;top:1195;width:1086;height:1057;visibility:visible;mso-wrap-style:square;v-text-anchor:top" coordsize="1086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oou8UA&#10;AADcAAAADwAAAGRycy9kb3ducmV2LnhtbESPT2sCMRTE7wW/Q3hCbzWrB7tsjSKW0gWh4B/o9bl5&#10;7gY3L0uS1e23bwTB4zAzv2EWq8G24ko+GMcKppMMBHHltOFawfHw9ZaDCBFZY+uYFPxRgNVy9LLA&#10;Qrsb7+i6j7VIEA4FKmhi7AopQ9WQxTBxHXHyzs5bjEn6WmqPtwS3rZxl2VxaNJwWGuxo01B12fdW&#10;wWn73c+O03P5874p/W//aS5bb5R6HQ/rDxCRhvgMP9qlVpDnc7ifS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ii7xQAAANwAAAAPAAAAAAAAAAAAAAAAAJgCAABkcnMv&#10;ZG93bnJldi54bWxQSwUGAAAAAAQABAD1AAAAigMAAAAA&#10;" path="m286,198l209,175r-12,l186,178r-9,5l172,195r-18,63l154,269r3,9l163,289r11,3l252,315r11,3l275,312r8,-5l289,295r17,-60l306,223r-3,-11l295,203r-9,-5xm831,358l756,335r-11,-3l733,338r-8,6l719,355r-17,60l699,427r3,11l710,447r12,6l796,476r12,l819,473r9,-6l834,456r17,-63l854,381r-3,-9l842,364r-11,-6xm364,602l289,579r-11,l266,582r-8,8l252,602r-17,60l232,673r3,12l243,693r12,6l329,722r12,l352,719r9,-8l366,702r18,-63l387,627r-3,-11l375,607r-11,-5xm338,23l260,,249,,238,3r-9,8l223,20,206,83r-3,12l209,106r6,9l226,120r75,20l315,143r8,-3l332,132r6,-12l358,60r,-11l355,37r-9,-8l338,23xm518,77l441,54,430,52r-9,5l412,63r-5,11l387,135r,11l389,158r9,8l407,172r77,23l495,195r12,-3l515,186r6,-11l538,112r,-12l536,92,530,80,518,77xm702,129l624,106r-11,l601,109r-8,8l587,126r-17,63l570,201r3,11l579,221r11,5l667,249r12,l690,246r9,-8l705,229r17,-63l722,155r-3,-12l710,135r-8,-6xm882,183l808,160r-12,l785,163r-9,6l771,180r-21,64l750,255r3,9l762,272r9,6l848,301r11,3l871,298r8,-6l885,281r17,-60l905,209r-5,-11l894,189r-12,-6xm1066,235l988,215r-11,-3l965,215r-8,8l951,235r-17,60l934,307r3,11l945,327r9,5l1031,355r12,l1054,352r9,-8l1069,335r17,-63l1086,261r-3,-12l1077,241r-11,-6xm467,249l392,229r-11,-3l369,229r-8,9l355,249r-17,60l335,321r3,11l346,341r12,6l432,370r12,l455,367r9,-9l470,350r17,-64l490,275r-6,-11l478,255r-11,-6xm650,304l573,281r-12,l550,284r-9,8l538,301r-20,63l518,375r3,12l530,395r8,6l616,421r11,3l639,421r8,-8l653,401r17,-60l670,329r-3,-11l662,309r-12,-5xm1014,410l937,387r-12,l917,390r-9,8l902,410r-20,60l882,481r3,12l894,501r8,6l980,530r11,l1003,527r8,-8l1017,510r17,-63l1034,436r-3,-12l1026,415r-12,-5xm235,372l157,350r-11,l134,352r-8,6l120,370r-17,60l103,444r3,9l114,461r9,6l200,490r12,l223,487r9,-6l238,470r17,-60l255,395r-3,-8l246,378r-11,-6xm415,424l341,401r-12,l318,404r-9,9l303,424r-17,60l283,496r6,11l295,516r11,5l381,544r11,l404,542r8,-9l418,524r20,-63l438,450r-3,-12l427,430r-12,-6xm599,478l524,456r-14,l501,458r-8,9l487,476r-20,63l467,550r3,12l478,570r9,6l564,596r12,3l587,593r9,-6l601,576r18,-60l622,504r-6,-11l610,484r-11,-6xm782,530l705,510r-12,-3l682,513r-9,6l667,530r-17,60l647,602r6,11l659,622r11,5l745,650r14,l768,648r8,-6l782,630r20,-63l802,556r-3,-12l791,536r-9,-6xm963,585l888,562r-11,l865,564r-8,9l851,582r-20,63l831,656r3,12l842,676r12,6l928,705r12,l951,702r9,-9l965,685r18,-63l985,610r-5,-11l974,590r-11,-5xm183,550l106,527r-12,l83,530r-9,6l68,547,51,607r,15l54,630r6,9l71,645r78,23l160,668r12,-3l180,659r6,-11l203,587r,-14l200,564r-8,-8l183,550xm547,656l470,633r-12,l450,636r-12,9l435,653r-20,63l415,728r3,11l427,748r8,6l513,774r11,3l536,771r8,-6l550,754r17,-61l567,682r-3,-12l558,662r-11,-6xm728,708l653,688r-11,-3l630,691r-8,5l616,708r-17,60l596,779r5,12l607,799r12,6l693,828r12,l716,825r9,-6l730,808r18,-63l750,734r-2,-12l739,713r-11,-5xm131,725l54,702r-11,l31,705r-8,8l17,722,,785r,12l2,808r9,9l20,822r77,20l109,845r11,-3l129,834r5,-12l152,762r,-11l149,739r-6,-8l131,725xm312,777l238,756r-12,-2l215,759r-9,6l200,777r-17,60l180,848r3,12l192,868r11,6l278,897r11,l301,894r8,-6l315,877r17,-63l335,802r-3,-11l323,782r-11,-5xm495,831l418,808r-11,l398,811r-9,8l384,828r-20,63l364,903r2,11l375,923r9,5l461,951r12,l484,948r9,-8l498,931r17,-63l515,857r-2,-12l507,837r-12,-6xm679,885l601,862r-11,l579,865r-9,6l564,883r-17,60l544,957r6,9l556,974r11,6l642,1003r11,l665,1000r8,-6l679,983r20,-60l699,908r-3,-8l687,891r-8,-6xm911,762l836,739r-14,l814,742r-9,9l799,759r-20,63l748,937r-20,60l728,1009r2,11l739,1029r9,5l825,1057r11,l848,1054r9,-8l862,1037,931,799r3,-11l928,777r-6,-9l911,762xe" fillcolor="#333" stroked="f">
                <v:path arrowok="t" o:connecttype="custom" o:connectlocs="154,269;306,235;745,332;796,476;842,364;235,662;361,711;260,0;215,115;358,49;412,63;495,195;518,77;570,201;722,166;796,160;848,301;894,189;934,295;1063,344;392,229;346,341;490,275;541,292;627,424;650,304;882,481;1034,447;146,350;200,490;246,378;286,484;412,533;524,456;478,570;622,504;673,519;759,650;782,530;831,656;983,622;94,527;149,668;192,556;415,716;544,765;653,688;607,799;750,734;23,713;109,845;131,725;180,848;332,814;407,808;461,951;507,837;547,943;673,994;836,739;728,997;862,1037" o:connectangles="0,0,0,0,0,0,0,0,0,0,0,0,0,0,0,0,0,0,0,0,0,0,0,0,0,0,0,0,0,0,0,0,0,0,0,0,0,0,0,0,0,0,0,0,0,0,0,0,0,0,0,0,0,0,0,0,0,0,0,0,0,0"/>
                <o:lock v:ext="edit" verticies="t"/>
              </v:shape>
              <v:shape id="Freeform 2736" o:spid="_x0000_s1990" style="position:absolute;left:8222;top:1161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0CnsMA&#10;AADcAAAADwAAAGRycy9kb3ducmV2LnhtbESPQUvDQBSE74L/YXmCN7tpbWuI2RYRCvZmqxdvj+wz&#10;G5J9G7LPbfz3riB4HGbmG6bez35QiabYBTawXBSgiJtgO24NvL8d7kpQUZAtDoHJwDdF2O+ur2qs&#10;bLjwidJZWpUhHCs04ETGSuvYOPIYF2Ekzt5nmDxKllOr7YSXDPeDXhXFVnvsOC84HOnZUdOfv7yB&#10;lD5W3UZex2WQ9WF7X7rUH2djbm/mp0dQQrP8h//aL9ZAWT7A75l8BP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0CnsMAAADcAAAADwAAAAAAAAAAAAAAAACYAgAAZHJzL2Rv&#10;d25yZXYueG1sUEsFBgAAAAAEAAQA9QAAAIgDAAAAAA==&#10;" path="m83,17l80,11,43,,37,2r6,12l72,22,83,17xm86,25l83,20,72,25,63,54r6,9l75,60,86,25xm40,14l35,5,29,8,17,45r3,3l32,43,40,14xm72,74l69,68,58,74r-9,29l55,111r5,-3l72,74xm23,63l17,54r-5,3l,94r3,3l15,91,23,63xm52,114l46,103,17,94,6,100r3,6l46,117r6,-3xe" fillcolor="#534d4e" stroked="f">
                <v:path arrowok="t" o:connecttype="custom" o:connectlocs="83,17;80,11;43,0;37,2;43,14;72,22;83,17;86,25;83,20;72,25;63,54;69,63;75,60;86,25;40,14;35,5;29,8;17,45;20,48;32,43;40,14;72,74;69,68;58,74;49,103;55,111;60,108;72,74;23,63;17,54;12,57;0,94;3,97;15,91;23,63;52,114;46,103;17,94;6,100;9,106;46,117;52,114" o:connectangles="0,0,0,0,0,0,0,0,0,0,0,0,0,0,0,0,0,0,0,0,0,0,0,0,0,0,0,0,0,0,0,0,0,0,0,0,0,0,0,0,0,0"/>
                <o:lock v:ext="edit" verticies="t"/>
              </v:shape>
              <v:shape id="Freeform 2737" o:spid="_x0000_s1989" style="position:absolute;left:8145;top:1138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W7MAA&#10;AADcAAAADwAAAGRycy9kb3ducmV2LnhtbERPS2sCMRC+F/ofwgjealZbZVmNUgpCe6uPS2/DZrpZ&#10;3EyWzTSu/745CB4/vvdmN/pOJRpiG9jAfFaAIq6DbbkxcD7tX0pQUZAtdoHJwI0i7LbPTxusbLjy&#10;gdJRGpVDOFZowIn0ldaxduQxzkJPnLnfMHiUDIdG2wGvOdx3elEUK+2x5dzgsKcPR/Xl+OcNpPSz&#10;aJfy3c+DvO1Xr6VLl6/RmOlkfF+DEhrlIb67P62Bssxr85l8BP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KW7MAAAADcAAAADwAAAAAAAAAAAAAAAACYAgAAZHJzL2Rvd25y&#10;ZXYueG1sUEsFBgAAAAAEAAQA9QAAAIUDAAAAAA==&#10;" path="m83,17l80,11,43,,37,2r6,12l72,23,83,17xm86,25l83,20,72,25,63,54r6,12l74,63,86,25xm40,17l34,5,29,8,17,45r3,3l31,45,40,17xm72,74l69,68,57,74r-8,29l51,111r6,-2l72,74xm23,63l17,54r-6,3l,94r3,3l14,91,23,63xm49,114l46,103,17,94,6,100r2,6l46,117r3,-3xe" fillcolor="#534d4e" stroked="f">
                <v:path arrowok="t" o:connecttype="custom" o:connectlocs="83,17;80,11;43,0;37,2;43,14;72,23;83,17;86,25;83,20;72,25;63,54;69,66;74,63;86,25;40,17;34,5;29,8;17,45;20,48;31,45;40,17;72,74;69,68;57,74;49,103;51,111;57,109;72,74;23,63;17,54;11,57;0,94;3,97;14,91;23,63;49,114;46,103;17,94;6,100;8,106;46,117;49,114" o:connectangles="0,0,0,0,0,0,0,0,0,0,0,0,0,0,0,0,0,0,0,0,0,0,0,0,0,0,0,0,0,0,0,0,0,0,0,0,0,0,0,0,0,0"/>
                <o:lock v:ext="edit" verticies="t"/>
              </v:shape>
              <v:shape id="Freeform 2738" o:spid="_x0000_s1988" style="position:absolute;left:7841;top:1516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aOsUA&#10;AADcAAAADwAAAGRycy9kb3ducmV2LnhtbESP0WrCQBRE3wX/YbmCb7pRqI2pq6ig+NKisR9wm71N&#10;otm7aXaj8e+7hYKPw8ycYRarzlTiRo0rLSuYjCMQxJnVJecKPs+7UQzCeWSNlWVS8CAHq2W/t8BE&#10;2zuf6Jb6XAQIuwQVFN7XiZQuK8igG9uaOHjftjHog2xyqRu8B7ip5DSKZtJgyWGhwJq2BWXXtDUK&#10;yvRj+77fbb5+Xl/ONj/pdnY5tkoNB936DYSnzj/D/+2DVhDHc/g7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5o6xQAAANwAAAAPAAAAAAAAAAAAAAAAAJgCAABkcnMv&#10;ZG93bnJldi54bWxQSwUGAAAAAAQABAD1AAAAigMAAAAA&#10;" path="m14,26r,l6,31,,40r,9l3,54r6,9l17,66r12,l34,66r9,-6l46,51r,-8l43,34r6,-3l52,23r,-6l49,8,43,6,37,,29,,20,3,14,6r-2,5l12,20r2,6xm14,43r,l20,37r6,-3l32,40r,6l29,51r-9,3l17,49,14,43xm26,17r,l29,14r5,l37,17r,3l34,26r-5,l26,23r,-6xe" stroked="f">
                <v:path arrowok="t" o:connecttype="custom" o:connectlocs="14,26;14,26;6,31;0,40;0,40;0,49;3,54;9,63;17,66;17,66;29,66;34,66;43,60;46,51;46,51;46,43;43,34;43,34;49,31;52,23;52,23;52,17;49,8;43,6;37,0;37,0;29,0;20,3;14,6;12,11;12,11;12,20;14,26;14,26;14,43;14,43;20,37;26,34;26,34;32,40;32,46;32,46;29,51;20,54;20,54;17,49;14,43;14,43;26,17;26,17;29,14;34,14;34,14;37,17;37,20;37,20;34,26;29,26;29,26;26,23;26,17;26,17" o:connectangles="0,0,0,0,0,0,0,0,0,0,0,0,0,0,0,0,0,0,0,0,0,0,0,0,0,0,0,0,0,0,0,0,0,0,0,0,0,0,0,0,0,0,0,0,0,0,0,0,0,0,0,0,0,0,0,0,0,0,0,0,0,0"/>
                <o:lock v:ext="edit" verticies="t"/>
              </v:shape>
              <v:shape id="Freeform 2739" o:spid="_x0000_s1987" style="position:absolute;left:7792;top:1688;width:55;height:66;visibility:visible;mso-wrap-style:square;v-text-anchor:top" coordsize="5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F5cEA&#10;AADcAAAADwAAAGRycy9kb3ducmV2LnhtbERPTYvCMBC9C/6HMII3TRVZbDWKiMLC7kVdFW9DM6bF&#10;ZtJtslr/vTkIe3y87/mytZW4U+NLxwpGwwQEce50yUbBz2E7mILwAVlj5ZgUPMnDctHtzDHT7sE7&#10;uu+DETGEfYYKihDqTEqfF2TRD11NHLmrayyGCBsjdYOPGG4rOU6SD2mx5NhQYE3rgvLb/s8qOFzO&#10;l02y4q/v49acqjBJf02eKtXvtasZiEBt+Be/3Z9awTSN8+OZe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sheXBAAAA3AAAAA8AAAAAAAAAAAAAAAAAmAIAAGRycy9kb3du&#10;cmV2LnhtbFBLBQYAAAAABAAEAPUAAACGAwAAAAA=&#10;" path="m26,23r6,-9l46,20r6,l55,14r,-6l49,6,32,,23,,20,6,12,20r,6l12,31r3,3l26,34r6,3l32,46r-6,5l20,51,12,46,6,43r-3,l,46r,5l3,57r6,6l15,66r11,l35,63r5,-6l46,49r,-9l46,31,40,26,35,23r-9,xe" stroked="f">
                <v:path arrowok="t" o:connecttype="custom" o:connectlocs="26,23;32,14;46,20;46,20;52,20;55,14;55,14;55,8;49,6;32,0;32,0;23,0;20,6;12,20;12,20;12,26;12,26;12,31;15,34;15,34;26,34;26,34;32,37;32,46;32,46;26,51;20,51;20,51;12,46;6,43;6,43;3,43;0,46;0,46;0,51;3,57;9,63;15,66;15,66;26,66;35,63;40,57;46,49;46,49;46,40;46,31;40,26;35,23;35,23;26,23;26,23" o:connectangles="0,0,0,0,0,0,0,0,0,0,0,0,0,0,0,0,0,0,0,0,0,0,0,0,0,0,0,0,0,0,0,0,0,0,0,0,0,0,0,0,0,0,0,0,0,0,0,0,0,0,0"/>
              </v:shape>
              <v:shape id="Freeform 2740" o:spid="_x0000_s1986" style="position:absolute;left:7741;top:1868;width:51;height:66;visibility:visible;mso-wrap-style:square;v-text-anchor:top" coordsize="5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LUgcUA&#10;AADcAAAADwAAAGRycy9kb3ducmV2LnhtbESPQYvCMBSE74L/ITxhL6JphV21GkUXhEXwYNWDt0fz&#10;bIvNS2mi1n9vhAWPw8x8w8yXranEnRpXWlYQDyMQxJnVJecKjofNYALCeWSNlWVS8CQHy0W3M8dE&#10;2wfv6Z76XAQIuwQVFN7XiZQuK8igG9qaOHgX2xj0QTa51A0+AtxUchRFP9JgyWGhwJp+C8qu6c0o&#10;OI12Y7Ptt/1oe9jx9+ocr9NzrNRXr13NQHhq/Sf83/7TCibTGN5nwhG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tSBxQAAANwAAAAPAAAAAAAAAAAAAAAAAJgCAABkcnMv&#10;ZG93bnJldi54bWxQSwUGAAAAAAQABAD1AAAAigMAAAAA&#10;" path="m34,55l20,49,43,38r5,-6l51,23r,-5l51,9,46,3,37,,28,,17,3,14,9r-3,3l11,18r6,5l20,20r6,-2l28,12r6,l37,15r,5l28,29,14,38,3,46,,49r,6l6,61r25,5l37,66r6,-3l40,58,34,55xe" stroked="f">
                <v:path arrowok="t" o:connecttype="custom" o:connectlocs="34,55;20,49;20,49;43,38;48,32;51,23;51,23;51,18;51,9;46,3;37,0;37,0;28,0;17,3;17,3;14,9;11,12;11,12;11,18;17,23;17,23;20,20;26,18;26,18;28,12;34,12;34,12;37,15;37,20;37,20;28,29;14,38;14,38;3,46;0,49;0,49;0,55;6,61;31,66;31,66;37,66;43,63;43,63;40,58;34,55;34,55" o:connectangles="0,0,0,0,0,0,0,0,0,0,0,0,0,0,0,0,0,0,0,0,0,0,0,0,0,0,0,0,0,0,0,0,0,0,0,0,0,0,0,0,0,0,0,0,0,0"/>
              </v:shape>
              <v:shape id="Freeform 2741" o:spid="_x0000_s1985" style="position:absolute;left:7663;top:1461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jH98UA&#10;AADcAAAADwAAAGRycy9kb3ducmV2LnhtbESP0WrCQBRE3wv+w3IF33RjkGKiayhCUMTSNu0HXLLX&#10;JDR7N2ZXjf36bkHo4zAzZ5h1NphWXKl3jWUF81kEgri0uuFKwddnPl2CcB5ZY2uZFNzJQbYZPa0x&#10;1fbGH3QtfCUChF2KCmrvu1RKV9Zk0M1sRxy8k+0N+iD7SuoebwFuWhlH0bM02HBYqLGjbU3ld3Ex&#10;Cs5Dkchkd87p+Lp4/3mTh0WXH5SajIeXFQhPg/8PP9p7rWCZxPB3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Mf3xQAAANwAAAAPAAAAAAAAAAAAAAAAAJgCAABkcnMv&#10;ZG93bnJldi54bWxQSwUGAAAAAAQABAD1AAAAigMAAAAA&#10;" path="m32,18l3,52,,55r,6l6,66,9,63r6,-2l49,23r3,-5l49,12,43,6,20,,12,,9,6r,3l12,12r6,3l32,18xe" stroked="f">
                <v:path arrowok="t" o:connecttype="custom" o:connectlocs="32,18;3,52;3,52;0,55;0,55;0,61;6,66;6,66;9,63;15,61;49,23;49,23;52,18;52,18;49,12;43,6;20,0;20,0;12,0;9,6;9,6;9,9;12,12;18,15;32,18" o:connectangles="0,0,0,0,0,0,0,0,0,0,0,0,0,0,0,0,0,0,0,0,0,0,0,0,0"/>
              </v:shape>
              <v:shape id="Freeform 2742" o:spid="_x0000_s1984" style="position:absolute;left:7609;top:1639;width:54;height:63;visibility:visible;mso-wrap-style:square;v-text-anchor:top" coordsize="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bJxMcA&#10;AADcAAAADwAAAGRycy9kb3ducmV2LnhtbESPQWvCQBSE70L/w/IKvYjZ2IK10VWkVSgetNWKeHvJ&#10;viah2bchu2r8925B8DjMzDfMeNqaSpyocaVlBf0oBkGcWV1yruBnu+gNQTiPrLGyTAou5GA6eeiM&#10;MdH2zN902vhcBAi7BBUU3teJlC4ryKCLbE0cvF/bGPRBNrnUDZ4D3FTyOY4H0mDJYaHAmt4Lyv42&#10;R6Pgw5p5+rXmpT2kuM53r6vuXh+VenpsZyMQnlp/D9/an1rB8O0F/s+EI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WycTHAAAA3AAAAA8AAAAAAAAAAAAAAAAAmAIAAGRy&#10;cy9kb3ducmV2LnhtbFBLBQYAAAAABAAEAPUAAACMAwAAAAA=&#10;" path="m43,52r,l49,52r5,-3l52,43,49,40r-3,l52,17r,-8l52,6,49,,46,,40,,31,3,6,26,3,29,,34r,3l6,40r23,9l26,55r,5l31,63r6,l40,57r3,-5xm17,32l40,12,31,34,17,32xe" stroked="f">
                <v:path arrowok="t" o:connecttype="custom" o:connectlocs="43,52;43,52;43,52;43,52;49,52;54,49;54,49;52,43;49,40;49,40;46,40;52,17;52,17;52,9;52,6;49,0;46,0;46,0;40,0;31,3;6,26;6,26;3,29;0,34;0,34;0,37;6,40;29,49;26,55;26,55;26,60;31,63;31,63;37,63;40,57;43,52;17,32;40,12;31,34;17,32" o:connectangles="0,0,0,0,0,0,0,0,0,0,0,0,0,0,0,0,0,0,0,0,0,0,0,0,0,0,0,0,0,0,0,0,0,0,0,0,0,0,0,0"/>
                <o:lock v:ext="edit" verticies="t"/>
              </v:shape>
              <v:shape id="Freeform 2743" o:spid="_x0000_s1983" style="position:absolute;left:7572;top:1814;width:28;height:63;visibility:visible;mso-wrap-style:square;v-text-anchor:top" coordsize="2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C26sYA&#10;AADcAAAADwAAAGRycy9kb3ducmV2LnhtbESPzWsCMRTE70L/h/AK3jTrB2VdjWKLgpdC/Th4fG6e&#10;m9XNy7KJuv73TaHgcZiZ3zCzRWsrcafGl44VDPoJCOLc6ZILBYf9upeC8AFZY+WYFDzJw2L+1plh&#10;pt2Dt3TfhUJECPsMFZgQ6kxKnxuy6PuuJo7e2TUWQ5RNIXWDjwi3lRwmyYe0WHJcMFjTl6H8urtZ&#10;BW70uTlNruPj98/qkg4vy/XN+Eqp7nu7nIII1IZX+L+90QrSyRj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C26sYAAADcAAAADwAAAAAAAAAAAAAAAACYAgAAZHJz&#10;L2Rvd25yZXYueG1sUEsFBgAAAAAEAAQA9QAAAIsDAAAAAA==&#10;" path="m14,57l25,14,28,6,23,3,14,,5,,3,3r,5l11,11,,51r,9l5,63r6,l14,57xe" stroked="f">
                <v:path arrowok="t" o:connecttype="custom" o:connectlocs="14,57;25,14;25,14;28,6;23,3;14,0;14,0;5,0;3,3;3,3;3,8;11,11;11,11;11,11;0,51;0,51;0,60;5,63;5,63;11,63;14,57;14,57" o:connectangles="0,0,0,0,0,0,0,0,0,0,0,0,0,0,0,0,0,0,0,0,0,0"/>
              </v:shape>
              <v:shape id="Freeform 2744" o:spid="_x0000_s1982" style="position:absolute;left:8033;top:1570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mtecIA&#10;AADcAAAADwAAAGRycy9kb3ducmV2LnhtbESPQYvCMBSE74L/ITzBm6YKiluNoqLibdEVz4/m2ZYm&#10;L6WJWv31ZmFhj8PMfMMsVq014kGNLx0rGA0TEMSZ0yXnCi4/+8EMhA/IGo1jUvAiD6tlt7PAVLsn&#10;n+hxDrmIEPYpKihCqFMpfVaQRT90NXH0bq6xGKJscqkbfEa4NXKcJFNpseS4UGBN24Ky6ny3Cvbk&#10;NuPR9ztnc60mp821MvKwU6rfa9dzEIHa8B/+ax+1gtnXBH7PxCMg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2a15wgAAANwAAAAPAAAAAAAAAAAAAAAAAJgCAABkcnMvZG93&#10;bnJldi54bWxQSwUGAAAAAAQABAD1AAAAhwMAAAAA&#10;" path="m32,23r,l26,29r-6,3l14,26r,-6l17,15r9,l29,18r3,5xm17,40r,l6,49,,52r,3l,61r3,2l12,63r8,-5l37,43,43,29r3,-9l43,12,37,6,29,,20,,12,3,3,9,,15r,8l,32r6,6l12,40r5,xe" stroked="f">
                <v:path arrowok="t" o:connecttype="custom" o:connectlocs="32,23;32,23;26,29;20,32;20,32;14,26;14,20;14,20;17,15;26,15;26,15;29,18;32,23;32,23;17,40;17,40;6,49;0,52;0,55;0,55;0,61;3,63;3,63;12,63;20,58;20,58;37,43;43,29;43,29;46,20;43,12;37,6;29,0;29,0;20,0;12,3;3,9;0,15;0,15;0,23;0,32;6,38;12,40;12,40;17,40;17,40" o:connectangles="0,0,0,0,0,0,0,0,0,0,0,0,0,0,0,0,0,0,0,0,0,0,0,0,0,0,0,0,0,0,0,0,0,0,0,0,0,0,0,0,0,0,0,0,0,0"/>
                <o:lock v:ext="edit" verticies="t"/>
              </v:shape>
              <v:shape id="Freeform 2745" o:spid="_x0000_s1981" style="position:absolute;left:7973;top:1742;width:49;height:66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dI6MUA&#10;AADcAAAADwAAAGRycy9kb3ducmV2LnhtbESPQWvCQBSE7wX/w/IEL6VubKlomo1IoCA9tVHJ9ZF9&#10;TUKzb8PuatJ/3y0IHoeZ+YbJdpPpxZWc7ywrWC0TEMS11R03Ck7H96cNCB+QNfaWScEvedjls4cM&#10;U21H/qJrGRoRIexTVNCGMKRS+rolg35pB+LofVtnMETpGqkdjhFuevmcJGtpsOO40OJARUv1T3kx&#10;CvbOfIyf1ap6ravicn405cuWC6UW82n/BiLQFO7hW/ugFWy2a/g/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x0joxQAAANwAAAAPAAAAAAAAAAAAAAAAAJgCAABkcnMv&#10;ZG93bnJldi54bWxQSwUGAAAAAAQABAD1AAAAigMAAAAA&#10;" path="m29,23r,l43,15,49,9,46,3,43,,37,3,26,9,9,23,3,35,,46r3,9l9,60r8,3l26,66r8,-3l43,58r3,-9l49,40,46,35,40,29,34,23r-5,xm17,40r,l20,35r6,l31,38r,8l29,52r-6,l17,46r,-6xe" stroked="f">
                <v:path arrowok="t" o:connecttype="custom" o:connectlocs="29,23;29,23;43,15;49,9;49,9;46,3;43,0;43,0;37,3;26,9;26,9;9,23;3,35;3,35;0,46;3,55;9,60;17,63;17,63;26,66;34,63;43,58;46,49;46,49;49,40;46,35;40,29;34,23;34,23;29,23;29,23;17,40;17,40;20,35;26,35;26,35;31,38;31,46;31,46;29,52;23,52;23,52;17,46;17,40;17,40" o:connectangles="0,0,0,0,0,0,0,0,0,0,0,0,0,0,0,0,0,0,0,0,0,0,0,0,0,0,0,0,0,0,0,0,0,0,0,0,0,0,0,0,0,0,0,0,0"/>
                <o:lock v:ext="edit" verticies="t"/>
              </v:shape>
              <v:shape id="Freeform 2746" o:spid="_x0000_s1980" style="position:absolute;left:7924;top:1920;width:52;height:69;visibility:visible;mso-wrap-style:square;v-text-anchor:top" coordsize="5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Sm9scA&#10;AADcAAAADwAAAGRycy9kb3ducmV2LnhtbESPT2vCQBTE70K/w/IKvUjd2IPGNKvUFkFoLo0e2ttr&#10;9uUPZt+G7KrRT+8WhB6HmfkNk64G04oT9a6xrGA6iUAQF1Y3XCnY7zbPMQjnkTW2lknBhRyslg+j&#10;FBNtz/xFp9xXIkDYJaig9r5LpHRFTQbdxHbEwSttb9AH2VdS93gOcNPKlyiaSYMNh4UaO3qvqTjk&#10;R6PAf5rxOvsuP6JD9jO+sst/s0Wj1NPj8PYKwtPg/8P39lYriBdz+DsTj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EpvbHAAAA3AAAAA8AAAAAAAAAAAAAAAAAmAIAAGRy&#10;cy9kb3ducmV2LnhtbFBLBQYAAAAABAAEAPUAAACMAwAAAAA=&#10;" path="m40,34r,l46,29r6,-6l52,17,49,11,43,6,37,,29,,20,3,17,6r-5,5l15,14r2,3l20,17r6,-3l29,14r3,l37,17r,3l35,26r-6,l23,26r-3,3l20,34r6,3l32,43r,6l29,52r-6,2l17,49,15,43,12,40,9,37,3,40,,43r,6l6,57r6,6l17,66r9,3l35,66r5,-6l46,52r,-9l40,34xe" stroked="f">
                <v:path arrowok="t" o:connecttype="custom" o:connectlocs="40,34;52,23;52,17;43,6;37,0;20,3;12,11;15,14;17,17;26,14;29,14;32,14;37,20;35,26;29,26;20,29;20,34;26,37;32,49;29,52;23,54;15,43;12,40;9,37;0,43;0,49;6,57;17,66;26,69;40,60;46,52;40,34" o:connectangles="0,0,0,0,0,0,0,0,0,0,0,0,0,0,0,0,0,0,0,0,0,0,0,0,0,0,0,0,0,0,0,0"/>
              </v:shape>
              <v:shape id="Freeform 2747" o:spid="_x0000_s1979" style="position:absolute;left:7503;top:1989;width:57;height:66;visibility:visible;mso-wrap-style:square;v-text-anchor:top" coordsize="5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uD8MA&#10;AADcAAAADwAAAGRycy9kb3ducmV2LnhtbERPy2rCQBTdC/2H4Ra6kToxoKSpoxRFqFIEHwuXt5lr&#10;JjRzJ2TGGP/eWRRcHs57tuhtLTpqfeVYwXiUgCAunK64VHA6rt8zED4ga6wdk4I7eVjMXwYzzLW7&#10;8Z66QyhFDGGfowITQpNL6QtDFv3INcSRu7jWYoiwLaVu8RbDbS3TJJlKixXHBoMNLQ0Vf4erVRCO&#10;v7vhVutusvoxl3RTptfzPVXq7bX/+gQRqA9P8b/7WyvIPuLaeC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muD8MAAADcAAAADwAAAAAAAAAAAAAAAACYAgAAZHJzL2Rv&#10;d25yZXYueG1sUEsFBgAAAAAEAAQA9QAAAIgDAAAAAA==&#10;" path="m3,25r,l,40,3,51r6,9l20,66r11,l40,63r9,-9l54,40,57,25,54,14,49,5,40,,29,,17,5,9,14,3,25xm34,14r,l40,17r3,3l43,28r-3,9l37,46r-3,5l29,54r-6,l20,51,17,46r,-6l17,31r3,-8l26,17r5,-3l34,14xe" stroked="f">
                <v:path arrowok="t" o:connecttype="custom" o:connectlocs="3,25;3,25;0,40;3,51;9,60;20,66;20,66;31,66;40,63;49,54;54,40;54,40;57,25;54,14;49,5;40,0;40,0;29,0;17,5;9,14;3,25;3,25;34,14;34,14;40,17;43,20;43,28;40,37;40,37;37,46;34,51;29,54;23,54;23,54;20,51;17,46;17,40;17,31;17,31;20,23;26,17;31,14;34,14;34,14" o:connectangles="0,0,0,0,0,0,0,0,0,0,0,0,0,0,0,0,0,0,0,0,0,0,0,0,0,0,0,0,0,0,0,0,0,0,0,0,0,0,0,0,0,0,0,0"/>
                <o:lock v:ext="edit" verticies="t"/>
              </v:shape>
              <v:shape id="Freeform 2748" o:spid="_x0000_s1978" style="position:absolute;left:7701;top:206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nyMcA&#10;AADcAAAADwAAAGRycy9kb3ducmV2LnhtbESPT2vCQBTE7wW/w/KEXopu2lIxMatU24IXBaMevD2y&#10;L38w+zZkt5r66d1CocdhZn7DpIveNOJCnastK3geRyCIc6trLhUc9l+jKQjnkTU2lknBDzlYzAcP&#10;KSbaXnlHl8yXIkDYJaig8r5NpHR5RQbd2LbEwStsZ9AH2ZVSd3gNcNPIlyiaSIM1h4UKW1pVlJ+z&#10;b6Pgln2uT6+HD47jZeE3dvfEb8etUo/D/n0GwlPv/8N/7bVWMI1j+D0Tj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h58jHAAAA3AAAAA8AAAAAAAAAAAAAAAAAmAIAAGRy&#10;cy9kb3ducmV2LnhtbFBLBQYAAAAABAAEAPUAAACMAwAAAAA=&#10;" path="m3,9r,l,14r3,3l5,23r3,l14,26r6,-3l23,20r2,-6l25,11,23,6,20,3,17,,11,,8,,3,6r,3xe" stroked="f">
                <v:path arrowok="t" o:connecttype="custom" o:connectlocs="3,9;3,9;0,14;3,17;5,23;8,23;8,23;14,26;20,23;23,20;25,14;25,14;25,11;23,6;20,3;17,0;17,0;11,0;8,0;3,6;3,9;3,9" o:connectangles="0,0,0,0,0,0,0,0,0,0,0,0,0,0,0,0,0,0,0,0,0,0"/>
              </v:shape>
              <v:shape id="Freeform 2749" o:spid="_x0000_s1977" style="position:absolute;left:7864;top:2103;width:66;height:52;visibility:visible;mso-wrap-style:square;v-text-anchor:top" coordsize="6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7J4MMA&#10;AADcAAAADwAAAGRycy9kb3ducmV2LnhtbERPS0vDQBC+C/6HZQQv0m700EfstrSKWgqFvg4eh+wk&#10;G5qdjdm1jf/eOQgeP773bNH7Rl2oi3VgA4/DDBRxEWzNlYHT8W0wARUTssUmMBn4oQiL+e3NDHMb&#10;rrynyyFVSkI45mjApdTmWsfCkcc4DC2xcGXoPCaBXaVth1cJ941+yrKR9lizNDhs6cVRcT58ewPT&#10;3UdZPKw+eedGpX3dLjfl+/jLmPu7fvkMKlGf/sV/7rUVXybz5YwcAT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7J4MMAAADcAAAADwAAAAAAAAAAAAAAAACYAgAAZHJzL2Rv&#10;d25yZXYueG1sUEsFBgAAAAAEAAQA9QAAAIgDAAAAAA==&#10;" path="m17,r,l11,3,9,6r,6l14,15,57,29r6,l66,23r,-5l63,15,17,xm9,26r,l6,26,,32r3,6l6,40,52,52r5,l60,49r,-6l54,40,9,26xe" stroked="f">
                <v:path arrowok="t" o:connecttype="custom" o:connectlocs="17,0;17,0;11,3;9,6;9,6;9,12;14,15;57,29;57,29;63,29;66,23;66,23;66,18;63,15;17,0;9,26;9,26;6,26;0,32;0,32;3,38;6,40;52,52;52,52;57,52;60,49;60,49;60,43;54,40;9,26" o:connectangles="0,0,0,0,0,0,0,0,0,0,0,0,0,0,0,0,0,0,0,0,0,0,0,0,0,0,0,0,0,0"/>
                <o:lock v:ext="edit" verticies="t"/>
              </v:shape>
              <v:shape id="Freeform 2750" o:spid="_x0000_s1976" style="position:absolute;left:8076;top:2049;width:69;height:66;visibility:visible;mso-wrap-style:square;v-text-anchor:top" coordsize="6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W9sYA&#10;AADcAAAADwAAAGRycy9kb3ducmV2LnhtbESPQWvCQBSE74L/YXlCb7prKNJGVymCtLUK1Xrx9sy+&#10;JsHs25jdmvTfu0Khx2FmvmFmi85W4kqNLx1rGI8UCOLMmZJzDYev1fAJhA/IBivHpOGXPCzm/d4M&#10;U+Na3tF1H3IRIexT1FCEUKdS+qwgi37kauLofbvGYoiyyaVpsI1wW8lEqYm0WHJcKLCmZUHZef9j&#10;NbQf6vhab5LTJfl83NLmfb0sdxetHwbdyxREoC78h//ab0bDsxrD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pW9sYAAADcAAAADwAAAAAAAAAAAAAAAACYAgAAZHJz&#10;L2Rvd25yZXYueG1sUEsFBgAAAAAEAAQA9QAAAIsDAAAAAA==&#10;" path="m29,23l12,17r-6,l,23r3,6l6,31r20,6l20,57r,6l26,66r6,l34,60,40,43r17,6l63,46r6,-3l66,37,63,31,43,29,49,8r,-5l43,,37,,34,6,29,23xe" stroked="f">
                <v:path arrowok="t" o:connecttype="custom" o:connectlocs="29,23;12,17;12,17;6,17;0,23;0,23;3,29;6,31;26,37;20,57;20,57;20,63;26,66;26,66;32,66;34,60;40,43;57,49;57,49;63,46;69,43;69,43;66,37;63,31;43,29;49,8;49,8;49,3;43,0;43,0;37,0;34,6;29,23" o:connectangles="0,0,0,0,0,0,0,0,0,0,0,0,0,0,0,0,0,0,0,0,0,0,0,0,0,0,0,0,0,0,0,0,0"/>
              </v:shape>
              <v:shape id="Freeform 2751" o:spid="_x0000_s1975" style="position:absolute;left:8156;top:1814;width:52;height:26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95csYA&#10;AADcAAAADwAAAGRycy9kb3ducmV2LnhtbESPzWrDMBCE74G8g9hCb43sUErjWDbFEMihBPJH6G1r&#10;bWxja2UsNXb79FWhkOMwM98waT6ZTtxocI1lBfEiAkFcWt1wpeB03Dy9gnAeWWNnmRR8k4M8m89S&#10;TLQdeU+3g69EgLBLUEHtfZ9I6cqaDLqF7YmDd7WDQR/kUEk94BjgppPLKHqRBhsOCzX2VNRUtocv&#10;o4COxfP7+NnG+/GyPTfVz+78sSOlHh+mtzUIT5O/h//bW61gFS3h70w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95csYAAADcAAAADwAAAAAAAAAAAAAAAACYAgAAZHJz&#10;L2Rvd25yZXYueG1sUEsFBgAAAAAEAAQA9QAAAIsDAAAAAA==&#10;" path="m9,17r29,9l46,26r3,l52,20r,-3l52,11,43,8,15,,6,,3,3,,6,,8r,6l9,17xe" stroked="f">
                <v:path arrowok="t" o:connecttype="custom" o:connectlocs="9,17;38,26;38,26;46,26;49,26;52,20;52,20;52,17;52,11;43,8;15,0;15,0;6,0;3,3;0,6;0,6;0,8;0,14;9,17;9,17" o:connectangles="0,0,0,0,0,0,0,0,0,0,0,0,0,0,0,0,0,0,0,0"/>
              </v:shape>
              <v:shape id="Freeform 2752" o:spid="_x0000_s1974" style="position:absolute;left:8202;top:1628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Q9IsQA&#10;AADcAAAADwAAAGRycy9kb3ducmV2LnhtbESPzWrDMBCE74W+g9hCb42cBErtRgn5TwO5xM4DLNbW&#10;dmutjKTGzttXgUKPw8x8w8wWg2nFlZxvLCsYjxIQxKXVDVcKLsXu5Q2ED8gaW8uk4EYeFvPHhxlm&#10;2vZ8pmseKhEh7DNUUIfQZVL6siaDfmQ74uh9WmcwROkqqR32EW5aOUmSV2mw4bhQY0frmsrv/Mco&#10;2K726eFU9VO7meRH198KPxRfSj0/Dct3EIGG8B/+a39oBWkyhfu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EPSLEAAAA3AAAAA8AAAAAAAAAAAAAAAAAmAIAAGRycy9k&#10;b3ducmV2LnhtbFBLBQYAAAAABAAEAPUAAACJAwAAAAA=&#10;" path="m29,43r6,14l37,63r3,3l46,63r6,-3l52,54,49,51,40,31,55,25r5,-5l60,11,55,8r-9,3l35,20,29,5,26,3,23,,17,,12,5r3,6l23,28,3,37,,40r,3l,48r3,6l9,54r3,-3l29,43xe" stroked="f">
                <v:path arrowok="t" o:connecttype="custom" o:connectlocs="29,43;35,57;35,57;37,63;40,66;40,66;46,63;52,60;52,60;52,54;49,51;40,31;55,25;55,25;60,20;60,20;60,11;55,8;55,8;46,11;35,20;29,5;29,5;26,3;23,0;23,0;17,0;12,5;12,5;15,11;23,28;3,37;3,37;0,40;0,43;0,43;0,48;3,54;3,54;9,54;12,51;29,43" o:connectangles="0,0,0,0,0,0,0,0,0,0,0,0,0,0,0,0,0,0,0,0,0,0,0,0,0,0,0,0,0,0,0,0,0,0,0,0,0,0,0,0,0,0"/>
              </v:shape>
              <v:shape id="Freeform 2753" o:spid="_x0000_s1973" style="position:absolute;left:8257;top:1453;width:63;height:54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hM8UA&#10;AADcAAAADwAAAGRycy9kb3ducmV2LnhtbESPT2vCQBTE74V+h+UVvNWNtohGV0kt/SOYg1Hvj+xz&#10;E5p9G7Krpt++WxA8DjPzG2ax6m0jLtT52rGC0TABQVw6XbNRcNh/PE9B+ICssXFMCn7Jw2r5+LDA&#10;VLsr7+hSBCMihH2KCqoQ2lRKX1Zk0Q9dSxy9k+sshig7I3WH1wi3jRwnyURarDkuVNjSuqLypzhb&#10;Bdv3fEP15GVTzCh/+zJHs80+M6UGT302BxGoD/fwrf2tFcySV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CEzxQAAANwAAAAPAAAAAAAAAAAAAAAAAJgCAABkcnMv&#10;ZG93bnJldi54bWxQSwUGAAAAAAQABAD1AAAAigMAAAAA&#10;" path="m37,r,l34,,31,3r,5l34,11r6,l43,6r,-3l37,xm5,11r,l2,14,,17r,6l2,26,54,40r6,l63,34,60,31,57,28,5,11xm25,40r,l20,40r-3,6l17,51r6,3l28,51r3,-2l31,43,25,40xe" stroked="f">
                <v:path arrowok="t" o:connecttype="custom" o:connectlocs="37,0;37,0;34,0;31,3;31,3;31,8;34,11;34,11;40,11;43,6;43,6;43,3;37,0;37,0;5,11;5,11;2,14;0,17;0,23;2,26;54,40;54,40;60,40;63,34;60,31;57,28;5,11;25,40;25,40;20,40;17,46;17,46;17,51;23,54;23,54;28,51;31,49;31,49;31,43;25,40;25,40" o:connectangles="0,0,0,0,0,0,0,0,0,0,0,0,0,0,0,0,0,0,0,0,0,0,0,0,0,0,0,0,0,0,0,0,0,0,0,0,0,0,0,0,0"/>
                <o:lock v:ext="edit" verticies="t"/>
              </v:shape>
              <v:shape id="Freeform 2754" o:spid="_x0000_s1972" style="position:absolute;left:7426;top:1579;width:54;height:72;visibility:visible;mso-wrap-style:square;v-text-anchor:top" coordsize="5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4vI8UA&#10;AADcAAAADwAAAGRycy9kb3ducmV2LnhtbESPQWsCMRSE74L/ITzBi9RspZbtahRpEXvVFmRvj+SZ&#10;3XbzsmxSd/33TUHocZiZb5j1dnCNuFIXas8KHucZCGLtTc1WwefH/iEHESKywcYzKbhRgO1mPFpj&#10;YXzPR7qeohUJwqFABVWMbSFl0BU5DHPfEifv4juHMcnOStNhn+CukYsse5YOa04LFbb0WpH+Pv04&#10;Be1TuZzZ8nzwuy9b6rf+kJf6rNR0MuxWICIN8T98b78bBS/ZEv7Op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i8jxQAAANwAAAAPAAAAAAAAAAAAAAAAAJgCAABkcnMv&#10;ZG93bnJldi54bWxQSwUGAAAAAAQABAD1AAAAigMAAAAA&#10;" path="m2,9r,l2,14r3,6l8,26r3,l17,29r5,-3l28,23r,-6l31,11,28,6,25,3,20,,14,,11,,5,6,2,9xm11,11r,l14,9r3,l20,11r,3l20,17r-6,l11,14r,-3xm25,54r,l25,60r,6l28,69r6,3l40,72r5,l48,66r3,-3l51,57r,-5l45,46,43,43r-6,l31,46r-3,3l25,54xm34,57r,l37,54r3,l43,54r,6l40,63r-3,l34,60r,-3xm11,60l51,20r3,-6l54,11,51,9r-3,l45,11,2,52,,57r,3l2,63r3,l11,60xe" stroked="f">
                <v:path arrowok="t" o:connecttype="custom" o:connectlocs="2,9;5,20;11,26;17,29;28,23;28,17;28,6;20,0;14,0;5,6;2,9;11,11;17,9;20,11;20,14;14,17;11,14;11,11;25,54;25,66;34,72;40,72;48,66;51,63;51,52;43,43;37,43;28,49;25,54;34,57;40,54;43,54;43,60;37,63;34,60;34,57;51,20;54,14;54,11;51,9;45,11;2,52;0,57;2,63;5,63;11,60" o:connectangles="0,0,0,0,0,0,0,0,0,0,0,0,0,0,0,0,0,0,0,0,0,0,0,0,0,0,0,0,0,0,0,0,0,0,0,0,0,0,0,0,0,0,0,0,0,0"/>
                <o:lock v:ext="edit" verticies="t"/>
              </v:shape>
              <v:shape id="Freeform 2755" o:spid="_x0000_s1971" style="position:absolute;left:7509;top:1238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PHcUA&#10;AADcAAAADwAAAGRycy9kb3ducmV2LnhtbESPQWvCQBSE74L/YXlCb2ZTKcGmrlIFoe1FTXvx9sw+&#10;k2D2bciuMfn3XUHwOMzMN8xi1ZtadNS6yrKC1ygGQZxbXXGh4O93O52DcB5ZY22ZFAzkYLUcjxaY&#10;anvjA3WZL0SAsEtRQel9k0rp8pIMusg2xME729agD7ItpG7xFuCmlrM4TqTBisNCiQ1tSsov2dUo&#10;2B6P3dspqdb7LPkeLJ52P0PWKfUy6T8/QHjq/TP8aH9pBe9xAvcz4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s8dxQAAANwAAAAPAAAAAAAAAAAAAAAAAJgCAABkcnMv&#10;ZG93bnJldi54bWxQSwUGAAAAAAQABAD1AAAAigMAAAAA&#10;" path="m,17r,l,29r3,8l8,43r6,6l25,49r6,-3l40,40r3,-9l45,20,43,11,37,6,28,3,20,,11,3,5,9,,17xm11,23r,l14,17r3,-6l23,11r2,l31,14r,3l34,23r-3,6l31,34r-6,3l23,37r-6,l14,37,11,31r,-2l11,23xe" stroked="f">
                <v:path arrowok="t" o:connecttype="custom" o:connectlocs="0,17;0,17;0,29;3,37;8,43;14,49;14,49;25,49;31,46;40,40;43,31;43,31;45,20;43,11;37,6;28,3;28,3;20,0;11,3;5,9;0,17;0,17;11,23;11,23;14,17;17,11;23,11;25,11;25,11;31,14;31,17;34,23;31,29;31,29;31,34;25,37;23,37;17,37;17,37;14,37;11,31;11,29;11,23;11,23" o:connectangles="0,0,0,0,0,0,0,0,0,0,0,0,0,0,0,0,0,0,0,0,0,0,0,0,0,0,0,0,0,0,0,0,0,0,0,0,0,0,0,0,0,0,0,0"/>
                <o:lock v:ext="edit" verticies="t"/>
              </v:shape>
              <v:shape id="Freeform 2756" o:spid="_x0000_s1970" style="position:absolute;left:7552;top:1249;width:48;height:5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a5cQA&#10;AADcAAAADwAAAGRycy9kb3ducmV2LnhtbESPzWrCQBSF90LfYbhCd2bGLtoaHaU0lFqKCzW6vmSu&#10;SWzmTshMNfr0HaHg8nB+Ps5s0dtGnKjztWMN40SBIC6cqbnUkG8/Rq8gfEA22DgmDRfysJg/DGaY&#10;GnfmNZ02oRRxhH2KGqoQ2lRKX1Rk0SeuJY7ewXUWQ5RdKU2H5zhuG/mk1LO0WHMkVNjSe0XFz+bX&#10;Rm79fbxmO2Xtap8tVZZ/4Wfeav047N+mIAL14R7+by+Nhol6gdu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6muXEAAAA3AAAAA8AAAAAAAAAAAAAAAAAmAIAAGRycy9k&#10;b3ducmV2LnhtbFBLBQYAAAAABAAEAPUAAACJAwAAAAA=&#10;" path="m11,41l17,20,28,49r3,3l37,52r,-3l48,18r,-6l45,9r-5,l37,15,31,35,20,6r,-3l17,,11,,8,6,,38r,5l2,46,8,43r3,-2xe" stroked="f">
                <v:path arrowok="t" o:connecttype="custom" o:connectlocs="11,41;17,20;28,49;28,49;31,52;31,52;37,52;37,49;48,18;48,18;48,12;45,9;45,9;40,9;37,15;31,35;20,6;20,6;20,3;17,0;17,0;11,0;8,6;0,38;0,38;0,43;2,46;2,46;8,43;11,41;11,41" o:connectangles="0,0,0,0,0,0,0,0,0,0,0,0,0,0,0,0,0,0,0,0,0,0,0,0,0,0,0,0,0,0,0"/>
              </v:shape>
              <v:shape id="Freeform 2757" o:spid="_x0000_s1969" style="position:absolute;left:7678;top:1290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1kEsEA&#10;AADcAAAADwAAAGRycy9kb3ducmV2LnhtbERPTYvCMBC9C/sfwgh7kTV1obp2m8oiCHq0iuBtbMa2&#10;azMpTdT6781B8Ph43+miN424Uedqywom4wgEcWF1zaWC/W719QPCeWSNjWVS8CAHi+xjkGKi7Z23&#10;dMt9KUIIuwQVVN63iZSuqMigG9uWOHBn2xn0AXal1B3eQ7hp5HcUTaXBmkNDhS0tKyou+dUoiPNJ&#10;WWz+40N7PMZ6dnWnEc1nSn0O+79fEJ56/xa/3GutYB6FteFMOAIy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9ZBLBAAAA3AAAAA8AAAAAAAAAAAAAAAAAmAIAAGRycy9kb3du&#10;cmV2LnhtbFBLBQYAAAAABAAEAPUAAACGAwAAAAA=&#10;" path="m,28r,l,34r3,l5,34,8,31,17,11r,23l17,40r3,l23,40,37,17,34,40r,2l37,45r3,l43,42r,-2l46,14r,-6l43,5r-6,l34,8,23,28,26,5,23,2,20,,14,,11,2,,28xe" stroked="f">
                <v:path arrowok="t" o:connecttype="custom" o:connectlocs="0,28;0,28;0,28;0,28;0,34;3,34;3,34;5,34;8,31;17,11;17,34;17,34;17,40;20,40;20,40;23,40;23,40;37,17;34,40;34,40;34,42;37,45;37,45;40,45;43,42;43,42;43,40;46,14;46,14;46,8;43,5;43,5;37,5;34,8;23,28;26,5;26,5;23,2;20,0;20,0;14,0;11,2;0,28" o:connectangles="0,0,0,0,0,0,0,0,0,0,0,0,0,0,0,0,0,0,0,0,0,0,0,0,0,0,0,0,0,0,0,0,0,0,0,0,0,0,0,0,0,0,0"/>
              </v:shape>
              <v:shape id="Freeform 2758" o:spid="_x0000_s1968" style="position:absolute;left:7724;top:1301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X6MMA&#10;AADcAAAADwAAAGRycy9kb3ducmV2LnhtbESPQWvCQBSE74L/YXlCb2ajh6Kpq5SAYgUP1f6AR/Y1&#10;G8y+jdk1m/77bkHocZiZb5jNbrStGKj3jWMFiywHQVw53XCt4Ou6n69A+ICssXVMCn7Iw247nWyw&#10;0C7yJw2XUIsEYV+gAhNCV0jpK0MWfeY64uR9u95iSLKvpe4xJrht5TLPX6XFhtOCwY5KQ9Xt8rAK&#10;Yjydw7C6eVuatoz3u/44nLRSL7Px/Q1EoDH8h5/to1awztfwdyYd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cX6MMAAADcAAAADwAAAAAAAAAAAAAAAACYAgAAZHJzL2Rv&#10;d25yZXYueG1sUEsFBgAAAAAEAAQA9QAAAIgDAAAAAA==&#10;" path="m14,17l17,9r3,2l23,11r,6l20,20r-3,l14,17xm11,23r6,17l23,43r2,l25,40r,-6l20,26r8,-3l31,17r3,-3l31,9,28,6,23,3,14,,11,,8,6,,31r,3l2,37r3,l8,31r3,-8xe" stroked="f">
                <v:path arrowok="t" o:connecttype="custom" o:connectlocs="14,17;17,9;20,11;20,11;23,11;23,17;23,17;20,20;17,20;14,17;11,23;17,40;17,40;23,43;23,43;25,43;25,40;25,40;25,34;20,26;20,26;28,23;31,17;31,17;34,14;31,9;28,6;23,3;14,0;14,0;11,0;8,6;0,31;0,31;0,34;2,37;2,37;5,37;8,31;11,23" o:connectangles="0,0,0,0,0,0,0,0,0,0,0,0,0,0,0,0,0,0,0,0,0,0,0,0,0,0,0,0,0,0,0,0,0,0,0,0,0,0,0,0"/>
                <o:lock v:ext="edit" verticies="t"/>
              </v:shape>
              <v:shape id="Freeform 2759" o:spid="_x0000_s1967" style="position:absolute;left:7755;top:1312;width:34;height:41;visibility:visible;mso-wrap-style:square;v-text-anchor:top" coordsize="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eTr8MA&#10;AADcAAAADwAAAGRycy9kb3ducmV2LnhtbERPu07DMBTdkfgH6yJ1QY2TDtCmcSKEhARDhz6Wblf2&#10;bZISX4fYSdO/xwMS49F5F9VsOzHR4FvHCrIkBUGsnWm5VnA6fizXIHxANtg5JgV38lCVjw8F5sbd&#10;eE/TIdQihrDPUUETQp9L6XVDFn3ieuLIXdxgMUQ41NIMeIvhtpOrNH2RFluODQ329N6Q/j6MVsHX&#10;fZftzfNrfabTz3VnUj0etVdq8TS/bUEEmsO/+M/9aRRssjg/nolH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eTr8MAAADcAAAADwAAAAAAAAAAAAAAAACYAgAAZHJzL2Rv&#10;d25yZXYueG1sUEsFBgAAAAAEAAQA9QAAAIgDAAAAAA==&#10;" path="m14,41r,l23,41r6,-3l29,35,26,32r-9,l14,29,12,26r,-8l17,9r3,l23,9r9,3l34,12r,-3l34,6,26,,17,,12,3,6,6,3,15,,23r3,9l9,38r5,3xe" stroked="f">
                <v:path arrowok="t" o:connecttype="custom" o:connectlocs="14,41;14,41;23,41;29,38;29,38;29,35;26,32;26,32;17,32;17,32;14,29;12,26;12,18;12,18;17,9;20,9;23,9;23,9;32,12;32,12;34,12;34,9;34,9;34,6;26,0;26,0;17,0;12,3;6,6;3,15;3,15;0,23;3,32;9,38;14,41;14,41" o:connectangles="0,0,0,0,0,0,0,0,0,0,0,0,0,0,0,0,0,0,0,0,0,0,0,0,0,0,0,0,0,0,0,0,0,0,0,0"/>
              </v:shape>
              <v:shape id="Freeform 2760" o:spid="_x0000_s1966" style="position:absolute;left:7875;top:1347;width:49;height:46;visibility:visible;mso-wrap-style:square;v-text-anchor:top" coordsize="4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DKcUA&#10;AADcAAAADwAAAGRycy9kb3ducmV2LnhtbESP0WrCQBRE34X+w3ILfWs2qVQ0uoq2lSr4YvQDLtnb&#10;JDR7N+6uMf37bqHg4zAzZ5jFajCt6Mn5xrKCLElBEJdWN1wpOJ+2z1MQPiBrbC2Tgh/ysFo+jBaY&#10;a3vjI/VFqESEsM9RQR1Cl0vpy5oM+sR2xNH7ss5giNJVUju8Rbhp5UuaTqTBhuNCjR291VR+F1ej&#10;YPzajd/77YWq8+ZyRTx8fPI+VerpcVjPQQQawj38395pBbMsg7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gMpxQAAANwAAAAPAAAAAAAAAAAAAAAAAJgCAABkcnMv&#10;ZG93bnJldi54bWxQSwUGAAAAAAQABAD1AAAAigMAAAAA&#10;" path="m3,28r,l,31r,3l3,37r6,l12,31,21,11,18,37r3,3l23,43r3,-3l41,17,38,40r,6l41,46r2,l46,43,49,14r,-6l43,6,41,8r-3,3l26,31,26,8r,-5l23,,18,,15,6,3,28xe" stroked="f">
                <v:path arrowok="t" o:connecttype="custom" o:connectlocs="3,28;3,28;0,31;0,31;0,34;3,37;3,37;9,37;12,31;21,11;18,37;18,37;21,40;23,43;23,43;26,40;26,40;41,17;38,40;38,40;38,46;41,46;41,46;43,46;46,43;46,43;46,43;49,14;49,14;49,8;43,6;43,6;41,8;38,11;26,31;26,8;26,8;26,3;23,0;23,0;18,0;15,6;3,28" o:connectangles="0,0,0,0,0,0,0,0,0,0,0,0,0,0,0,0,0,0,0,0,0,0,0,0,0,0,0,0,0,0,0,0,0,0,0,0,0,0,0,0,0,0,0"/>
              </v:shape>
              <v:shape id="Freeform 2761" o:spid="_x0000_s1965" style="position:absolute;left:7936;top:1381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yqXsYA&#10;AADcAAAADwAAAGRycy9kb3ducmV2LnhtbESPQWvCQBSE7wX/w/IKvdVNchCbukoqCqUHsWrB4zP7&#10;TILZt2F3jWl/fbdQ8DjMzDfMbDGYVvTkfGNZQTpOQBCXVjdcKTjs189TED4ga2wtk4Jv8rCYjx5m&#10;mGt740/qd6ESEcI+RwV1CF0upS9rMujHtiOO3tk6gyFKV0nt8BbhppVZkkykwYbjQo0dLWsqL7ur&#10;UTDZdse16fHj7fR1Sn9Wx62rNoVST49D8Qoi0BDu4f/2u1bwkmb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yqXsYAAADcAAAADwAAAAAAAAAAAAAAAACYAgAAZHJz&#10;L2Rvd25yZXYueG1sUEsFBgAAAAAEAAQA9QAAAIsDAAAAAA==&#10;" path="m3,9r11,3l17,12,20,9r,-3l17,3,5,,3,,,3,,6,3,9xe" stroked="f">
                <v:path arrowok="t" o:connecttype="custom" o:connectlocs="3,9;14,12;14,12;17,12;20,9;20,9;20,6;17,3;5,0;5,0;3,0;0,3;0,3;0,6;3,9;3,9" o:connectangles="0,0,0,0,0,0,0,0,0,0,0,0,0,0,0,0"/>
              </v:shape>
              <v:shape id="Freeform 2762" o:spid="_x0000_s1964" style="position:absolute;left:8056;top:1398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1HcQA&#10;AADcAAAADwAAAGRycy9kb3ducmV2LnhtbESPQWsCMRSE74X+h/AKvdWsCqVujbIKYq/dKtjbY/Pc&#10;DW5e1iSu679vCoLHYWa+YebLwbaiJx+MYwXjUQaCuHLacK1g97N5+wARIrLG1jEpuFGA5eL5aY65&#10;dlf+pr6MtUgQDjkqaGLscilD1ZDFMHIdcfKOzluMSfpaao/XBLetnGTZu7RoOC002NG6oepUXqyC&#10;vqy2/Wl/O//OyuLgV605YmGUen0Zik8QkYb4CN/bX1rBbDyF/zPp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pNR3EAAAA3AAAAA8AAAAAAAAAAAAAAAAAmAIAAGRycy9k&#10;b3ducmV2LnhtbFBLBQYAAAAABAAEAPUAAACJAwAAAAA=&#10;" path="m,29r,l,32r,3l3,38r3,l9,35,17,12r,26l17,41r3,2l26,43,40,20,34,43r,3l37,49r3,l43,46r,-3l46,18r,-6l43,9r-3,l34,12,23,32,26,9,23,3,20,,17,3,14,6,,29xe" stroked="f">
                <v:path arrowok="t" o:connecttype="custom" o:connectlocs="0,29;0,29;0,32;0,32;0,35;3,38;3,38;6,38;9,35;17,12;17,38;17,38;17,41;20,43;20,43;26,43;26,43;40,20;34,43;34,43;34,46;37,49;37,49;40,49;43,46;43,46;43,43;46,18;46,18;46,12;43,9;43,9;40,9;34,12;23,32;26,9;26,9;23,3;20,0;20,0;17,3;14,6;0,29" o:connectangles="0,0,0,0,0,0,0,0,0,0,0,0,0,0,0,0,0,0,0,0,0,0,0,0,0,0,0,0,0,0,0,0,0,0,0,0,0,0,0,0,0,0,0"/>
              </v:shape>
              <v:shape id="Freeform 2763" o:spid="_x0000_s1963" style="position:absolute;left:8110;top:1424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75cUA&#10;AADcAAAADwAAAGRycy9kb3ducmV2LnhtbESPzYvCMBTE7wv+D+EJ3tZUEXG7jSKCXxfBj0tvj+bZ&#10;BpuX0kTt7l+/WRA8DjPzGyZbdLYWD2q9caxgNExAEBdOGy4VXM7rzxkIH5A11o5JwQ95WMx7Hxmm&#10;2j35SI9TKEWEsE9RQRVCk0rpi4os+qFriKN3da3FEGVbSt3iM8JtLcdJMpUWDceFChtaVVTcTner&#10;wOJ5Wlx/Tb7dTzb5YbdMDmZ/UWrQ75bfIAJ14R1+tXdawddoAv9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HvlxQAAANwAAAAPAAAAAAAAAAAAAAAAAJgCAABkcnMv&#10;ZG93bnJldi54bWxQSwUGAAAAAAQABAD1AAAAigMAAAAA&#10;" path="m15,20r3,9l21,35r5,-3l26,26,21,17r8,-5l32,9r,-3l29,3,23,6,18,9,15,3,12,,9,,6,3,9,6r3,9l3,20,,23r,3l3,29,6,26r9,-6xe" stroked="f">
                <v:path arrowok="t" o:connecttype="custom" o:connectlocs="15,20;18,29;18,29;21,35;21,35;26,32;26,32;26,32;26,26;21,17;29,12;29,12;32,9;32,9;32,6;29,3;29,3;23,6;18,9;15,3;15,3;12,0;12,0;9,0;6,3;6,3;9,6;12,15;3,20;3,20;0,23;0,23;0,26;3,29;3,29;6,26;15,20" o:connectangles="0,0,0,0,0,0,0,0,0,0,0,0,0,0,0,0,0,0,0,0,0,0,0,0,0,0,0,0,0,0,0,0,0,0,0,0,0"/>
              </v:shape>
              <v:shape id="Freeform 2764" o:spid="_x0000_s1962" style="position:absolute;left:7469;top:1401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+L8UA&#10;AADcAAAADwAAAGRycy9kb3ducmV2LnhtbESPQWvCQBSE7wX/w/KE3upGi2JTV9FAIVIvxiIeH9ln&#10;Err7NmS3Gv99VxA8DjPzDbNY9daIC3W+caxgPEpAEJdON1wp+Dl8vc1B+ICs0TgmBTfysFoOXhaY&#10;anflPV2KUIkIYZ+igjqENpXSlzVZ9CPXEkfv7DqLIcqukrrDa4RbIydJMpMWG44LNbaU1VT+Fn9W&#10;QbM3x/w0Dd+H9805M9tdMck5U+p12K8/QQTqwzP8aOdawcd4Cvc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H4vxQAAANwAAAAPAAAAAAAAAAAAAAAAAJgCAABkcnMv&#10;ZG93bnJldi54bWxQSwUGAAAAAAQABAD1AAAAigMAAAAA&#10;" path="m14,20r6,9l22,35r3,-3l28,32,25,26,22,17r6,-5l31,9r,-3l28,3,25,6,20,9,17,3,14,,11,,8,3r,3l11,15,2,20,,23r,3l2,29,8,26r6,-6xe" stroked="f">
                <v:path arrowok="t" o:connecttype="custom" o:connectlocs="14,20;20,29;20,29;22,35;22,35;25,32;28,32;28,32;25,26;22,17;28,12;28,12;31,9;31,9;31,6;28,3;28,3;25,6;20,9;17,3;17,3;14,0;14,0;11,0;8,3;8,3;8,6;11,15;2,20;2,20;0,23;0,23;0,26;2,29;2,29;8,26;14,20" o:connectangles="0,0,0,0,0,0,0,0,0,0,0,0,0,0,0,0,0,0,0,0,0,0,0,0,0,0,0,0,0,0,0,0,0,0,0,0,0"/>
              </v:shape>
              <v:shape id="Freeform 2765" o:spid="_x0000_s1961" style="position:absolute;left:7514;top:1467;width:20;height:9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JzsQA&#10;AADcAAAADwAAAGRycy9kb3ducmV2LnhtbESPT2sCMRTE70K/Q3iF3tysQhe7NYoULPXoH6THx+Z1&#10;d3Hzsk2iRj+9EQSPw8z8hpnOo+nEiZxvLSsYZTkI4srqlmsFu+1yOAHhA7LGzjIpuJCH+exlMMVS&#10;2zOv6bQJtUgQ9iUqaELoSyl91ZBBn9meOHl/1hkMSbpaaofnBDedHOd5IQ22nBYa7OmroeqwORoF&#10;/1fni2usTZT7Qh4m3++/y8VKqbfXuPgEESiGZ/jR/tEKPkYF3M+kI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yc7EAAAA3AAAAA8AAAAAAAAAAAAAAAAAmAIAAGRycy9k&#10;b3ducmV2LnhtbFBLBQYAAAAABAAEAPUAAACJAwAAAAA=&#10;" path="m3,6l15,9r3,l20,6r,-3l18,3,6,,3,,,3,,6r3,xe" stroked="f">
                <v:path arrowok="t" o:connecttype="custom" o:connectlocs="3,6;15,9;15,9;18,9;20,6;20,6;20,3;18,3;6,0;6,0;3,0;0,3;0,3;0,6;3,6;3,6" o:connectangles="0,0,0,0,0,0,0,0,0,0,0,0,0,0,0,0"/>
              </v:shape>
              <v:shape id="Freeform 2766" o:spid="_x0000_s1960" style="position:absolute;left:7480;top:1416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IELcYA&#10;AADcAAAADwAAAGRycy9kb3ducmV2LnhtbESPQWvCQBSE70L/w/IKvekmpdoaXUMpFOpFMIkUb4/s&#10;MwnNvg3ZbRL/fVcQehxm5htmm06mFQP1rrGsIF5EIIhLqxuuFBT55/wNhPPIGlvLpOBKDtLdw2yL&#10;ibYjH2nIfCUChF2CCmrvu0RKV9Zk0C1sRxy8i+0N+iD7SuoexwA3rXyOopU02HBYqLGjj5rKn+zX&#10;KDDnQp/z1enltCy+m8t0yJb7/VWpp8fpfQPC0+T/w/f2l1awjl/hdiYcAb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IELcYAAADcAAAADwAAAAAAAAAAAAAAAACYAgAAZHJz&#10;L2Rvd25yZXYueG1sUEsFBgAAAAAEAAQA9QAAAIsDAAAAAA==&#10;" path="m11,51l54,11,57,8r,-6l54,,49,2r-3,l3,45,,48r,6l3,54r6,l11,51xe" stroked="f">
                <v:path arrowok="t" o:connecttype="custom" o:connectlocs="11,51;54,11;54,11;57,8;57,8;57,2;54,0;54,0;49,2;46,2;3,45;3,45;0,48;0,48;0,54;3,54;3,54;9,54;11,51;11,51" o:connectangles="0,0,0,0,0,0,0,0,0,0,0,0,0,0,0,0,0,0,0,0"/>
              </v:shape>
              <v:shape id="Freeform 2767" o:spid="_x0000_s1959" style="position:absolute;left:7365;top:1768;width:81;height:46;visibility:visible;mso-wrap-style:square;v-text-anchor:top" coordsize="8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F1MIA&#10;AADcAAAADwAAAGRycy9kb3ducmV2LnhtbERPy4rCMBTdC/5DuIK7MXVQGatRRBmYwc2MD8Tdpbk2&#10;xeamNLHWvzcLweXhvOfL1paiodoXjhUMBwkI4szpgnMFh/33xxcIH5A1lo5JwYM8LBfdzhxT7e78&#10;T80u5CKGsE9RgQmhSqX0mSGLfuAq4shdXG0xRFjnUtd4j+G2lJ9JMpEWC44NBitaG8quu5tVcN3I&#10;0eTvtCnc7/Y8Nf5xGR9HjVL9XruagQjUhrf45f7RCqbDuDaei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0XUwgAAANwAAAAPAAAAAAAAAAAAAAAAAJgCAABkcnMvZG93&#10;bnJldi54bWxQSwUGAAAAAAQABAD1AAAAhwMAAAAA&#10;" path="m78,12r,l81,14r,3l78,23r-6,l46,14,23,43r-5,3l12,46,6,43,3,37,,14,,9,6,6r6,3l15,12r,8l18,23r5,-3l35,6,38,r5,l78,12xe" stroked="f">
                <v:path arrowok="t" o:connecttype="custom" o:connectlocs="78,12;78,12;81,14;81,17;78,23;72,23;46,14;23,43;23,43;18,46;12,46;6,43;3,37;0,14;0,14;0,9;6,6;12,9;15,12;15,20;15,20;18,23;23,20;35,6;35,6;38,0;43,0;78,12" o:connectangles="0,0,0,0,0,0,0,0,0,0,0,0,0,0,0,0,0,0,0,0,0,0,0,0,0,0,0,0"/>
              </v:shape>
              <v:shape id="Freeform 2768" o:spid="_x0000_s1958" style="position:absolute;left:7305;top:1926;width:32;height:34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KH8YA&#10;AADcAAAADwAAAGRycy9kb3ducmV2LnhtbESPQWsCMRSE7wX/Q3hCL6Vmt4LU1ShSEdRDQW0L3h6b&#10;52Zx87JNoq7/vikUehxm5htmOu9sI67kQ+1YQT7IQBCXTtdcKfg4rJ5fQYSIrLFxTAruFGA+6z1M&#10;sdDuxju67mMlEoRDgQpMjG0hZSgNWQwD1xIn7+S8xZikr6T2eEtw28iXLBtJizWnBYMtvRkqz/uL&#10;VWCHh+XXcdTe34+bz63Pn7rvS26Ueux3iwmISF38D/+111rBOB/D75l0BO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XKH8YAAADcAAAADwAAAAAAAAAAAAAAAACYAgAAZHJz&#10;L2Rvd25yZXYueG1sUEsFBgAAAAAEAAQA9QAAAIsDAAAAAA==&#10;" path="m3,14r,l,20r3,5l6,31r8,3l23,34r3,-3l26,28,23,25r-6,l12,23r,-6l14,11r6,l29,14r3,l32,11r,-6l23,,17,,12,3,6,5,3,14xe" stroked="f">
                <v:path arrowok="t" o:connecttype="custom" o:connectlocs="3,14;3,14;0,20;3,25;6,31;14,34;14,34;23,34;26,31;26,31;26,28;23,25;23,25;17,25;17,25;12,23;12,17;12,17;14,11;20,11;20,11;29,14;29,14;32,14;32,11;32,11;32,5;23,0;23,0;17,0;12,3;6,5;3,14;3,14" o:connectangles="0,0,0,0,0,0,0,0,0,0,0,0,0,0,0,0,0,0,0,0,0,0,0,0,0,0,0,0,0,0,0,0,0,0"/>
              </v:shape>
              <v:shape id="Freeform 2769" o:spid="_x0000_s1957" style="position:absolute;left:7331;top:1974;width:26;height:35;visibility:visible;mso-wrap-style:square;v-text-anchor:top" coordsize="2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NmYMIA&#10;AADcAAAADwAAAGRycy9kb3ducmV2LnhtbERPTWvCMBi+D/wP4RV2kZmuB6fVKG4wmBfxa/eX5rUp&#10;Nm9Kktbu3y8HwePD873aDLYRPflQO1bwPs1AEJdO11wpuJy/3+YgQkTW2DgmBX8UYLMevayw0O7O&#10;R+pPsRIphEOBCkyMbSFlKA1ZDFPXEifu6rzFmKCvpPZ4T+G2kXmWzaTFmlODwZa+DJW3U2cV7C+t&#10;300WlO8/jl3/O5mZeXf4VOp1PGyXICIN8Sl+uH+0gkWe5qcz6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2ZgwgAAANwAAAAPAAAAAAAAAAAAAAAAAJgCAABkcnMvZG93&#10;bnJldi54bWxQSwUGAAAAAAQABAD1AAAAhwMAAAAA&#10;" path="m11,18l20,9r,11l11,18xm9,26r11,3l20,32r,3l23,35r3,l26,32,26,6,23,3,23,,17,,14,3,,23r,3l,29r3,l6,26r3,xe" stroked="f">
                <v:path arrowok="t" o:connecttype="custom" o:connectlocs="11,18;20,9;20,20;11,18;9,26;20,29;20,32;20,32;20,35;23,35;23,35;26,35;26,35;26,35;26,32;26,6;26,6;23,3;23,0;23,0;17,0;14,3;0,23;0,23;0,26;0,26;0,29;3,29;3,29;6,26;9,26" o:connectangles="0,0,0,0,0,0,0,0,0,0,0,0,0,0,0,0,0,0,0,0,0,0,0,0,0,0,0,0,0,0,0"/>
                <o:lock v:ext="edit" verticies="t"/>
              </v:shape>
              <v:shape id="Freeform 2770" o:spid="_x0000_s1956" style="position:absolute;left:7365;top:1983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Kk8UA&#10;AADcAAAADwAAAGRycy9kb3ducmV2LnhtbESPT2vCQBTE7wW/w/KE3upGD6WNriJqsQdB4h+8PrLP&#10;JJh9G/O2mvbTu4VCj8PM/IaZzDpXqxu1Unk2MBwkoIhzbysuDBz2Hy9voCQgW6w9k4FvEphNe08T&#10;TK2/c0a3XShUhLCkaKAMoUm1lrwkhzLwDXH0zr51GKJsC21bvEe4q/UoSV61w4rjQokNLUrKL7sv&#10;Z+C4yX7yJlvJfl7J9iS8vi43a2Oe+918DCpQF/7Df+1Pa+B9NITfM/EI6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2AqTxQAAANwAAAAPAAAAAAAAAAAAAAAAAJgCAABkcnMv&#10;ZG93bnJldi54bWxQSwUGAAAAAAQABAD1AAAAigMAAAAA&#10;" path="m12,34r,l18,34r5,-3l20,29,12,26,9,23r,-9l12,9r6,l23,11r3,l29,9,26,6,20,,15,,9,3,3,6,,14r,6l,26r6,5l12,34xe" stroked="f">
                <v:path arrowok="t" o:connecttype="custom" o:connectlocs="12,34;12,34;18,34;23,31;23,31;20,29;20,29;20,29;12,26;12,26;9,23;9,14;9,14;12,9;18,9;18,9;23,11;23,11;26,11;29,9;29,9;26,6;20,0;20,0;15,0;9,3;3,6;0,14;0,14;0,20;0,26;6,31;12,34;12,34" o:connectangles="0,0,0,0,0,0,0,0,0,0,0,0,0,0,0,0,0,0,0,0,0,0,0,0,0,0,0,0,0,0,0,0,0,0"/>
              </v:shape>
              <v:shape id="Freeform 2771" o:spid="_x0000_s1955" style="position:absolute;left:7308;top:1937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SW8MA&#10;AADcAAAADwAAAGRycy9kb3ducmV2LnhtbESPQWsCMRSE74L/ITzBm2ZdsNitUaRQ0FPVeujxsXlm&#10;Fzcv2yTd3f57UxA8DjPzDbPeDrYRHflQO1awmGcgiEunazYKLl8fsxWIEJE1No5JwR8F2G7GozUW&#10;2vV8ou4cjUgQDgUqqGJsCylDWZHFMHctcfKuzluMSXojtcc+wW0j8yx7kRZrTgsVtvReUXk7/1oF&#10;Vx8Oy9qWP7fvZX/pPqM5mGOv1HQy7N5ARBriM/xo77WC1zyH/zPp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fSW8MAAADcAAAADwAAAAAAAAAAAAAAAACYAgAAZHJzL2Rv&#10;d25yZXYueG1sUEsFBgAAAAAEAAQA9QAAAIgDAAAAAA==&#10;" path="m11,52l54,12,57,9r,-6l54,,52,,46,3,3,46,,49r3,6l6,55r3,l11,52xe" stroked="f">
                <v:path arrowok="t" o:connecttype="custom" o:connectlocs="11,52;54,12;54,12;57,9;57,9;57,3;54,0;54,0;52,0;46,3;3,46;3,46;0,49;0,49;3,55;6,55;6,55;9,55;11,52;11,52" o:connectangles="0,0,0,0,0,0,0,0,0,0,0,0,0,0,0,0,0,0,0,0"/>
              </v:shape>
            </v:group>
            <v:group id="Group 2772" o:spid="_x0000_s1951" style="position:absolute;left:12560;top:9498;width:1580;height:1842;rotation:-5275930fd" coordorigin="6,30" coordsize="3949,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amTMQAAADcAAAA&#10;DwAAAAAAAAAAAAAAAACqAgAAZHJzL2Rvd25yZXYueG1sUEsFBgAAAAAEAAQA+gAAAJsDAAAAAA==&#10;">
              <v:shape id="Freeform 2773" o:spid="_x0000_s1953" style="position:absolute;left:6;top:30;width:3949;height:4602;visibility:visible;mso-wrap-style:square;v-text-anchor:top" coordsize="3949,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5pFsYA&#10;AADcAAAADwAAAGRycy9kb3ducmV2LnhtbESPQWvCQBSE7wX/w/IEb3WjiDXRVaQotlSkTSten9ln&#10;Epp9G7Jbk/57t1DwOMzMN8xi1ZlKXKlxpWUFo2EEgjizuuRcwdfn9nEGwnlkjZVlUvBLDlbL3sMC&#10;E21b/qBr6nMRIOwSVFB4XydSuqwgg25oa+LgXWxj0AfZ5FI32Aa4qeQ4iqbSYMlhocCangvKvtMf&#10;o+B9d4j27tSlmyp+ao8785a/Hs9KDfrdeg7CU+fv4f/2i1YQjyfwdy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5pFsYAAADcAAAADwAAAAAAAAAAAAAAAACYAgAAZHJz&#10;L2Rvd25yZXYueG1sUEsFBgAAAAAEAAQA9QAAAIsDAAAAAA==&#10;" path="m3949,4602l,3947,649,,3949,4602xm939,1174l543,3552r2385,395l939,1174xe" fillcolor="#f7f7f7" strokecolor="#e6e6e6" strokeweight="67e-5mm">
                <v:stroke joinstyle="miter"/>
                <v:shadow on="t" color="#adb7c3 [1304]" opacity=".5"/>
                <v:path arrowok="t" o:connecttype="custom" o:connectlocs="3949,4602;0,3947;649,0;3949,4602;939,1174;543,3552;2928,3947;939,1174" o:connectangles="0,0,0,0,0,0,0,0"/>
                <o:lock v:ext="edit" verticies="t"/>
              </v:shape>
              <v:shape id="Freeform 2774" o:spid="_x0000_s1952" style="position:absolute;left:272;top:649;width:3140;height:3653;visibility:visible;mso-wrap-style:square;v-text-anchor:top" coordsize="3140,3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/qIsEA&#10;AADcAAAADwAAAGRycy9kb3ducmV2LnhtbESPzYrCMBSF94LvEO6AO01HULSayigI3WrH/aW5NsXm&#10;ptPEWn36yYAwy8P5+Tjb3WAb0VPna8cKPmcJCOLS6ZorBd/FcboC4QOyxsYxKXiSh102Hm0x1e7B&#10;J+rPoRJxhH2KCkwIbSqlLw1Z9DPXEkfv6jqLIcqukrrDRxy3jZwnyVJarDkSDLZ0MFTezncbue5l&#10;Lj+H06KoV8Xzstf5Ogm5UpOP4WsDItAQ/sPvdq4VrOcL+DsTj4D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v6iLBAAAA3AAAAA8AAAAAAAAAAAAAAAAAmAIAAGRycy9kb3du&#10;cmV2LnhtbFBLBQYAAAAABAAEAPUAAACGAwAAAAA=&#10;" path="m,3151l537,,3140,3653,,3151xe" filled="f" strokecolor="white" strokeweight="67e-5mm">
                <v:stroke joinstyle="miter"/>
                <v:path arrowok="t" o:connecttype="custom" o:connectlocs="0,3151;537,0;3140,3653;0,3151" o:connectangles="0,0,0,0"/>
              </v:shape>
            </v:group>
            <w10:wrap anchorx="page" anchory="page"/>
          </v:group>
        </w:pict>
      </w:r>
      <w:r>
        <w:rPr>
          <w:noProof/>
          <w:lang w:val="de-DE"/>
        </w:rPr>
        <w:pict>
          <v:roundrect id="AutoShape 2622" o:spid="_x0000_s1949" style="position:absolute;margin-left:0;margin-top:0;width:10in;height:540pt;z-index:-251541504;visibility:visible;mso-position-horizontal:center;mso-position-horizontal-relative:page;mso-position-vertical:center;mso-position-vertical-relative:page" arcsize="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" o:allowincell="f" fillcolor="#8494a6 [1944]" strokecolor="#f2f2f2 [3052]" strokeweight="3pt">
            <v:fill color2="#d6dbe1 [664]" angle="135" focus="50%" type="gradient"/>
            <v:shadow on="t" color="#20262d [1608]" opacity=".5" offset="1pt"/>
            <w10:wrap anchorx="page" anchory="page"/>
          </v:roundrect>
        </w:pict>
      </w:r>
      <w:r>
        <w:rPr>
          <w:noProof/>
          <w:lang w:val="de-DE"/>
        </w:rPr>
        <w:pict>
          <v:shape id="Text Box 2672" o:spid="_x0000_s1948" type="#_x0000_t202" style="position:absolute;margin-left:59.75pt;margin-top:69.1pt;width:206.65pt;height:64.8pt;z-index:251781120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" o:allowincell="f" filled="f" stroked="f">
            <v:textbox>
              <w:txbxContent>
                <w:p w:rsidR="005F464A" w:rsidRDefault="005F464A">
                  <w:pPr>
                    <w:pStyle w:val="Month"/>
                  </w:pPr>
                  <w:r>
                    <w:t>M</w:t>
                  </w:r>
                  <w:r>
                    <w:rPr>
                      <w:lang w:val="de-DE"/>
                    </w:rPr>
                    <w:t>ärz</w:t>
                  </w:r>
                  <w:r>
                    <w:t xml:space="preserve"> 2017</w:t>
                  </w:r>
                </w:p>
              </w:txbxContent>
            </v:textbox>
            <w10:wrap anchorx="page" anchory="page"/>
          </v:shape>
        </w:pict>
      </w:r>
      <w:r w:rsidR="008C5F11" w:rsidRPr="0030206F">
        <w:rPr>
          <w:lang w:val="de-DE"/>
        </w:rPr>
        <w:br w:type="page"/>
      </w:r>
    </w:p>
    <w:tbl>
      <w:tblPr>
        <w:tblW w:w="11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643"/>
        <w:gridCol w:w="1643"/>
        <w:gridCol w:w="1646"/>
        <w:gridCol w:w="1646"/>
        <w:gridCol w:w="1646"/>
        <w:gridCol w:w="1646"/>
        <w:gridCol w:w="1646"/>
      </w:tblGrid>
      <w:tr w:rsidR="0030206F" w:rsidRPr="0030206F" w:rsidTr="00821E5D">
        <w:trPr>
          <w:cantSplit/>
          <w:trHeight w:hRule="exact" w:val="622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lastRenderedPageBreak/>
              <w:t>MONTAG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DIENSTAG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MITTWOCH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DONNERSTAG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FREITAG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SAMSTAG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SONNTAG</w:t>
            </w:r>
          </w:p>
        </w:tc>
      </w:tr>
      <w:tr w:rsidR="005F464A" w:rsidRPr="0030206F" w:rsidTr="005F464A">
        <w:trPr>
          <w:cantSplit/>
          <w:trHeight w:hRule="exact" w:val="1008"/>
          <w:jc w:val="center"/>
        </w:trPr>
        <w:tc>
          <w:tcPr>
            <w:tcW w:w="8224" w:type="dxa"/>
            <w:gridSpan w:val="5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</w:t>
            </w:r>
          </w:p>
        </w:tc>
      </w:tr>
      <w:tr w:rsidR="00C5781A" w:rsidRPr="0030206F" w:rsidTr="00821E5D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3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4D616C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9</w:t>
            </w:r>
          </w:p>
        </w:tc>
      </w:tr>
      <w:tr w:rsidR="00C5781A" w:rsidRPr="0030206F" w:rsidTr="005F464A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4D616C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10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color w:val="FF0000"/>
                <w:sz w:val="22"/>
              </w:rPr>
            </w:pPr>
            <w:r w:rsidRPr="00712AF3">
              <w:rPr>
                <w:b/>
                <w:color w:val="FF0000"/>
                <w:sz w:val="22"/>
              </w:rPr>
              <w:t>14</w:t>
            </w:r>
          </w:p>
          <w:p w:rsidR="005F464A" w:rsidRPr="00712AF3" w:rsidRDefault="005F464A" w:rsidP="005F464A">
            <w:pPr>
              <w:pStyle w:val="Dates"/>
              <w:rPr>
                <w:b/>
                <w:color w:val="FF0000"/>
                <w:sz w:val="22"/>
              </w:rPr>
            </w:pPr>
            <w:r w:rsidRPr="00712AF3">
              <w:rPr>
                <w:b/>
                <w:color w:val="FF0000"/>
                <w:sz w:val="22"/>
              </w:rPr>
              <w:t>Karfreitag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16</w:t>
            </w:r>
          </w:p>
        </w:tc>
      </w:tr>
      <w:tr w:rsidR="00C5781A" w:rsidRPr="0030206F" w:rsidTr="005F464A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color w:val="FF0000"/>
                <w:sz w:val="22"/>
              </w:rPr>
            </w:pPr>
            <w:r w:rsidRPr="00712AF3">
              <w:rPr>
                <w:b/>
                <w:color w:val="FF0000"/>
                <w:sz w:val="22"/>
              </w:rPr>
              <w:t>17</w:t>
            </w:r>
          </w:p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color w:val="FF0000"/>
                <w:sz w:val="22"/>
              </w:rPr>
              <w:t>Ostermontag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23</w:t>
            </w:r>
          </w:p>
        </w:tc>
      </w:tr>
      <w:tr w:rsidR="00C5781A" w:rsidRPr="0030206F" w:rsidTr="00821E5D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24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30</w:t>
            </w:r>
          </w:p>
        </w:tc>
      </w:tr>
      <w:tr w:rsidR="005F464A" w:rsidRPr="0030206F" w:rsidTr="005F464A">
        <w:trPr>
          <w:cantSplit/>
          <w:trHeight w:hRule="exact" w:val="1008"/>
          <w:jc w:val="center"/>
        </w:trPr>
        <w:tc>
          <w:tcPr>
            <w:tcW w:w="11516" w:type="dxa"/>
            <w:gridSpan w:val="7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</w:p>
        </w:tc>
      </w:tr>
    </w:tbl>
    <w:p w:rsidR="00C5781A" w:rsidRPr="0030206F" w:rsidRDefault="005F464A">
      <w:pPr>
        <w:rPr>
          <w:lang w:val="de-DE"/>
        </w:rPr>
      </w:pPr>
      <w:r>
        <w:rPr>
          <w:noProof/>
          <w:lang w:val="de-DE"/>
        </w:rPr>
        <w:pict>
          <v:group id="Group 3547" o:spid="_x0000_s1796" style="position:absolute;margin-left:0;margin-top:36.7pt;width:700.55pt;height:561.6pt;z-index:-251520000;mso-position-horizontal:center;mso-position-horizontal-relative:page;mso-position-vertical-relative:page" coordorigin="866,737" coordsize="14014,1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" o:allowincell="f">
            <v:group id="Group 2776" o:spid="_x0000_s1907" style="position:absolute;left:1806;top:2724;width:5926;height:8057;rotation:-977301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aJ06sQAAADcAAAA&#10;DwAAAAAAAAAAAAAAAACqAgAAZHJzL2Rvd25yZXYueG1sUEsFBgAAAAAEAAQA+gAAAJsDAAAAAA==&#10;">
              <v:shape id="Freeform 2777" o:spid="_x0000_s1947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vosEA&#10;AADcAAAADwAAAGRycy9kb3ducmV2LnhtbESPQYvCMBSE7wv+h/AEb2tqD7JbjSJCRfFk1x/waJ5N&#10;MXkpTbT135uFhT0OM/MNs96Ozoon9aH1rGAxz0AQ11633Ci4/pSfXyBCRNZoPZOCFwXYbiYfayy0&#10;H/hCzyo2IkE4FKjAxNgVUobakMMw9x1x8m6+dxiT7BupexwS3FmZZ9lSOmw5LRjsaG+ovlcPp+BQ&#10;7ctgm5MZ8tHez1zpgy6/lZpNx90KRKQx/of/2ketYJnn8HsmHQ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Yb6LBAAAA3AAAAA8AAAAAAAAAAAAAAAAAmAIAAGRycy9kb3du&#10;cmV2LnhtbFBLBQYAAAAABAAEAPUAAACGAwAAAAA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<o:lock v:ext="edit" verticies="t"/>
              </v:shape>
              <v:shape id="Freeform 2778" o:spid="_x0000_s1946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dXcMA&#10;AADcAAAADwAAAGRycy9kb3ducmV2LnhtbESPQWsCMRSE74X+h/AK3mq2iqusRilCwaNdW9rjY/Pc&#10;bJu8LEmq679vBMHjMDPfMKvN4Kw4UYidZwUv4wIEceN1x62Cj8Pb8wJETMgarWdScKEIm/Xjwwor&#10;7c/8Tqc6tSJDOFaowKTUV1LGxpDDOPY9cfaOPjhMWYZW6oDnDHdWToqilA47zgsGe9oaan7rP6dg&#10;ti33c/kV7Gf7XR/n3hym0v4oNXoaXpcgEg3pHr61d1pBOZnC9Uw+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adXcMAAADcAAAADwAAAAAAAAAAAAAAAACYAgAAZHJzL2Rv&#10;d25yZXYueG1sUEsFBgAAAAAEAAQA9QAAAIgDAAAAAA==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<o:lock v:ext="edit" verticies="t"/>
              </v:shape>
              <v:line id="Line 2779" o:spid="_x0000_s1945" style="position:absolute;visibility:visibl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EFP8IAAADcAAAADwAAAGRycy9kb3ducmV2LnhtbESPQWvCQBSE7wX/w/KE3urGIFKiq4hS&#10;9OClVtHjI/tMgnlvQ3bV5N+7hUKPw8x8w8yXHdfqQa2vnBgYjxJQJLmzlRQGjj9fH5+gfECxWDsh&#10;Az15WC4Gb3PMrHvKNz0OoVARIj5DA2UITaa1z0ti9CPXkETv6lrGEGVbaNviM8K51mmSTDVjJXGh&#10;xIbWJeW3w50NpEEon/B+u9nq++XEu/7M2BvzPuxWM1CBuvAf/mvvrIFpOoHfM/EI6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xEFP8IAAADcAAAADwAAAAAAAAAAAAAA&#10;AAChAgAAZHJzL2Rvd25yZXYueG1sUEsFBgAAAAAEAAQA+QAAAJADAAAAAA==&#10;" strokecolor="#1a1a1a" strokeweight="17e-5mm">
                <v:stroke joinstyle="miter"/>
              </v:line>
              <v:line id="Line 2780" o:spid="_x0000_s1944" style="position:absolute;visibility:visibl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2gpMMAAADcAAAADwAAAGRycy9kb3ducmV2LnhtbESPQWvCQBSE7wX/w/IEb3VjqFKiq4hS&#10;9OBFbanHR/Y1Cc17G7KrJv/eFQo9DjPzDbNYdVyrG7W+cmJgMk5AkeTOVlIY+Dx/vL6D8gHFYu2E&#10;DPTkYbUcvCwws+4uR7qdQqEiRHyGBsoQmkxrn5fE6MeuIYnej2sZQ5RtoW2L9wjnWqdJMtOMlcSF&#10;EhvalJT/nq5sIA1C+Rsfdtudvl6+eN9/M/bGjIbdeg4qUBf+w3/tvTUwS6fwPBOPgF4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doKTDAAAA3AAAAA8AAAAAAAAAAAAA&#10;AAAAoQIAAGRycy9kb3ducmV2LnhtbFBLBQYAAAAABAAEAPkAAACRAwAAAAA=&#10;" strokecolor="#1a1a1a" strokeweight="17e-5mm">
                <v:stroke joinstyle="miter"/>
              </v:line>
              <v:line id="Line 2781" o:spid="_x0000_s1943" style="position:absolute;visibility:visibl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+08MAAADcAAAADwAAAGRycy9kb3ducmV2LnhtbESPQWvCQBSE7wX/w/KE3urGUEKJriKW&#10;ogcvtYoeH9lnEsx7G7KrJv/eLRR6HGbmG2a+7LlRd+p87cTAdJKAIimcraU0cPj5evsA5QOKxcYJ&#10;GRjIw3Ixepljbt1Dvum+D6WKEPE5GqhCaHOtfVERo5+4liR6F9cxhii7UtsOHxHOjU6TJNOMtcSF&#10;CltaV1Rc9zc2kAah4p13m8+Nvp2PvB1OjIMxr+N+NQMVqA//4b/21hrI0gx+z8Qjo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PPtPDAAAA3AAAAA8AAAAAAAAAAAAA&#10;AAAAoQIAAGRycy9kb3ducmV2LnhtbFBLBQYAAAAABAAEAPkAAACRAwAAAAA=&#10;" strokecolor="#1a1a1a" strokeweight="17e-5mm">
                <v:stroke joinstyle="miter"/>
              </v:line>
              <v:line id="Line 2782" o:spid="_x0000_s1942" style="position:absolute;visibility:visibl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ObSMMAAADcAAAADwAAAGRycy9kb3ducmV2LnhtbESPQWvCQBSE74L/YXlCb7ppKFqiqxSl&#10;6KGXakWPj+wzCea9DdlVk3/fLRQ8DjPzDbNYdVyrO7W+cmLgdZKAIsmdraQw8HP4HL+D8gHFYu2E&#10;DPTkYbUcDhaYWfeQb7rvQ6EiRHyGBsoQmkxrn5fE6CeuIYnexbWMIcq20LbFR4RzrdMkmWrGSuJC&#10;iQ2tS8qv+xsbSINQ/sZf281W385H3vUnxt6Yl1H3MQcVqAvP8H97Zw1M0xn8nYlHQC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Dm0jDAAAA3AAAAA8AAAAAAAAAAAAA&#10;AAAAoQIAAGRycy9kb3ducmV2LnhtbFBLBQYAAAAABAAEAPkAAACRAwAAAAA=&#10;" strokecolor="#1a1a1a" strokeweight="17e-5mm">
                <v:stroke joinstyle="miter"/>
              </v:line>
              <v:line id="Line 2783" o:spid="_x0000_s1941" style="position:absolute;visibility:visibl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wPOsEAAADcAAAADwAAAGRycy9kb3ducmV2LnhtbERPTWvCQBC9C/0PyxR6M5sGCZJmldIi&#10;5tBL1dIeh+w0Cc3Mhuyqyb/vHgSPj/ddbifu1YVG3zkx8JykoEhqZztpDJyOu+UalA8oFnsnZGAm&#10;D9vNw6LEwrqrfNLlEBoVQ8QXaKANYSi09nVLjD5xA0nkft3IGCIcG21HvMZw7nWWprlm7CQ2tDjQ&#10;W0v13+HMBrIgVK/4Y/++1+efL67mb8bZmKfH6fUFVKAp3MU3d2UN5FlcG8/EI6A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XA86wQAAANwAAAAPAAAAAAAAAAAAAAAA&#10;AKECAABkcnMvZG93bnJldi54bWxQSwUGAAAAAAQABAD5AAAAjwMAAAAA&#10;" strokecolor="#1a1a1a" strokeweight="17e-5mm">
                <v:stroke joinstyle="miter"/>
              </v:line>
              <v:line id="Line 2784" o:spid="_x0000_s1940" style="position:absolute;visibility:visibl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CqocMAAADcAAAADwAAAGRycy9kb3ducmV2LnhtbESPQWvCQBSE74L/YXlCb7ppKGKjqxSl&#10;6KGXakWPj+wzCea9DdlVk3/fLRQ8DjPzDbNYdVyrO7W+cmLgdZKAIsmdraQw8HP4HM9A+YBisXZC&#10;BnrysFoOBwvMrHvIN933oVARIj5DA2UITaa1z0ti9BPXkETv4lrGEGVbaNviI8K51mmSTDVjJXGh&#10;xIbWJeXX/Y0NpEEof+Ov7Warb+cj7/oTY2/My6j7mIMK1IVn+L+9swam6Tv8nYlHQC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QqqHDAAAA3AAAAA8AAAAAAAAAAAAA&#10;AAAAoQIAAGRycy9kb3ducmV2LnhtbFBLBQYAAAAABAAEAPkAAACRAwAAAAA=&#10;" strokecolor="#1a1a1a" strokeweight="17e-5mm">
                <v:stroke joinstyle="miter"/>
              </v:line>
              <v:line id="Line 2785" o:spid="_x0000_s1939" style="position:absolute;visibility:visibl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OV4cEAAADcAAAADwAAAGRycy9kb3ducmV2LnhtbERPS2vCQBC+F/wPyxS81U21SImuUiwl&#10;OXipWtrjkB2T0MxsyK55/Hv3UOjx43tv9yM3qqfO104MPC8SUCSFs7WUBi7nj6dXUD6gWGyckIGJ&#10;POx3s4ctptYN8kn9KZQqhohP0UAVQptq7YuKGP3CtSSRu7qOMUTYldp2OMRwbvQySdaasZbYUGFL&#10;h4qK39ONDSyDUPHCx+w907efL86nb8bJmPnj+LYBFWgM/+I/d24NrFdxfjwTj4De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85XhwQAAANwAAAAPAAAAAAAAAAAAAAAA&#10;AKECAABkcnMvZG93bnJldi54bWxQSwUGAAAAAAQABAD5AAAAjwMAAAAA&#10;" strokecolor="#1a1a1a" strokeweight="17e-5mm">
                <v:stroke joinstyle="miter"/>
              </v:line>
              <v:line id="Line 2786" o:spid="_x0000_s1938" style="position:absolute;visibility:visibl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8wesQAAADcAAAADwAAAGRycy9kb3ducmV2LnhtbESPQWvCQBSE74L/YXlCb2YTLSKpa5AW&#10;0UMvtZX2+Mi+JsG8tyG7avLvu4VCj8PMfMNsioFbdaPeN04MZEkKiqR0tpHKwMf7fr4G5QOKxdYJ&#10;GRjJQ7GdTjaYW3eXN7qdQqUiRHyOBuoQulxrX9bE6BPXkUTv2/WMIcq+0rbHe4RzqxdputKMjcSF&#10;Gjt6rqm8nK5sYBGEykd+Pbwc9PXrzMfxk3E05mE27J5ABRrCf/ivfbQGVssMfs/EI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vzB6xAAAANwAAAAPAAAAAAAAAAAA&#10;AAAAAKECAABkcnMvZG93bnJldi54bWxQSwUGAAAAAAQABAD5AAAAkgMAAAAA&#10;" strokecolor="#1a1a1a" strokeweight="17e-5mm">
                <v:stroke joinstyle="miter"/>
              </v:line>
              <v:line id="Line 2787" o:spid="_x0000_s1937" style="position:absolute;visibility:visibl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2uDcMAAADcAAAADwAAAGRycy9kb3ducmV2LnhtbESPQWvCQBSE7wX/w/IEb3VjKlKiq4hS&#10;9OBFbanHR/Y1Cc17G7KrJv/eFQo9DjPzDbNYdVyrG7W+cmJgMk5AkeTOVlIY+Dx/vL6D8gHFYu2E&#10;DPTkYbUcvCwws+4uR7qdQqEiRHyGBsoQmkxrn5fE6MeuIYnej2sZQ5RtoW2L9wjnWqdJMtOMlcSF&#10;EhvalJT/nq5sIA1C+ZQPu+1OXy9fvO+/GXtjRsNuPQcVqAv/4b/23hqYvaXwPBOPgF4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trg3DAAAA3AAAAA8AAAAAAAAAAAAA&#10;AAAAoQIAAGRycy9kb3ducmV2LnhtbFBLBQYAAAAABAAEAPkAAACRAwAAAAA=&#10;" strokecolor="#1a1a1a" strokeweight="17e-5mm">
                <v:stroke joinstyle="miter"/>
              </v:line>
              <v:line id="Line 2788" o:spid="_x0000_s1936" style="position:absolute;visibility:visibl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ELlsMAAADcAAAADwAAAGRycy9kb3ducmV2LnhtbESPT2vCQBTE70K/w/IK3nRTFSnRVUpL&#10;0YMX/xQ9PrLPJDTvbciumnx7VxA8DjPzG2a+bLlSV2p86cTAxzABRZI5W0pu4LD/HXyC8gHFYuWE&#10;DHTkYbl4680xte4mW7ruQq4iRHyKBooQ6lRrnxXE6IeuJone2TWMIcom17bBW4RzpUdJMtWMpcSF&#10;Amv6Lij7313YwCgIZRPerH5W+nL643V3ZOyM6b+3XzNQgdrwCj/ba2tgOh7D40w8Anp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hC5bDAAAA3AAAAA8AAAAAAAAAAAAA&#10;AAAAoQIAAGRycy9kb3ducmV2LnhtbFBLBQYAAAAABAAEAPkAAACRAwAAAAA=&#10;" strokecolor="#1a1a1a" strokeweight="17e-5mm">
                <v:stroke joinstyle="miter"/>
              </v:line>
              <v:line id="Line 2789" o:spid="_x0000_s1935" style="position:absolute;visibility:visibl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iT4sMAAADcAAAADwAAAGRycy9kb3ducmV2LnhtbESPQWvCQBSE74X+h+UVvDWbqkiJrlIq&#10;ogcvVYseH9lnEpr3NmRXTf69WxA8DjPzDTNbdFyrK7W+cmLgI0lBkeTOVlIYOOxX75+gfECxWDsh&#10;Az15WMxfX2aYWXeTH7ruQqEiRHyGBsoQmkxrn5fE6BPXkETv7FrGEGVbaNviLcK51sM0nWjGSuJC&#10;iQ19l5T/7S5sYBiE8jFv18u1vpx+edMfGXtjBm/d1xRUoC48w4/2xhqYjMbwfyYeAT2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Ik+LDAAAA3AAAAA8AAAAAAAAAAAAA&#10;AAAAoQIAAGRycy9kb3ducmV2LnhtbFBLBQYAAAAABAAEAPkAAACRAwAAAAA=&#10;" strokecolor="#1a1a1a" strokeweight="17e-5mm">
                <v:stroke joinstyle="miter"/>
              </v:line>
              <v:line id="Line 2790" o:spid="_x0000_s1934" style="position:absolute;visibility:visibl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Q2ecMAAADcAAAADwAAAGRycy9kb3ducmV2LnhtbESPT2vCQBTE70K/w/IK3nRTqyKpq5SW&#10;ogcv/sMeH9nXJDTvbciumnx7VxA8DjPzG2a+bLlSF2p86cTA2zABRZI5W0pu4LD/GcxA+YBisXJC&#10;BjrysFy89OaYWneVLV12IVcRIj5FA0UIdaq1zwpi9ENXk0TvzzWMIcom17bBa4RzpUdJMtWMpcSF&#10;Amv6Kij7353ZwCgIZWPerL5X+vx75HV3YuyM6b+2nx+gArXhGX6019bA9H0C9zPxCO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ENnnDAAAA3AAAAA8AAAAAAAAAAAAA&#10;AAAAoQIAAGRycy9kb3ducmV2LnhtbFBLBQYAAAAABAAEAPkAAACRAwAAAAA=&#10;" strokecolor="#1a1a1a" strokeweight="17e-5mm">
                <v:stroke joinstyle="miter"/>
              </v:line>
              <v:line id="Line 2791" o:spid="_x0000_s1933" style="position:absolute;visibility:visibl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aoDsMAAADcAAAADwAAAGRycy9kb3ducmV2LnhtbESPQWvCQBSE74L/YXlCb7qpLaFEVylK&#10;0UMv1YoeH9lnEsx7G7KrJv++WxA8DjPzDTNfdlyrG7W+cmLgdZKAIsmdraQw8Lv/Gn+A8gHFYu2E&#10;DPTkYbkYDuaYWXeXH7rtQqEiRHyGBsoQmkxrn5fE6CeuIYne2bWMIcq20LbFe4RzradJkmrGSuJC&#10;iQ2tSsovuysbmAah/J2/N+uNvp4OvO2PjL0xL6PucwYqUBee4Ud7aw2kbyn8n4lHQC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WqA7DAAAA3AAAAA8AAAAAAAAAAAAA&#10;AAAAoQIAAGRycy9kb3ducmV2LnhtbFBLBQYAAAAABAAEAPkAAACRAwAAAAA=&#10;" strokecolor="#1a1a1a" strokeweight="17e-5mm">
                <v:stroke joinstyle="miter"/>
              </v:line>
              <v:line id="Line 2792" o:spid="_x0000_s1932" style="position:absolute;visibility:visibl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oNlcQAAADcAAAADwAAAGRycy9kb3ducmV2LnhtbESPQWvCQBSE70L/w/IKvemmVqykbkJp&#10;KXrwoq3o8ZF9TULz3obsqsm/dwWhx2FmvmGWec+NOlPnaycGnicJKJLC2VpKAz/fX+MFKB9QLDZO&#10;yMBAHvLsYbTE1LqLbOm8C6WKEPEpGqhCaFOtfVERo5+4liR6v65jDFF2pbYdXiKcGz1NkrlmrCUu&#10;VNjSR0XF3+7EBqZBqJjxZvW50qfjntfDgXEw5umxf38DFagP/+F7e20NzF9e4X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Gg2VxAAAANwAAAAPAAAAAAAAAAAA&#10;AAAAAKECAABkcnMvZG93bnJldi54bWxQSwUGAAAAAAQABAD5AAAAkgMAAAAA&#10;" strokecolor="#1a1a1a" strokeweight="17e-5mm">
                <v:stroke joinstyle="miter"/>
              </v:line>
              <v:line id="Line 2793" o:spid="_x0000_s1931" style="position:absolute;visibility:visibl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WZ58EAAADcAAAADwAAAGRycy9kb3ducmV2LnhtbERPS2vCQBC+F/wPyxS81U21SImuUiwl&#10;OXipWtrjkB2T0MxsyK55/Hv3UOjx43tv9yM3qqfO104MPC8SUCSFs7WUBi7nj6dXUD6gWGyckIGJ&#10;POx3s4ctptYN8kn9KZQqhohP0UAVQptq7YuKGP3CtSSRu7qOMUTYldp2OMRwbvQySdaasZbYUGFL&#10;h4qK39ONDSyDUPHCx+w907efL86nb8bJmPnj+LYBFWgM/+I/d24NrFdxbTwTj4De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hZnnwQAAANwAAAAPAAAAAAAAAAAAAAAA&#10;AKECAABkcnMvZG93bnJldi54bWxQSwUGAAAAAAQABAD5AAAAjwMAAAAA&#10;" strokecolor="#1a1a1a" strokeweight="17e-5mm">
                <v:stroke joinstyle="miter"/>
              </v:line>
              <v:line id="Line 2794" o:spid="_x0000_s1930" style="position:absolute;visibility:visibl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k8fMQAAADcAAAADwAAAGRycy9kb3ducmV2LnhtbESPQWvCQBSE70L/w/IKvemmVqSmbkJp&#10;KXrwoq3o8ZF9TULz3obsqsm/dwWhx2FmvmGWec+NOlPnaycGnicJKJLC2VpKAz/fX+NXUD6gWGyc&#10;kIGBPOTZw2iJqXUX2dJ5F0oVIeJTNFCF0KZa+6IiRj9xLUn0fl3HGKLsSm07vEQ4N3qaJHPNWEtc&#10;qLClj4qKv92JDUyDUDHjzepzpU/HPa+HA+NgzNNj//4GKlAf/sP39toamL8s4H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yTx8xAAAANwAAAAPAAAAAAAAAAAA&#10;AAAAAKECAABkcnMvZG93bnJldi54bWxQSwUGAAAAAAQABAD5AAAAkgMAAAAA&#10;" strokecolor="#1a1a1a" strokeweight="17e-5mm">
                <v:stroke joinstyle="miter"/>
              </v:line>
              <v:line id="Line 2795" o:spid="_x0000_s1929" style="position:absolute;visibility:visibl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XmnL8AAADcAAAADwAAAGRycy9kb3ducmV2LnhtbERPTYvCMBC9L/gfwgje1lQRWapRRBE9&#10;eNHdRY9DM7bFzqQ0Udt/bw6Cx8f7ni9brtSDGl86MTAaJqBIMmdLyQ38/W6/f0D5gGKxckIGOvKw&#10;XPS+5pha95QjPU4hVzFEfIoGihDqVGufFcToh64midzVNYwhwibXtsFnDOdKj5NkqhlLiQ0F1rQu&#10;KLud7mxgHISyCR92m52+X/55350ZO2MG/XY1AxWoDR/x2723BqaTOD+eiUdAL1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fXmnL8AAADcAAAADwAAAAAAAAAAAAAAAACh&#10;AgAAZHJzL2Rvd25yZXYueG1sUEsFBgAAAAAEAAQA+QAAAI0DAAAAAA==&#10;" strokecolor="#1a1a1a" strokeweight="17e-5mm">
                <v:stroke joinstyle="miter"/>
              </v:line>
              <v:line id="Line 2796" o:spid="_x0000_s1928" style="position:absolute;visibility:visibl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lDB8IAAADcAAAADwAAAGRycy9kb3ducmV2LnhtbESPzYrCQBCE78K+w9CCN50oIpJ1lMVF&#10;9LAX/9Bjk+lNwqZ7QmbU5O13BMFjUVVfUYtVy5W6U+NLJwbGowQUSeZsKbmB03EznIPyAcVi5YQM&#10;dORhtfzoLTC17iF7uh9CriJEfIoGihDqVGufFcToR64mid6vaxhDlE2ubYOPCOdKT5JkphlLiQsF&#10;1rQuKPs73NjAJAhlU/7Zfm/17XrmXXdh7IwZ9NuvT1CB2vAOv9o7a2A2HcPzTDwCe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rlDB8IAAADcAAAADwAAAAAAAAAAAAAA&#10;AAChAgAAZHJzL2Rvd25yZXYueG1sUEsFBgAAAAAEAAQA+QAAAJADAAAAAA==&#10;" strokecolor="#1a1a1a" strokeweight="17e-5mm">
                <v:stroke joinstyle="miter"/>
              </v:line>
              <v:line id="Line 2797" o:spid="_x0000_s1927" style="position:absolute;visibility:visibl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vdcMIAAADcAAAADwAAAGRycy9kb3ducmV2LnhtbESPQWvCQBSE7wX/w/KE3urGIFKiq4hS&#10;9OClVtHjI/tMgnlvQ3bV5N+7hUKPw8x8w8yXHdfqQa2vnBgYjxJQJLmzlRQGjj9fH5+gfECxWDsh&#10;Az15WC4Gb3PMrHvKNz0OoVARIj5DA2UITaa1z0ti9CPXkETv6lrGEGVbaNviM8K51mmSTDVjJXGh&#10;xIbWJeW3w50NpEEon/B+u9nq++XEu/7M2BvzPuxWM1CBuvAf/mvvrIHpJIXfM/EI6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mvdcMIAAADcAAAADwAAAAAAAAAAAAAA&#10;AAChAgAAZHJzL2Rvd25yZXYueG1sUEsFBgAAAAAEAAQA+QAAAJADAAAAAA==&#10;" strokecolor="#1a1a1a" strokeweight="17e-5mm">
                <v:stroke joinstyle="miter"/>
              </v:line>
              <v:line id="Line 2798" o:spid="_x0000_s1926" style="position:absolute;visibility:visibl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d468MAAADcAAAADwAAAGRycy9kb3ducmV2LnhtbESPQWvCQBSE74X+h+UVvDWbqkiJrlIq&#10;ogcvVYseH9lnEpr3NmRXTf69WxA8DjPzDTNbdFyrK7W+cmLgI0lBkeTOVlIYOOxX75+gfECxWDsh&#10;Az15WMxfX2aYWXeTH7ruQqEiRHyGBsoQmkxrn5fE6BPXkETv7FrGEGVbaNviLcK51sM0nWjGSuJC&#10;iQ19l5T/7S5sYBiE8jFv18u1vpx+edMfGXtjBm/d1xRUoC48w4/2xhqYjEfwfyYeAT2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neOvDAAAA3AAAAA8AAAAAAAAAAAAA&#10;AAAAoQIAAGRycy9kb3ducmV2LnhtbFBLBQYAAAAABAAEAPkAAACRAwAAAAA=&#10;" strokecolor="#1a1a1a" strokeweight="17e-5mm">
                <v:stroke joinstyle="miter"/>
              </v:line>
              <v:line id="Line 2799" o:spid="_x0000_s1925" style="position:absolute;visibility:visibl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7gn8IAAADcAAAADwAAAGRycy9kb3ducmV2LnhtbESPQWvCQBSE7wX/w/KE3upGCVKiq4hS&#10;9OClVtHjI/tMgnlvQ3bV5N+7hUKPw8x8w8yXHdfqQa2vnBgYjxJQJLmzlRQGjj9fH5+gfECxWDsh&#10;Az15WC4Gb3PMrHvKNz0OoVARIj5DA2UITaa1z0ti9CPXkETv6lrGEGVbaNviM8K51pMkmWrGSuJC&#10;iQ2tS8pvhzsbmAShPOX9drPV98uJd/2ZsTfmfditZqACdeE//NfeWQPTNIXfM/EI6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s7gn8IAAADcAAAADwAAAAAAAAAAAAAA&#10;AAChAgAAZHJzL2Rvd25yZXYueG1sUEsFBgAAAAAEAAQA+QAAAJADAAAAAA==&#10;" strokecolor="#1a1a1a" strokeweight="17e-5mm">
                <v:stroke joinstyle="miter"/>
              </v:line>
              <v:line id="Line 2800" o:spid="_x0000_s1924" style="position:absolute;visibility:visibl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JFBMMAAADcAAAADwAAAGRycy9kb3ducmV2LnhtbESPT2vCQBTE70K/w/IK3nRTUSnRVUpL&#10;0YMX/xQ9PrLPJDTvbciumnx7VxA8DjPzG2a+bLlSV2p86cTAxzABRZI5W0pu4LD/HXyC8gHFYuWE&#10;DHTkYbl4680xte4mW7ruQq4iRHyKBooQ6lRrnxXE6IeuJone2TWMIcom17bBW4RzpUdJMtWMpcSF&#10;Amv6Lij7313YwCgIZWPerH5W+nL643V3ZOyM6b+3XzNQgdrwCj/ba2tgOp7A40w8Anp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CRQTDAAAA3AAAAA8AAAAAAAAAAAAA&#10;AAAAoQIAAGRycy9kb3ducmV2LnhtbFBLBQYAAAAABAAEAPkAAACRAwAAAAA=&#10;" strokecolor="#1a1a1a" strokeweight="17e-5mm">
                <v:stroke joinstyle="miter"/>
              </v:line>
              <v:line id="Line 2801" o:spid="_x0000_s1923" style="position:absolute;visibility:visibl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Dbc8IAAADcAAAADwAAAGRycy9kb3ducmV2LnhtbESPQWvCQBSE7wX/w/KE3upGkVCiq4hS&#10;9OClVtHjI/tMgnlvQ3bV5N+7hUKPw8x8w8yXHdfqQa2vnBgYjxJQJLmzlRQGjj9fH5+gfECxWDsh&#10;Az15WC4Gb3PMrHvKNz0OoVARIj5DA2UITaa1z0ti9CPXkETv6lrGEGVbaNviM8K51pMkSTVjJXGh&#10;xIbWJeW3w50NTIJQPuX9drPV98uJd/2ZsTfmfditZqACdeE//NfeWQPpNIXfM/EI6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VDbc8IAAADcAAAADwAAAAAAAAAAAAAA&#10;AAChAgAAZHJzL2Rvd25yZXYueG1sUEsFBgAAAAAEAAQA+QAAAJADAAAAAA==&#10;" strokecolor="#1a1a1a" strokeweight="17e-5mm">
                <v:stroke joinstyle="miter"/>
              </v:line>
              <v:line id="Line 2802" o:spid="_x0000_s1922" style="position:absolute;visibility:visibl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x+6MMAAADcAAAADwAAAGRycy9kb3ducmV2LnhtbESPT2vCQBTE70K/w/IK3nRTEVuiq5SK&#10;6MGLf4oeH9lnEpr3NmRXTb69Kwg9DjPzG2a2aLlSN2p86cTAxzABRZI5W0pu4HhYDb5A+YBisXJC&#10;BjrysJi/9WaYWneXHd32IVcRIj5FA0UIdaq1zwpi9ENXk0Tv4hrGEGWTa9vgPcK50qMkmWjGUuJC&#10;gTX9FJT97a9sYBSEsjFv18u1vp5/edOdGDtj+u/t9xRUoDb8h1/tjTUwGX/C80w8Anr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4cfujDAAAA3AAAAA8AAAAAAAAAAAAA&#10;AAAAoQIAAGRycy9kb3ducmV2LnhtbFBLBQYAAAAABAAEAPkAAACRAwAAAAA=&#10;" strokecolor="#1a1a1a" strokeweight="17e-5mm">
                <v:stroke joinstyle="miter"/>
              </v:line>
              <v:line id="Line 2803" o:spid="_x0000_s1921" style="position:absolute;visibility:visibl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Pqmr8AAADcAAAADwAAAGRycy9kb3ducmV2LnhtbERPTYvCMBC9L/gfwgje1lQRWapRRBE9&#10;eNHdRY9DM7bFzqQ0Udt/bw6Cx8f7ni9brtSDGl86MTAaJqBIMmdLyQ38/W6/f0D5gGKxckIGOvKw&#10;XPS+5pha95QjPU4hVzFEfIoGihDqVGufFcToh64midzVNYwhwibXtsFnDOdKj5NkqhlLiQ0F1rQu&#10;KLud7mxgHISyCR92m52+X/55350ZO2MG/XY1AxWoDR/x2723BqaTuDaeiUdAL1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4Pqmr8AAADcAAAADwAAAAAAAAAAAAAAAACh&#10;AgAAZHJzL2Rvd25yZXYueG1sUEsFBgAAAAAEAAQA+QAAAI0DAAAAAA==&#10;" strokecolor="#1a1a1a" strokeweight="17e-5mm">
                <v:stroke joinstyle="miter"/>
              </v:line>
              <v:line id="Line 2804" o:spid="_x0000_s1920" style="position:absolute;visibility:visibl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9PAcMAAADcAAAADwAAAGRycy9kb3ducmV2LnhtbESPT2vCQBTE70K/w/IK3nRTEWmjq5SK&#10;6MGLf4oeH9lnEpr3NmRXTb69Kwg9DjPzG2a2aLlSN2p86cTAxzABRZI5W0pu4HhYDT5B+YBisXJC&#10;BjrysJi/9WaYWneXHd32IVcRIj5FA0UIdaq1zwpi9ENXk0Tv4hrGEGWTa9vgPcK50qMkmWjGUuJC&#10;gTX9FJT97a9sYBSEsjFv18u1vp5/edOdGDtj+u/t9xRUoDb8h1/tjTUwGX/B80w8Anr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PTwHDAAAA3AAAAA8AAAAAAAAAAAAA&#10;AAAAoQIAAGRycy9kb3ducmV2LnhtbFBLBQYAAAAABAAEAPkAAACRAwAAAAA=&#10;" strokecolor="#1a1a1a" strokeweight="17e-5mm">
                <v:stroke joinstyle="miter"/>
              </v:line>
              <v:line id="Line 2805" o:spid="_x0000_s1919" style="position:absolute;visibility:visibl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xwQcEAAADcAAAADwAAAGRycy9kb3ducmV2LnhtbERPS2vCQBC+F/wPyxS81U3FSomuUiwl&#10;OXipWtrjkB2T0MxsyK55/Hv3UOjx43tv9yM3qqfO104MPC8SUCSFs7WUBi7nj6dXUD6gWGyckIGJ&#10;POx3s4ctptYN8kn9KZQqhohP0UAVQptq7YuKGP3CtSSRu7qOMUTYldp2OMRwbvQySdaasZbYUGFL&#10;h4qK39ONDSyDULHiY/ae6dvPF+fTN+NkzPxxfNuACjSGf/GfO7cG1i9xfjwTj4De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LHBBwQAAANwAAAAPAAAAAAAAAAAAAAAA&#10;AKECAABkcnMvZG93bnJldi54bWxQSwUGAAAAAAQABAD5AAAAjwMAAAAA&#10;" strokecolor="#1a1a1a" strokeweight="17e-5mm">
                <v:stroke joinstyle="miter"/>
              </v:line>
              <v:line id="Line 2806" o:spid="_x0000_s1918" style="position:absolute;visibility:visibl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DV2sQAAADcAAAADwAAAGRycy9kb3ducmV2LnhtbESPQWvCQBSE74L/YXlCb2YTsSKpa5AW&#10;0UMvtZX2+Mi+JsG8tyG7avLvu4VCj8PMfMNsioFbdaPeN04MZEkKiqR0tpHKwMf7fr4G5QOKxdYJ&#10;GRjJQ7GdTjaYW3eXN7qdQqUiRHyOBuoQulxrX9bE6BPXkUTv2/WMIcq+0rbHe4RzqxdputKMjcSF&#10;Gjt6rqm8nK5sYBGEyiW/Hl4O+vp15uP4yTga8zAbdk+gAg3hP/zXPloDq8cMfs/EI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YNXaxAAAANwAAAAPAAAAAAAAAAAA&#10;AAAAAKECAABkcnMvZG93bnJldi54bWxQSwUGAAAAAAQABAD5AAAAkgMAAAAA&#10;" strokecolor="#1a1a1a" strokeweight="17e-5mm">
                <v:stroke joinstyle="miter"/>
              </v:line>
              <v:line id="Line 2807" o:spid="_x0000_s1917" style="position:absolute;visibility:visibl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JLrcMAAADcAAAADwAAAGRycy9kb3ducmV2LnhtbESPQWvCQBSE7wX/w/IEb3VjqFKiq4hS&#10;9OBFbanHR/Y1Cc17G7KrJv/eFQo9DjPzDbNYdVyrG7W+cmJgMk5AkeTOVlIY+Dx/vL6D8gHFYu2E&#10;DPTkYbUcvCwws+4uR7qdQqEiRHyGBsoQmkxrn5fE6MeuIYnej2sZQ5RtoW2L9wjnWqdJMtOMlcSF&#10;EhvalJT/nq5sIA1C+Rsfdtudvl6+eN9/M/bGjIbdeg4qUBf+w3/tvTUwm6bwPBOPgF4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yS63DAAAA3AAAAA8AAAAAAAAAAAAA&#10;AAAAoQIAAGRycy9kb3ducmV2LnhtbFBLBQYAAAAABAAEAPkAAACRAwAAAAA=&#10;" strokecolor="#1a1a1a" strokeweight="17e-5mm">
                <v:stroke joinstyle="miter"/>
              </v:line>
              <v:line id="Line 2808" o:spid="_x0000_s1916" style="position:absolute;visibility:visibl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7uNsMAAADcAAAADwAAAGRycy9kb3ducmV2LnhtbESPT2vCQBTE70K/w/IK3nRTqyKpq5SW&#10;ogcv/sMeH9nXJDTvbciumnx7VxA8DjPzG2a+bLlSF2p86cTA2zABRZI5W0pu4LD/GcxA+YBisXJC&#10;BjrysFy89OaYWneVLV12IVcRIj5FA0UIdaq1zwpi9ENXk0TvzzWMIcom17bBa4RzpUdJMtWMpcSF&#10;Amv6Kij7353ZwCgIZWPerL5X+vx75HV3YuyM6b+2nx+gArXhGX6019bAdPIO9zPxCO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+7jbDAAAA3AAAAA8AAAAAAAAAAAAA&#10;AAAAoQIAAGRycy9kb3ducmV2LnhtbFBLBQYAAAAABAAEAPkAAACRAwAAAAA=&#10;" strokecolor="#1a1a1a" strokeweight="17e-5mm">
                <v:stroke joinstyle="miter"/>
              </v:line>
              <v:line id="Line 2809" o:spid="_x0000_s1915" style="position:absolute;visibility:visibl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d2QsMAAADcAAAADwAAAGRycy9kb3ducmV2LnhtbESPT2vCQBTE70K/w/IK3nRTUSnRVUpL&#10;0YMX/xQ9PrLPJDTvbciumnx7VxA8DjPzG2a+bLlSV2p86cTAxzABRZI5W0pu4LD/HXyC8gHFYuWE&#10;DHTkYbl4680xte4mW7ruQq4iRHyKBooQ6lRrnxXE6IeuJone2TWMIcom17bBW4RzpUdJMtWMpcSF&#10;Amv6Lij7313YwCgIZWPerH5W+nL643V3ZOyM6b+3XzNQgdrwCj/ba2tgOhnD40w8Anp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XdkLDAAAA3AAAAA8AAAAAAAAAAAAA&#10;AAAAoQIAAGRycy9kb3ducmV2LnhtbFBLBQYAAAAABAAEAPkAAACRAwAAAAA=&#10;" strokecolor="#1a1a1a" strokeweight="17e-5mm">
                <v:stroke joinstyle="miter"/>
              </v:line>
              <v:line id="Line 2810" o:spid="_x0000_s1914" style="position:absolute;visibility:visibl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vT2cMAAADcAAAADwAAAGRycy9kb3ducmV2LnhtbESPQWvCQBSE74X+h+UVvDWbikqJrlIq&#10;ogcvVYseH9lnEpr3NmRXTf69WxA8DjPzDTNbdFyrK7W+cmLgI0lBkeTOVlIYOOxX75+gfECxWDsh&#10;Az15WMxfX2aYWXeTH7ruQqEiRHyGBsoQmkxrn5fE6BPXkETv7FrGEGVbaNviLcK51sM0nWjGSuJC&#10;iQ19l5T/7S5sYBiE8hFv18u1vpx+edMfGXtjBm/d1xRUoC48w4/2xhqYjMfwfyYeAT2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b09nDAAAA3AAAAA8AAAAAAAAAAAAA&#10;AAAAoQIAAGRycy9kb3ducmV2LnhtbFBLBQYAAAAABAAEAPkAAACRAwAAAAA=&#10;" strokecolor="#1a1a1a" strokeweight="17e-5mm">
                <v:stroke joinstyle="miter"/>
              </v:line>
              <v:shape id="Freeform 2811" o:spid="_x0000_s1913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OIR8UA&#10;AADcAAAADwAAAGRycy9kb3ducmV2LnhtbESPQWvCQBSE70L/w/IKvenGgFFSV6mC0J6qiRdvj+wz&#10;CWbfhuyapP56t1DocZiZb5j1djSN6KlztWUF81kEgriwuuZSwTk/TFcgnEfW2FgmBT/kYLt5mawx&#10;1XbgE/WZL0WAsEtRQeV9m0rpiooMupltiYN3tZ1BH2RXSt3hEOCmkXEUJdJgzWGhwpb2FRW37G4U&#10;LB9ZFN/jY3/bza/H3Ve+GL7potTb6/jxDsLT6P/Df+1PrSBZJPB7Jhw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4hHxQAAANwAAAAPAAAAAAAAAAAAAAAAAJgCAABkcnMv&#10;ZG93bnJldi54bWxQSwUGAAAAAAQABAD1AAAAigMAAAAA&#10;" path="m,7803l,,,7803xe" fillcolor="#e44145" stroked="f">
                <v:path arrowok="t" o:connecttype="custom" o:connectlocs="0,7803;0,0;0,7803" o:connectangles="0,0,0"/>
              </v:shape>
              <v:line id="Line 2812" o:spid="_x0000_s1912" style="position:absolute;flip:y;visibility:visibl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FnZ8cAAADcAAAADwAAAGRycy9kb3ducmV2LnhtbESPS2vDMBCE74X+B7GF3ho5LbUTJ0ro&#10;g9IcCiGvQ26LtbHcWitjyYnz76NAoMdhZr5hpvPe1uJIra8cKxgOEhDEhdMVlwq2m6+nEQgfkDXW&#10;jknBmTzMZ/d3U8y1O/GKjutQighhn6MCE0KTS+kLQxb9wDXE0Tu41mKIsi2lbvEU4baWz0mSSosV&#10;xwWDDX0YKv7WnVXgzvud6dJunL3U3z8me/+1y+GnUo8P/dsERKA+/Idv7YVWkL5m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8WdnxwAAANwAAAAPAAAAAAAA&#10;AAAAAAAAAKECAABkcnMvZG93bnJldi54bWxQSwUGAAAAAAQABAD5AAAAlQMAAAAA&#10;" strokecolor="#e76f34" strokeweight="17e-5mm">
                <v:stroke joinstyle="miter"/>
              </v:line>
              <v:shape id="Freeform 2813" o:spid="_x0000_s1911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5rsIA&#10;AADcAAAADwAAAGRycy9kb3ducmV2LnhtbERPy4rCMBTdC/5DuAPuNLXgg45RRmFgXI22bmZ3aa5t&#10;sbkpTWyrXz9ZCC4P573ZDaYWHbWusqxgPotAEOdWV1wouGTf0zUI55E11pZJwYMc7Lbj0QYTbXs+&#10;U5f6QoQQdgkqKL1vEildXpJBN7MNceCutjXoA2wLqVvsQ7ipZRxFS2mw4tBQYkOHkvJbejcKVs80&#10;iu/xqbvt59fT/pgt+l/6U2ryMXx9gvA0+Lf45f7RCpaLsDacCU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LmuwgAAANwAAAAPAAAAAAAAAAAAAAAAAJgCAABkcnMvZG93&#10;bnJldi54bWxQSwUGAAAAAAQABAD1AAAAhwMAAAAA&#10;" path="m,7803l,,,7803xe" fillcolor="#e44145" stroked="f">
                <v:path arrowok="t" o:connecttype="custom" o:connectlocs="0,7803;0,0;0,7803" o:connectangles="0,0,0"/>
              </v:shape>
              <v:line id="Line 2814" o:spid="_x0000_s1910" style="position:absolute;flip:y;visibility:visibl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JWjsYAAADcAAAADwAAAGRycy9kb3ducmV2LnhtbESPQWvCQBSE74L/YXlCb7qxpbFGV2kr&#10;Ug9CqdpDb4/sM5s2+zZkNxr/vSsIPQ4z8w0zX3a2EidqfOlYwXiUgCDOnS65UHDYr4cvIHxA1lg5&#10;JgUX8rBc9HtzzLQ78xeddqEQEcI+QwUmhDqT0ueGLPqRq4mjd3SNxRBlU0jd4DnCbSUfkySVFkuO&#10;CwZrejeU/+1aq8Bdfr5Nm7bTyVP1sTWTt1/7OV4p9TDoXmcgAnXhP3xvb7SC9HkKtzPx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iVo7GAAAA3AAAAA8AAAAAAAAA&#10;AAAAAAAAoQIAAGRycy9kb3ducmV2LnhtbFBLBQYAAAAABAAEAPkAAACUAwAAAAA=&#10;" strokecolor="#e76f34" strokeweight="17e-5mm">
                <v:stroke joinstyle="miter"/>
              </v:line>
              <v:line id="Line 2815" o:spid="_x0000_s1909" style="position:absolute;visibility:visibl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C6/L8AAADcAAAADwAAAGRycy9kb3ducmV2LnhtbERPTYvCMBC9C/sfwgjeNFWkLNUo4iJ6&#10;8LKuosehGdtiZ1KaqO2/3xwW9vh438t1x7V6UesrJwamkwQUSe5sJYWB889u/AnKBxSLtRMy0JOH&#10;9epjsMTMurd80+sUChVDxGdooAyhybT2eUmMfuIaksjdXcsYImwLbVt8x3Cu9SxJUs1YSWwosaFt&#10;Sfnj9GQDsyCUz/m4/9rr5+3Ch/7K2BszGnabBahAXfgX/7kP1kCaxvnxTDwCev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kC6/L8AAADcAAAADwAAAAAAAAAAAAAAAACh&#10;AgAAZHJzL2Rvd25yZXYueG1sUEsFBgAAAAAEAAQA+QAAAI0DAAAAAA==&#10;" strokecolor="#1a1a1a" strokeweight="17e-5mm">
                <v:stroke joinstyle="miter"/>
              </v:line>
              <v:line id="Line 2816" o:spid="_x0000_s1908" style="position:absolute;visibility:visibl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wfZ8IAAADcAAAADwAAAGRycy9kb3ducmV2LnhtbESPQWvCQBSE7wX/w/IEb3WjSCjRVUQR&#10;PfRSq+jxkX0mwby3Ibtq8u+7hUKPw8x8wyxWHdfqSa2vnBiYjBNQJLmzlRQGTt+79w9QPqBYrJ2Q&#10;gZ48rJaDtwVm1r3ki57HUKgIEZ+hgTKEJtPa5yUx+rFrSKJ3cy1jiLIttG3xFeFc62mSpJqxkrhQ&#10;YkObkvL78cEGpkEon/HnfrvXj+uZD/2FsTdmNOzWc1CBuvAf/msfrIE0ncDvmXgE9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QwfZ8IAAADcAAAADwAAAAAAAAAAAAAA&#10;AAChAgAAZHJzL2Rvd25yZXYueG1sUEsFBgAAAAAEAAQA+QAAAJADAAAAAA==&#10;" strokecolor="#1a1a1a" strokeweight="17e-5mm">
                <v:stroke joinstyle="miter"/>
              </v:line>
            </v:group>
            <v:shape id="Freeform 2817" o:spid="_x0000_s1906" style="position:absolute;left:866;top:1059;width:6480;height:1500;visibility:visible;mso-wrap-style:square;v-text-anchor:top" coordsize="341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ZVsQA&#10;AADcAAAADwAAAGRycy9kb3ducmV2LnhtbESPwWrDMBBE74X8g9hAbrUcH0xxrYQ0EAg5GOo25LpY&#10;W8vUWhlLTuy/rwqFHoeZecOU+9n24k6j7xwr2CYpCOLG6Y5bBZ8fp+cXED4ga+wdk4KFPOx3q6cS&#10;C+0e/E73OrQiQtgXqMCEMBRS+saQRZ+4gTh6X260GKIcW6lHfES47WWWprm02HFcMDjQ0VDzXU9W&#10;AfYXM12q6Xo+SJ/f6mzxb1Wn1GY9H15BBJrDf/ivfdYK8jyD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iWVbEAAAA3AAAAA8AAAAAAAAAAAAAAAAAmAIAAGRycy9k&#10;b3ducmV2LnhtbFBLBQYAAAAABAAEAPUAAACJAwAAAAA=&#10;" path="m,158r278,3l333,161r60,-3l459,152r68,-8l3357,r11,152l3380,258r17,135l3406,453r3,75l3411,636r3,158l3323,805r-124,12l3048,828r-172,15l2478,866r-444,20l1149,929,768,949,476,969r-98,8l284,977,20,986,,158xe" fillcolor="#f2f2f2" strokecolor="#e6e6e6" strokeweight="0">
              <v:shadow on="t" color="#adb7c3 [1304]" opacity=".5"/>
              <v:path arrowok="t" o:connecttype="custom" o:connectlocs="0,240;528,245;528,245;632,245;746,240;871,231;1000,219;6372,0;6372,0;6393,231;6415,392;6448,598;6465,689;6471,803;6474,968;6480,1208;6480,1208;6307,1225;6072,1243;5785,1260;5459,1282;4703,1317;3861,1348;2181,1413;1458,1444;903,1474;903,1474;717,1486;539,1486;38,1500;0,240" o:connectangles="0,0,0,0,0,0,0,0,0,0,0,0,0,0,0,0,0,0,0,0,0,0,0,0,0,0,0,0,0,0,0"/>
            </v:shape>
            <v:shape id="Freeform 2818" o:spid="_x0000_s1905" style="position:absolute;left:1439;top:4210;width:1471;height:2337;rotation:1061004fd;visibility:visible;mso-wrap-style:square;v-text-anchor:top" coordsize="905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LCMMYA&#10;AADcAAAADwAAAGRycy9kb3ducmV2LnhtbESPT2vCQBTE74LfYXmCN91oIJTUVUpB0YPS2j/S2yP7&#10;TFKzb8Puqum3dwWhx2FmfsPMFp1pxIWcry0rmIwTEMSF1TWXCj4/lqMnED4ga2wsk4I/8rCY93sz&#10;zLW98jtd9qEUEcI+RwVVCG0upS8qMujHtiWO3tE6gyFKV0rt8BrhppHTJMmkwZrjQoUtvVZUnPZn&#10;o+Bt82XqNHXJirLf4277Y74Ph5VSw0H38gwiUBf+w4/2WivIshT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LCMMYAAADcAAAADwAAAAAAAAAAAAAAAACYAgAAZHJz&#10;L2Rvd25yZXYueG1sUEsFBgAAAAAEAAQA9QAAAIsDAAAAAA==&#10;" path="m34,135r,l14,95,,66,,52,,40,2,32,8,23,22,12,40,3,48,,60,3r8,3l80,12r8,11l100,38r28,40l134,75r6,l143,78r5,3l526,676r9,18l615,831r72,126l758,1069r66,97l827,1175r,8l827,1192r-6,6l887,1378r,12l905,1430r-3,6l899,1438r-3,l890,1438r-23,-34l859,1404r-9,-6l724,1258r-8,l707,1255r-9,-8l693,1238,630,1129,561,1014,486,897,400,780r-8,-18l160,384r-3,-3l154,379r-8,5l140,390r-3,9l137,410r6,11l163,462r28,48l272,631r11,11l297,651r23,14l329,674r8,11l337,694r,5l335,705r-3,3l326,711r-6,l315,708r-6,-6l260,636,217,573,180,513,148,459,123,407,100,358,83,318,68,281,57,252,48,227,40,204r2,-9l45,187,40,175,31,161r-3,-9l28,146r3,-8l34,135xe" fillcolor="#8494a6 [1944]" strokecolor="#424e5b [3208]" strokeweight="1pt">
              <v:fill color2="#424e5b [3208]" focus="50%" type="gradient"/>
              <v:shadow on="t" color="#adb7c3 [1304]" offset="1pt"/>
              <v:path arrowok="t" o:connecttype="custom" o:connectlocs="55,219;0,107;0,65;13,37;36,20;65,5;98,5;130,20;163,62;208,127;228,122;241,132;870,1128;1000,1351;1232,1737;1339,1895;1344,1923;1334,1947;1442,2239;1471,2324;1466,2334;1456,2337;1409,2282;1396,2282;1177,2044;1164,2044;1135,2027;1126,2012;912,1648;650,1268;260,624;255,619;237,624;228,634;223,666;232,684;310,829;442,1025;483,1058;520,1081;548,1113;548,1128;545,1146;530,1155;512,1151;502,1141;353,931;241,746;163,582;111,457;93,410;65,332;73,304;65,284;50,262;46,237;55,219" o:connectangles="0,0,0,0,0,0,0,0,0,0,0,0,0,0,0,0,0,0,0,0,0,0,0,0,0,0,0,0,0,0,0,0,0,0,0,0,0,0,0,0,0,0,0,0,0,0,0,0,0,0,0,0,0,0,0,0,0"/>
            </v:shape>
            <v:group id="Group 2819" o:spid="_x0000_s1902" style="position:absolute;left:10921;top:737;width:1920;height:2069" coordorigin="2345,8502" coordsize="2431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<v:shape id="Freeform 2820" o:spid="_x0000_s1904" style="position:absolute;left:2345;top:8502;width:2431;height:2581;visibility:visible;mso-wrap-style:square;v-text-anchor:top" coordsize="41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CKHsEA&#10;AADcAAAADwAAAGRycy9kb3ducmV2LnhtbESPS4vCMBSF94L/IVxhdpo61CLVKCIILnThY+Hy0lzb&#10;YnNTk4zWfz8RBJeH8/g482VnGvEg52vLCsajBARxYXXNpYLzaTOcgvABWWNjmRS8yMNy0e/NMdf2&#10;yQd6HEMp4gj7HBVUIbS5lL6oyKAf2ZY4elfrDIYoXSm1w2ccN438TZJMGqw5EipsaV1RcTv+mcg9&#10;ax9Obr+m133q2ktz2aVpqtTPoFvNQATqwjf8aW+1giybwPtMPAJ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Qih7BAAAA3AAAAA8AAAAAAAAAAAAAAAAAmAIAAGRycy9kb3du&#10;cmV2LnhtbFBLBQYAAAAABAAEAPUAAACGAwAAAAA=&#10;" path="m412,392v,,-190,45,-333,-16c50,364,23,348,,326,,,,,,,412,,412,,412,r,392xe" fillcolor="#8494a6 [1944]" stroked="f" strokecolor="#fbb040" strokeweight="0">
                <v:stroke joinstyle="miter"/>
                <v:path arrowok="t" o:connecttype="custom" o:connectlocs="2431,2315;466,2221;0,1925;0,0;2431,0;2431,2315" o:connectangles="0,0,0,0,0,0"/>
              </v:shape>
              <v:shape id="Freeform 2821" o:spid="_x0000_s1903" style="position:absolute;left:2345;top:10280;width:2419;height:898;visibility:visible;mso-wrap-style:square;v-text-anchor:top" coordsize="41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sUcMA&#10;AADcAAAADwAAAGRycy9kb3ducmV2LnhtbESP0WrCQBRE3wv+w3KFvtWNpaQaXUWkmkKfjH7AJXtN&#10;otm7YXfV5O/dQqGPw8ycYZbr3rTiTs43lhVMJwkI4tLqhisFp+PubQbCB2SNrWVSMJCH9Wr0ssRM&#10;2wcf6F6ESkQI+wwV1CF0mZS+rMmgn9iOOHpn6wyGKF0ltcNHhJtWvidJKg02HBdq7GhbU3ktbkbB&#10;0Q17n9NPsR0u/cdnns+7L5or9TruNwsQgfrwH/5rf2sFaZrC75l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GsUcMAAADcAAAADwAAAAAAAAAAAAAAAACYAgAAZHJzL2Rv&#10;d25yZXYueG1sUEsFBgAAAAAEAAQA9QAAAIgDAAAAAA==&#10;" path="m410,90c410,90,155,152,97,,97,,32,44,,24v,,,,,c23,46,50,62,78,74v143,62,332,16,332,16xe" fillcolor="#313a43 [2408]" stroked="f" strokecolor="#fbb040" strokeweight="0">
                <v:stroke joinstyle="miter"/>
                <v:path arrowok="t" o:connecttype="custom" o:connectlocs="2419,532;572,0;0,142;0,142;460,437;2419,532" o:connectangles="0,0,0,0,0,0"/>
              </v:shape>
            </v:group>
            <v:group id="Group 2822" o:spid="_x0000_s1899" style="position:absolute;left:13077;top:1122;width:1803;height:1503" coordorigin="7371,6620" coordsize="1637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<v:oval id="Oval 2823" o:spid="_x0000_s1901" style="position:absolute;left:7371;top:6620;width:1355;height:1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MYUsEA&#10;AADcAAAADwAAAGRycy9kb3ducmV2LnhtbERPzYrCMBC+C75DGGEvoqkuFKlGKYKge9hl1QcYm7Gt&#10;NpOSxFrf3hwW9vjx/a82vWlER87XlhXMpgkI4sLqmksF59NusgDhA7LGxjIpeJGHzXo4WGGm7ZN/&#10;qTuGUsQQ9hkqqEJoMyl9UZFBP7UtceSu1hkMEbpSaofPGG4aOU+SVBqsOTZU2NK2ouJ+fBgFRV5f&#10;nM9/Dunnjbr+8PUtu8VYqY9Rny9BBOrDv/jPvdcK0jSujWfiEZ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TGFLBAAAA3AAAAA8AAAAAAAAAAAAAAAAAmAIAAGRycy9kb3du&#10;cmV2LnhtbFBLBQYAAAAABAAEAPUAAACGAwAAAAA=&#10;" fillcolor="#974706" strokecolor="#f2f2f2 [3052]" strokeweight="5pt">
                <v:fill color2="#462103" rotate="t" focus="100%" type="gradient"/>
                <v:stroke joinstyle="miter"/>
                <v:shadow on="t" color="#8494a6 [1944]" offset="4pt,5pt"/>
              </v:oval>
              <v:oval id="Oval 2824" o:spid="_x0000_s1900" style="position:absolute;left:8743;top:7230;width:265;height:1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DwcYA&#10;AADcAAAADwAAAGRycy9kb3ducmV2LnhtbESPQWvCQBSE7wX/w/IEb3Wjh9CmrlIUSxGRGi1en9ln&#10;Epp9G7NrTP313YLgcZiZb5jJrDOVaKlxpWUFo2EEgjizuuRcwX63fH4B4TyyxsoyKfglB7Np72mC&#10;ibZX3lKb+lwECLsEFRTe14mULivIoBvamjh4J9sY9EE2udQNXgPcVHIcRbE0WHJYKLCmeUHZT3ox&#10;CnZfdblZf58PvLqlx4W+nFYfVavUoN+9v4Hw1PlH+N7+1Ari+BX+z4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oDwcYAAADcAAAADwAAAAAAAAAAAAAAAACYAgAAZHJz&#10;L2Rvd25yZXYueG1sUEsFBgAAAAAEAAQA9QAAAIsDAAAAAA==&#10;" fillcolor="#f2f2f2 [3052]" stroked="f" strokecolor="#ccc" strokeweight=".01pt">
                <v:stroke joinstyle="miter"/>
                <v:shadow on="t" color="#8494a6 [1944]"/>
              </v:oval>
            </v:group>
            <v:group id="Group 2826" o:spid="_x0000_s1858" style="position:absolute;left:8991;top:3032;width:5427;height:7379;rotation:528657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7ACEnCAAAA3AAAAA8A&#10;AAAAAAAAAAAAAAAAqgIAAGRycy9kb3ducmV2LnhtbFBLBQYAAAAABAAEAPoAAACZAwAAAAA=&#10;">
              <v:shape id="Freeform 2827" o:spid="_x0000_s1898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eyMEA&#10;AADcAAAADwAAAGRycy9kb3ducmV2LnhtbESPQYvCMBSE7wv+h/AEb2uqB1erUUSo7LInqz/g0Tyb&#10;YvJSmmi7/94sCB6HmfmG2ewGZ8WDutB4VjCbZiCIK68brhVczsXnEkSIyBqtZ1LwRwF229HHBnPt&#10;ez7Ro4y1SBAOOSowMba5lKEy5DBMfUucvKvvHMYku1rqDvsEd1bOs2whHTacFgy2dDBU3cq7U3As&#10;D0Ww9Y/p54O9/XKpj7pYKTUZD/s1iEhDfIdf7W+tYPE1g/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53sjBAAAA3AAAAA8AAAAAAAAAAAAAAAAAmAIAAGRycy9kb3du&#10;cmV2LnhtbFBLBQYAAAAABAAEAPUAAACGAwAAAAA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<o:lock v:ext="edit" verticies="t"/>
              </v:shape>
              <v:shape id="Freeform 2828" o:spid="_x0000_s1897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X28MA&#10;AADcAAAADwAAAGRycy9kb3ducmV2LnhtbESPUUvDMBSF3wX/Q7iCby61slbqsiEFYY/aTfTx0tw1&#10;1eSmJNlW/70ZCD4ezjnf4aw2s7PiRCGOnhXcLwoQxL3XIw8K9ruXu0cQMSFrtJ5JwQ9F2Kyvr1bY&#10;aH/mNzp1aRAZwrFBBSalqZEy9oYcxoWfiLN38MFhyjIMUgc8Z7izsiyKSjocOS8YnKg11H93R6dg&#10;2VavtfwI9n347A61N7sHab+Uur2Zn59AJJrTf/ivvdUKqrqEy5l8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kX28MAAADcAAAADwAAAAAAAAAAAAAAAACYAgAAZHJzL2Rv&#10;d25yZXYueG1sUEsFBgAAAAAEAAQA9QAAAIgDAAAAAA==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<o:lock v:ext="edit" verticies="t"/>
              </v:shape>
              <v:line id="Line 2829" o:spid="_x0000_s1896" style="position:absolute;visibility:visibl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uyVsQAAADcAAAADwAAAGRycy9kb3ducmV2LnhtbESPQWvCQBSE70L/w/IKvemmVqykbkJp&#10;KXrwoq3o8ZF9TULz3obsqsm/dwWhx2FmvmGWec+NOlPnaycGnicJKJLC2VpKAz/fX+MFKB9QLDZO&#10;yMBAHvLsYbTE1LqLbOm8C6WKEPEpGqhCaFOtfVERo5+4liR6v65jDFF2pbYdXiKcGz1NkrlmrCUu&#10;VNjSR0XF3+7EBqZBqJjxZvW50qfjntfDgXEw5umxf38DFagP/+F7e20NzF9f4H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S7JWxAAAANwAAAAPAAAAAAAAAAAA&#10;AAAAAKECAABkcnMvZG93bnJldi54bWxQSwUGAAAAAAQABAD5AAAAkgMAAAAA&#10;" strokecolor="#1a1a1a" strokeweight="17e-5mm">
                <v:stroke joinstyle="miter"/>
              </v:line>
              <v:line id="Line 2830" o:spid="_x0000_s1895" style="position:absolute;visibility:visibl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IqIsMAAADcAAAADwAAAGRycy9kb3ducmV2LnhtbESPT2vCQBTE70K/w/IK3nRTEVuiq5SK&#10;6MGLf4oeH9lnEpr3NmRXTb69Kwg9DjPzG2a2aLlSN2p86cTAxzABRZI5W0pu4HhYDb5A+YBisXJC&#10;BjrysJi/9WaYWneXHd32IVcRIj5FA0UIdaq1zwpi9ENXk0Tv4hrGEGWTa9vgPcK50qMkmWjGUuJC&#10;gTX9FJT97a9sYBSEsjFv18u1vp5/edOdGDtj+u/t9xRUoDb8h1/tjTUw+RzD80w8Anr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iKiLDAAAA3AAAAA8AAAAAAAAAAAAA&#10;AAAAoQIAAGRycy9kb3ducmV2LnhtbFBLBQYAAAAABAAEAPkAAACRAwAAAAA=&#10;" strokecolor="#1a1a1a" strokeweight="17e-5mm">
                <v:stroke joinstyle="miter"/>
              </v:line>
              <v:line id="Line 2831" o:spid="_x0000_s1894" style="position:absolute;visibility:visibl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6PucQAAADcAAAADwAAAGRycy9kb3ducmV2LnhtbESPQWvCQBSE70L/w/IKvemmUq2kbkJp&#10;KXrwoq3o8ZF9TULz3obsqsm/dwWhx2FmvmGWec+NOlPnaycGnicJKJLC2VpKAz/fX+MFKB9QLDZO&#10;yMBAHvLsYbTE1LqLbOm8C6WKEPEpGqhCaFOtfVERo5+4liR6v65jDFF2pbYdXiKcGz1NkrlmrCUu&#10;VNjSR0XF3+7EBqZBqHjhzepzpU/HPa+HA+NgzNNj//4GKlAf/sP39toamL/O4H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7o+5xAAAANwAAAAPAAAAAAAAAAAA&#10;AAAAAKECAABkcnMvZG93bnJldi54bWxQSwUGAAAAAAQABAD5AAAAkgMAAAAA&#10;" strokecolor="#1a1a1a" strokeweight="17e-5mm">
                <v:stroke joinstyle="miter"/>
              </v:line>
              <v:line id="Line 2832" o:spid="_x0000_s1893" style="position:absolute;visibility:visibl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wRzsMAAADcAAAADwAAAGRycy9kb3ducmV2LnhtbESPQWvCQBSE74L/YXlCb7qplFiiqxSl&#10;6KGXakWPj+wzCea9DdlVk3/fLRQ8DjPzDbNYdVyrO7W+cmLgdZKAIsmdraQw8HP4HL+D8gHFYu2E&#10;DPTkYbUcDhaYWfeQb7rvQ6EiRHyGBsoQmkxrn5fE6CeuIYnexbWMIcq20LbFR4RzradJkmrGSuJC&#10;iQ2tS8qv+xsbmAah/I2/tputvp2PvOtPjL0xL6PuYw4qUBee4f/2zhpIZyn8nYlHQC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88Ec7DAAAA3AAAAA8AAAAAAAAAAAAA&#10;AAAAoQIAAGRycy9kb3ducmV2LnhtbFBLBQYAAAAABAAEAPkAAACRAwAAAAA=&#10;" strokecolor="#1a1a1a" strokeweight="17e-5mm">
                <v:stroke joinstyle="miter"/>
              </v:line>
              <v:line id="Line 2833" o:spid="_x0000_s1892" style="position:absolute;visibility:visibl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C0VcMAAADcAAAADwAAAGRycy9kb3ducmV2LnhtbESPQWvCQBSE74X+h+UVvDWbimiJrlIq&#10;ogcvVYseH9lnEpr3NmRXTf69WxA8DjPzDTNbdFyrK7W+cmLgI0lBkeTOVlIYOOxX75+gfECxWDsh&#10;Az15WMxfX2aYWXeTH7ruQqEiRHyGBsoQmkxrn5fE6BPXkETv7FrGEGVbaNviLcK51sM0HWvGSuJC&#10;iQ19l5T/7S5sYBiE8hFv18u1vpx+edMfGXtjBm/d1xRUoC48w4/2xhoYTybwfyYeAT2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wtFXDAAAA3AAAAA8AAAAAAAAAAAAA&#10;AAAAoQIAAGRycy9kb3ducmV2LnhtbFBLBQYAAAAABAAEAPkAAACRAwAAAAA=&#10;" strokecolor="#1a1a1a" strokeweight="17e-5mm">
                <v:stroke joinstyle="miter"/>
              </v:line>
              <v:line id="Line 2834" o:spid="_x0000_s1891" style="position:absolute;visibility:visibl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8gJ8EAAADcAAAADwAAAGRycy9kb3ducmV2LnhtbERPS2vCQBC+F/wPyxS81U1FbImuUhRJ&#10;Dl5qW9rjkB2T0MxsyK55/Hv3UOjx43tv9yM3qqfO104MPC8SUCSFs7WUBj4/Tk+voHxAsdg4IQMT&#10;edjvZg9bTK0b5J36SyhVDBGfooEqhDbV2hcVMfqFa0kid3UdY4iwK7XtcIjh3Ohlkqw1Yy2xocKW&#10;DhUVv5cbG1gGoWLF5+yY6dvPF+fTN+NkzPxxfNuACjSGf/GfO7cG1i9xbTwTj4De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7yAnwQAAANwAAAAPAAAAAAAAAAAAAAAA&#10;AKECAABkcnMvZG93bnJldi54bWxQSwUGAAAAAAQABAD5AAAAjwMAAAAA&#10;" strokecolor="#1a1a1a" strokeweight="17e-5mm">
                <v:stroke joinstyle="miter"/>
              </v:line>
              <v:line id="Line 2835" o:spid="_x0000_s1890" style="position:absolute;visibility:visibl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OFvMQAAADcAAAADwAAAGRycy9kb3ducmV2LnhtbESPzWvCQBTE70L/h+UVetNNpfgRXaW0&#10;FD304hd6fGSfSWje25BdNfnvu4LgcZiZ3zDzZcuVulLjSycG3gcJKJLM2VJyA/vdT38CygcUi5UT&#10;MtCRh+XipTfH1LqbbOi6DbmKEPEpGihCqFOtfVYQox+4miR6Z9cwhiibXNsGbxHOlR4myUgzlhIX&#10;Cqzpq6Dsb3thA8MglH3w7+p7pS+nA6+7I2NnzNtr+zkDFagNz/CjvbYGRuMp3M/EI6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o4W8xAAAANwAAAAPAAAAAAAAAAAA&#10;AAAAAKECAABkcnMvZG93bnJldi54bWxQSwUGAAAAAAQABAD5AAAAkgMAAAAA&#10;" strokecolor="#1a1a1a" strokeweight="17e-5mm">
                <v:stroke joinstyle="miter"/>
              </v:line>
              <v:line id="Line 2836" o:spid="_x0000_s1889" style="position:absolute;visibility:visibl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xcBsEAAADcAAAADwAAAGRycy9kb3ducmV2LnhtbERPTWvCQBC9F/wPywi91Y1SRGI2QSxF&#10;D73UtuhxyI5JMDMbshtN/n33UOjx8b6zYuRW3an3jRMDy0UCiqR0tpHKwPfX+8sGlA8oFlsnZGAi&#10;D0U+e8owte4hn3Q/hUrFEPEpGqhD6FKtfVkTo1+4jiRyV9czhgj7StseHzGcW71KkrVmbCQ21NjR&#10;vqbydhrYwCoIla/8cXg76OHyw8fpzDgZ8zwfd1tQgcbwL/5zH62B9SbOj2fiEdD5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TFwGwQAAANwAAAAPAAAAAAAAAAAAAAAA&#10;AKECAABkcnMvZG93bnJldi54bWxQSwUGAAAAAAQABAD5AAAAjwMAAAAA&#10;" strokecolor="#1a1a1a" strokeweight="17e-5mm">
                <v:stroke joinstyle="miter"/>
              </v:line>
              <v:line id="Line 2837" o:spid="_x0000_s1888" style="position:absolute;visibility:visibl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D5ncQAAADcAAAADwAAAGRycy9kb3ducmV2LnhtbESPT2vCQBTE74LfYXmF3nSjSJDUVUpF&#10;zKEXbUt7fGRfk9C8tyG75s+3dwuFHoeZ+Q2zO4zcqJ46XzsxsFomoEgKZ2spDby/nRZbUD6gWGyc&#10;kIGJPBz289kOM+sGuVB/DaWKEPEZGqhCaDOtfVERo1+6liR6365jDFF2pbYdDhHOjV4nSaoZa4kL&#10;Fbb0UlHxc72xgXUQKjb8ej6e9e3rg/Ppk3Ey5vFhfH4CFWgM/+G/dm4NpNsV/J6JR0D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APmdxAAAANwAAAAPAAAAAAAAAAAA&#10;AAAAAKECAABkcnMvZG93bnJldi54bWxQSwUGAAAAAAQABAD5AAAAkgMAAAAA&#10;" strokecolor="#1a1a1a" strokeweight="17e-5mm">
                <v:stroke joinstyle="miter"/>
              </v:line>
              <v:line id="Line 2838" o:spid="_x0000_s1887" style="position:absolute;visibility:visibl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Jn6sQAAADcAAAADwAAAGRycy9kb3ducmV2LnhtbESPQWvCQBSE7wX/w/IKvTWbBhFJ3YRS&#10;ET30UqvY4yP7TIJ5b0N21eTfdwuFHoeZ+YZZlSN36kaDb50YeElSUCSVs63UBg5fm+clKB9QLHZO&#10;yMBEHspi9rDC3Lq7fNJtH2oVIeJzNNCE0Oda+6ohRp+4niR6ZzcwhiiHWtsB7xHOnc7SdKEZW4kL&#10;Dfb03lB12V/ZQBaEqjl/bNdbff0+8m46MU7GPD2Ob6+gAo3hP/zX3lkDi2UGv2fiEd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0mfqxAAAANwAAAAPAAAAAAAAAAAA&#10;AAAAAKECAABkcnMvZG93bnJldi54bWxQSwUGAAAAAAQABAD5AAAAkgMAAAAA&#10;" strokecolor="#1a1a1a" strokeweight="17e-5mm">
                <v:stroke joinstyle="miter"/>
              </v:line>
              <v:line id="Line 2839" o:spid="_x0000_s1886" style="position:absolute;visibility:visibl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7CccMAAADcAAAADwAAAGRycy9kb3ducmV2LnhtbESPQWvCQBSE7wX/w/KE3uqmsYhEVykt&#10;oodetBU9PrLPJJj3NmQ3mvz7rlDocZiZb5jluuda3aj1lRMDr5MEFEnubCWFgZ/vzcsclA8oFmsn&#10;ZGAgD+vV6GmJmXV32dPtEAoVIeIzNFCG0GRa+7wkRj9xDUn0Lq5lDFG2hbYt3iOca50myUwzVhIX&#10;Smzoo6T8eujYQBqE8jf+2n5udXc+8m44MQ7GPI/79wWoQH34D/+1d9bAbD6Fx5l4BP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ewnHDAAAA3AAAAA8AAAAAAAAAAAAA&#10;AAAAoQIAAGRycy9kb3ducmV2LnhtbFBLBQYAAAAABAAEAPkAAACRAwAAAAA=&#10;" strokecolor="#1a1a1a" strokeweight="17e-5mm">
                <v:stroke joinstyle="miter"/>
              </v:line>
              <v:line id="Line 2840" o:spid="_x0000_s1885" style="position:absolute;visibility:visibl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daBcQAAADcAAAADwAAAGRycy9kb3ducmV2LnhtbESPQWvCQBSE74X+h+UVequbSggSXUVa&#10;ijn0Um1pj4/sMwnmvQ3Z1ST/visIHoeZ+YZZbUZu1YV63zgx8DpLQJGUzjZSGfg+fLwsQPmAYrF1&#10;QgYm8rBZPz6sMLdukC+67EOlIkR8jgbqELpca1/WxOhnriOJ3tH1jCHKvtK2xyHCudXzJMk0YyNx&#10;ocaO3moqT/szG5gHoTLlz937Tp//friYfhknY56fxu0SVKAx3MO3dmENZIsUrmfiEd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d1oFxAAAANwAAAAPAAAAAAAAAAAA&#10;AAAAAKECAABkcnMvZG93bnJldi54bWxQSwUGAAAAAAQABAD5AAAAkgMAAAAA&#10;" strokecolor="#1a1a1a" strokeweight="17e-5mm">
                <v:stroke joinstyle="miter"/>
              </v:line>
              <v:line id="Line 2841" o:spid="_x0000_s1884" style="position:absolute;visibility:visibl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v/nsMAAADcAAAADwAAAGRycy9kb3ducmV2LnhtbESPQWvCQBSE7wX/w/KE3uqmwYpEVykt&#10;oodetBU9PrLPJJj3NmQ3mvz7rlDocZiZb5jluuda3aj1lRMDr5MEFEnubCWFgZ/vzcsclA8oFmsn&#10;ZGAgD+vV6GmJmXV32dPtEAoVIeIzNFCG0GRa+7wkRj9xDUn0Lq5lDFG2hbYt3iOca50myUwzVhIX&#10;Smzoo6T8eujYQBqE8il/bT+3ujsfeTecGAdjnsf9+wJUoD78h//aO2tgNn+Dx5l4BP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7/57DAAAA3AAAAA8AAAAAAAAAAAAA&#10;AAAAoQIAAGRycy9kb3ducmV2LnhtbFBLBQYAAAAABAAEAPkAAACRAwAAAAA=&#10;" strokecolor="#1a1a1a" strokeweight="17e-5mm">
                <v:stroke joinstyle="miter"/>
              </v:line>
              <v:line id="Line 2842" o:spid="_x0000_s1883" style="position:absolute;visibility:visibl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lh6cIAAADcAAAADwAAAGRycy9kb3ducmV2LnhtbESPQWvCQBSE7wX/w/KE3upGKUGiq4hS&#10;9NCLVtHjI/tMgnlvQ3bV5N+7hUKPw8x8w8yXHdfqQa2vnBgYjxJQJLmzlRQGjj9fH1NQPqBYrJ2Q&#10;gZ48LBeDtzlm1j1lT49DKFSEiM/QQBlCk2nt85IY/cg1JNG7upYxRNkW2rb4jHCu9SRJUs1YSVwo&#10;saF1SfntcGcDkyCUf/L3drPV98uJd/2ZsTfmfditZqACdeE//NfeWQPpNIXfM/EI6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ulh6cIAAADcAAAADwAAAAAAAAAAAAAA&#10;AAChAgAAZHJzL2Rvd25yZXYueG1sUEsFBgAAAAAEAAQA+QAAAJADAAAAAA==&#10;" strokecolor="#1a1a1a" strokeweight="17e-5mm">
                <v:stroke joinstyle="miter"/>
              </v:line>
              <v:line id="Line 2843" o:spid="_x0000_s1882" style="position:absolute;visibility:visibl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XEcsMAAADcAAAADwAAAGRycy9kb3ducmV2LnhtbESPT2vCQBTE70K/w/IK3nSjFCvRVaSl&#10;6MGLf0o9PrLPJJj3NmRXTb69Kwg9DjPzG2a+bLlSN2p86cTAaJiAIsmcLSU3cDz8DKagfECxWDkh&#10;Ax15WC7eenNMrbvLjm77kKsIEZ+igSKEOtXaZwUx+qGrSaJ3dg1jiLLJtW3wHuFc6XGSTDRjKXGh&#10;wJq+Csou+ysbGAeh7IO36++1vp5+edP9MXbG9N/b1QxUoDb8h1/tjTUwmX7C80w8Anr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lxHLDAAAA3AAAAA8AAAAAAAAAAAAA&#10;AAAAoQIAAGRycy9kb3ducmV2LnhtbFBLBQYAAAAABAAEAPkAAACRAwAAAAA=&#10;" strokecolor="#1a1a1a" strokeweight="17e-5mm">
                <v:stroke joinstyle="miter"/>
              </v:line>
              <v:line id="Line 2844" o:spid="_x0000_s1881" style="position:absolute;visibility:visibl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pQAMEAAADcAAAADwAAAGRycy9kb3ducmV2LnhtbERPTWvCQBC9F/wPywi91Y1SRGI2QSxF&#10;D73UtuhxyI5JMDMbshtN/n33UOjx8b6zYuRW3an3jRMDy0UCiqR0tpHKwPfX+8sGlA8oFlsnZGAi&#10;D0U+e8owte4hn3Q/hUrFEPEpGqhD6FKtfVkTo1+4jiRyV9czhgj7StseHzGcW71KkrVmbCQ21NjR&#10;vqbydhrYwCoIla/8cXg76OHyw8fpzDgZ8zwfd1tQgcbwL/5zH62B9SaujWfiEdD5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OlAAwQAAANwAAAAPAAAAAAAAAAAAAAAA&#10;AKECAABkcnMvZG93bnJldi54bWxQSwUGAAAAAAQABAD5AAAAjwMAAAAA&#10;" strokecolor="#1a1a1a" strokeweight="17e-5mm">
                <v:stroke joinstyle="miter"/>
              </v:line>
              <v:line id="Line 2845" o:spid="_x0000_s1880" style="position:absolute;visibility:visibl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b1m8MAAADcAAAADwAAAGRycy9kb3ducmV2LnhtbESPQWvCQBSE74X+h+UVvDWbioiNrlIq&#10;ogcvVYseH9lnEpr3NmRXTf69WxA8DjPzDTNbdFyrK7W+cmLgI0lBkeTOVlIYOOxX7xNQPqBYrJ2Q&#10;gZ48LOavLzPMrLvJD113oVARIj5DA2UITaa1z0ti9IlrSKJ3di1jiLIttG3xFuFc62GajjVjJXGh&#10;xIa+S8r/dhc2MAxC+Yi36+VaX06/vOmPjL0xg7fuawoqUBee4Ud7Yw2MJ5/wfyYeAT2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29ZvDAAAA3AAAAA8AAAAAAAAAAAAA&#10;AAAAoQIAAGRycy9kb3ducmV2LnhtbFBLBQYAAAAABAAEAPkAAACRAwAAAAA=&#10;" strokecolor="#1a1a1a" strokeweight="17e-5mm">
                <v:stroke joinstyle="miter"/>
              </v:line>
              <v:line id="Line 2846" o:spid="_x0000_s1879" style="position:absolute;visibility:visibl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XK28EAAADcAAAADwAAAGRycy9kb3ducmV2LnhtbERPS2vCQBC+F/wPyxS81U1FpI2uUhRJ&#10;Dl5qW9rjkB2T0MxsyK55/Hv3UOjx43tv9yM3qqfO104MPC8SUCSFs7WUBj4/Tk8voHxAsdg4IQMT&#10;edjvZg9bTK0b5J36SyhVDBGfooEqhDbV2hcVMfqFa0kid3UdY4iwK7XtcIjh3Ohlkqw1Yy2xocKW&#10;DhUVv5cbG1gGoWLF5+yY6dvPF+fTN+NkzPxxfNuACjSGf/GfO7cG1q9xfjwTj4De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lcrbwQAAANwAAAAPAAAAAAAAAAAAAAAA&#10;AKECAABkcnMvZG93bnJldi54bWxQSwUGAAAAAAQABAD5AAAAjwMAAAAA&#10;" strokecolor="#1a1a1a" strokeweight="17e-5mm">
                <v:stroke joinstyle="miter"/>
              </v:line>
              <v:line id="Line 2847" o:spid="_x0000_s1878" style="position:absolute;visibility:visibl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lvQMQAAADcAAAADwAAAGRycy9kb3ducmV2LnhtbESPQWvCQBSE74X+h+UVems2kSI2uobS&#10;UvTgpWrR4yP7TELz3obsqsm/7woFj8PMfMMsioFbdaHeN04MZEkKiqR0tpHKwH739TID5QOKxdYJ&#10;GRjJQ7F8fFhgbt1VvumyDZWKEPE5GqhD6HKtfVkTo09cRxK9k+sZQ5R9pW2P1wjnVk/SdKoZG4kL&#10;NXb0UVP5uz2zgUkQKl95s/pc6fPxh9fjgXE05vlpeJ+DCjSEe/i/vbYGpm8Z3M7EI6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2W9AxAAAANwAAAAPAAAAAAAAAAAA&#10;AAAAAKECAABkcnMvZG93bnJldi54bWxQSwUGAAAAAAQABAD5AAAAkgMAAAAA&#10;" strokecolor="#1a1a1a" strokeweight="17e-5mm">
                <v:stroke joinstyle="miter"/>
              </v:line>
              <v:line id="Line 2848" o:spid="_x0000_s1877" style="position:absolute;visibility:visibl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vxN8MAAADcAAAADwAAAGRycy9kb3ducmV2LnhtbESPQWvCQBSE74L/YXlCb7ppKGKjqxSl&#10;6KGXakWPj+wzCea9DdlVk3/fLRQ8DjPzDbNYdVyrO7W+cmLgdZKAIsmdraQw8HP4HM9A+YBisXZC&#10;BnrysFoOBwvMrHvIN933oVARIj5DA2UITaa1z0ti9BPXkETv4lrGEGVbaNviI8K51mmSTDVjJXGh&#10;xIbWJeXX/Y0NpEEof+Ov7Warb+cj7/oTY2/My6j7mIMK1IVn+L+9swam7yn8nYlHQC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L8TfDAAAA3AAAAA8AAAAAAAAAAAAA&#10;AAAAoQIAAGRycy9kb3ducmV2LnhtbFBLBQYAAAAABAAEAPkAAACRAwAAAAA=&#10;" strokecolor="#1a1a1a" strokeweight="17e-5mm">
                <v:stroke joinstyle="miter"/>
              </v:line>
              <v:line id="Line 2849" o:spid="_x0000_s1876" style="position:absolute;visibility:visibl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dUrMQAAADcAAAADwAAAGRycy9kb3ducmV2LnhtbESPQWvCQBSE70L/w/IKvemmVqSmbkJp&#10;KXrwoq3o8ZF9TULz3obsqsm/dwWhx2FmvmGWec+NOlPnaycGnicJKJLC2VpKAz/fX+NXUD6gWGyc&#10;kIGBPOTZw2iJqXUX2dJ5F0oVIeJTNFCF0KZa+6IiRj9xLUn0fl3HGKLsSm07vEQ4N3qaJHPNWEtc&#10;qLClj4qKv92JDUyDUDHjzepzpU/HPa+HA+NgzNNj//4GKlAf/sP39toamC9e4H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R1SsxAAAANwAAAAPAAAAAAAAAAAA&#10;AAAAAKECAABkcnMvZG93bnJldi54bWxQSwUGAAAAAAQABAD5AAAAkgMAAAAA&#10;" strokecolor="#1a1a1a" strokeweight="17e-5mm">
                <v:stroke joinstyle="miter"/>
              </v:line>
              <v:line id="Line 2850" o:spid="_x0000_s1875" style="position:absolute;visibility:visibl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7M2MMAAADcAAAADwAAAGRycy9kb3ducmV2LnhtbESPT2vCQBTE70K/w/IK3nRTEWmjq5SK&#10;6MGLf4oeH9lnEpr3NmRXTb69Kwg9DjPzG2a2aLlSN2p86cTAxzABRZI5W0pu4HhYDT5B+YBisXJC&#10;BjrysJi/9WaYWneXHd32IVcRIj5FA0UIdaq1zwpi9ENXk0Tv4hrGEGWTa9vgPcK50qMkmWjGUuJC&#10;gTX9FJT97a9sYBSEsjFv18u1vp5/edOdGDtj+u/t9xRUoDb8h1/tjTUw+RrD80w8Anr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uzNjDAAAA3AAAAA8AAAAAAAAAAAAA&#10;AAAAoQIAAGRycy9kb3ducmV2LnhtbFBLBQYAAAAABAAEAPkAAACRAwAAAAA=&#10;" strokecolor="#1a1a1a" strokeweight="17e-5mm">
                <v:stroke joinstyle="miter"/>
              </v:line>
              <v:line id="Line 2851" o:spid="_x0000_s1874" style="position:absolute;visibility:visibl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JpQ8QAAADcAAAADwAAAGRycy9kb3ducmV2LnhtbESPQWvCQBSE70L/w/IKvemmUqWmbkJp&#10;KXrwoq3o8ZF9TULz3obsqsm/dwWhx2FmvmGWec+NOlPnaycGnicJKJLC2VpKAz/fX+NXUD6gWGyc&#10;kIGBPOTZw2iJqXUX2dJ5F0oVIeJTNFCF0KZa+6IiRj9xLUn0fl3HGKLsSm07vEQ4N3qaJHPNWEtc&#10;qLClj4qKv92JDUyDUPHCm9XnSp+Oe14PB8bBmKfH/v0NVKA+/Ifv7bU1MF/M4H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4mlDxAAAANwAAAAPAAAAAAAAAAAA&#10;AAAAAKECAABkcnMvZG93bnJldi54bWxQSwUGAAAAAAQABAD5AAAAkgMAAAAA&#10;" strokecolor="#1a1a1a" strokeweight="17e-5mm">
                <v:stroke joinstyle="miter"/>
              </v:line>
              <v:line id="Line 2852" o:spid="_x0000_s1873" style="position:absolute;visibility:visibl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D3NMMAAADcAAAADwAAAGRycy9kb3ducmV2LnhtbESPQWvCQBSE74L/YXlCb7qplGCjqxSl&#10;6KGXakWPj+wzCea9DdlVk3/fLRQ8DjPzDbNYdVyrO7W+cmLgdZKAIsmdraQw8HP4HM9A+YBisXZC&#10;BnrysFoOBwvMrHvIN933oVARIj5DA2UITaa1z0ti9BPXkETv4lrGEGVbaNviI8K51tMkSTVjJXGh&#10;xIbWJeXX/Y0NTINQ/sZf281W385H3vUnxt6Yl1H3MQcVqAvP8H97Zw2k7yn8nYlHQC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w9zTDAAAA3AAAAA8AAAAAAAAAAAAA&#10;AAAAoQIAAGRycy9kb3ducmV2LnhtbFBLBQYAAAAABAAEAPkAAACRAwAAAAA=&#10;" strokecolor="#1a1a1a" strokeweight="17e-5mm">
                <v:stroke joinstyle="miter"/>
              </v:line>
              <v:line id="Line 2853" o:spid="_x0000_s1872" style="position:absolute;visibility:visibl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xSr8QAAADcAAAADwAAAGRycy9kb3ducmV2LnhtbESPzWvCQBTE70L/h+UVetNNpfgRXaW0&#10;FD304hd6fGSfSWje25BdNfnvu4LgcZiZ3zDzZcuVulLjSycG3gcJKJLM2VJyA/vdT38CygcUi5UT&#10;MtCRh+XipTfH1LqbbOi6DbmKEPEpGihCqFOtfVYQox+4miR6Z9cwhiibXNsGbxHOlR4myUgzlhIX&#10;Cqzpq6Dsb3thA8MglH3w7+p7pS+nA6+7I2NnzNtr+zkDFagNz/CjvbYGRtMx3M/EI6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fFKvxAAAANwAAAAPAAAAAAAAAAAA&#10;AAAAAKECAABkcnMvZG93bnJldi54bWxQSwUGAAAAAAQABAD5AAAAkgMAAAAA&#10;" strokecolor="#1a1a1a" strokeweight="17e-5mm">
                <v:stroke joinstyle="miter"/>
              </v:line>
              <v:line id="Line 2854" o:spid="_x0000_s1871" style="position:absolute;visibility:visibl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PG3cEAAADcAAAADwAAAGRycy9kb3ducmV2LnhtbERPS2vCQBC+F/wPyxS81U1FpI2uUhRJ&#10;Dl5qW9rjkB2T0MxsyK55/Hv3UOjx43tv9yM3qqfO104MPC8SUCSFs7WUBj4/Tk8voHxAsdg4IQMT&#10;edjvZg9bTK0b5J36SyhVDBGfooEqhDbV2hcVMfqFa0kid3UdY4iwK7XtcIjh3Ohlkqw1Yy2xocKW&#10;DhUVv5cbG1gGoWLF5+yY6dvPF+fTN+NkzPxxfNuACjSGf/GfO7cG1q9xbTwTj4De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48bdwQAAANwAAAAPAAAAAAAAAAAAAAAA&#10;AKECAABkcnMvZG93bnJldi54bWxQSwUGAAAAAAQABAD5AAAAjwMAAAAA&#10;" strokecolor="#1a1a1a" strokeweight="17e-5mm">
                <v:stroke joinstyle="miter"/>
              </v:line>
              <v:line id="Line 2855" o:spid="_x0000_s1870" style="position:absolute;visibility:visibl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9jRsMAAADcAAAADwAAAGRycy9kb3ducmV2LnhtbESPT2vCQBTE70K/w/IK3nSjFKnRVaSl&#10;6MGLf0o9PrLPJJj3NmRXTb69Kwg9DjPzG2a+bLlSN2p86cTAaJiAIsmcLSU3cDz8DD5B+YBisXJC&#10;BjrysFy89eaYWneXHd32IVcRIj5FA0UIdaq1zwpi9ENXk0Tv7BrGEGWTa9vgPcK50uMkmWjGUuJC&#10;gTV9FZRd9lc2MA5C2Qdv199rfT398qb7Y+yM6b+3qxmoQG34D7/aG2tgMp3C80w8Anr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vY0bDAAAA3AAAAA8AAAAAAAAAAAAA&#10;AAAAoQIAAGRycy9kb3ducmV2LnhtbFBLBQYAAAAABAAEAPkAAACRAwAAAAA=&#10;" strokecolor="#1a1a1a" strokeweight="17e-5mm">
                <v:stroke joinstyle="miter"/>
              </v:line>
              <v:line id="Line 2856" o:spid="_x0000_s1869" style="position:absolute;visibility:visibl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5QwcEAAADcAAAADwAAAGRycy9kb3ducmV2LnhtbERPS2vCQBC+F/oflil4qxultCW6irSU&#10;5NBLtaLHITsmwcxsyK55/Hv3UOjx43uvtyM3qqfO104MLOYJKJLC2VpKA7+Hr+d3UD6gWGyckIGJ&#10;PGw3jw9rTK0b5If6fShVDBGfooEqhDbV2hcVMfq5a0kid3EdY4iwK7XtcIjh3OhlkrxqxlpiQ4Ut&#10;fVRUXPc3NrAMQsULf2efmb6dj5xPJ8bJmNnTuFuBCjSGf/GfO7cG3pI4P56JR0Bv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flDBwQAAANwAAAAPAAAAAAAAAAAAAAAA&#10;AKECAABkcnMvZG93bnJldi54bWxQSwUGAAAAAAQABAD5AAAAjwMAAAAA&#10;" strokecolor="#1a1a1a" strokeweight="17e-5mm">
                <v:stroke joinstyle="miter"/>
              </v:line>
              <v:line id="Line 2857" o:spid="_x0000_s1868" style="position:absolute;visibility:visibl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L1WsMAAADcAAAADwAAAGRycy9kb3ducmV2LnhtbESPQWvCQBSE70L/w/IKvZmNUrREVykt&#10;RQ9eqhU9PrLPJJj3NmRXTf69KxQ8DjPzDTNfdlyrK7W+cmJglKSgSHJnKykM/O1+hh+gfECxWDsh&#10;Az15WC5eBnPMrLvJL123oVARIj5DA2UITaa1z0ti9IlrSKJ3ci1jiLIttG3xFuFc63GaTjRjJXGh&#10;xIa+SsrP2wsbGAeh/J03q++Vvhz3vO4PjL0xb6/d5wxUoC48w//ttTUwTUfwOBOPgF7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4y9VrDAAAA3AAAAA8AAAAAAAAAAAAA&#10;AAAAoQIAAGRycy9kb3ducmV2LnhtbFBLBQYAAAAABAAEAPkAAACRAwAAAAA=&#10;" strokecolor="#1a1a1a" strokeweight="17e-5mm">
                <v:stroke joinstyle="miter"/>
              </v:line>
              <v:line id="Line 2858" o:spid="_x0000_s1867" style="position:absolute;visibility:visibl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BrLcQAAADcAAAADwAAAGRycy9kb3ducmV2LnhtbESPQWvCQBSE7wX/w/KE3urGUFpJ3QRR&#10;RA+9aCvt8ZF9TYJ5b0N21eTfdwtCj8PMfMMsi4FbdaXeN04MzGcJKJLS2UYqA58f26cFKB9QLLZO&#10;yMBIHop88rDEzLqbHOh6DJWKEPEZGqhD6DKtfVkTo5+5jiR6P65nDFH2lbY93iKcW50myYtmbCQu&#10;1NjRuqbyfLywgTQIlc/8vtvs9OX7xPvxi3E05nE6rN5ABRrCf/je3lsDr0kKf2fiEdD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4GstxAAAANwAAAAPAAAAAAAAAAAA&#10;AAAAAKECAABkcnMvZG93bnJldi54bWxQSwUGAAAAAAQABAD5AAAAkgMAAAAA&#10;" strokecolor="#1a1a1a" strokeweight="17e-5mm">
                <v:stroke joinstyle="miter"/>
              </v:line>
              <v:line id="Line 2859" o:spid="_x0000_s1866" style="position:absolute;visibility:visibl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zOtsQAAADcAAAADwAAAGRycy9kb3ducmV2LnhtbESPT2vCQBTE7wW/w/KE3upGLbWkriKK&#10;6MFL/UN7fGSfSTDvbciumnx7t1DwOMzMb5jpvOVK3ajxpRMDw0ECiiRztpTcwPGwfvsE5QOKxcoJ&#10;GejIw3zWe5liat1dvum2D7mKEPEpGihCqFOtfVYQox+4miR6Z9cwhiibXNsG7xHOlR4lyYdmLCUu&#10;FFjTsqDssr+ygVEQyt55t1lt9PX3xNvuh7Ez5rXfLr5ABWrDM/zf3loDk2QMf2fiEd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rM62xAAAANwAAAAPAAAAAAAAAAAA&#10;AAAAAKECAABkcnMvZG93bnJldi54bWxQSwUGAAAAAAQABAD5AAAAkgMAAAAA&#10;" strokecolor="#1a1a1a" strokeweight="17e-5mm">
                <v:stroke joinstyle="miter"/>
              </v:line>
              <v:line id="Line 2860" o:spid="_x0000_s1865" style="position:absolute;visibility:visibl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VWwsMAAADcAAAADwAAAGRycy9kb3ducmV2LnhtbESPQWvCQBSE70L/w/IKvZmNIlpSVxGl&#10;6MGL2tIeH9nXJDTvbciumvx7VxA8DjPzDTNfdlyrC7W+cmJglKSgSHJnKykMfJ0+h++gfECxWDsh&#10;Az15WC5eBnPMrLvKgS7HUKgIEZ+hgTKEJtPa5yUx+sQ1JNH7cy1jiLIttG3xGuFc63GaTjVjJXGh&#10;xIbWJeX/xzMbGAehfML77Warz7/fvOt/GHtj3l671QeoQF14hh/tnTUwSydwPxOPgF7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5FVsLDAAAA3AAAAA8AAAAAAAAAAAAA&#10;AAAAoQIAAGRycy9kb3ducmV2LnhtbFBLBQYAAAAABAAEAPkAAACRAwAAAAA=&#10;" strokecolor="#1a1a1a" strokeweight="17e-5mm">
                <v:stroke joinstyle="miter"/>
              </v:line>
              <v:shape id="Freeform 2861" o:spid="_x0000_s1864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M2sMQA&#10;AADcAAAADwAAAGRycy9kb3ducmV2LnhtbESPQWvCQBSE7wX/w/IK3uquAa2krlKFQj3VRi+9PbLP&#10;JJh9G7JrEv31XUHwOMx8M8xyPdhadNT6yrGG6USBIM6dqbjQcDx8vS1A+IBssHZMGq7kYb0avSwx&#10;Na7nX+qyUIhYwj5FDWUITSqlz0uy6CeuIY7eybUWQ5RtIU2LfSy3tUyUmkuLFceFEhvalpSfs4vV&#10;8H7LVHJJ9t15Mz3tN7vDrP+hP63Hr8PnB4hAQ3iGH/S3iZyawf1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zNrDEAAAA3AAAAA8AAAAAAAAAAAAAAAAAmAIAAGRycy9k&#10;b3ducmV2LnhtbFBLBQYAAAAABAAEAPUAAACJAwAAAAA=&#10;" path="m,7803l,,,7803xe" fillcolor="#e44145" stroked="f">
                <v:path arrowok="t" o:connecttype="custom" o:connectlocs="0,7803;0,0;0,7803" o:connectangles="0,0,0"/>
              </v:shape>
              <v:line id="Line 2862" o:spid="_x0000_s1863" style="position:absolute;flip:y;visibility:visibl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/ifMcAAADcAAAADwAAAGRycy9kb3ducmV2LnhtbESPT2vCQBTE7wW/w/KE3upGC0mNrqIt&#10;pT0IUv8cvD2yr9nU7NuQ3Wj89l2h0OMwM79h5sve1uJCra8cKxiPEhDEhdMVlwoO+/enFxA+IGus&#10;HZOCG3lYLgYPc8y1u/IXXXahFBHCPkcFJoQml9IXhiz6kWuIo/ftWoshyraUusVrhNtaTpIklRYr&#10;jgsGG3o1VJx3nVXgbqej6dJumj3XHxuTrX/sdvym1OOwX81ABOrDf/iv/akVZEkK9zPxCM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7+J8xwAAANwAAAAPAAAAAAAA&#10;AAAAAAAAAKECAABkcnMvZG93bnJldi54bWxQSwUGAAAAAAQABAD5AAAAlQMAAAAA&#10;" strokecolor="#e76f34" strokeweight="17e-5mm">
                <v:stroke joinstyle="miter"/>
              </v:line>
              <v:shape id="Freeform 2863" o:spid="_x0000_s1862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NXMQA&#10;AADcAAAADwAAAGRycy9kb3ducmV2LnhtbESPQWvCQBSE74L/YXkFb7prQC2pq1ShUE/a2Etvj+wz&#10;CWbfhuyaxP76riD0OMx8M8x6O9hadNT6yrGG+UyBIM6dqbjQ8H3+mL6C8AHZYO2YNNzJw3YzHq0x&#10;Na7nL+qyUIhYwj5FDWUITSqlz0uy6GeuIY7exbUWQ5RtIU2LfSy3tUyUWkqLFceFEhval5Rfs5vV&#10;sPrNVHJLTt11N7+cdofzoj/Sj9aTl+H9DUSgIfyHn/SniZxaweN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tDVzEAAAA3AAAAA8AAAAAAAAAAAAAAAAAmAIAAGRycy9k&#10;b3ducmV2LnhtbFBLBQYAAAAABAAEAPUAAACJAwAAAAA=&#10;" path="m,7803l,,,7803xe" fillcolor="#e44145" stroked="f">
                <v:path arrowok="t" o:connecttype="custom" o:connectlocs="0,7803;0,0;0,7803" o:connectangles="0,0,0"/>
              </v:shape>
              <v:line id="Line 2864" o:spid="_x0000_s1861" style="position:absolute;flip:y;visibility:visibl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zTlcMAAADcAAAADwAAAGRycy9kb3ducmV2LnhtbERPy2rCQBTdF/yH4Qrd1YkKRqOjtEpp&#10;F0Kpj4W7S+aaiWbuhMxE4987i0KXh/NerDpbiRs1vnSsYDhIQBDnTpdcKDjsP9+mIHxA1lg5JgUP&#10;8rBa9l4WmGl351+67UIhYgj7DBWYEOpMSp8bsugHriaO3Nk1FkOETSF1g/cYbis5SpKJtFhybDBY&#10;09pQft21VoF7nI6mnbSzdFx9bU36cbE/w41Sr/3ufQ4iUBf+xX/ub60gTeLaeCYeAb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805XDAAAA3AAAAA8AAAAAAAAAAAAA&#10;AAAAoQIAAGRycy9kb3ducmV2LnhtbFBLBQYAAAAABAAEAPkAAACRAwAAAAA=&#10;" strokecolor="#e76f34" strokeweight="17e-5mm">
                <v:stroke joinstyle="miter"/>
              </v:line>
              <v:line id="Line 2865" o:spid="_x0000_s1860" style="position:absolute;visibility:visibl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T5XMQAAADcAAAADwAAAGRycy9kb3ducmV2LnhtbESPT2vCQBTE7wW/w/KE3upGkdamriKK&#10;6MFL/UN7fGSfSTDvbciumnx7t1DwOMzMb5jpvOVK3ajxpRMDw0ECiiRztpTcwPGwfpuA8gHFYuWE&#10;DHTkYT7rvUwxte4u33Tbh1xFiPgUDRQh1KnWPiuI0Q9cTRK9s2sYQ5RNrm2D9wjnSo+S5F0zlhIX&#10;CqxpWVB22V/ZwCgIZWPebVYbff098bb7YeyMee23iy9QgdrwDP+3t9bAR/IJf2fiEd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RPlcxAAAANwAAAAPAAAAAAAAAAAA&#10;AAAAAKECAABkcnMvZG93bnJldi54bWxQSwUGAAAAAAQABAD5AAAAkgMAAAAA&#10;" strokecolor="#1a1a1a" strokeweight="17e-5mm">
                <v:stroke joinstyle="miter"/>
              </v:line>
              <v:line id="Line 2866" o:spid="_x0000_s1859" style="position:absolute;visibility:visibl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fGHMAAAADcAAAADwAAAGRycy9kb3ducmV2LnhtbERPS4vCMBC+C/6HMMLeNFWWVapRZJdF&#10;D3vxhR6HZmyLnUlporb/fnMQPH5878Wq5Uo9qPGlEwPjUQKKJHO2lNzA8fA7nIHyAcVi5YQMdORh&#10;tez3Fpha95QdPfYhVzFEfIoGihDqVGufFcToR64midzVNYwhwibXtsFnDOdKT5LkSzOWEhsKrOm7&#10;oOy2v7OBSRDKPvlv87PR98uJt92ZsTPmY9Cu56ACteEtfrm31sB0HOfHM/EI6O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SnxhzAAAAA3AAAAA8AAAAAAAAAAAAAAAAA&#10;oQIAAGRycy9kb3ducmV2LnhtbFBLBQYAAAAABAAEAPkAAACOAwAAAAA=&#10;" strokecolor="#1a1a1a" strokeweight="17e-5mm">
                <v:stroke joinstyle="miter"/>
              </v:line>
            </v:group>
            <v:group id="Group 2867" o:spid="_x0000_s1845" style="position:absolute;left:6;top:8514;width:6105;height:807;rotation:-3213980fd" coordorigin="6,-6" coordsize="6966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krNcQAAADcAAAA&#10;DwAAAAAAAAAAAAAAAACqAgAAZHJzL2Rvd25yZXYueG1sUEsFBgAAAAAEAAQA+gAAAJsDAAAAAA==&#10;">
              <v:shape id="Freeform 2868" o:spid="_x0000_s1857" style="position:absolute;left:478;top:632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AIMQA&#10;AADcAAAADwAAAGRycy9kb3ducmV2LnhtbESPQWvCQBSE7wX/w/IEb3XjHrREV1FBKqWCRg8eH9ln&#10;Esy+DdmtJv++WxB6HGbmG2ax6mwtHtT6yrGGyTgBQZw7U3Gh4XLevX+A8AHZYO2YNPTkYbUcvC0w&#10;Ne7JJ3pkoRARwj5FDWUITSqlz0uy6MeuIY7ezbUWQ5RtIU2Lzwi3tVRJMpUWK44LJTa0LSm/Zz9W&#10;w7ZRx9P02uOXOnzafnPM1Oy70no07NZzEIG68B9+tfdGw2yi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gCDEAAAA3AAAAA8AAAAAAAAAAAAAAAAAmAIAAGRycy9k&#10;b3ducmV2LnhtbFBLBQYAAAAABAAEAPUAAACJAwAAAAA=&#10;" path="m544,283l,141,544,,6435,r59,141l6435,283r-5891,xe" fillcolor="#e6e6e6" stroked="f">
                <v:shadow on="t" color="#313a43 [2408]" opacity=".5" offset="1pt,1pt"/>
                <v:path arrowok="t" o:connecttype="custom" o:connectlocs="544,283;0,141;544,0;6435,0;6494,141;6435,283;544,283" o:connectangles="0,0,0,0,0,0,0"/>
              </v:shape>
              <v:shape id="Freeform 2869" o:spid="_x0000_s1856" style="position:absolute;left:1022;top:644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lQsUA&#10;AADcAAAADwAAAGRycy9kb3ducmV2LnhtbESPQUvDQBSE74L/YXmCN7upQmtjt8UKll48WIPS22v2&#10;NRvMvg3Z1zT9965Q6HGYmW+Y+XLwjeqpi3VgA+NRBoq4DLbmykDx9f7wDCoKssUmMBk4U4Tl4vZm&#10;jrkNJ/6kfiuVShCOORpwIm2udSwdeYyj0BIn7xA6j5JkV2nb4SnBfaMfs2yiPdacFhy29Oao/N0e&#10;vQG9X82GtfTfP3Hn8DA7Oyk+Vsbc3w2vL6CEBrmGL+2NNTAdP8H/mXQE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+VCxQAAANwAAAAPAAAAAAAAAAAAAAAAAJgCAABkcnMv&#10;ZG93bnJldi54bWxQSwUGAAAAAAQABAD1AAAAigMAAAAA&#10;" path="m,259l53,118,,,5885,r47,129l5885,259,,259xe" fillcolor="#554740 [2405]" stroked="f">
                <v:path arrowok="t" o:connecttype="custom" o:connectlocs="0,259;53,118;0,0;5885,0;5932,129;5885,259;0,259" o:connectangles="0,0,0,0,0,0,0"/>
              </v:shape>
              <v:shape id="Freeform 2870" o:spid="_x0000_s1855" style="position:absolute;left:1022;top:762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5YHccA&#10;AADcAAAADwAAAGRycy9kb3ducmV2LnhtbESPT2vCQBTE70K/w/KE3nQTkVqiq0hpIfRQqvWgt0f2&#10;NUnNvg3Z1fz59F1B8DjMzG+Y1aYzlbhS40rLCuJpBII4s7rkXMHh52PyCsJ5ZI2VZVLQk4PN+mm0&#10;wkTblnd03ftcBAi7BBUU3teJlC4ryKCb2po4eL+2MeiDbHKpG2wD3FRyFkUv0mDJYaHAmt4Kys77&#10;i1FwSbfH76/5YhYPuupPZvf3/lkOSj2Pu+0ShKfOP8L3dqoVLOI53M6EI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uWB3HAAAA3AAAAA8AAAAAAAAAAAAAAAAAmAIAAGRy&#10;cy9kb3ducmV2LnhtbFBLBQYAAAAABAAEAPUAAACMAwAAAAA=&#10;" path="m,141l53,,5932,11r-47,130l,141xe" fillcolor="#382f2a [1605]" stroked="f">
                <v:path arrowok="t" o:connecttype="custom" o:connectlocs="0,141;53,0;5932,11;5885,141;0,141" o:connectangles="0,0,0,0,0"/>
              </v:shape>
              <v:shape id="Freeform 2871" o:spid="_x0000_s1854" style="position:absolute;left:478;top:720;width:266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5ssMA&#10;AADcAAAADwAAAGRycy9kb3ducmV2LnhtbESPUWvCMBSF3wf+h3AHe5tpBZ1UowxFcPiyVX/Atbk2&#10;xeamJNF2/34RhD0ezjnf4SzXg23FnXxoHCvIxxkI4srphmsFp+PufQ4iRGSNrWNS8EsB1qvRyxIL&#10;7Xr+oXsZa5EgHApUYGLsCilDZchiGLuOOHkX5y3GJH0ttcc+wW0rJ1k2kxYbTgsGO9oYqq7lzSqg&#10;3ffsIvuzdxvcfh14m08PplXq7XX4XICINMT/8LO91wo+8ik8zq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B5ssMAAADcAAAADwAAAAAAAAAAAAAAAACYAgAAZHJzL2Rv&#10;d25yZXYueG1sUEsFBgAAAAAEAAQA9QAAAIgDAAAAAA==&#10;" path="m36,18c,9,,9,,9,36,,36,,36,v,,9,6,5,9c38,13,36,18,36,18xe" fillcolor="#554740 [2405]" stroked="f">
                <v:path arrowok="t" o:connecttype="custom" o:connectlocs="213,107;0,54;213,0;242,54;213,107" o:connectangles="0,0,0,0,0"/>
              </v:shape>
              <v:shape id="Freeform 2872" o:spid="_x0000_s1853" style="position:absolute;left:478;top:-6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GI8YA&#10;AADcAAAADwAAAGRycy9kb3ducmV2LnhtbESPQWvCQBSE74L/YXmF3szGHGJJXaUVxFIqmNhDj4/s&#10;a7I0+zZkV03+fbcg9DjMzDfMejvaTlxp8MaxgmWSgiCunTbcKPg87xdPIHxA1tg5JgUTedhu5rM1&#10;FtrduKRrFRoRIewLVNCG0BdS+roliz5xPXH0vt1gMUQ5NFIPeItw28ksTXNp0XBcaLGnXUv1T3Wx&#10;CnZ9dirzrwnfs+PBTq+nKlt9GKUeH8aXZxCBxvAfvrfftILVMoe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qGI8YAAADcAAAADwAAAAAAAAAAAAAAAACYAgAAZHJz&#10;L2Rvd25yZXYueG1sUEsFBgAAAAAEAAQA9QAAAIsDAAAAAA==&#10;" path="m544,283l,142,544,,6435,r59,142l6435,283r-5891,xe" fillcolor="#e6e6e6" stroked="f">
                <v:shadow on="t" color="#313a43 [2408]" opacity=".5" offset="1pt,1pt"/>
                <v:path arrowok="t" o:connecttype="custom" o:connectlocs="544,283;0,142;544,0;6435,0;6494,142;6435,283;544,283" o:connectangles="0,0,0,0,0,0,0"/>
              </v:shape>
              <v:shape id="Freeform 2873" o:spid="_x0000_s1852" style="position:absolute;left:1022;top:6;width:5932;height:260;visibility:visible;mso-wrap-style:square;v-text-anchor:top" coordsize="593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kz8cA&#10;AADcAAAADwAAAGRycy9kb3ducmV2LnhtbESPT2sCMRTE74LfITzBm2YV7JbVKCIUPZTa2lI8PjZv&#10;/7Sbl3QT162fvikUehxm5jfMatObRnTU+tqygtk0AUGcW11zqeDt9WFyD8IHZI2NZVLwTR426+Fg&#10;hZm2V36h7hRKESHsM1RQheAyKX1ekUE/tY44eoVtDYYo21LqFq8Rbho5T5I7abDmuFCho11F+efp&#10;YhQ4fF4s5s05PBX7j/T26Ir3r+6o1HjUb5cgAvXhP/zXPmgF6SyF3zPx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nJM/HAAAA3AAAAA8AAAAAAAAAAAAAAAAAmAIAAGRy&#10;cy9kb3ducmV2LnhtbFBLBQYAAAAABAAEAPUAAACMAwAAAAA=&#10;" path="m,260l53,118,,,5885,r47,130l5885,260,,260xe" fillcolor="#554740 [2405]" stroked="f">
                <v:path arrowok="t" o:connecttype="custom" o:connectlocs="0,260;53,118;0,0;5885,0;5932,130;5885,260;0,260" o:connectangles="0,0,0,0,0,0,0"/>
              </v:shape>
              <v:shape id="Freeform 2874" o:spid="_x0000_s1851" style="position:absolute;left:1022;top:124;width:5932;height:142;visibility:visible;mso-wrap-style:square;v-text-anchor:top" coordsize="593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UE0cMA&#10;AADcAAAADwAAAGRycy9kb3ducmV2LnhtbERPu2rDMBTdC/kHcQtdSiwnkLY4VkJSHEi71fWQ8WLd&#10;2G6sK2PJj/x9NRQ6Hs473c+mFSP1rrGsYBXFIIhLqxuuFBTfp+UbCOeRNbaWScGdHOx3i4cUE20n&#10;/qIx95UIIewSVFB73yVSurImgy6yHXHgrrY36APsK6l7nEK4aeU6jl+kwYZDQ40dvddU3vLBKMgH&#10;e8yex+NHduluayp+cNqMn0o9Pc6HLQhPs/8X/7nPWsHrKqwNZ8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UE0cMAAADcAAAADwAAAAAAAAAAAAAAAACYAgAAZHJzL2Rv&#10;d25yZXYueG1sUEsFBgAAAAAEAAQA9QAAAIgDAAAAAA==&#10;" path="m,142l53,,5932,12r-47,130l,142xe" fillcolor="#382f2a [1605]" stroked="f">
                <v:path arrowok="t" o:connecttype="custom" o:connectlocs="0,142;53,0;5932,12;5885,142;0,142" o:connectangles="0,0,0,0,0"/>
              </v:shape>
              <v:shape id="Freeform 2875" o:spid="_x0000_s1850" style="position:absolute;left:478;top:83;width:266;height:106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1zt8MA&#10;AADcAAAADwAAAGRycy9kb3ducmV2LnhtbESP3WoCMRSE74W+QzgF7zS7Qv3ZGkUUweKN2j7AcXPc&#10;LN2cLEnqbt++KQheDjPzDbNc97YRd/KhdqwgH2cgiEuna64UfH3uR3MQISJrbByTgl8KsF69DJZY&#10;aNfxme6XWIkE4VCgAhNjW0gZSkMWw9i1xMm7OW8xJukrqT12CW4bOcmyqbRYc1ow2NLWUPl9+bEK&#10;aH+a3mR39W6Lu48j7/K3o2mUGr72m3cQkfr4DD/aB61gli/g/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1zt8MAAADcAAAADwAAAAAAAAAAAAAAAACYAgAAZHJzL2Rv&#10;d25yZXYueG1sUEsFBgAAAAAEAAQA9QAAAIgDAAAAAA==&#10;" path="m36,18c,9,,9,,9,36,,36,,36,v,,9,6,5,9c38,13,36,18,36,18xe" fillcolor="#554740 [2405]" stroked="f">
                <v:path arrowok="t" o:connecttype="custom" o:connectlocs="213,106;0,53;213,0;242,53;213,106" o:connectangles="0,0,0,0,0"/>
              </v:shape>
              <v:shape id="Freeform 2876" o:spid="_x0000_s1849" style="position:absolute;left:6;top:313;width:6493;height:283;visibility:visible;mso-wrap-style:square;v-text-anchor:top" coordsize="649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BMcIA&#10;AADcAAAADwAAAGRycy9kb3ducmV2LnhtbERPzWoCMRC+F3yHMIKXolkFW1mNIqLQHqxUfYBhM24W&#10;k8mSRN326c2h0OPH979Ydc6KO4XYeFYwHhUgiCuvG64VnE+74QxETMgarWdS8EMRVsveywJL7R/8&#10;TfdjqkUO4ViiApNSW0oZK0MO48i3xJm7+OAwZRhqqQM+crizclIUb9Jhw7nBYEsbQ9X1eHMK7Pb8&#10;VbU3/7l3e/N6mtrD7yUclBr0u/UcRKIu/Yv/3B9awfskz89n8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A8ExwgAAANwAAAAPAAAAAAAAAAAAAAAAAJgCAABkcnMvZG93&#10;bnJldi54bWxQSwUGAAAAAAQABAD1AAAAhwMAAAAA&#10;" path="m543,283l,142,543,,6434,r59,142l6434,283r-5891,xe" fillcolor="#e6e6e6" stroked="f">
                <v:shadow on="t" color="#313a43 [2408]" opacity=".5" offset="1pt,1pt"/>
                <v:path arrowok="t" o:connecttype="custom" o:connectlocs="543,283;0,142;543,0;6434,0;6493,142;6434,283;543,283" o:connectangles="0,0,0,0,0,0,0"/>
              </v:shape>
              <v:shape id="Freeform 2877" o:spid="_x0000_s1848" style="position:absolute;left:549;top:325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kUE8UA&#10;AADcAAAADwAAAGRycy9kb3ducmV2LnhtbESPQWvCQBSE7wX/w/KE3upGD22NrqKCpZceqmLp7Zl9&#10;ZoPZtyH7GuO/7xYKHoeZ+YaZL3tfq47aWAU2MB5loIiLYCsuDRz226dXUFGQLdaBycCNIiwXg4c5&#10;5jZc+ZO6nZQqQTjmaMCJNLnWsXDkMY5CQ5y8c2g9SpJtqW2L1wT3tZ5k2bP2WHFacNjQxlFx2f14&#10;A/q0nvZv0h2/4rfD8/Tm5PCxNuZx2K9moIR6uYf/2+/WwMtkDH9n0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2RQTxQAAANwAAAAPAAAAAAAAAAAAAAAAAJgCAABkcnMv&#10;ZG93bnJldi54bWxQSwUGAAAAAAQABAD1AAAAigMAAAAA&#10;" path="m,259l53,118,,,5885,r47,130l5885,259,,259xe" fillcolor="#554740 [2405]" stroked="f">
                <v:path arrowok="t" o:connecttype="custom" o:connectlocs="0,259;53,118;0,0;5885,0;5932,130;5885,259;0,259" o:connectangles="0,0,0,0,0,0,0"/>
              </v:shape>
              <v:shape id="Freeform 2878" o:spid="_x0000_s1847" style="position:absolute;left:549;top:443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evT8YA&#10;AADcAAAADwAAAGRycy9kb3ducmV2LnhtbESPT4vCMBTE7wt+h/CEvW1Ti+hSjSKiIHsQ/+xBb4/m&#10;2Xa3eSlN1OqnN4LgcZiZ3zDjaWsqcaHGlZYV9KIYBHFmdcm5gt/98usbhPPIGivLpOBGDqaTzscY&#10;U22vvKXLzuciQNilqKDwvk6ldFlBBl1ka+LgnWxj0AfZ5FI3eA1wU8kkjgfSYMlhocCa5gVl/7uz&#10;UXBezQ6bdX+Y9O66uh3N9m/xU96V+uy2sxEIT61/h1/tlVYwTBJ4nglH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evT8YAAADcAAAADwAAAAAAAAAAAAAAAACYAgAAZHJz&#10;L2Rvd25yZXYueG1sUEsFBgAAAAAEAAQA9QAAAIsDAAAAAA==&#10;" path="m,141l53,,5932,12r-47,129l,141xe" fillcolor="#382f2a [1605]" stroked="f">
                <v:path arrowok="t" o:connecttype="custom" o:connectlocs="0,141;53,0;5932,12;5885,141;0,141" o:connectangles="0,0,0,0,0"/>
              </v:shape>
              <v:shape id="Freeform 2879" o:spid="_x0000_s1846" style="position:absolute;left:6;top:401;width:265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mO4MMA&#10;AADcAAAADwAAAGRycy9kb3ducmV2LnhtbESP0WoCMRRE3wv9h3ALvtWsSrWsRimKYPGlrv2A6+a6&#10;Wbq5WZLorn9vBKGPw8ycYRar3jbiSj7UjhWMhhkI4tLpmisFv8ft+yeIEJE1No5JwY0CrJavLwvM&#10;tev4QNciViJBOOSowMTY5lKG0pDFMHQtcfLOzluMSfpKao9dgttGjrNsKi3WnBYMtrQ2VP4VF6uA&#10;tj/Ts+xO3q1x873nzehjbxqlBm/91xxEpD7+h5/tnVYwG0/gcSYd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mO4MMAAADcAAAADwAAAAAAAAAAAAAAAACYAgAAZHJzL2Rv&#10;d25yZXYueG1sUEsFBgAAAAAEAAQA9QAAAIgDAAAAAA==&#10;" path="m36,18c,9,,9,,9,36,,36,,36,v,,9,6,5,9c38,13,36,18,36,18xe" fillcolor="#554740 [2405]" stroked="f">
                <v:path arrowok="t" o:connecttype="custom" o:connectlocs="212,107;0,54;212,0;241,54;212,107" o:connectangles="0,0,0,0,0"/>
              </v:shape>
            </v:group>
            <v:group id="Group 2880" o:spid="_x0000_s1800" style="position:absolute;left:12496;top:3727;width:2194;height:2804;rotation:836411fd" coordorigin="7188,570" coordsize="1395,1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beG7wwAAANwAAAAP&#10;AAAAAAAAAAAAAAAAAKoCAABkcnMvZG93bnJldi54bWxQSwUGAAAAAAQABAD6AAAAmgMAAAAA&#10;">
              <v:shape id="Freeform 2881" o:spid="_x0000_s1844" style="position:absolute;left:7188;top:570;width:1395;height:1783;visibility:visible;mso-wrap-style:square;v-text-anchor:top" coordsize="1395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H3VcIA&#10;AADcAAAADwAAAGRycy9kb3ducmV2LnhtbESPQWsCMRSE70L/Q3iFXpaaKNTK1ihFEHpd9eDxsXlu&#10;tt28LEnU+O+bQsHjMDPfMKtNdoO4Uoi9Zw2zqQJB3HrTc6fheNi9LkHEhGxw8Ewa7hRhs36arLA2&#10;/sYNXfepEwXCsUYNNqWxljK2lhzGqR+Ji3f2wWEqMnTSBLwVuBvkXKmFdNhzWbA40tZS+7O/OA0V&#10;Ls7BVt9ZdUZVW3tqQl42Wr88588PEIlyeoT/219Gw/v8Df7Ol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fdVwgAAANwAAAAPAAAAAAAAAAAAAAAAAJgCAABkcnMvZG93&#10;bnJldi54bWxQSwUGAAAAAAQABAD1AAAAhwMAAAAA&#10;" path="m387,89r,l395,66,409,46,427,29,444,15,467,6,490,r26,l538,3r769,226l1329,238r20,14l1367,270r11,17l1390,310r2,23l1395,358r-5,23l1008,1679r-8,29l983,1731r-20,20l940,1765r-29,12l882,1783r-31,l819,1780r-74,-17l667,1743,493,1697,298,1636,83,1562,60,1551,40,1533,23,1513,11,1490,3,1465,,1439r,-26l5,1387,387,89xe" fillcolor="black [3200]" stroked="f" strokecolor="#f2f2f2 [3041]" strokeweight="3pt">
                <v:shadow on="t" color="#8494a6 [1944]" opacity=".5" offset="1pt"/>
                <v:path arrowok="t" o:connecttype="custom" o:connectlocs="387,89;387,89;395,66;409,46;427,29;444,15;467,6;490,0;516,0;538,3;1307,229;1307,229;1329,238;1349,252;1367,270;1378,287;1390,310;1392,333;1395,358;1390,381;1008,1679;1008,1679;1000,1708;983,1731;963,1751;940,1765;911,1777;882,1783;851,1783;819,1780;819,1780;745,1763;667,1743;493,1697;298,1636;83,1562;83,1562;60,1551;40,1533;23,1513;11,1490;3,1465;0,1439;0,1413;5,1387;387,89" o:connectangles="0,0,0,0,0,0,0,0,0,0,0,0,0,0,0,0,0,0,0,0,0,0,0,0,0,0,0,0,0,0,0,0,0,0,0,0,0,0,0,0,0,0,0,0,0,0"/>
              </v:shape>
              <v:shape id="Freeform 2882" o:spid="_x0000_s1843" style="position:absolute;left:7205;top:585;width:1361;height:1750;visibility:visible;mso-wrap-style:square;v-text-anchor:top" coordsize="1361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r4ccA&#10;AADcAAAADwAAAGRycy9kb3ducmV2LnhtbESPQWvCQBSE7wX/w/IEL6VuKmhK6ipWsPVQCFql10f2&#10;NUnNvg27q4n++m6h0OMwM98w82VvGnEh52vLCh7HCQjiwuqaSwWHj83DEwgfkDU2lknBlTwsF4O7&#10;OWbadryjyz6UIkLYZ6igCqHNpPRFRQb92LbE0fuyzmCI0pVSO+wi3DRykiQzabDmuFBhS+uKitP+&#10;bBR8vt/n09fche/0rU2PzW3X5fii1GjYr55BBOrDf/ivvdUK0skMfs/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9a+HHAAAA3AAAAA8AAAAAAAAAAAAAAAAAmAIAAGRy&#10;cy9kb3ducmV2LnhtbFBLBQYAAAAABAAEAPUAAACMAwAAAAA=&#10;" path="m381,86r,l390,63,404,43,418,25,438,14,461,5,484,r23,l530,2r745,218l1295,232r20,11l1332,260r15,20l1355,300r6,23l1361,346r-6,26l980,1650r-9,26l954,1699r-20,20l911,1733r-26,9l860,1748r-32,2l797,1745r-72,-15l648,1710,478,1664,292,1607,83,1536,57,1524,37,1507,23,1487,11,1464,3,1441,,1415r,-26l6,1366,381,86xe" fillcolor="#d6dbe1 [664]" stroked="f">
                <v:fill opacity="26214f"/>
                <v:path arrowok="t" o:connecttype="custom" o:connectlocs="381,86;381,86;390,63;404,43;418,25;438,14;461,5;484,0;507,0;530,2;1275,220;1275,220;1295,232;1315,243;1332,260;1347,280;1355,300;1361,323;1361,346;1355,372;980,1650;980,1650;971,1676;954,1699;934,1719;911,1733;885,1742;860,1748;828,1750;797,1745;797,1745;725,1730;648,1710;478,1664;292,1607;83,1536;83,1536;57,1524;37,1507;23,1487;11,1464;3,1441;0,1415;0,1389;6,1366;381,86" o:connectangles="0,0,0,0,0,0,0,0,0,0,0,0,0,0,0,0,0,0,0,0,0,0,0,0,0,0,0,0,0,0,0,0,0,0,0,0,0,0,0,0,0,0,0,0,0,0"/>
              </v:shape>
              <v:shape id="Freeform 2883" o:spid="_x0000_s1842" style="position:absolute;left:7649;top:668;width:235;height:134;visibility:visible;mso-wrap-style:square;v-text-anchor:top" coordsize="2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iesIA&#10;AADcAAAADwAAAGRycy9kb3ducmV2LnhtbESPzWrDMBCE74W8g9hAb40cH+zWiRJCoNBjY/fS22Jt&#10;bMXWyliy4759FSj0OMzPx+yPi+3FTKM3jhVsNwkI4tppw42Cr+r95RWED8gae8ek4Ic8HA+rpz0W&#10;2t35QnMZGhFH2BeooA1hKKT0dUsW/cYNxNG7utFiiHJspB7xHsdtL9MkyaRFw5HQ4kDnluqunGzk&#10;Olktb59ZmX4n1Jl8njq+TUo9r5fTDkSgJfyH/9ofWkGe5vA4E4+A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qJ6wgAAANwAAAAPAAAAAAAAAAAAAAAAAJgCAABkcnMvZG93&#10;bnJldi54bWxQSwUGAAAAAAQABAD1AAAAhwMAAAAA&#10;" path="m12,14r,l14,8,23,3,29,r8,l221,54r5,3l232,63r3,8l235,80r-11,40l218,126r-6,5l206,134r-8,l14,80,6,77,3,68,,63,,54,12,14xe" fillcolor="#b3b3b3" stroked="f">
                <v:path arrowok="t" o:connecttype="custom" o:connectlocs="12,14;12,14;14,8;23,3;29,0;37,0;221,54;221,54;226,57;232,63;235,71;235,80;224,120;224,120;218,126;212,131;206,134;198,134;14,80;14,80;6,77;3,68;0,63;0,54;12,14" o:connectangles="0,0,0,0,0,0,0,0,0,0,0,0,0,0,0,0,0,0,0,0,0,0,0,0,0"/>
              </v:shape>
              <v:shape id="Freeform 2884" o:spid="_x0000_s1841" style="position:absolute;left:7600;top:948;width:774;height:379;visibility:visible;mso-wrap-style:square;v-text-anchor:top" coordsize="77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8kbMIA&#10;AADcAAAADwAAAGRycy9kb3ducmV2LnhtbERPTYvCMBC9C/6HMMJeRFNFXOkaRQRBFgXtquxxaGbb&#10;ss2kJFHrvzcHwePjfc+XranFjZyvLCsYDRMQxLnVFRcKTj+bwQyED8gaa8uk4EEelotuZ46ptnc+&#10;0i0LhYgh7FNUUIbQpFL6vCSDfmgb4sj9WWcwROgKqR3eY7ip5ThJptJgxbGhxIbWJeX/2dUo+HbV&#10;/rLx/rJrp5N9//y4mt8DKfXRa1dfIAK14S1+ubdawec4ro1n4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yRswgAAANwAAAAPAAAAAAAAAAAAAAAAAJgCAABkcnMvZG93&#10;bnJldi54bWxQSwUGAAAAAAQABAD1AAAAhwMAAAAA&#10;" path="m35,21r,l40,12,49,3,63,,75,,751,198r12,6l771,213r3,11l774,238,740,356r-6,11l723,373r-12,6l700,376,23,178,12,172,3,164,,152,,138,35,21xe" fillcolor="gray" stroked="f">
                <v:path arrowok="t" o:connecttype="custom" o:connectlocs="35,21;35,21;40,12;49,3;63,0;75,0;751,198;751,198;763,204;771,213;774,224;774,238;740,356;740,356;734,367;723,373;711,379;700,376;23,178;23,178;12,172;3,164;0,152;0,138;35,21" o:connectangles="0,0,0,0,0,0,0,0,0,0,0,0,0,0,0,0,0,0,0,0,0,0,0,0,0"/>
              </v:shape>
              <v:shape id="Freeform 2885" o:spid="_x0000_s1840" style="position:absolute;left:7612;top:960;width:751;height:352;visibility:visible;mso-wrap-style:square;v-text-anchor:top" coordsize="75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TyasYA&#10;AADcAAAADwAAAGRycy9kb3ducmV2LnhtbESPQWsCMRSE7wX/Q3iCF6lZhda6GkUEofSi1VY8PjfP&#10;3cXNy7JJ3fjvjSD0OMzMN8xsEUwlrtS40rKC4SABQZxZXXKu4Ge/fv0A4TyyxsoyKbiRg8W88zLD&#10;VNuWv+m687mIEHYpKii8r1MpXVaQQTewNXH0zrYx6KNscqkbbCPcVHKUJO/SYMlxocCaVgVll92f&#10;UXDot+EStsvfr/Pb0Wwmp6p/atdK9bphOQXhKfj/8LP9qRWMRxN4nI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TyasYAAADcAAAADwAAAAAAAAAAAAAAAACYAgAAZHJz&#10;L2Rvd25yZXYueG1sUEsFBgAAAAAEAAQA9QAAAIsDAAAAAA==&#10;" path="m31,20r,l37,9,46,3,54,,66,,731,195r8,6l748,209r3,9l748,229,719,332r-6,12l705,350r-12,2l685,352,20,158r-9,-6l3,146,,135,,123,31,20xe" fillcolor="#e6e6e6" stroked="f">
                <v:path arrowok="t" o:connecttype="custom" o:connectlocs="31,20;31,20;37,9;46,3;54,0;66,0;731,195;731,195;739,201;748,209;751,218;748,229;719,332;719,332;713,344;705,350;693,352;685,352;20,158;20,158;11,152;3,146;0,135;0,123;31,20;31,20" o:connectangles="0,0,0,0,0,0,0,0,0,0,0,0,0,0,0,0,0,0,0,0,0,0,0,0,0,0"/>
              </v:shape>
              <v:shape id="Freeform 2886" o:spid="_x0000_s1839" style="position:absolute;left:7655;top:673;width:223;height:124;visibility:visible;mso-wrap-style:square;v-text-anchor:top" coordsize="22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Rplr8A&#10;AADcAAAADwAAAGRycy9kb3ducmV2LnhtbERPy4rCMBTdD/gP4QruxlRlVKpRRBBc+sbltbm2xeam&#10;NFHbfv1kIbg8nPd8WZtCvKhyuWUFg34EgjixOudUwem4+Z2CcB5ZY2GZFDTkYLno/Mwx1vbNe3od&#10;fCpCCLsYFWTel7GULsnIoOvbkjhwd1sZ9AFWqdQVvkO4KeQwisbSYM6hIcOS1hklj8PTKGjPt7z+&#10;2/LgOnGtubhdM2plo1SvW69mIDzV/iv+uLdawWQU5ocz4QjIx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RGmWvwAAANwAAAAPAAAAAAAAAAAAAAAAAJgCAABkcnMvZG93bnJl&#10;di54bWxQSwUGAAAAAAQABAD1AAAAhAMAAAAA&#10;" path="m8,12r,l14,6,20,3,26,r5,l212,52r6,3l220,61r3,8l223,75r-11,34l209,118r-6,3l198,124r-9,l11,72,6,66,,63,,55,,49,8,12xe" fillcolor="#e6e6e6" stroked="f">
                <v:path arrowok="t" o:connecttype="custom" o:connectlocs="8,12;8,12;14,6;20,3;26,0;31,0;212,52;212,52;218,55;220,61;223,69;223,75;212,109;212,109;209,118;203,121;198,124;189,124;11,72;11,72;6,66;0,63;0,55;0,49;8,12;8,12" o:connectangles="0,0,0,0,0,0,0,0,0,0,0,0,0,0,0,0,0,0,0,0,0,0,0,0,0,0"/>
              </v:shape>
              <v:shape id="Freeform 2887" o:spid="_x0000_s1838" style="position:absolute;left:7262;top:1186;width:1109;height:1075;visibility:visible;mso-wrap-style:square;v-text-anchor:top" coordsize="1109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DzMUA&#10;AADcAAAADwAAAGRycy9kb3ducmV2LnhtbESPQUvDQBSE74L/YXmCN7tprVpit6WIQk+Vpnro7TX7&#10;mgSzb8PuM4n/3i0IHoeZ+YZZrkfXqp5CbDwbmE4yUMSltw1XBj4Ob3cLUFGQLbaeycAPRVivrq+W&#10;mFs/8J76QiqVIBxzNFCLdLnWsazJYZz4jjh5Zx8cSpKh0jbgkOCu1bMse9QOG04LNXb0UlP5VXw7&#10;A8V52B4++9Pp4f1VhnDczUX83Jjbm3HzDEpolP/wX3trDTzdT+FyJh0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IPMxQAAANwAAAAPAAAAAAAAAAAAAAAAAJgCAABkcnMv&#10;ZG93bnJldi54bWxQSwUGAAAAAAQABAD1AAAAigMAAAAA&#10;" path="m932,765l846,740r-15,l820,743r-12,8l803,763r-20,68l751,937r-20,72l731,1020r3,15l742,1043r12,6l840,1075r14,l866,1072r8,-9l880,1052,952,806r3,-12l952,783r-9,-12l932,765xm356,26l270,,255,,244,3r-9,9l229,23,209,92r-2,14l209,118r9,11l229,135r86,23l330,161r11,-3l353,149r5,-11l378,66r,-11l376,40r-9,-8l356,26xm539,78l453,55,439,52r-12,6l416,66r-6,12l390,146r,12l393,172r8,9l413,187r86,25l513,212r12,-2l533,201r6,-12l559,121r3,-15l559,95r-9,-9l539,78xm720,132l634,106r-12,l608,109r-9,9l593,129r-20,69l570,212r6,12l585,235r11,6l682,267r12,l705,264r12,-9l722,244r20,-69l745,161r-5,-12l731,138r-11,-6xm903,187l817,161r-14,-3l791,164r-11,8l774,184r-20,69l754,267r3,11l765,287r12,8l863,318r14,3l889,316r8,-9l903,295r23,-68l926,215r-3,-14l914,192r-11,-5xm1083,238l997,215r-11,-3l975,215r-12,9l957,235r-20,72l934,318r6,15l949,341r11,6l1046,373r12,l1072,370r9,-9l1086,350r20,-69l1109,267r-5,-12l1095,244r-12,-6xm487,253l401,230r-14,-3l376,230r-12,8l358,250r-20,71l338,333r3,14l350,356r11,5l447,387r15,l473,384r9,-8l490,364r20,-69l510,281r-3,-11l499,258r-12,-5xm668,307l582,281r-12,l559,284r-11,9l542,304r-20,69l519,387r6,12l533,410r12,6l631,442r11,l656,439r9,-9l671,419r20,-72l694,336r-6,-12l682,313r-14,-6xm851,361l765,336r-14,-3l740,338r-9,9l722,359r-20,68l702,442r3,11l714,462r11,5l811,493r15,3l837,490r11,-8l854,470r20,-68l874,387r-3,-11l863,367r-12,-6xm1035,413l949,387r-15,l923,390r-11,9l906,410r-20,72l886,493r3,12l897,516r12,6l995,548r11,l1020,545r9,-9l1035,525r20,-69l1058,442r-6,-12l1046,419r-11,-6xm252,376l166,350r-11,-3l143,353r-11,8l126,373r-20,69l106,456r3,11l118,476r11,6l215,508r12,2l241,505r9,-9l255,485r20,-69l278,402r-6,-12l267,381r-15,-5xm436,427l350,402r-15,l324,404r-9,9l307,424r-20,72l287,508r3,11l298,530r12,6l396,562r14,l421,559r12,-8l439,539r20,-69l459,456r-3,-11l447,433r-11,-6xm619,482l533,456r-14,l507,459r-11,8l490,479r-20,69l470,562r3,11l482,585r11,6l579,614r14,2l605,611r8,-6l619,594r23,-72l642,510r-3,-14l631,487r-12,-5xm800,533l714,510r-15,-2l688,513r-9,6l674,533r-20,69l651,614r3,14l662,636r12,6l760,668r14,l785,665r12,-8l803,645r20,-69l823,562r-3,-11l811,542r-11,-9xm983,588l897,562r-14,l871,565r-11,8l854,585r-20,69l834,668r3,11l846,691r11,6l943,722r14,l969,720r8,-9l986,700r20,-72l1006,616r-3,-11l995,594r-12,-6xm201,553l115,528r-12,-3l89,530r-9,9l75,551,55,619r-3,15l57,645r9,9l78,659r86,26l175,688r14,-6l198,674r6,-12l224,594r3,-15l221,568r-9,-9l201,553xm384,605l298,579r-14,l272,582r-11,9l255,602r-20,72l235,685r3,12l247,708r11,6l344,740r14,l370,737r8,-9l387,717r20,-69l407,634r-3,-12l396,611r-12,-6xm565,659l482,634r-15,l456,636r-12,9l439,657r-20,68l419,740r2,11l430,763r12,5l527,791r12,3l553,788r9,-5l568,771r20,-71l591,688r-6,-14l579,665r-14,-6xm748,711l662,688r-14,-3l636,691r-8,6l619,711r-20,69l599,791r3,15l611,814r11,6l708,846r14,l734,843r11,-9l751,823r20,-69l771,740r-3,-12l760,720r-12,-9xm149,728l63,702r-11,l40,705r-11,9l23,725,3,794,,808r6,12l14,831r12,6l112,860r11,3l138,857r8,-6l152,840r20,-72l175,757r-6,-14l161,734r-12,-6xm333,780l247,757r-15,-3l221,760r-9,5l204,780r-20,69l184,860r2,14l195,883r12,6l292,914r15,l318,912r12,-9l335,892r21,-69l356,808r-3,-11l344,788r-11,-8xm516,834l430,808r-14,l404,811r-11,9l387,831r-20,69l367,914r3,12l378,937r12,6l476,969r11,l502,966r8,-9l516,946r20,-69l539,863r-6,-12l527,840r-11,-6xm697,889l611,863r-15,-3l585,866r-9,8l570,886r-22,69l548,969r2,11l559,989r11,6l656,1020r15,3l682,1018r12,-9l699,998r21,-69l720,914r-3,-11l708,894r-11,-5xm304,201l218,175r-11,l192,178r-8,9l178,198r-20,69l155,281r6,12l169,301r12,9l267,333r11,3l290,330r11,-6l307,310r20,-69l330,230r-6,-15l315,207r-11,-6xe" fillcolor="#1a1a1a" stroked="f">
                <v:path arrowok="t" o:connecttype="custom" o:connectlocs="751,937;866,1072;356,26;209,118;378,66;427,58;499,212;539,78;573,198;722,244;817,161;777,295;923,201;957,235;1072,370;487,253;341,347;510,295;559,284;631,442;668,307;702,427;854,470;949,387;909,522;1052,430;126,373;241,505;436,427;290,519;459,470;507,459;579,614;619,482;654,602;803,645;897,562;857,697;1003,605;75,551;189,682;384,605;238,697;407,648;456,636;527,791;565,659;599,780;751,823;63,702;26,837;169,743;204,780;318,912;516,834;370,926;536,877;585,866;656,1020;697,889;158,267;307,310" o:connectangles="0,0,0,0,0,0,0,0,0,0,0,0,0,0,0,0,0,0,0,0,0,0,0,0,0,0,0,0,0,0,0,0,0,0,0,0,0,0,0,0,0,0,0,0,0,0,0,0,0,0,0,0,0,0,0,0,0,0,0,0,0,0"/>
                <o:lock v:ext="edit" verticies="t"/>
              </v:shape>
              <v:shape id="Freeform 2888" o:spid="_x0000_s1837" style="position:absolute;left:7274;top:1195;width:1086;height:1057;visibility:visible;mso-wrap-style:square;v-text-anchor:top" coordsize="1086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zCcUA&#10;AADcAAAADwAAAGRycy9kb3ducmV2LnhtbESPUWvCMBSF34X9h3AHe9PUDnR0RhmOsYIwsAp7vWuu&#10;bbC5KUmq3b9fhIGPh3POdzirzWg7cSEfjGMF81kGgrh22nCj4Hj4mL6ACBFZY+eYFPxSgM36YbLC&#10;Qrsr7+lSxUYkCIcCFbQx9oWUoW7JYpi5njh5J+ctxiR9I7XHa4LbTuZZtpAWDaeFFnvatlSfq8Eq&#10;+Nl9Dvlxfiq/ltvSfw/v5rzzRqmnx/HtFUSkMd7D/+1SK1g+53A7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nMJxQAAANwAAAAPAAAAAAAAAAAAAAAAAJgCAABkcnMv&#10;ZG93bnJldi54bWxQSwUGAAAAAAQABAD1AAAAigMAAAAA&#10;" path="m286,198l209,175r-12,l186,178r-9,5l172,195r-18,63l154,269r3,9l163,289r11,3l252,315r11,3l275,312r8,-5l289,295r17,-60l306,223r-3,-11l295,203r-9,-5xm831,358l756,335r-11,-3l733,338r-8,6l719,355r-17,60l699,427r3,11l710,447r12,6l796,476r12,l819,473r9,-6l834,456r17,-63l854,381r-3,-9l842,364r-11,-6xm364,602l289,579r-11,l266,582r-8,8l252,602r-17,60l232,673r3,12l243,693r12,6l329,722r12,l352,719r9,-8l366,702r18,-63l387,627r-3,-11l375,607r-11,-5xm338,23l260,,249,,238,3r-9,8l223,20,206,83r-3,12l209,106r6,9l226,120r75,20l315,143r8,-3l332,132r6,-12l358,60r,-11l355,37r-9,-8l338,23xm518,77l441,54,430,52r-9,5l412,63r-5,11l387,135r,11l389,158r9,8l407,172r77,23l495,195r12,-3l515,186r6,-11l538,112r,-12l536,92,530,80,518,77xm702,129l624,106r-11,l601,109r-8,8l587,126r-17,63l570,201r3,11l579,221r11,5l667,249r12,l690,246r9,-8l705,229r17,-63l722,155r-3,-12l710,135r-8,-6xm882,183l808,160r-12,l785,163r-9,6l771,180r-21,64l750,255r3,9l762,272r9,6l848,301r11,3l871,298r8,-6l885,281r17,-60l905,209r-5,-11l894,189r-12,-6xm1066,235l988,215r-11,-3l965,215r-8,8l951,235r-17,60l934,307r3,11l945,327r9,5l1031,355r12,l1054,352r9,-8l1069,335r17,-63l1086,261r-3,-12l1077,241r-11,-6xm467,249l392,229r-11,-3l369,229r-8,9l355,249r-17,60l335,321r3,11l346,341r12,6l432,370r12,l455,367r9,-9l470,350r17,-64l490,275r-6,-11l478,255r-11,-6xm650,304l573,281r-12,l550,284r-9,8l538,301r-20,63l518,375r3,12l530,395r8,6l616,421r11,3l639,421r8,-8l653,401r17,-60l670,329r-3,-11l662,309r-12,-5xm1014,410l937,387r-12,l917,390r-9,8l902,410r-20,60l882,481r3,12l894,501r8,6l980,530r11,l1003,527r8,-8l1017,510r17,-63l1034,436r-3,-12l1026,415r-12,-5xm235,372l157,350r-11,l134,352r-8,6l120,370r-17,60l103,444r3,9l114,461r9,6l200,490r12,l223,487r9,-6l238,470r17,-60l255,395r-3,-8l246,378r-11,-6xm415,424l341,401r-12,l318,404r-9,9l303,424r-17,60l283,496r6,11l295,516r11,5l381,544r11,l404,542r8,-9l418,524r20,-63l438,450r-3,-12l427,430r-12,-6xm599,478l524,456r-14,l501,458r-8,9l487,476r-20,63l467,550r3,12l478,570r9,6l564,596r12,3l587,593r9,-6l601,576r18,-60l622,504r-6,-11l610,484r-11,-6xm782,530l705,510r-12,-3l682,513r-9,6l667,530r-17,60l647,602r6,11l659,622r11,5l745,650r14,l768,648r8,-6l782,630r20,-63l802,556r-3,-12l791,536r-9,-6xm963,585l888,562r-11,l865,564r-8,9l851,582r-20,63l831,656r3,12l842,676r12,6l928,705r12,l951,702r9,-9l965,685r18,-63l985,610r-5,-11l974,590r-11,-5xm183,550l106,527r-12,l83,530r-9,6l68,547,51,607r,15l54,630r6,9l71,645r78,23l160,668r12,-3l180,659r6,-11l203,587r,-14l200,564r-8,-8l183,550xm547,656l470,633r-12,l450,636r-12,9l435,653r-20,63l415,728r3,11l427,748r8,6l513,774r11,3l536,771r8,-6l550,754r17,-61l567,682r-3,-12l558,662r-11,-6xm728,708l653,688r-11,-3l630,691r-8,5l616,708r-17,60l596,779r5,12l607,799r12,6l693,828r12,l716,825r9,-6l730,808r18,-63l750,734r-2,-12l739,713r-11,-5xm131,725l54,702r-11,l31,705r-8,8l17,722,,785r,12l2,808r9,9l20,822r77,20l109,845r11,-3l129,834r5,-12l152,762r,-11l149,739r-6,-8l131,725xm312,777l238,756r-12,-2l215,759r-9,6l200,777r-17,60l180,848r3,12l192,868r11,6l278,897r11,l301,894r8,-6l315,877r17,-63l335,802r-3,-11l323,782r-11,-5xm495,831l418,808r-11,l398,811r-9,8l384,828r-20,63l364,903r2,11l375,923r9,5l461,951r12,l484,948r9,-8l498,931r17,-63l515,857r-2,-12l507,837r-12,-6xm679,885l601,862r-11,l579,865r-9,6l564,883r-17,60l544,957r6,9l556,974r11,6l642,1003r11,l665,1000r8,-6l679,983r20,-60l699,908r-3,-8l687,891r-8,-6xm911,762l836,739r-14,l814,742r-9,9l799,759r-20,63l748,937r-20,60l728,1009r2,11l739,1029r9,5l825,1057r11,l848,1054r9,-8l862,1037,931,799r3,-11l928,777r-6,-9l911,762xe" fillcolor="#333" stroked="f">
                <v:path arrowok="t" o:connecttype="custom" o:connectlocs="154,269;306,235;745,332;796,476;842,364;235,662;361,711;260,0;215,115;358,49;412,63;495,195;518,77;570,201;722,166;796,160;848,301;894,189;934,295;1063,344;392,229;346,341;490,275;541,292;627,424;650,304;882,481;1034,447;146,350;200,490;246,378;286,484;412,533;524,456;478,570;622,504;673,519;759,650;782,530;831,656;983,622;94,527;149,668;192,556;415,716;544,765;653,688;607,799;750,734;23,713;109,845;131,725;180,848;332,814;407,808;461,951;507,837;547,943;673,994;836,739;728,997;862,1037" o:connectangles="0,0,0,0,0,0,0,0,0,0,0,0,0,0,0,0,0,0,0,0,0,0,0,0,0,0,0,0,0,0,0,0,0,0,0,0,0,0,0,0,0,0,0,0,0,0,0,0,0,0,0,0,0,0,0,0,0,0,0,0,0,0"/>
                <o:lock v:ext="edit" verticies="t"/>
              </v:shape>
              <v:shape id="Freeform 2889" o:spid="_x0000_s1836" style="position:absolute;left:8222;top:1161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1ZLMQA&#10;AADcAAAADwAAAGRycy9kb3ducmV2LnhtbESPQWsCMRSE74X+h/AEbzWr21pZjVIKQntr1Yu3x+Z1&#10;s7h5WTavcf33TaHQ4zAz3zCb3eg7lWiIbWAD81kBirgOtuXGwOm4f1iBioJssQtMBm4UYbe9v9tg&#10;ZcOVPykdpFEZwrFCA06kr7SOtSOPcRZ64ux9hcGjZDk02g54zXDf6UVRLLXHlvOCw55eHdWXw7c3&#10;kNJ50T7JRz8P8rhfliuXLu+jMdPJ+LIGJTTKf/iv/WYNPJcl/J7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tWSzEAAAA3AAAAA8AAAAAAAAAAAAAAAAAmAIAAGRycy9k&#10;b3ducmV2LnhtbFBLBQYAAAAABAAEAPUAAACJAwAAAAA=&#10;" path="m83,17l80,11,43,,37,2r6,12l72,22,83,17xm86,25l83,20,72,25,63,54r6,9l75,60,86,25xm40,14l35,5,29,8,17,45r3,3l32,43,40,14xm72,74l69,68,58,74r-9,29l55,111r5,-3l72,74xm23,63l17,54r-5,3l,94r3,3l15,91,23,63xm52,114l46,103,17,94,6,100r3,6l46,117r6,-3xe" fillcolor="#534d4e" stroked="f">
                <v:path arrowok="t" o:connecttype="custom" o:connectlocs="83,17;80,11;43,0;37,2;43,14;72,22;83,17;86,25;83,20;72,25;63,54;69,63;75,60;86,25;40,14;35,5;29,8;17,45;20,48;32,43;40,14;72,74;69,68;58,74;49,103;55,111;60,108;72,74;23,63;17,54;12,57;0,94;3,97;15,91;23,63;52,114;46,103;17,94;6,100;9,106;46,117;52,114" o:connectangles="0,0,0,0,0,0,0,0,0,0,0,0,0,0,0,0,0,0,0,0,0,0,0,0,0,0,0,0,0,0,0,0,0,0,0,0,0,0,0,0,0,0"/>
                <o:lock v:ext="edit" verticies="t"/>
              </v:shape>
              <v:shape id="Freeform 2890" o:spid="_x0000_s1835" style="position:absolute;left:8145;top:1138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TBWMQA&#10;AADcAAAADwAAAGRycy9kb3ducmV2LnhtbESPT2sCMRTE74V+h/AK3mrWP7WyNUoRhPZm1Utvj83r&#10;ZnHzsmxe4/bbN4LgcZiZ3zCrzeBblaiPTWADk3EBirgKtuHawOm4e16CioJssQ1MBv4owmb9+LDC&#10;0oYLf1E6SK0yhGOJBpxIV2odK0ce4zh0xNn7Cb1HybKvte3xkuG+1dOiWGiPDecFhx1tHVXnw683&#10;kNL3tHmRfTcJMt8tZkuXzp+DMaOn4f0NlNAg9/Ct/WENvM7mcD2Tj4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EwVjEAAAA3AAAAA8AAAAAAAAAAAAAAAAAmAIAAGRycy9k&#10;b3ducmV2LnhtbFBLBQYAAAAABAAEAPUAAACJAwAAAAA=&#10;" path="m83,17l80,11,43,,37,2r6,12l72,23,83,17xm86,25l83,20,72,25,63,54r6,12l74,63,86,25xm40,17l34,5,29,8,17,45r3,3l31,45,40,17xm72,74l69,68,57,74r-8,29l51,111r6,-2l72,74xm23,63l17,54r-6,3l,94r3,3l14,91,23,63xm49,114l46,103,17,94,6,100r2,6l46,117r3,-3xe" fillcolor="#534d4e" stroked="f">
                <v:path arrowok="t" o:connecttype="custom" o:connectlocs="83,17;80,11;43,0;37,2;43,14;72,23;83,17;86,25;83,20;72,25;63,54;69,66;74,63;86,25;40,17;34,5;29,8;17,45;20,48;31,45;40,17;72,74;69,68;57,74;49,103;51,111;57,109;72,74;23,63;17,54;11,57;0,94;3,97;14,91;23,63;49,114;46,103;17,94;6,100;8,106;46,117;49,114" o:connectangles="0,0,0,0,0,0,0,0,0,0,0,0,0,0,0,0,0,0,0,0,0,0,0,0,0,0,0,0,0,0,0,0,0,0,0,0,0,0,0,0,0,0"/>
                <o:lock v:ext="edit" verticies="t"/>
              </v:shape>
              <v:shape id="Freeform 2891" o:spid="_x0000_s1834" style="position:absolute;left:7841;top:1516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HNjsUA&#10;AADcAAAADwAAAGRycy9kb3ducmV2LnhtbESP0WrCQBRE3wv+w3IF3+rGiqZEV1HB0hdFYz/gmr1N&#10;UrN30+xG4993C4KPw8ycYebLzlTiSo0rLSsYDSMQxJnVJecKvk7b13cQziNrrCyTgjs5WC56L3NM&#10;tL3xka6pz0WAsEtQQeF9nUjpsoIMuqGtiYP3bRuDPsgml7rBW4CbSr5F0VQaLDksFFjTpqDskrZG&#10;QZnuN7uP7fr8G09ONj/qdvpzaJUa9LvVDISnzj/Dj/anVhCPJ/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c2OxQAAANwAAAAPAAAAAAAAAAAAAAAAAJgCAABkcnMv&#10;ZG93bnJldi54bWxQSwUGAAAAAAQABAD1AAAAigMAAAAA&#10;" path="m14,26r,l6,31,,40r,9l3,54r6,9l17,66r12,l34,66r9,-6l46,51r,-8l43,34r6,-3l52,23r,-6l49,8,43,6,37,,29,,20,3,14,6r-2,5l12,20r2,6xm14,43r,l20,37r6,-3l32,40r,6l29,51r-9,3l17,49,14,43xm26,17r,l29,14r5,l37,17r,3l34,26r-5,l26,23r,-6xe" stroked="f">
                <v:path arrowok="t" o:connecttype="custom" o:connectlocs="14,26;14,26;6,31;0,40;0,40;0,49;3,54;9,63;17,66;17,66;29,66;34,66;43,60;46,51;46,51;46,43;43,34;43,34;49,31;52,23;52,23;52,17;49,8;43,6;37,0;37,0;29,0;20,3;14,6;12,11;12,11;12,20;14,26;14,26;14,43;14,43;20,37;26,34;26,34;32,40;32,46;32,46;29,51;20,54;20,54;17,49;14,43;14,43;26,17;26,17;29,14;34,14;34,14;37,17;37,20;37,20;34,26;29,26;29,26;26,23;26,17;26,17" o:connectangles="0,0,0,0,0,0,0,0,0,0,0,0,0,0,0,0,0,0,0,0,0,0,0,0,0,0,0,0,0,0,0,0,0,0,0,0,0,0,0,0,0,0,0,0,0,0,0,0,0,0,0,0,0,0,0,0,0,0,0,0,0,0"/>
                <o:lock v:ext="edit" verticies="t"/>
              </v:shape>
              <v:shape id="Freeform 2892" o:spid="_x0000_s1833" style="position:absolute;left:7792;top:1688;width:55;height:66;visibility:visible;mso-wrap-style:square;v-text-anchor:top" coordsize="5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zZsYA&#10;AADcAAAADwAAAGRycy9kb3ducmV2LnhtbESPT2vCQBTE70K/w/IK3nTTVqzGbESkgtBe/I+3R/Z1&#10;E5p9G7Orpt++Wyj0OMzMb5hs3tla3Kj1lWMFT8MEBHHhdMVGwX63GkxA+ICssXZMCr7Jwzx/6GWY&#10;anfnDd22wYgIYZ+igjKEJpXSFyVZ9EPXEEfv07UWQ5StkbrFe4TbWj4nyVharDgulNjQsqTia3u1&#10;Cnbn0/ktWfD7x2FljnUYTS+mmCrVf+wWMxCBuvAf/muvtYLXlzH8no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tzZsYAAADcAAAADwAAAAAAAAAAAAAAAACYAgAAZHJz&#10;L2Rvd25yZXYueG1sUEsFBgAAAAAEAAQA9QAAAIsDAAAAAA==&#10;" path="m26,23r6,-9l46,20r6,l55,14r,-6l49,6,32,,23,,20,6,12,20r,6l12,31r3,3l26,34r6,3l32,46r-6,5l20,51,12,46,6,43r-3,l,46r,5l3,57r6,6l15,66r11,l35,63r5,-6l46,49r,-9l46,31,40,26,35,23r-9,xe" stroked="f">
                <v:path arrowok="t" o:connecttype="custom" o:connectlocs="26,23;32,14;46,20;46,20;52,20;55,14;55,14;55,8;49,6;32,0;32,0;23,0;20,6;12,20;12,20;12,26;12,26;12,31;15,34;15,34;26,34;26,34;32,37;32,46;32,46;26,51;20,51;20,51;12,46;6,43;6,43;3,43;0,46;0,46;0,51;3,57;9,63;15,66;15,66;26,66;35,63;40,57;46,49;46,49;46,40;46,31;40,26;35,23;35,23;26,23;26,23" o:connectangles="0,0,0,0,0,0,0,0,0,0,0,0,0,0,0,0,0,0,0,0,0,0,0,0,0,0,0,0,0,0,0,0,0,0,0,0,0,0,0,0,0,0,0,0,0,0,0,0,0,0,0"/>
              </v:shape>
              <v:shape id="Freeform 2893" o:spid="_x0000_s1832" style="position:absolute;left:7741;top:1868;width:51;height:66;visibility:visible;mso-wrap-style:square;v-text-anchor:top" coordsize="5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UiAsUA&#10;AADcAAAADwAAAGRycy9kb3ducmV2LnhtbESPQYvCMBSE7wv+h/CEvYimVbRSjaILgggerHrw9mje&#10;tmWbl9JErf9+syDscZiZb5jlujO1eFDrKssK4lEEgji3uuJCweW8G85BOI+ssbZMCl7kYL3qfSwx&#10;1fbJJ3pkvhABwi5FBaX3TSqly0sy6Ea2IQ7et20N+iDbQuoWnwFuajmOopk0WHFYKLGhr5Lyn+xu&#10;FFzHx8QcBt0gOpyPPN3c4m12i5X67HebBQhPnf8Pv9t7rSCZJP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SICxQAAANwAAAAPAAAAAAAAAAAAAAAAAJgCAABkcnMv&#10;ZG93bnJldi54bWxQSwUGAAAAAAQABAD1AAAAigMAAAAA&#10;" path="m34,55l20,49,43,38r5,-6l51,23r,-5l51,9,46,3,37,,28,,17,3,14,9r-3,3l11,18r6,5l20,20r6,-2l28,12r6,l37,15r,5l28,29,14,38,3,46,,49r,6l6,61r25,5l37,66r6,-3l40,58,34,55xe" stroked="f">
                <v:path arrowok="t" o:connecttype="custom" o:connectlocs="34,55;20,49;20,49;43,38;48,32;51,23;51,23;51,18;51,9;46,3;37,0;37,0;28,0;17,3;17,3;14,9;11,12;11,12;11,18;17,23;17,23;20,20;26,18;26,18;28,12;34,12;34,12;37,15;37,20;37,20;28,29;14,38;14,38;3,46;0,49;0,49;0,55;6,61;31,66;31,66;37,66;43,63;43,63;40,58;34,55;34,55" o:connectangles="0,0,0,0,0,0,0,0,0,0,0,0,0,0,0,0,0,0,0,0,0,0,0,0,0,0,0,0,0,0,0,0,0,0,0,0,0,0,0,0,0,0,0,0,0,0"/>
              </v:shape>
              <v:shape id="Freeform 2894" o:spid="_x0000_s1831" style="position:absolute;left:7663;top:1461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7ccMA&#10;AADcAAAADwAAAGRycy9kb3ducmV2LnhtbERP3WrCMBS+F/YO4Qi7s6mb6OxMyxiUiShu3R7g0Jy1&#10;Zc1JbTKtPr25ELz8+P5X2WBacaTeNZYVTKMYBHFpdcOVgp/vfPICwnlkja1lUnAmB1n6MFphou2J&#10;v+hY+EqEEHYJKqi97xIpXVmTQRfZjjhwv7Y36APsK6l7PIVw08qnOJ5Lgw2Hhho7eq+p/Cv+jYLD&#10;UCzl8uOQ03Y3+7zs5WbW5RulHsfD2ysIT4O/i2/utVaweA5rw5lwBGR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I7ccMAAADcAAAADwAAAAAAAAAAAAAAAACYAgAAZHJzL2Rv&#10;d25yZXYueG1sUEsFBgAAAAAEAAQA9QAAAIgDAAAAAA==&#10;" path="m32,18l3,52,,55r,6l6,66,9,63r6,-2l49,23r3,-5l49,12,43,6,20,,12,,9,6r,3l12,12r6,3l32,18xe" stroked="f">
                <v:path arrowok="t" o:connecttype="custom" o:connectlocs="32,18;3,52;3,52;0,55;0,55;0,61;6,66;6,66;9,63;15,61;49,23;49,23;52,18;52,18;49,12;43,6;20,0;20,0;12,0;9,6;9,6;9,9;12,12;18,15;32,18" o:connectangles="0,0,0,0,0,0,0,0,0,0,0,0,0,0,0,0,0,0,0,0,0,0,0,0,0"/>
              </v:shape>
              <v:shape id="Freeform 2895" o:spid="_x0000_s1830" style="position:absolute;left:7609;top:1639;width:54;height:63;visibility:visible;mso-wrap-style:square;v-text-anchor:top" coordsize="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w1QsYA&#10;AADcAAAADwAAAGRycy9kb3ducmV2LnhtbESPT2vCQBTE74LfYXmCl6KbWtA2ukrxDxQP2mpFvD2z&#10;zySYfRuyq8Zv7xYKHoeZ+Q0zmtSmEFeqXG5ZwWs3AkGcWJ1zquB3u+i8g3AeWWNhmRTcycFk3GyM&#10;MNb2xj903fhUBAi7GBVk3pexlC7JyKDr2pI4eCdbGfRBVqnUFd4C3BSyF0V9aTDnsJBhSdOMkvPm&#10;YhTMrJkfv9e8tIcjrtPdYPWy1xel2q36cwjCU+2f4f/2l1YwePuAvzPhCM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2w1QsYAAADcAAAADwAAAAAAAAAAAAAAAACYAgAAZHJz&#10;L2Rvd25yZXYueG1sUEsFBgAAAAAEAAQA9QAAAIsDAAAAAA==&#10;" path="m43,52r,l49,52r5,-3l52,43,49,40r-3,l52,17r,-8l52,6,49,,46,,40,,31,3,6,26,3,29,,34r,3l6,40r23,9l26,55r,5l31,63r6,l40,57r3,-5xm17,32l40,12,31,34,17,32xe" stroked="f">
                <v:path arrowok="t" o:connecttype="custom" o:connectlocs="43,52;43,52;43,52;43,52;49,52;54,49;54,49;52,43;49,40;49,40;46,40;52,17;52,17;52,9;52,6;49,0;46,0;46,0;40,0;31,3;6,26;6,26;3,29;0,34;0,34;0,37;6,40;29,49;26,55;26,55;26,60;31,63;31,63;37,63;40,57;43,52;17,32;40,12;31,34;17,32" o:connectangles="0,0,0,0,0,0,0,0,0,0,0,0,0,0,0,0,0,0,0,0,0,0,0,0,0,0,0,0,0,0,0,0,0,0,0,0,0,0,0,0"/>
                <o:lock v:ext="edit" verticies="t"/>
              </v:shape>
              <v:shape id="Freeform 2896" o:spid="_x0000_s1829" style="position:absolute;left:7572;top:1814;width:28;height:63;visibility:visible;mso-wrap-style:square;v-text-anchor:top" coordsize="2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8I+MMA&#10;AADcAAAADwAAAGRycy9kb3ducmV2LnhtbERPu27CMBTdkfoP1q3EBk4paiGNg2gFEksloB06XuLb&#10;OA9fR7GB9O/rAYnx6Lyz1WBbcaHeV44VPE0TEMSF0xWXCr6/tpMFCB+QNbaOScEfeVjlD6MMU+2u&#10;fKDLMZQihrBPUYEJoUul9IUhi37qOuLI/breYoiwL6Xu8RrDbStnSfIiLVYcGwx29GGoaI5nq8A9&#10;v+9Oy2b+87nf1ItZvd6ejW+VGj8O6zcQgYZwF9/cO63gdR7nxzPxCM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8I+MMAAADcAAAADwAAAAAAAAAAAAAAAACYAgAAZHJzL2Rv&#10;d25yZXYueG1sUEsFBgAAAAAEAAQA9QAAAIgDAAAAAA==&#10;" path="m14,57l25,14,28,6,23,3,14,,5,,3,3r,5l11,11,,51r,9l5,63r6,l14,57xe" stroked="f">
                <v:path arrowok="t" o:connecttype="custom" o:connectlocs="14,57;25,14;25,14;28,6;23,3;14,0;14,0;5,0;3,3;3,3;3,8;11,11;11,11;11,11;0,51;0,51;0,60;5,63;5,63;11,63;14,57;14,57" o:connectangles="0,0,0,0,0,0,0,0,0,0,0,0,0,0,0,0,0,0,0,0,0,0"/>
              </v:shape>
              <v:shape id="Freeform 2897" o:spid="_x0000_s1828" style="position:absolute;left:8033;top:1570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Ta8QA&#10;AADcAAAADwAAAGRycy9kb3ducmV2LnhtbESPQWvCQBSE70L/w/IKvekmUm1Js5FaVLyJafH8yL4m&#10;IbtvQ3bVtL/eLRQ8DjPzDZOvRmvEhQbfOlaQzhIQxJXTLdcKvj6301cQPiBrNI5JwQ95WBUPkxwz&#10;7a58pEsZahEh7DNU0ITQZ1L6qiGLfuZ64uh9u8FiiHKopR7wGuHWyHmSLKXFluNCgz19NFR15dkq&#10;2JJbz9PDb83m1C2O61Nn5G6j1NPj+P4GItAY7uH/9l4reHlO4e9MP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2E2vEAAAA3AAAAA8AAAAAAAAAAAAAAAAAmAIAAGRycy9k&#10;b3ducmV2LnhtbFBLBQYAAAAABAAEAPUAAACJAwAAAAA=&#10;" path="m32,23r,l26,29r-6,3l14,26r,-6l17,15r9,l29,18r3,5xm17,40r,l6,49,,52r,3l,61r3,2l12,63r8,-5l37,43,43,29r3,-9l43,12,37,6,29,,20,,12,3,3,9,,15r,8l,32r6,6l12,40r5,xe" stroked="f">
                <v:path arrowok="t" o:connecttype="custom" o:connectlocs="32,23;32,23;26,29;20,32;20,32;14,26;14,20;14,20;17,15;26,15;26,15;29,18;32,23;32,23;17,40;17,40;6,49;0,52;0,55;0,55;0,61;3,63;3,63;12,63;20,58;20,58;37,43;43,29;43,29;46,20;43,12;37,6;29,0;29,0;20,0;12,3;3,9;0,15;0,15;0,23;0,32;6,38;12,40;12,40;17,40;17,40" o:connectangles="0,0,0,0,0,0,0,0,0,0,0,0,0,0,0,0,0,0,0,0,0,0,0,0,0,0,0,0,0,0,0,0,0,0,0,0,0,0,0,0,0,0,0,0,0,0"/>
                <o:lock v:ext="edit" verticies="t"/>
              </v:shape>
              <v:shape id="Freeform 2898" o:spid="_x0000_s1827" style="position:absolute;left:7973;top:1742;width:49;height:66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2+sUA&#10;AADcAAAADwAAAGRycy9kb3ducmV2LnhtbESPQWvCQBSE7wX/w/IEL1I32tZqdBUJFEpPNrbk+sg+&#10;k2D2bdhdTfrvuwWhx2FmvmG2+8G04kbON5YVzGcJCOLS6oYrBV+nt8cVCB+QNbaWScEPedjvRg9b&#10;TLXt+ZNueahEhLBPUUEdQpdK6cuaDPqZ7Yijd7bOYIjSVVI77CPctHKRJEtpsOG4UGNHWU3lJb8a&#10;BQdnPvpjMS9eyiK7fk9N/rTmTKnJeDhsQAQawn/43n7XCl6fF/B3Jh4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Pb6xQAAANwAAAAPAAAAAAAAAAAAAAAAAJgCAABkcnMv&#10;ZG93bnJldi54bWxQSwUGAAAAAAQABAD1AAAAigMAAAAA&#10;" path="m29,23r,l43,15,49,9,46,3,43,,37,3,26,9,9,23,3,35,,46r3,9l9,60r8,3l26,66r8,-3l43,58r3,-9l49,40,46,35,40,29,34,23r-5,xm17,40r,l20,35r6,l31,38r,8l29,52r-6,l17,46r,-6xe" stroked="f">
                <v:path arrowok="t" o:connecttype="custom" o:connectlocs="29,23;29,23;43,15;49,9;49,9;46,3;43,0;43,0;37,3;26,9;26,9;9,23;3,35;3,35;0,46;3,55;9,60;17,63;17,63;26,66;34,63;43,58;46,49;46,49;49,40;46,35;40,29;34,23;34,23;29,23;29,23;17,40;17,40;20,35;26,35;26,35;31,38;31,46;31,46;29,52;23,52;23,52;17,46;17,40;17,40" o:connectangles="0,0,0,0,0,0,0,0,0,0,0,0,0,0,0,0,0,0,0,0,0,0,0,0,0,0,0,0,0,0,0,0,0,0,0,0,0,0,0,0,0,0,0,0,0"/>
                <o:lock v:ext="edit" verticies="t"/>
              </v:shape>
              <v:shape id="Freeform 2899" o:spid="_x0000_s1826" style="position:absolute;left:7924;top:1920;width:52;height:69;visibility:visible;mso-wrap-style:square;v-text-anchor:top" coordsize="5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Y5McA&#10;AADcAAAADwAAAGRycy9kb3ducmV2LnhtbESPQWvCQBSE70L/w/IKXsRs2kqtqau0SkEwl0YP9faa&#10;fSbB7NuQXTX113cFweMwM98w03lnanGi1lWWFTxFMQji3OqKCwXbzdfwDYTzyBpry6TgjxzMZw+9&#10;KSbanvmbTpkvRICwS1BB6X2TSOnykgy6yDbEwdvb1qAPsi2kbvEc4KaWz3H8Kg1WHBZKbGhRUn7I&#10;jkaBX5vBZ/qzX8aHdDe4sMt+00mlVP+x+3gH4anz9/CtvdIKxqMXuJ4JR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rGOTHAAAA3AAAAA8AAAAAAAAAAAAAAAAAmAIAAGRy&#10;cy9kb3ducmV2LnhtbFBLBQYAAAAABAAEAPUAAACMAwAAAAA=&#10;" path="m40,34r,l46,29r6,-6l52,17,49,11,43,6,37,,29,,20,3,17,6r-5,5l15,14r2,3l20,17r6,-3l29,14r3,l37,17r,3l35,26r-6,l23,26r-3,3l20,34r6,3l32,43r,6l29,52r-6,2l17,49,15,43,12,40,9,37,3,40,,43r,6l6,57r6,6l17,66r9,3l35,66r5,-6l46,52r,-9l40,34xe" stroked="f">
                <v:path arrowok="t" o:connecttype="custom" o:connectlocs="40,34;52,23;52,17;43,6;37,0;20,3;12,11;15,14;17,17;26,14;29,14;32,14;37,20;35,26;29,26;20,29;20,34;26,37;32,49;29,52;23,54;15,43;12,40;9,37;0,43;0,49;6,57;17,66;26,69;40,60;46,52;40,34" o:connectangles="0,0,0,0,0,0,0,0,0,0,0,0,0,0,0,0,0,0,0,0,0,0,0,0,0,0,0,0,0,0,0,0"/>
              </v:shape>
              <v:shape id="Freeform 2900" o:spid="_x0000_s1825" style="position:absolute;left:7503;top:1989;width:57;height:66;visibility:visible;mso-wrap-style:square;v-text-anchor:top" coordsize="5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AcG8YA&#10;AADcAAAADwAAAGRycy9kb3ducmV2LnhtbESPQWvCQBSE70L/w/IKXopuGmyV1FWKIqiUQqOHHl+z&#10;z2xo9m3IrjH+e7dQ8DjMzDfMfNnbWnTU+sqxgudxAoK4cLriUsHxsBnNQPiArLF2TAqu5GG5eBjM&#10;MdPuwl/U5aEUEcI+QwUmhCaT0heGLPqxa4ijd3KtxRBlW0rd4iXCbS3TJHmVFiuOCwYbWhkqfvOz&#10;VRAOP59Pe627l/WHOaW7Mj1/X1Olho/9+xuIQH24h//bW61gOpnA3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AcG8YAAADcAAAADwAAAAAAAAAAAAAAAACYAgAAZHJz&#10;L2Rvd25yZXYueG1sUEsFBgAAAAAEAAQA9QAAAIsDAAAAAA==&#10;" path="m3,25r,l,40,3,51r6,9l20,66r11,l40,63r9,-9l54,40,57,25,54,14,49,5,40,,29,,17,5,9,14,3,25xm34,14r,l40,17r3,3l43,28r-3,9l37,46r-3,5l29,54r-6,l20,51,17,46r,-6l17,31r3,-8l26,17r5,-3l34,14xe" stroked="f">
                <v:path arrowok="t" o:connecttype="custom" o:connectlocs="3,25;3,25;0,40;3,51;9,60;20,66;20,66;31,66;40,63;49,54;54,40;54,40;57,25;54,14;49,5;40,0;40,0;29,0;17,5;9,14;3,25;3,25;34,14;34,14;40,17;43,20;43,28;40,37;40,37;37,46;34,51;29,54;23,54;23,54;20,51;17,46;17,40;17,31;17,31;20,23;26,17;31,14;34,14;34,14" o:connectangles="0,0,0,0,0,0,0,0,0,0,0,0,0,0,0,0,0,0,0,0,0,0,0,0,0,0,0,0,0,0,0,0,0,0,0,0,0,0,0,0,0,0,0,0"/>
                <o:lock v:ext="edit" verticies="t"/>
              </v:shape>
              <v:shape id="Freeform 2901" o:spid="_x0000_s1824" style="position:absolute;left:7701;top:206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V3McA&#10;AADcAAAADwAAAGRycy9kb3ducmV2LnhtbESPQWvCQBSE7wX/w/KEXkQ31lprdBW1Fby0YKoHb4/s&#10;Mwlm34bsqqm/3i0IPQ4z8w0znTemFBeqXWFZQb8XgSBOrS44U7D7WXffQTiPrLG0TAp+ycF81nqa&#10;Yqztlbd0SXwmAoRdjApy76tYSpfmZND1bEUcvKOtDfog60zqGq8Bbkr5EkVv0mDBYSHHilY5pafk&#10;bBTcks/NYbD74PF4efRfdtvh4f5bqed2s5iA8NT4//CjvdEKRq9D+DsTj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4VdzHAAAA3AAAAA8AAAAAAAAAAAAAAAAAmAIAAGRy&#10;cy9kb3ducmV2LnhtbFBLBQYAAAAABAAEAPUAAACMAwAAAAA=&#10;" path="m3,9r,l,14r3,3l5,23r3,l14,26r6,-3l23,20r2,-6l25,11,23,6,20,3,17,,11,,8,,3,6r,3xe" stroked="f">
                <v:path arrowok="t" o:connecttype="custom" o:connectlocs="3,9;3,9;0,14;3,17;5,23;8,23;8,23;14,26;20,23;23,20;25,14;25,14;25,11;23,6;20,3;17,0;17,0;11,0;8,0;3,6;3,9;3,9" o:connectangles="0,0,0,0,0,0,0,0,0,0,0,0,0,0,0,0,0,0,0,0,0,0"/>
              </v:shape>
              <v:shape id="Freeform 2902" o:spid="_x0000_s1823" style="position:absolute;left:7864;top:2103;width:66;height:52;visibility:visible;mso-wrap-style:square;v-text-anchor:top" coordsize="6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WBMcA&#10;AADcAAAADwAAAGRycy9kb3ducmV2LnhtbESPT2vCQBTE74V+h+UJvRTdtJSo0VWsxVYKgv8OHh/Z&#10;l2xo9m3MbjX99m6h0OMwM79hpvPO1uJCra8cK3gaJCCIc6crLhUcD6v+CIQPyBprx6TghzzMZ/d3&#10;U8y0u/KOLvtQighhn6ECE0KTSelzQxb9wDXE0StcazFE2ZZSt3iNcFvL5yRJpcWK44LBhpaG8q/9&#10;t1Uw3n4U+ePribcmLfTbZvFZvA/PSj30usUERKAu/If/2mutYPiSwu+Ze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E1gTHAAAA3AAAAA8AAAAAAAAAAAAAAAAAmAIAAGRy&#10;cy9kb3ducmV2LnhtbFBLBQYAAAAABAAEAPUAAACMAwAAAAA=&#10;" path="m17,r,l11,3,9,6r,6l14,15,57,29r6,l66,23r,-5l63,15,17,xm9,26r,l6,26,,32r3,6l6,40,52,52r5,l60,49r,-6l54,40,9,26xe" stroked="f">
                <v:path arrowok="t" o:connecttype="custom" o:connectlocs="17,0;17,0;11,3;9,6;9,6;9,12;14,15;57,29;57,29;63,29;66,23;66,23;66,18;63,15;17,0;9,26;9,26;6,26;0,32;0,32;3,38;6,40;52,52;52,52;57,52;60,49;60,49;60,43;54,40;9,26" o:connectangles="0,0,0,0,0,0,0,0,0,0,0,0,0,0,0,0,0,0,0,0,0,0,0,0,0,0,0,0,0,0"/>
                <o:lock v:ext="edit" verticies="t"/>
              </v:shape>
              <v:shape id="Freeform 2903" o:spid="_x0000_s1822" style="position:absolute;left:8076;top:2049;width:69;height:66;visibility:visible;mso-wrap-style:square;v-text-anchor:top" coordsize="6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BJEscA&#10;AADcAAAADwAAAGRycy9kb3ducmV2LnhtbESPT2vCQBTE70K/w/IKvemmQbRE11ACRVsV6p+Lt2f2&#10;mYRm38bs1qTfvlsoeBxm5jfMPO1NLW7UusqygudRBII4t7riQsHx8DZ8AeE8ssbaMin4IQfp4mEw&#10;x0Tbjnd02/tCBAi7BBWU3jeJlC4vyaAb2YY4eBfbGvRBtoXULXYBbmoZR9FEGqw4LJTYUFZS/rX/&#10;Ngq6dXRaNpv4fI0/x1vavH9k1e6q1NNj/zoD4an39/B/e6UVTMdT+DsTj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wSRLHAAAA3AAAAA8AAAAAAAAAAAAAAAAAmAIAAGRy&#10;cy9kb3ducmV2LnhtbFBLBQYAAAAABAAEAPUAAACMAwAAAAA=&#10;" path="m29,23l12,17r-6,l,23r3,6l6,31r20,6l20,57r,6l26,66r6,l34,60,40,43r17,6l63,46r6,-3l66,37,63,31,43,29,49,8r,-5l43,,37,,34,6,29,23xe" stroked="f">
                <v:path arrowok="t" o:connecttype="custom" o:connectlocs="29,23;12,17;12,17;6,17;0,23;0,23;3,29;6,31;26,37;20,57;20,57;20,63;26,66;26,66;32,66;34,60;40,43;57,49;57,49;63,46;69,43;69,43;66,37;63,31;43,29;49,8;49,8;49,3;43,0;43,0;37,0;34,6;29,23" o:connectangles="0,0,0,0,0,0,0,0,0,0,0,0,0,0,0,0,0,0,0,0,0,0,0,0,0,0,0,0,0,0,0,0,0"/>
              </v:shape>
              <v:shape id="Freeform 2904" o:spid="_x0000_s1821" style="position:absolute;left:8156;top:1814;width:52;height:26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hsk8QA&#10;AADcAAAADwAAAGRycy9kb3ducmV2LnhtbERPTWuDQBC9B/Iflgn0lqwp0haTTShCwUMRTCoht4k7&#10;VYk7K+5WbX9991Do8fG+98fZdGKkwbWWFWw3EQjiyuqWawUf57f1CwjnkTV2lknBNzk4HpaLPSba&#10;TlzQePK1CCHsElTQeN8nUrqqIYNuY3viwH3awaAPcKilHnAK4aaTj1H0JA22HBoa7CltqLqfvowC&#10;Oqfx+3S7b4vpkpVt/ZOX15yUeljNrzsQnmb/L/5zZ1rBcxzWhjPh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YbJPEAAAA3AAAAA8AAAAAAAAAAAAAAAAAmAIAAGRycy9k&#10;b3ducmV2LnhtbFBLBQYAAAAABAAEAPUAAACJAwAAAAA=&#10;" path="m9,17r29,9l46,26r3,l52,20r,-3l52,11,43,8,15,,6,,3,3,,6,,8r,6l9,17xe" stroked="f">
                <v:path arrowok="t" o:connecttype="custom" o:connectlocs="9,17;38,26;38,26;46,26;49,26;52,20;52,20;52,17;52,11;43,8;15,0;15,0;6,0;3,3;0,6;0,6;0,8;0,14;9,17;9,17" o:connectangles="0,0,0,0,0,0,0,0,0,0,0,0,0,0,0,0,0,0,0,0"/>
              </v:shape>
              <v:shape id="Freeform 2905" o:spid="_x0000_s1820" style="position:absolute;left:8202;top:1628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Mow8YA&#10;AADcAAAADwAAAGRycy9kb3ducmV2LnhtbESPwW7CMBBE75X4B2uRuBUHiloIGNSWUorEhYQPWMVL&#10;kjZeR7ZLwt/XlSr1OJqZN5rVpjeNuJLztWUFk3ECgriwuuZSwTnf3c9B+ICssbFMCm7kYbMe3K0w&#10;1bbjE12zUIoIYZ+igiqENpXSFxUZ9GPbEkfvYp3BEKUrpXbYRbhp5DRJHqXBmuNChS29VlR8Zd9G&#10;wdvL+2J/LLsHu51mB9fdct/nn0qNhv3zEkSgPvyH/9ofWsHTbAG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Mow8YAAADcAAAADwAAAAAAAAAAAAAAAACYAgAAZHJz&#10;L2Rvd25yZXYueG1sUEsFBgAAAAAEAAQA9QAAAIsDAAAAAA==&#10;" path="m29,43r6,14l37,63r3,3l46,63r6,-3l52,54,49,51,40,31,55,25r5,-5l60,11,55,8r-9,3l35,20,29,5,26,3,23,,17,,12,5r3,6l23,28,3,37,,40r,3l,48r3,6l9,54r3,-3l29,43xe" stroked="f">
                <v:path arrowok="t" o:connecttype="custom" o:connectlocs="29,43;35,57;35,57;37,63;40,66;40,66;46,63;52,60;52,60;52,54;49,51;40,31;55,25;55,25;60,20;60,20;60,11;55,8;55,8;46,11;35,20;29,5;29,5;26,3;23,0;23,0;17,0;12,5;12,5;15,11;23,28;3,37;3,37;0,40;0,43;0,43;0,48;3,54;3,54;9,54;12,51;29,43" o:connectangles="0,0,0,0,0,0,0,0,0,0,0,0,0,0,0,0,0,0,0,0,0,0,0,0,0,0,0,0,0,0,0,0,0,0,0,0,0,0,0,0,0,0"/>
              </v:shape>
              <v:shape id="Freeform 2906" o:spid="_x0000_s1819" style="position:absolute;left:8257;top:1453;width:63;height:54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WT5sIA&#10;AADcAAAADwAAAGRycy9kb3ducmV2LnhtbERPz0/CMBS+k/g/NI/EG3RoBB0UMjUoJOPghPvL+ugW&#10;19dlLTD+e3ow4fjl+71Y9bYRZ+p87VjBZJyAIC6drtko2P+uR68gfEDW2DgmBVfysFo+DBaYanfh&#10;HzoXwYgYwj5FBVUIbSqlLyuy6MeuJY7c0XUWQ4SdkbrDSwy3jXxKkqm0WHNsqLClj4rKv+JkFeSf&#10;uy3V0+dt8Ua7929zMHn2lSn1OOyzOYhAfbiL/90brWD2EufHM/EI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pZPmwgAAANwAAAAPAAAAAAAAAAAAAAAAAJgCAABkcnMvZG93&#10;bnJldi54bWxQSwUGAAAAAAQABAD1AAAAhwMAAAAA&#10;" path="m37,r,l34,,31,3r,5l34,11r6,l43,6r,-3l37,xm5,11r,l2,14,,17r,6l2,26,54,40r6,l63,34,60,31,57,28,5,11xm25,40r,l20,40r-3,6l17,51r6,3l28,51r3,-2l31,43,25,40xe" stroked="f">
                <v:path arrowok="t" o:connecttype="custom" o:connectlocs="37,0;37,0;34,0;31,3;31,3;31,8;34,11;34,11;40,11;43,6;43,6;43,3;37,0;37,0;5,11;5,11;2,14;0,17;0,23;2,26;54,40;54,40;60,40;63,34;60,31;57,28;5,11;25,40;25,40;20,40;17,46;17,46;17,51;23,54;23,54;28,51;31,49;31,49;31,43;25,40;25,40" o:connectangles="0,0,0,0,0,0,0,0,0,0,0,0,0,0,0,0,0,0,0,0,0,0,0,0,0,0,0,0,0,0,0,0,0,0,0,0,0,0,0,0,0"/>
                <o:lock v:ext="edit" verticies="t"/>
              </v:shape>
              <v:shape id="Freeform 2907" o:spid="_x0000_s1818" style="position:absolute;left:7426;top:1579;width:54;height:72;visibility:visible;mso-wrap-style:square;v-text-anchor:top" coordsize="5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d9sQA&#10;AADcAAAADwAAAGRycy9kb3ducmV2LnhtbESPQWsCMRSE74L/ITyhF6lZi1rZGkUsxV7Vguztkbxm&#10;t25elk3qbv+9KQgeh5n5hllteleLK7Wh8qxgOslAEGtvKrYKvk4fz0sQISIbrD2Tgj8KsFkPByvM&#10;je/4QNdjtCJBOOSooIyxyaUMuiSHYeIb4uR9+9ZhTLK10rTYJbir5UuWLaTDitNCiQ3tStKX469T&#10;0MyK+dgW573f/thCv3f7ZaHPSj2N+u0biEh9fITv7U+j4HU+hf8z6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DnfbEAAAA3AAAAA8AAAAAAAAAAAAAAAAAmAIAAGRycy9k&#10;b3ducmV2LnhtbFBLBQYAAAAABAAEAPUAAACJAwAAAAA=&#10;" path="m2,9r,l2,14r3,6l8,26r3,l17,29r5,-3l28,23r,-6l31,11,28,6,25,3,20,,14,,11,,5,6,2,9xm11,11r,l14,9r3,l20,11r,3l20,17r-6,l11,14r,-3xm25,54r,l25,60r,6l28,69r6,3l40,72r5,l48,66r3,-3l51,57r,-5l45,46,43,43r-6,l31,46r-3,3l25,54xm34,57r,l37,54r3,l43,54r,6l40,63r-3,l34,60r,-3xm11,60l51,20r3,-6l54,11,51,9r-3,l45,11,2,52,,57r,3l2,63r3,l11,60xe" stroked="f">
                <v:path arrowok="t" o:connecttype="custom" o:connectlocs="2,9;5,20;11,26;17,29;28,23;28,17;28,6;20,0;14,0;5,6;2,9;11,11;17,9;20,11;20,14;14,17;11,14;11,11;25,54;25,66;34,72;40,72;48,66;51,63;51,52;43,43;37,43;28,49;25,54;34,57;40,54;43,54;43,60;37,63;34,60;34,57;51,20;54,14;54,11;51,9;45,11;2,52;0,57;2,63;5,63;11,60" o:connectangles="0,0,0,0,0,0,0,0,0,0,0,0,0,0,0,0,0,0,0,0,0,0,0,0,0,0,0,0,0,0,0,0,0,0,0,0,0,0,0,0,0,0,0,0,0,0"/>
                <o:lock v:ext="edit" verticies="t"/>
              </v:shape>
              <v:shape id="Freeform 2908" o:spid="_x0000_s1817" style="position:absolute;left:7509;top:1238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d9yMYA&#10;AADcAAAADwAAAGRycy9kb3ducmV2LnhtbESPQWvCQBSE70L/w/IKvemmUtOSZpUqCNWLNu3F20v2&#10;NQnNvg3ZbUz+vSsIHoeZ+YZJV4NpRE+dqy0reJ5FIIgLq2suFfx8b6dvIJxH1thYJgUjOVgtHyYp&#10;Jtqe+Yv6zJciQNglqKDyvk2kdEVFBt3MtsTB+7WdQR9kV0rd4TnATSPnURRLgzWHhQpb2lRU/GX/&#10;RsH2dOpf8rheH7N4N1rMD/sx65V6ehw+3kF4Gvw9fGt/agWvizlcz4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d9yMYAAADcAAAADwAAAAAAAAAAAAAAAACYAgAAZHJz&#10;L2Rvd25yZXYueG1sUEsFBgAAAAAEAAQA9QAAAIsDAAAAAA==&#10;" path="m,17r,l,29r3,8l8,43r6,6l25,49r6,-3l40,40r3,-9l45,20,43,11,37,6,28,3,20,,11,3,5,9,,17xm11,23r,l14,17r3,-6l23,11r2,l31,14r,3l34,23r-3,6l31,34r-6,3l23,37r-6,l14,37,11,31r,-2l11,23xe" stroked="f">
                <v:path arrowok="t" o:connecttype="custom" o:connectlocs="0,17;0,17;0,29;3,37;8,43;14,49;14,49;25,49;31,46;40,40;43,31;43,31;45,20;43,11;37,6;28,3;28,3;20,0;11,3;5,9;0,17;0,17;11,23;11,23;14,17;17,11;23,11;25,11;25,11;31,14;31,17;34,23;31,29;31,29;31,34;25,37;23,37;17,37;17,37;14,37;11,31;11,29;11,23;11,23" o:connectangles="0,0,0,0,0,0,0,0,0,0,0,0,0,0,0,0,0,0,0,0,0,0,0,0,0,0,0,0,0,0,0,0,0,0,0,0,0,0,0,0,0,0,0,0"/>
                <o:lock v:ext="edit" verticies="t"/>
              </v:shape>
              <v:shape id="Freeform 2909" o:spid="_x0000_s1816" style="position:absolute;left:7552;top:1249;width:48;height:5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oMMUA&#10;AADcAAAADwAAAGRycy9kb3ducmV2LnhtbESPX2vCMBTF34V9h3AHe5vJHE6pRhGLqIw9TKvPl+au&#10;7dbclCZq9dMvg4GPh/Pnx5nOO1uLM7W+cqzhpa9AEOfOVFxoyPar5zEIH5AN1o5Jw5U8zGcPvSkm&#10;xl34k867UIg4wj5BDWUITSKlz0uy6PuuIY7el2sthijbQpoWL3Hc1nKg1Ju0WHEklNjQsqT8Z3ey&#10;kVu9f9/Sg7L245huVJptcZ01Wj89dosJiEBduIf/2xujYTR8hb8z8Qj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ygwxQAAANwAAAAPAAAAAAAAAAAAAAAAAJgCAABkcnMv&#10;ZG93bnJldi54bWxQSwUGAAAAAAQABAD1AAAAigMAAAAA&#10;" path="m11,41l17,20,28,49r3,3l37,52r,-3l48,18r,-6l45,9r-5,l37,15,31,35,20,6r,-3l17,,11,,8,6,,38r,5l2,46,8,43r3,-2xe" stroked="f">
                <v:path arrowok="t" o:connecttype="custom" o:connectlocs="11,41;17,20;28,49;28,49;31,52;31,52;37,52;37,49;48,18;48,18;48,12;45,9;45,9;40,9;37,15;31,35;20,6;20,6;20,3;17,0;17,0;11,0;8,6;0,38;0,38;0,43;2,46;2,46;8,43;11,41;11,41" o:connectangles="0,0,0,0,0,0,0,0,0,0,0,0,0,0,0,0,0,0,0,0,0,0,0,0,0,0,0,0,0,0,0"/>
              </v:shape>
              <v:shape id="Freeform 2910" o:spid="_x0000_s1815" style="position:absolute;left:7678;top:1290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awcUA&#10;AADcAAAADwAAAGRycy9kb3ducmV2LnhtbESPQWvCQBSE74L/YXlCL1I3lsbU6CZIoVCPjVLw9pp9&#10;JtHs25BdNf33XaHgcZiZb5h1PphWXKl3jWUF81kEgri0uuFKwX738fwGwnlkja1lUvBLDvJsPFpj&#10;qu2Nv+ha+EoECLsUFdTed6mUrqzJoJvZjjh4R9sb9EH2ldQ93gLctPIlihbSYMNhocaO3msqz8XF&#10;KIiLeVVuT/F3dzjEOrm4nyktE6WeJsNmBcLT4B/h//anVpDEr3A/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trBxQAAANwAAAAPAAAAAAAAAAAAAAAAAJgCAABkcnMv&#10;ZG93bnJldi54bWxQSwUGAAAAAAQABAD1AAAAigMAAAAA&#10;" path="m,28r,l,34r3,l5,34,8,31,17,11r,23l17,40r3,l23,40,37,17,34,40r,2l37,45r3,l43,42r,-2l46,14r,-6l43,5r-6,l34,8,23,28,26,5,23,2,20,,14,,11,2,,28xe" stroked="f">
                <v:path arrowok="t" o:connecttype="custom" o:connectlocs="0,28;0,28;0,28;0,28;0,34;3,34;3,34;5,34;8,31;17,11;17,34;17,34;17,40;20,40;20,40;23,40;23,40;37,17;34,40;34,40;34,42;37,45;37,45;40,45;43,42;43,42;43,40;46,14;46,14;46,8;43,5;43,5;37,5;34,8;23,28;26,5;26,5;23,2;20,0;20,0;14,0;11,2;0,28" o:connectangles="0,0,0,0,0,0,0,0,0,0,0,0,0,0,0,0,0,0,0,0,0,0,0,0,0,0,0,0,0,0,0,0,0,0,0,0,0,0,0,0,0,0,0"/>
              </v:shape>
              <v:shape id="Freeform 2911" o:spid="_x0000_s1814" style="position:absolute;left:7724;top:1301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ypO8MA&#10;AADcAAAADwAAAGRycy9kb3ducmV2LnhtbESPUWvCMBSF3wf+h3AF32aq4CbVKFJQnLCHuf2AS3Nt&#10;is1NbWLT/ftFEPZ4OOd8h7PeDrYRPXW+dqxgNs1AEJdO11wp+Pnevy5B+ICssXFMCn7Jw3Yzellj&#10;rl3kL+rPoRIJwj5HBSaENpfSl4Ys+qlriZN3cZ3FkGRXSd1hTHDbyHmWvUmLNacFgy0Vhsrr+W4V&#10;xHj6DP3y6m1hmiLebvrjcNJKTcbDbgUi0BD+w8/2USt4XyzgcSYd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ypO8MAAADcAAAADwAAAAAAAAAAAAAAAACYAgAAZHJzL2Rv&#10;d25yZXYueG1sUEsFBgAAAAAEAAQA9QAAAIgDAAAAAA==&#10;" path="m14,17l17,9r3,2l23,11r,6l20,20r-3,l14,17xm11,23r6,17l23,43r2,l25,40r,-6l20,26r8,-3l31,17r3,-3l31,9,28,6,23,3,14,,11,,8,6,,31r,3l2,37r3,l8,31r3,-8xe" stroked="f">
                <v:path arrowok="t" o:connecttype="custom" o:connectlocs="14,17;17,9;20,11;20,11;23,11;23,17;23,17;20,20;17,20;14,17;11,23;17,40;17,40;23,43;23,43;25,43;25,40;25,40;25,34;20,26;20,26;28,23;31,17;31,17;34,14;31,9;28,6;23,3;14,0;14,0;11,0;8,6;0,31;0,31;0,34;2,37;2,37;5,37;8,31;11,23" o:connectangles="0,0,0,0,0,0,0,0,0,0,0,0,0,0,0,0,0,0,0,0,0,0,0,0,0,0,0,0,0,0,0,0,0,0,0,0,0,0,0,0"/>
                <o:lock v:ext="edit" verticies="t"/>
              </v:shape>
              <v:shape id="Freeform 2912" o:spid="_x0000_s1813" style="position:absolute;left:7755;top:1312;width:34;height:41;visibility:visible;mso-wrap-style:square;v-text-anchor:top" coordsize="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2MS8UA&#10;AADcAAAADwAAAGRycy9kb3ducmV2LnhtbESPT4vCMBTE7wt+h/AEL4umCqtLbSoiCO7Bg38ue3sk&#10;z7bavNQmav32mwXB4zAzv2GyRWdrcafWV44VjEcJCGLtTMWFguNhPfwG4QOywdoxKXiSh0Xe+8gw&#10;Ne7BO7rvQyEihH2KCsoQmlRKr0uy6EeuIY7eybUWQ5RtIU2Ljwi3tZwkyVRarDgulNjQqiR92d+s&#10;gp/ndrwzn7Pil47X89Yk+nbQXqlBv1vOQQTqwjv8am+MgtnXFP7P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YxLxQAAANwAAAAPAAAAAAAAAAAAAAAAAJgCAABkcnMv&#10;ZG93bnJldi54bWxQSwUGAAAAAAQABAD1AAAAigMAAAAA&#10;" path="m14,41r,l23,41r6,-3l29,35,26,32r-9,l14,29,12,26r,-8l17,9r3,l23,9r9,3l34,12r,-3l34,6,26,,17,,12,3,6,6,3,15,,23r3,9l9,38r5,3xe" stroked="f">
                <v:path arrowok="t" o:connecttype="custom" o:connectlocs="14,41;14,41;23,41;29,38;29,38;29,35;26,32;26,32;17,32;17,32;14,29;12,26;12,18;12,18;17,9;20,9;23,9;23,9;32,12;32,12;34,12;34,9;34,9;34,6;26,0;26,0;17,0;12,3;6,6;3,15;3,15;0,23;3,32;9,38;14,41;14,41" o:connectangles="0,0,0,0,0,0,0,0,0,0,0,0,0,0,0,0,0,0,0,0,0,0,0,0,0,0,0,0,0,0,0,0,0,0,0,0"/>
              </v:shape>
              <v:shape id="Freeform 2913" o:spid="_x0000_s1812" style="position:absolute;left:7875;top:1347;width:49;height:46;visibility:visible;mso-wrap-style:square;v-text-anchor:top" coordsize="4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gczcUA&#10;AADcAAAADwAAAGRycy9kb3ducmV2LnhtbESP0WrCQBRE3wX/YblC3+pGQ5oSXUXbSlvoS9UPuGRv&#10;k9Ds3SS7ifHv3ULBx2FmzjDr7WhqMVDnKssKFvMIBHFudcWFgvPp8PgMwnlkjbVlUnAlB9vNdLLG&#10;TNsLf9Nw9IUIEHYZKii9bzIpXV6SQTe3DXHwfmxn0AfZFVJ3eAlwU8tlFD1JgxWHhRIbeikp/z32&#10;RkGcNPHrcGipOO/bHvHr7Z0/I6UeZuNuBcLT6O/h//aHVpAmKfydCU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BzNxQAAANwAAAAPAAAAAAAAAAAAAAAAAJgCAABkcnMv&#10;ZG93bnJldi54bWxQSwUGAAAAAAQABAD1AAAAigMAAAAA&#10;" path="m3,28r,l,31r,3l3,37r6,l12,31,21,11,18,37r3,3l23,43r3,-3l41,17,38,40r,6l41,46r2,l46,43,49,14r,-6l43,6,41,8r-3,3l26,31,26,8r,-5l23,,18,,15,6,3,28xe" stroked="f">
                <v:path arrowok="t" o:connecttype="custom" o:connectlocs="3,28;3,28;0,31;0,31;0,34;3,37;3,37;9,37;12,31;21,11;18,37;18,37;21,40;23,43;23,43;26,40;26,40;41,17;38,40;38,40;38,46;41,46;41,46;43,46;46,43;46,43;46,43;49,14;49,14;49,8;43,6;43,6;41,8;38,11;26,31;26,8;26,8;26,3;23,0;23,0;18,0;15,6;3,28" o:connectangles="0,0,0,0,0,0,0,0,0,0,0,0,0,0,0,0,0,0,0,0,0,0,0,0,0,0,0,0,0,0,0,0,0,0,0,0,0,0,0,0,0,0,0"/>
              </v:shape>
              <v:shape id="Freeform 2914" o:spid="_x0000_s1811" style="position:absolute;left:7936;top:1381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/v8QA&#10;AADcAAAADwAAAGRycy9kb3ducmV2LnhtbERPy2rCQBTdC/7DcIXu6sRCtURHUWmgdFGsD3B5zVyT&#10;YOZOmJkmab/eWRRcHs57sepNLVpyvrKsYDJOQBDnVldcKDgesuc3ED4ga6wtk4Jf8rBaDgcLTLXt&#10;+JvafShEDGGfooIyhCaV0uclGfRj2xBH7mqdwRChK6R22MVwU8uXJJlKgxXHhhIb2paU3/Y/RsF0&#10;15wz0+Ln5nK6TP7ezztXfK2Vehr16zmIQH14iP/dH1rB7DWujWfi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rv7/EAAAA3AAAAA8AAAAAAAAAAAAAAAAAmAIAAGRycy9k&#10;b3ducmV2LnhtbFBLBQYAAAAABAAEAPUAAACJAwAAAAA=&#10;" path="m3,9r11,3l17,12,20,9r,-3l17,3,5,,3,,,3,,6,3,9xe" stroked="f">
                <v:path arrowok="t" o:connecttype="custom" o:connectlocs="3,9;14,12;14,12;17,12;20,9;20,9;20,6;17,3;5,0;5,0;3,0;0,3;0,3;0,6;3,9;3,9" o:connectangles="0,0,0,0,0,0,0,0,0,0,0,0,0,0,0,0"/>
              </v:shape>
              <v:shape id="Freeform 2915" o:spid="_x0000_s1810" style="position:absolute;left:8056;top:1398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4g/MQA&#10;AADcAAAADwAAAGRycy9kb3ducmV2LnhtbESPQWsCMRSE74X+h/AKvdVsBVtdjbIWpL26KujtsXnu&#10;Bjcv2yRd139vCoUeh5n5hlmsBtuKnnwwjhW8jjIQxJXThmsF+93mZQoiRGSNrWNScKMAq+XjwwJz&#10;7a68pb6MtUgQDjkqaGLscilD1ZDFMHIdcfLOzluMSfpaao/XBLetHGfZm7RoOC002NFHQ9Wl/LEK&#10;+rL67C+H2/dpVhZHv27NGQuj1PPTUMxBRBrif/iv/aUVvE9m8Hs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+IPzEAAAA3AAAAA8AAAAAAAAAAAAAAAAAmAIAAGRycy9k&#10;b3ducmV2LnhtbFBLBQYAAAAABAAEAPUAAACJAwAAAAA=&#10;" path="m,29r,l,32r,3l3,38r3,l9,35,17,12r,26l17,41r3,2l26,43,40,20,34,43r,3l37,49r3,l43,46r,-3l46,18r,-6l43,9r-3,l34,12,23,32,26,9,23,3,20,,17,3,14,6,,29xe" stroked="f">
                <v:path arrowok="t" o:connecttype="custom" o:connectlocs="0,29;0,29;0,32;0,32;0,35;3,38;3,38;6,38;9,35;17,12;17,38;17,38;17,41;20,43;20,43;26,43;26,43;40,20;34,43;34,43;34,46;37,49;37,49;40,49;43,46;43,46;43,43;46,18;46,18;46,12;43,9;43,9;40,9;34,12;23,32;26,9;26,9;23,3;20,0;20,0;17,3;14,6;0,29" o:connectangles="0,0,0,0,0,0,0,0,0,0,0,0,0,0,0,0,0,0,0,0,0,0,0,0,0,0,0,0,0,0,0,0,0,0,0,0,0,0,0,0,0,0,0"/>
              </v:shape>
              <v:shape id="Freeform 2916" o:spid="_x0000_s1809" style="position:absolute;left:8110;top:1424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VUMIA&#10;AADcAAAADwAAAGRycy9kb3ducmV2LnhtbERPy4rCMBTdC/MP4QruNFWGKh1TkQFndCP42Li7NLdt&#10;mOamNBmtfr1ZCC4P571c9bYRV+q8caxgOklAEBdOG64UnE+b8QKED8gaG8ek4E4eVvnHYImZdjc+&#10;0PUYKhFD2GeooA6hzaT0RU0W/cS1xJErXWcxRNhVUnd4i+G2kbMkSaVFw7Ghxpa+ayr+jv9WgcVT&#10;WpQPc/ndff5c9tt1sje7s1KjYb/+AhGoD2/xy73VCuZpnB/PxCMg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BJVQwgAAANwAAAAPAAAAAAAAAAAAAAAAAJgCAABkcnMvZG93&#10;bnJldi54bWxQSwUGAAAAAAQABAD1AAAAhwMAAAAA&#10;" path="m15,20r3,9l21,35r5,-3l26,26,21,17r8,-5l32,9r,-3l29,3,23,6,18,9,15,3,12,,9,,6,3,9,6r3,9l3,20,,23r,3l3,29,6,26r9,-6xe" stroked="f">
                <v:path arrowok="t" o:connecttype="custom" o:connectlocs="15,20;18,29;18,29;21,35;21,35;26,32;26,32;26,32;26,26;21,17;29,12;29,12;32,9;32,9;32,6;29,3;29,3;23,6;18,9;15,3;15,3;12,0;12,0;9,0;6,3;6,3;9,6;12,15;3,20;3,20;0,23;0,23;0,26;3,29;3,29;6,26;15,20" o:connectangles="0,0,0,0,0,0,0,0,0,0,0,0,0,0,0,0,0,0,0,0,0,0,0,0,0,0,0,0,0,0,0,0,0,0,0,0,0"/>
              </v:shape>
              <v:shape id="Freeform 2917" o:spid="_x0000_s1808" style="position:absolute;left:7469;top:1401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yQmsUA&#10;AADcAAAADwAAAGRycy9kb3ducmV2LnhtbESPQWvCQBSE74L/YXlCb7rRUi2pq2igELEXYxGPj+wz&#10;Cd19G7Jbjf++KxQ8DjPzDbNc99aIK3W+caxgOklAEJdON1wp+D5+jt9B+ICs0TgmBXfysF4NB0tM&#10;tbvxga5FqESEsE9RQR1Cm0rpy5os+olriaN3cZ3FEGVXSd3hLcKtkbMkmUuLDceFGlvKaip/il+r&#10;oDmYU35+C/vj6/aSmd1XMcs5U+pl1G8+QATqwzP83861gsV8Co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JCaxQAAANwAAAAPAAAAAAAAAAAAAAAAAJgCAABkcnMv&#10;ZG93bnJldi54bWxQSwUGAAAAAAQABAD1AAAAigMAAAAA&#10;" path="m14,20r6,9l22,35r3,-3l28,32,25,26,22,17r6,-5l31,9r,-3l28,3,25,6,20,9,17,3,14,,11,,8,3r,3l11,15,2,20,,23r,3l2,29,8,26r6,-6xe" stroked="f">
                <v:path arrowok="t" o:connecttype="custom" o:connectlocs="14,20;20,29;20,29;22,35;22,35;25,32;28,32;28,32;25,26;22,17;28,12;28,12;31,9;31,9;31,6;28,3;28,3;25,6;20,9;17,3;17,3;14,0;14,0;11,0;8,3;8,3;8,6;11,15;2,20;2,20;0,23;0,23;0,26;2,29;2,29;8,26;14,20" o:connectangles="0,0,0,0,0,0,0,0,0,0,0,0,0,0,0,0,0,0,0,0,0,0,0,0,0,0,0,0,0,0,0,0,0,0,0,0,0"/>
              </v:shape>
              <v:shape id="Freeform 2918" o:spid="_x0000_s1807" style="position:absolute;left:7514;top:1467;width:20;height:9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ne8MA&#10;AADcAAAADwAAAGRycy9kb3ducmV2LnhtbESPQWsCMRSE74X+h/AK3mq2gltZjSKCokdtKR4fm9fd&#10;xc3LmkSN/nojCB6HmfmGmcyiacWZnG8sK/jqZyCIS6sbrhT8/iw/RyB8QNbYWiYFV/Iwm76/TbDQ&#10;9sJbOu9CJRKEfYEK6hC6Qkpf1mTQ921HnLx/6wyGJF0ltcNLgptWDrIslwYbTgs1drSoqTzsTkbB&#10;8eZ8fouVifIvl4fRarhfzjdK9T7ifAwiUAyv8LO91gq+8wE8zqQj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gne8MAAADcAAAADwAAAAAAAAAAAAAAAACYAgAAZHJzL2Rv&#10;d25yZXYueG1sUEsFBgAAAAAEAAQA9QAAAIgDAAAAAA==&#10;" path="m3,6l15,9r3,l20,6r,-3l18,3,6,,3,,,3,,6r3,xe" stroked="f">
                <v:path arrowok="t" o:connecttype="custom" o:connectlocs="3,6;15,9;15,9;18,9;20,6;20,6;20,3;18,3;6,0;6,0;3,0;0,3;0,3;0,6;3,6;3,6" o:connectangles="0,0,0,0,0,0,0,0,0,0,0,0,0,0,0,0"/>
              </v:shape>
              <v:shape id="Freeform 2919" o:spid="_x0000_s1806" style="position:absolute;left:7480;top:1416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rqmMQA&#10;AADcAAAADwAAAGRycy9kb3ducmV2LnhtbESPQYvCMBSE78L+h/AWvGnqrnalGmURFvQiWCuLt0fz&#10;bIvNS2mi1n9vBMHjMDPfMPNlZ2pxpdZVlhWMhhEI4tzqigsF2f5vMAXhPLLG2jIpuJOD5eKjN8dE&#10;2xvv6Jr6QgQIuwQVlN43iZQuL8mgG9qGOHgn2xr0QbaF1C3eAtzU8iuKYmmw4rBQYkOrkvJzejEK&#10;zDHTx318GB8m2X916rbpZLO5K9X/7H5nIDx1/h1+tddawU/8Dc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K6pjEAAAA3AAAAA8AAAAAAAAAAAAAAAAAmAIAAGRycy9k&#10;b3ducmV2LnhtbFBLBQYAAAAABAAEAPUAAACJAwAAAAA=&#10;" path="m11,51l54,11,57,8r,-6l54,,49,2r-3,l3,45,,48r,6l3,54r6,l11,51xe" stroked="f">
                <v:path arrowok="t" o:connecttype="custom" o:connectlocs="11,51;54,11;54,11;57,8;57,8;57,2;54,0;54,0;49,2;46,2;3,45;3,45;0,48;0,48;0,54;3,54;3,54;9,54;11,51;11,51" o:connectangles="0,0,0,0,0,0,0,0,0,0,0,0,0,0,0,0,0,0,0,0"/>
              </v:shape>
              <v:shape id="Freeform 2920" o:spid="_x0000_s1805" style="position:absolute;left:7365;top:1768;width:81;height:46;visibility:visible;mso-wrap-style:square;v-text-anchor:top" coordsize="8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WnZ8YA&#10;AADcAAAADwAAAGRycy9kb3ducmV2LnhtbESPQWvCQBSE74L/YXlCb7qppGlNXUUqQouX1lZKb4/s&#10;MxvMvg3ZNcZ/3xUEj8PMfMPMl72tRUetrxwreJwkIIgLpysuFfx8b8YvIHxA1lg7JgUX8rBcDAdz&#10;zLU78xd1u1CKCGGfowITQpNL6QtDFv3ENcTRO7jWYoiyLaVu8RzhtpbTJMmkxYrjgsGG3gwVx93J&#10;KjiuZZp9/q4r97H9mxl/OTzt006ph1G/egURqA/38K39rhU8Zylcz8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WnZ8YAAADcAAAADwAAAAAAAAAAAAAAAACYAgAAZHJz&#10;L2Rvd25yZXYueG1sUEsFBgAAAAAEAAQA9QAAAIsDAAAAAA==&#10;" path="m78,12r,l81,14r,3l78,23r-6,l46,14,23,43r-5,3l12,46,6,43,3,37,,14,,9,6,6r6,3l15,12r,8l18,23r5,-3l35,6,38,r5,l78,12xe" stroked="f">
                <v:path arrowok="t" o:connecttype="custom" o:connectlocs="78,12;78,12;81,14;81,17;78,23;72,23;46,14;23,43;23,43;18,46;12,46;6,43;3,37;0,14;0,14;0,9;6,6;12,9;15,12;15,20;15,20;18,23;23,20;35,6;35,6;38,0;43,0;78,12" o:connectangles="0,0,0,0,0,0,0,0,0,0,0,0,0,0,0,0,0,0,0,0,0,0,0,0,0,0,0,0"/>
              </v:shape>
              <v:shape id="Freeform 2921" o:spid="_x0000_s1804" style="position:absolute;left:7305;top:1926;width:32;height:34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orMcA&#10;AADcAAAADwAAAGRycy9kb3ducmV2LnhtbESPT0sDMRTE70K/Q3gFL9Jmt+K2rE2LWAT1ULD/oLfH&#10;5rlZ3LysSdpuv70RBI/DzPyGmS9724oz+dA4VpCPMxDEldMN1wp225fRDESIyBpbx6TgSgGWi8HN&#10;HEvtLvxB502sRYJwKFGBibErpQyVIYth7Dri5H06bzEm6WupPV4S3LZykmWFtNhwWjDY0bOh6mtz&#10;sgrs/XZ1OBbddX1827/7/K7/PuVGqdth//QIIlIf/8N/7VetYFo8wO+Zd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rKKzHAAAA3AAAAA8AAAAAAAAAAAAAAAAAmAIAAGRy&#10;cy9kb3ducmV2LnhtbFBLBQYAAAAABAAEAPUAAACMAwAAAAA=&#10;" path="m3,14r,l,20r3,5l6,31r8,3l23,34r3,-3l26,28,23,25r-6,l12,23r,-6l14,11r6,l29,14r3,l32,11r,-6l23,,17,,12,3,6,5,3,14xe" stroked="f">
                <v:path arrowok="t" o:connecttype="custom" o:connectlocs="3,14;3,14;0,20;3,25;6,31;14,34;14,34;23,34;26,31;26,31;26,28;23,25;23,25;17,25;17,25;12,23;12,17;12,17;14,11;20,11;20,11;29,14;29,14;32,14;32,11;32,11;32,5;23,0;23,0;17,0;12,3;6,5;3,14;3,14" o:connectangles="0,0,0,0,0,0,0,0,0,0,0,0,0,0,0,0,0,0,0,0,0,0,0,0,0,0,0,0,0,0,0,0,0,0"/>
              </v:shape>
              <v:shape id="Freeform 2922" o:spid="_x0000_s1803" style="position:absolute;left:7331;top:1974;width:26;height:35;visibility:visible;mso-wrap-style:square;v-text-anchor:top" coordsize="2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l5hMUA&#10;AADcAAAADwAAAGRycy9kb3ducmV2LnhtbESPQWsCMRSE74X+h/AKvUjN6mG1q1FqoVAvUq29PzbP&#10;zdLNy5Jk1/XfG0HwOMzMN8xyPdhG9ORD7VjBZJyBIC6drrlScPz9epuDCBFZY+OYFFwowHr1/LTE&#10;Qrsz76k/xEokCIcCFZgY20LKUBqyGMauJU7eyXmLMUlfSe3xnOC2kdMsy6XFmtOCwZY+DZX/h84q&#10;2B1bvx2903Q323f93yg38+5no9Try/CxABFpiI/wvf2tFczyHG5n0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XmExQAAANwAAAAPAAAAAAAAAAAAAAAAAJgCAABkcnMv&#10;ZG93bnJldi54bWxQSwUGAAAAAAQABAD1AAAAigMAAAAA&#10;" path="m11,18l20,9r,11l11,18xm9,26r11,3l20,32r,3l23,35r3,l26,32,26,6,23,3,23,,17,,14,3,,23r,3l,29r3,l6,26r3,xe" stroked="f">
                <v:path arrowok="t" o:connecttype="custom" o:connectlocs="11,18;20,9;20,20;11,18;9,26;20,29;20,32;20,32;20,35;23,35;23,35;26,35;26,35;26,35;26,32;26,6;26,6;23,3;23,0;23,0;17,0;14,3;0,23;0,23;0,26;0,26;0,29;3,29;3,29;6,26;9,26" o:connectangles="0,0,0,0,0,0,0,0,0,0,0,0,0,0,0,0,0,0,0,0,0,0,0,0,0,0,0,0,0,0,0"/>
                <o:lock v:ext="edit" verticies="t"/>
              </v:shape>
              <v:shape id="Freeform 2923" o:spid="_x0000_s1802" style="position:absolute;left:7365;top:1983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IVd8UA&#10;AADcAAAADwAAAGRycy9kb3ducmV2LnhtbESPQWvCQBSE7wX/w/IEb3XTHlSiq0ht0YMgMS1eH9nX&#10;JDT7NuZtNe2vd4VCj8PMfMMsVr1r1IU6qT0beBonoIgLb2suDbznb48zUBKQLTaeycAPCayWg4cF&#10;ptZfOaPLMZQqQlhSNFCF0KZaS1GRQxn7ljh6n75zGKLsSm07vEa4a/Rzkky0w5rjQoUtvVRUfB2/&#10;nYGPffZbtNmr5OtaDifh7Xmz3xozGvbrOahAffgP/7V31sB0MoX7mXgE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hV3xQAAANwAAAAPAAAAAAAAAAAAAAAAAJgCAABkcnMv&#10;ZG93bnJldi54bWxQSwUGAAAAAAQABAD1AAAAigMAAAAA&#10;" path="m12,34r,l18,34r5,-3l20,29,12,26,9,23r,-9l12,9r6,l23,11r3,l29,9,26,6,20,,15,,9,3,3,6,,14r,6l,26r6,5l12,34xe" stroked="f">
                <v:path arrowok="t" o:connecttype="custom" o:connectlocs="12,34;12,34;18,34;23,31;23,31;20,29;20,29;20,29;12,26;12,26;9,23;9,14;9,14;12,9;18,9;18,9;23,11;23,11;26,11;29,9;29,9;26,6;20,0;20,0;15,0;9,3;3,6;0,14;0,14;0,20;0,26;6,31;12,34;12,34" o:connectangles="0,0,0,0,0,0,0,0,0,0,0,0,0,0,0,0,0,0,0,0,0,0,0,0,0,0,0,0,0,0,0,0,0,0"/>
              </v:shape>
              <v:shape id="Freeform 2924" o:spid="_x0000_s1801" style="position:absolute;left:7308;top:1937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HusEA&#10;AADcAAAADwAAAGRycy9kb3ducmV2LnhtbERPz2vCMBS+D/wfwht4m+kEO+mMMgYDe9qmHjw+kmda&#10;bF5qEtvuv18Ogx0/vt+b3eQ6MVCIrWcFz4sCBLH2pmWr4HT8eFqDiAnZYOeZFPxQhN129rDByviR&#10;v2k4JCtyCMcKFTQp9ZWUUTfkMC58T5y5iw8OU4bBShNwzOGuk8uiKKXDlnNDgz29N6Svh7tTcAmx&#10;XrVO367n1XgaPpOt7deo1PxxensFkWhK/+I/994oeCnz2nwmHw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Qx7rBAAAA3AAAAA8AAAAAAAAAAAAAAAAAmAIAAGRycy9kb3du&#10;cmV2LnhtbFBLBQYAAAAABAAEAPUAAACGAwAAAAA=&#10;" path="m11,52l54,12,57,9r,-6l54,,52,,46,3,3,46,,49r3,6l6,55r3,l11,52xe" stroked="f">
                <v:path arrowok="t" o:connecttype="custom" o:connectlocs="11,52;54,12;54,12;57,9;57,9;57,3;54,0;54,0;52,0;46,3;3,46;3,46;0,49;0,49;3,55;6,55;6,55;9,55;11,52;11,52" o:connectangles="0,0,0,0,0,0,0,0,0,0,0,0,0,0,0,0,0,0,0,0"/>
              </v:shape>
            </v:group>
            <v:group id="Group 2925" o:spid="_x0000_s1797" style="position:absolute;left:12560;top:9498;width:1580;height:1842;rotation:-5275930fd" coordorigin="6,30" coordsize="3949,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eGzrcQAAADcAAAA&#10;DwAAAAAAAAAAAAAAAACqAgAAZHJzL2Rvd25yZXYueG1sUEsFBgAAAAAEAAQA+gAAAJsDAAAAAA==&#10;">
              <v:shape id="Freeform 2926" o:spid="_x0000_s1799" style="position:absolute;left:6;top:30;width:3949;height:4602;visibility:visible;mso-wrap-style:square;v-text-anchor:top" coordsize="3949,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bw8MA&#10;AADcAAAADwAAAGRycy9kb3ducmV2LnhtbERPTWvCQBC9F/wPywjedGMPpqbZiJQWKxaxacXrmB2T&#10;YHY2ZLcm/ffdg9Dj432nq8E04kadqy0rmM8iEMSF1TWXCr6/3qZPIJxH1thYJgW/5GCVjR5STLTt&#10;+ZNuuS9FCGGXoILK+zaR0hUVGXQz2xIH7mI7gz7ArpS6wz6Em0Y+RtFCGqw5NFTY0ktFxTX/MQoO&#10;m3304U5D/tos4/64MbtyezwrNRkP62cQngb/L76737WCOA7zw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Pbw8MAAADcAAAADwAAAAAAAAAAAAAAAACYAgAAZHJzL2Rv&#10;d25yZXYueG1sUEsFBgAAAAAEAAQA9QAAAIgDAAAAAA==&#10;" path="m3949,4602l,3947,649,,3949,4602xm939,1174l543,3552r2385,395l939,1174xe" fillcolor="#f7f7f7" strokecolor="#e6e6e6" strokeweight="67e-5mm">
                <v:stroke joinstyle="miter"/>
                <v:shadow on="t" color="#adb7c3 [1304]" opacity=".5"/>
                <v:path arrowok="t" o:connecttype="custom" o:connectlocs="3949,4602;0,3947;649,0;3949,4602;939,1174;543,3552;2928,3947;939,1174" o:connectangles="0,0,0,0,0,0,0,0"/>
                <o:lock v:ext="edit" verticies="t"/>
              </v:shape>
              <v:shape id="Freeform 2927" o:spid="_x0000_s1798" style="position:absolute;left:272;top:649;width:3140;height:3653;visibility:visible;mso-wrap-style:square;v-text-anchor:top" coordsize="3140,3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JY98EA&#10;AADcAAAADwAAAGRycy9kb3ducmV2LnhtbESPzYrCMBSF94LvEK7gTlMHHGs1iiMI3Wp1f2muTbG5&#10;qU3UOk8/GRiY5eH8fJz1treNeFLna8cKZtMEBHHpdM2VgnNxmKQgfEDW2DgmBW/ysN0MB2vMtHvx&#10;kZ6nUIk4wj5DBSaENpPSl4Ys+qlriaN3dZ3FEGVXSd3hK47bRn4kyae0WHMkGGxpb6i8nR42ct23&#10;udz3x3lRp8X78qXzZRJypcajfrcCEagP/+G/dq4VLBYz+D0Tj4D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yWPfBAAAA3AAAAA8AAAAAAAAAAAAAAAAAmAIAAGRycy9kb3du&#10;cmV2LnhtbFBLBQYAAAAABAAEAPUAAACGAwAAAAA=&#10;" path="m,3151l537,,3140,3653,,3151xe" filled="f" strokecolor="white" strokeweight="67e-5mm">
                <v:stroke joinstyle="miter"/>
                <v:path arrowok="t" o:connecttype="custom" o:connectlocs="0,3151;537,0;3140,3653;0,3151" o:connectangles="0,0,0,0"/>
              </v:shape>
            </v:group>
            <w10:wrap anchorx="page" anchory="page"/>
          </v:group>
        </w:pict>
      </w:r>
      <w:r>
        <w:rPr>
          <w:noProof/>
          <w:lang w:val="de-DE"/>
        </w:rPr>
        <w:pict>
          <v:roundrect id="AutoShape 2775" o:spid="_x0000_s1795" style="position:absolute;margin-left:0;margin-top:0;width:10in;height:540pt;z-index:-251529216;visibility:visible;mso-position-horizontal:center;mso-position-horizontal-relative:page;mso-position-vertical:center;mso-position-vertical-relative:page" arcsize="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" o:allowincell="f" fillcolor="#8494a6 [1944]" strokecolor="#f2f2f2 [3052]" strokeweight="3pt">
            <v:fill color2="#d6dbe1 [664]" angle="135" focus="50%" type="gradient"/>
            <v:shadow on="t" color="#20262d [1608]" opacity=".5" offset="1pt"/>
            <w10:wrap anchorx="page" anchory="page"/>
          </v:roundrect>
        </w:pict>
      </w:r>
      <w:r>
        <w:rPr>
          <w:noProof/>
          <w:lang w:val="de-DE"/>
        </w:rPr>
        <w:pict>
          <v:shape id="Text Box 2825" o:spid="_x0000_s1794" type="#_x0000_t202" style="position:absolute;margin-left:59.75pt;margin-top:69.1pt;width:185.05pt;height:64.8pt;z-index:251793408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" o:allowincell="f" filled="f" stroked="f">
            <v:textbox>
              <w:txbxContent>
                <w:p w:rsidR="005F464A" w:rsidRPr="0030206F" w:rsidRDefault="005F464A">
                  <w:pPr>
                    <w:pStyle w:val="Month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April 2017</w:t>
                  </w:r>
                </w:p>
              </w:txbxContent>
            </v:textbox>
            <w10:wrap anchorx="page" anchory="page"/>
          </v:shape>
        </w:pict>
      </w:r>
      <w:r w:rsidR="008C5F11" w:rsidRPr="0030206F">
        <w:rPr>
          <w:lang w:val="de-DE"/>
        </w:rPr>
        <w:br w:type="page"/>
      </w:r>
    </w:p>
    <w:tbl>
      <w:tblPr>
        <w:tblW w:w="11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643"/>
        <w:gridCol w:w="1643"/>
        <w:gridCol w:w="1646"/>
        <w:gridCol w:w="1646"/>
        <w:gridCol w:w="1646"/>
        <w:gridCol w:w="1646"/>
        <w:gridCol w:w="1646"/>
      </w:tblGrid>
      <w:tr w:rsidR="0030206F" w:rsidRPr="0030206F" w:rsidTr="00821E5D">
        <w:trPr>
          <w:cantSplit/>
          <w:trHeight w:hRule="exact" w:val="622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lastRenderedPageBreak/>
              <w:t>MONTAG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DIENSTAG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MITTWOCH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DONNERSTAG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FREITAG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SAMSTAG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SONNTAG</w:t>
            </w:r>
          </w:p>
        </w:tc>
      </w:tr>
      <w:tr w:rsidR="00C5781A" w:rsidRPr="0030206F" w:rsidTr="005F464A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color w:val="FF0000"/>
                <w:sz w:val="22"/>
              </w:rPr>
            </w:pPr>
            <w:r w:rsidRPr="00712AF3">
              <w:rPr>
                <w:b/>
                <w:color w:val="FF0000"/>
                <w:sz w:val="22"/>
              </w:rPr>
              <w:t>1</w:t>
            </w:r>
          </w:p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color w:val="FF0000"/>
                <w:sz w:val="22"/>
              </w:rPr>
              <w:t>Tag der Arbeit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7</w:t>
            </w:r>
          </w:p>
        </w:tc>
      </w:tr>
      <w:tr w:rsidR="00C5781A" w:rsidRPr="0030206F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8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F68E8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14</w:t>
            </w:r>
          </w:p>
        </w:tc>
      </w:tr>
      <w:tr w:rsidR="00C5781A" w:rsidRPr="0030206F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15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4D616C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4D616C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21</w:t>
            </w:r>
          </w:p>
        </w:tc>
      </w:tr>
      <w:tr w:rsidR="00C5781A" w:rsidRPr="0030206F" w:rsidTr="005F464A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22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color w:val="FF0000"/>
                <w:sz w:val="22"/>
              </w:rPr>
            </w:pPr>
            <w:r w:rsidRPr="00712AF3">
              <w:rPr>
                <w:b/>
                <w:color w:val="FF0000"/>
                <w:sz w:val="22"/>
              </w:rPr>
              <w:t>25</w:t>
            </w:r>
          </w:p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color w:val="FF0000"/>
                <w:sz w:val="22"/>
              </w:rPr>
              <w:t>Himmelfahrt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28</w:t>
            </w:r>
          </w:p>
        </w:tc>
      </w:tr>
      <w:tr w:rsidR="00C5781A" w:rsidRPr="0030206F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F68E8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29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30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31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C5781A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C5781A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C5781A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C5781A" w:rsidP="005F464A">
            <w:pPr>
              <w:pStyle w:val="Dates"/>
              <w:rPr>
                <w:b/>
                <w:sz w:val="22"/>
              </w:rPr>
            </w:pPr>
          </w:p>
        </w:tc>
      </w:tr>
    </w:tbl>
    <w:p w:rsidR="00C5781A" w:rsidRPr="0030206F" w:rsidRDefault="005F464A">
      <w:pPr>
        <w:rPr>
          <w:lang w:val="de-DE"/>
        </w:rPr>
      </w:pPr>
      <w:r>
        <w:rPr>
          <w:noProof/>
          <w:lang w:val="de-DE"/>
        </w:rPr>
        <w:pict>
          <v:group id="Group 3548" o:spid="_x0000_s1642" style="position:absolute;margin-left:0;margin-top:36.7pt;width:700.55pt;height:561.6pt;z-index:-251507712;mso-position-horizontal:center;mso-position-horizontal-relative:page;mso-position-vertical-relative:page" coordorigin="866,737" coordsize="14014,1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" o:allowincell="f">
            <v:group id="Group 2929" o:spid="_x0000_s1753" style="position:absolute;left:1806;top:2724;width:5926;height:8057;rotation:-977301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pniTFAAAA3AAA&#10;AA8AAAAAAAAAAAAAAAAAqgIAAGRycy9kb3ducmV2LnhtbFBLBQYAAAAABAAEAPoAAACcAwAAAAA=&#10;">
              <v:shape id="Freeform 2930" o:spid="_x0000_s1793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6PacAA&#10;AADcAAAADwAAAGRycy9kb3ducmV2LnhtbERPS2rDMBDdF3IHMYHsGrmmhMaNEorBpqWrOjnAYE0t&#10;E2lkLMV2bh8tCl0+3v9wWpwVE42h96zgZZuBIG697rlTcDlXz28gQkTWaD2TgjsFOB1XTwcstJ/5&#10;h6YmdiKFcChQgYlxKKQMrSGHYesH4sT9+tFhTHDspB5xTuHOyjzLdtJhz6nB4EClofba3JyCuimr&#10;YLsvM+eLvX5zo2td7ZXarJePdxCRlvgv/nN/agWvu7Q2nUlHQB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56PacAAAADcAAAADwAAAAAAAAAAAAAAAACYAgAAZHJzL2Rvd25y&#10;ZXYueG1sUEsFBgAAAAAEAAQA9QAAAIUDAAAAAA=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<o:lock v:ext="edit" verticies="t"/>
              </v:shape>
              <v:shape id="Freeform 2931" o:spid="_x0000_s1792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9lsQA&#10;AADcAAAADwAAAGRycy9kb3ducmV2LnhtbESPT2sCMRTE74V+h/AKvdWs/bPq1ihFEHpsV0WPj81z&#10;szV5WZKo22/fFAo9DjPzG2a+HJwVFwqx86xgPCpAEDded9wq2G7WD1MQMSFrtJ5JwTdFWC5ub+ZY&#10;aX/lT7rUqRUZwrFCBSalvpIyNoYcxpHvibN39MFhyjK0Uge8Zriz8rEoSumw47xgsKeVoeZUn52C&#10;l1X5MZH7YHftoT5OvNk8Sful1P3d8PYKItGQ/sN/7Xet4Lmcwe+Zf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QfZbEAAAA3AAAAA8AAAAAAAAAAAAAAAAAmAIAAGRycy9k&#10;b3ducmV2LnhtbFBLBQYAAAAABAAEAPUAAACJAwAAAAA=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<o:lock v:ext="edit" verticies="t"/>
              </v:shape>
              <v:line id="Line 2932" o:spid="_x0000_s1791" style="position:absolute;visibility:visibl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1CwMAAAADcAAAADwAAAGRycy9kb3ducmV2LnhtbERPS4vCMBC+C/sfwgh701SRVapRZEX0&#10;sJf1gR6HZmyLnUlporb/fnNY8PjxvRerliv1pMaXTgyMhgkokszZUnIDp+N2MAPlA4rFygkZ6MjD&#10;avnRW2Bq3Ut+6XkIuYoh4lM0UIRQp1r7rCBGP3Q1SeRurmEMETa5tg2+YjhXepwkX5qxlNhQYE3f&#10;BWX3w4MNjINQNuGf3WanH9cz77sLY2fMZ79dz0EFasNb/O/eWwOTaZwfz8QjoJ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JdQsDAAAAA3AAAAA8AAAAAAAAAAAAAAAAA&#10;oQIAAGRycy9kb3ducmV2LnhtbFBLBQYAAAAABAAEAPkAAACOAwAAAAA=&#10;" strokecolor="#1a1a1a" strokeweight="17e-5mm">
                <v:stroke joinstyle="miter"/>
              </v:line>
              <v:line id="Line 2933" o:spid="_x0000_s1790" style="position:absolute;visibility:visibl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HnW8QAAADcAAAADwAAAGRycy9kb3ducmV2LnhtbESPT2vCQBTE70K/w/IKvZmNIlpSVylK&#10;0YMX/5T2+Mi+JqF5b0N21eTbu4LgcZiZ3zDzZce1ulDrKycGRkkKiiR3tpLCwOn4NXwH5QOKxdoJ&#10;GejJw3LxMphjZt1V9nQ5hEJFiPgMDZQhNJnWPi+J0SeuIYnen2sZQ5RtoW2L1wjnWo/TdKoZK4kL&#10;JTa0Kin/P5zZwDgI5RPebdYbff795m3/w9gb8/bafX6ACtSFZ/jR3loDk9kI7mfiEd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EedbxAAAANwAAAAPAAAAAAAAAAAA&#10;AAAAAKECAABkcnMvZG93bnJldi54bWxQSwUGAAAAAAQABAD5AAAAkgMAAAAA&#10;" strokecolor="#1a1a1a" strokeweight="17e-5mm">
                <v:stroke joinstyle="miter"/>
              </v:line>
              <v:line id="Line 2934" o:spid="_x0000_s1789" style="position:absolute;visibility:visibl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N5LMMAAADcAAAADwAAAGRycy9kb3ducmV2LnhtbESPQWvCQBSE7wX/w/KE3uqmQbREVylK&#10;0UMv1YoeH9lnEsx7G7KrJv++KxQ8DjPzDTNfdlyrG7W+cmLgfZSAIsmdraQw8Lv/evsA5QOKxdoJ&#10;GejJw3IxeJljZt1dfui2C4WKEPEZGihDaDKtfV4Sox+5hiR6Z9cyhijbQtsW7xHOtU6TZKIZK4kL&#10;JTa0Kim/7K5sIA1C+Zi/N+uNvp4OvO2PjL0xr8PucwYqUBee4f/21hoYT1N4nIlHQC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DeSzDAAAA3AAAAA8AAAAAAAAAAAAA&#10;AAAAoQIAAGRycy9kb3ducmV2LnhtbFBLBQYAAAAABAAEAPkAAACRAwAAAAA=&#10;" strokecolor="#1a1a1a" strokeweight="17e-5mm">
                <v:stroke joinstyle="miter"/>
              </v:line>
              <v:line id="Line 2935" o:spid="_x0000_s1788" style="position:absolute;visibility:visibl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/ct8MAAADcAAAADwAAAGRycy9kb3ducmV2LnhtbESPT2vCQBTE70K/w/IKvemmVlSiq5SW&#10;oode/IceH9lnEpr3NmRXTb59VxA8DjPzG2a+bLlSV2p86cTA+yABRZI5W0puYL/76U9B+YBisXJC&#10;BjrysFy89OaYWneTDV23IVcRIj5FA0UIdaq1zwpi9ANXk0Tv7BrGEGWTa9vgLcK50sMkGWvGUuJC&#10;gTV9FZT9bS9sYBiEshH/rr5X+nI68Lo7MnbGvL22nzNQgdrwDD/aa2tgNPmA+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P3LfDAAAA3AAAAA8AAAAAAAAAAAAA&#10;AAAAoQIAAGRycy9kb3ducmV2LnhtbFBLBQYAAAAABAAEAPkAAACRAwAAAAA=&#10;" strokecolor="#1a1a1a" strokeweight="17e-5mm">
                <v:stroke joinstyle="miter"/>
              </v:line>
              <v:line id="Line 2936" o:spid="_x0000_s1787" style="position:absolute;visibility:visibl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ZEw8MAAADcAAAADwAAAGRycy9kb3ducmV2LnhtbESPQWvCQBSE7wX/w/KE3uqmErREVylK&#10;0UMv1YoeH9lnEsx7G7KrJv++KxQ8DjPzDTNfdlyrG7W+cmLgfZSAIsmdraQw8Lv/evsA5QOKxdoJ&#10;GejJw3IxeJljZt1dfui2C4WKEPEZGihDaDKtfV4Sox+5hiR6Z9cyhijbQtsW7xHOtR4nyUQzVhIX&#10;SmxoVVJ+2V3ZwDgI5Sl/b9YbfT0deNsfGXtjXofd5wxUoC48w//trTWQTlN4nIlHQC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mRMPDAAAA3AAAAA8AAAAAAAAAAAAA&#10;AAAAoQIAAGRycy9kb3ducmV2LnhtbFBLBQYAAAAABAAEAPkAAACRAwAAAAA=&#10;" strokecolor="#1a1a1a" strokeweight="17e-5mm">
                <v:stroke joinstyle="miter"/>
              </v:line>
              <v:line id="Line 2937" o:spid="_x0000_s1786" style="position:absolute;visibility:visibl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rhWMMAAADcAAAADwAAAGRycy9kb3ducmV2LnhtbESPQWvCQBSE7wX/w/IEb3WjaCupq4il&#10;6KGXakWPj+xrEsx7G7KrJv++Kwgeh5n5hpkvW67UlRpfOjEwGiagSDJnS8kN/O6/XmegfECxWDkh&#10;Ax15WC56L3NMrbvJD113IVcRIj5FA0UIdaq1zwpi9ENXk0TvzzWMIcom17bBW4RzpcdJ8qYZS4kL&#10;Bda0Lig77y5sYByEsgl/bz43+nI68LY7MnbGDPrt6gNUoDY8w4/21hqYvE/hfiYeAb3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q4VjDAAAA3AAAAA8AAAAAAAAAAAAA&#10;AAAAoQIAAGRycy9kb3ducmV2LnhtbFBLBQYAAAAABAAEAPkAAACRAwAAAAA=&#10;" strokecolor="#1a1a1a" strokeweight="17e-5mm">
                <v:stroke joinstyle="miter"/>
              </v:line>
              <v:line id="Line 2938" o:spid="_x0000_s1785" style="position:absolute;visibility:visibl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h/L8MAAADcAAAADwAAAGRycy9kb3ducmV2LnhtbESPT2vCQBTE70K/w/IK3nRTEVuiq5SK&#10;6MGLf4oeH9lnEpr3NmRXTb69Kwg9DjPzG2a2aLlSN2p86cTAxzABRZI5W0pu4HhYDb5A+YBisXJC&#10;BjrysJi/9WaYWneXHd32IVcRIj5FA0UIdaq1zwpi9ENXk0Tv4hrGEGWTa9vgPcK50qMkmWjGUuJC&#10;gTX9FJT97a9sYBSEsjFv18u1vp5/edOdGDtj+u/t9xRUoDb8h1/tjTUw/pzA80w8Anr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4fy/DAAAA3AAAAA8AAAAAAAAAAAAA&#10;AAAAoQIAAGRycy9kb3ducmV2LnhtbFBLBQYAAAAABAAEAPkAAACRAwAAAAA=&#10;" strokecolor="#1a1a1a" strokeweight="17e-5mm">
                <v:stroke joinstyle="miter"/>
              </v:line>
              <v:line id="Line 2939" o:spid="_x0000_s1784" style="position:absolute;visibility:visibl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TatMMAAADcAAAADwAAAGRycy9kb3ducmV2LnhtbESPT2vCQBTE70K/w/IK3nRTES3RVUpL&#10;0YMX/xQ9PrLPJDTvbciumnx7VxA8DjPzG2a+bLlSV2p86cTAxzABRZI5W0pu4LD/HXyC8gHFYuWE&#10;DHTkYbl4680xte4mW7ruQq4iRHyKBooQ6lRrnxXE6IeuJone2TWMIcom17bBW4RzpUdJMtGMpcSF&#10;Amv6Lij7313YwCgIZWPerH5W+nL643V3ZOyM6b+3XzNQgdrwCj/ba2tgPJ3C40w8Anp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02rTDAAAA3AAAAA8AAAAAAAAAAAAA&#10;AAAAoQIAAGRycy9kb3ducmV2LnhtbFBLBQYAAAAABAAEAPkAAACRAwAAAAA=&#10;" strokecolor="#1a1a1a" strokeweight="17e-5mm">
                <v:stroke joinstyle="miter"/>
              </v:line>
              <v:line id="Line 2940" o:spid="_x0000_s1783" style="position:absolute;visibility:visibl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tOxsAAAADcAAAADwAAAGRycy9kb3ducmV2LnhtbERPS4vCMBC+C/sfwgh701SRVapRZEX0&#10;sJf1gR6HZmyLnUlporb/fnNY8PjxvRerliv1pMaXTgyMhgkokszZUnIDp+N2MAPlA4rFygkZ6MjD&#10;avnRW2Bq3Ut+6XkIuYoh4lM0UIRQp1r7rCBGP3Q1SeRurmEMETa5tg2+YjhXepwkX5qxlNhQYE3f&#10;BWX3w4MNjINQNuGf3WanH9cz77sLY2fMZ79dz0EFasNb/O/eWwOTaVwbz8QjoJ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rTsbAAAAA3AAAAA8AAAAAAAAAAAAAAAAA&#10;oQIAAGRycy9kb3ducmV2LnhtbFBLBQYAAAAABAAEAPkAAACOAwAAAAA=&#10;" strokecolor="#1a1a1a" strokeweight="17e-5mm">
                <v:stroke joinstyle="miter"/>
              </v:line>
              <v:line id="Line 2941" o:spid="_x0000_s1782" style="position:absolute;visibility:visibl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frXcMAAADcAAAADwAAAGRycy9kb3ducmV2LnhtbESPQWvCQBSE7wX/w/IEb3WjiK2pq4il&#10;6KGXakWPj+xrEsx7G7KrJv++Kwgeh5n5hpkvW67UlRpfOjEwGiagSDJnS8kN/O6/Xt9B+YBisXJC&#10;BjrysFz0XuaYWneTH7ruQq4iRHyKBooQ6lRrnxXE6IeuJonen2sYQ5RNrm2DtwjnSo+TZKoZS4kL&#10;Bda0Lig77y5sYByEsgl/bz43+nI68LY7MnbGDPrt6gNUoDY8w4/21hqYvM3gfiYeAb3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n613DAAAA3AAAAA8AAAAAAAAAAAAA&#10;AAAAoQIAAGRycy9kb3ducmV2LnhtbFBLBQYAAAAABAAEAPkAAACRAwAAAAA=&#10;" strokecolor="#1a1a1a" strokeweight="17e-5mm">
                <v:stroke joinstyle="miter"/>
              </v:line>
              <v:line id="Line 2942" o:spid="_x0000_s1781" style="position:absolute;visibility:visibl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gy578AAADcAAAADwAAAGRycy9kb3ducmV2LnhtbERPS4vCMBC+C/6HMMLebLoiItUoy4ro&#10;YS++2D0OzdiW7UxKE7X99+YgePz43st1x7W6U+srJwY+kxQUSe5sJYWB82k7noPyAcVi7YQM9ORh&#10;vRoOlphZ95AD3Y+hUDFEfIYGyhCaTGufl8ToE9eQRO7qWsYQYVto2+IjhnOtJ2k604yVxIYSG/ou&#10;Kf8/3tjAJAjlU/7ZbXb69nfhff/L2BvzMeq+FqACdeEtfrn31sB0HufHM/EI6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4gy578AAADcAAAADwAAAAAAAAAAAAAAAACh&#10;AgAAZHJzL2Rvd25yZXYueG1sUEsFBgAAAAAEAAQA+QAAAI0DAAAAAA==&#10;" strokecolor="#1a1a1a" strokeweight="17e-5mm">
                <v:stroke joinstyle="miter"/>
              </v:line>
              <v:line id="Line 2943" o:spid="_x0000_s1780" style="position:absolute;visibility:visibl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SXfMQAAADcAAAADwAAAGRycy9kb3ducmV2LnhtbESPQWvCQBSE7wX/w/IKvdWNEkqIriKV&#10;Yg5emra0x0f2mQTz3obsqsm/dwuFHoeZ+YZZb0fu1JUG3zoxsJgnoEgqZ1upDXx+vD1noHxAsdg5&#10;IQMTedhuZg9rzK27yTtdy1CrCBGfo4EmhD7X2lcNMfq560mid3IDY4hyqLUd8Bbh3Ollkrxoxlbi&#10;QoM9vTZUncsLG1gGoSrl42F/0JefLy6mb8bJmKfHcbcCFWgM/+G/dmENpNkCfs/EI6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xJd8xAAAANwAAAAPAAAAAAAAAAAA&#10;AAAAAKECAABkcnMvZG93bnJldi54bWxQSwUGAAAAAAQABAD5AAAAkgMAAAAA&#10;" strokecolor="#1a1a1a" strokeweight="17e-5mm">
                <v:stroke joinstyle="miter"/>
              </v:line>
              <v:line id="Line 2944" o:spid="_x0000_s1779" style="position:absolute;visibility:visibl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YJC8IAAADcAAAADwAAAGRycy9kb3ducmV2LnhtbESPQWvCQBSE7wX/w/KE3urGIEWiq4hS&#10;9OClVtHjI/tMgnlvQ3bV5N+7hUKPw8x8w8yXHdfqQa2vnBgYjxJQJLmzlRQGjj9fH1NQPqBYrJ2Q&#10;gZ48LBeDtzlm1j3lmx6HUKgIEZ+hgTKEJtPa5yUx+pFrSKJ3dS1jiLIttG3xGeFc6zRJPjVjJXGh&#10;xIbWJeW3w50NpEEon/B+u9nq++XEu/7M2BvzPuxWM1CBuvAf/mvvrIHJNIXfM/EI6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YJC8IAAADcAAAADwAAAAAAAAAAAAAA&#10;AAChAgAAZHJzL2Rvd25yZXYueG1sUEsFBgAAAAAEAAQA+QAAAJADAAAAAA==&#10;" strokecolor="#1a1a1a" strokeweight="17e-5mm">
                <v:stroke joinstyle="miter"/>
              </v:line>
              <v:line id="Line 2945" o:spid="_x0000_s1778" style="position:absolute;visibility:visibl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qskMMAAADcAAAADwAAAGRycy9kb3ducmV2LnhtbESPT2vCQBTE70K/w/IK3nSjlSLRVaSl&#10;6MGLf0o9PrLPJJj3NmRXTb69Kwg9DjPzG2a+bLlSN2p86cTAaJiAIsmcLSU3cDz8DKagfECxWDkh&#10;Ax15WC7eenNMrbvLjm77kKsIEZ+igSKEOtXaZwUx+qGrSaJ3dg1jiLLJtW3wHuFc6XGSfGrGUuJC&#10;gTV9FZRd9lc2MA5C2YS36++1vp5+edP9MXbG9N/b1QxUoDb8h1/tjTUwmX7A80w8Anr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arJDDAAAA3AAAAA8AAAAAAAAAAAAA&#10;AAAAoQIAAGRycy9kb3ducmV2LnhtbFBLBQYAAAAABAAEAPkAAACRAwAAAAA=&#10;" strokecolor="#1a1a1a" strokeweight="17e-5mm">
                <v:stroke joinstyle="miter"/>
              </v:line>
              <v:line id="Line 2946" o:spid="_x0000_s1777" style="position:absolute;visibility:visibl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M05MIAAADcAAAADwAAAGRycy9kb3ducmV2LnhtbESPQWvCQBSE7wX/w/KE3upGCUWiq4hS&#10;9OClVtHjI/tMgnlvQ3bV5N+7hUKPw8x8w8yXHdfqQa2vnBgYjxJQJLmzlRQGjj9fH1NQPqBYrJ2Q&#10;gZ48LBeDtzlm1j3lmx6HUKgIEZ+hgTKEJtPa5yUx+pFrSKJ3dS1jiLIttG3xGeFc60mSfGrGSuJC&#10;iQ2tS8pvhzsbmAShPOX9drPV98uJd/2ZsTfmfditZqACdeE//NfeWQPpNIXfM/EI6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M05MIAAADcAAAADwAAAAAAAAAAAAAA&#10;AAChAgAAZHJzL2Rvd25yZXYueG1sUEsFBgAAAAAEAAQA+QAAAJADAAAAAA==&#10;" strokecolor="#1a1a1a" strokeweight="17e-5mm">
                <v:stroke joinstyle="miter"/>
              </v:line>
              <v:line id="Line 2947" o:spid="_x0000_s1776" style="position:absolute;visibility:visibl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+Rf8MAAADcAAAADwAAAGRycy9kb3ducmV2LnhtbESPQWvCQBSE74L/YXmCN900pCKpqxRF&#10;9NBLbcUeH9nXJDTvbciumvz7bqHgcZiZb5jVpudG3ajztRMDT/MEFEnhbC2lgc+P/WwJygcUi40T&#10;MjCQh816PFphbt1d3ul2CqWKEPE5GqhCaHOtfVERo5+7liR6365jDFF2pbYd3iOcG50myUIz1hIX&#10;KmxpW1Hxc7qygTQIFRm/HXYHff0683G4MA7GTCf96wuoQH14hP/bR2sgWz7D35l4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/kX/DAAAA3AAAAA8AAAAAAAAAAAAA&#10;AAAAoQIAAGRycy9kb3ducmV2LnhtbFBLBQYAAAAABAAEAPkAAACRAwAAAAA=&#10;" strokecolor="#1a1a1a" strokeweight="17e-5mm">
                <v:stroke joinstyle="miter"/>
              </v:line>
              <v:line id="Line 2948" o:spid="_x0000_s1775" style="position:absolute;visibility:visibl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0PCMQAAADcAAAADwAAAGRycy9kb3ducmV2LnhtbESPQWvCQBSE74X+h+UVequbSggSXUVa&#10;ijn0Um1pj4/sMwnmvQ3Z1ST/visIHoeZ+YZZbUZu1YV63zgx8DpLQJGUzjZSGfg+fLwsQPmAYrF1&#10;QgYm8rBZPz6sMLdukC+67EOlIkR8jgbqELpca1/WxOhnriOJ3tH1jCHKvtK2xyHCudXzJMk0YyNx&#10;ocaO3moqT/szG5gHoTLlz937Tp//friYfhknY56fxu0SVKAx3MO3dmENpIsMrmfiEd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LQ8IxAAAANwAAAAPAAAAAAAAAAAA&#10;AAAAAKECAABkcnMvZG93bnJldi54bWxQSwUGAAAAAAQABAD5AAAAkgMAAAAA&#10;" strokecolor="#1a1a1a" strokeweight="17e-5mm">
                <v:stroke joinstyle="miter"/>
              </v:line>
              <v:line id="Line 2949" o:spid="_x0000_s1774" style="position:absolute;visibility:visibl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Gqk8MAAADcAAAADwAAAGRycy9kb3ducmV2LnhtbESPQWvCQBSE74L/YXmCN900hCqpqxRF&#10;9NBLbcUeH9nXJDTvbciumvz7bqHgcZiZb5jVpudG3ajztRMDT/MEFEnhbC2lgc+P/WwJygcUi40T&#10;MjCQh816PFphbt1d3ul2CqWKEPE5GqhCaHOtfVERo5+7liR6365jDFF2pbYd3iOcG50mybNmrCUu&#10;VNjStqLi53RlA2kQKjJ+O+wO+vp15uNwYRyMmU761xdQgfrwCP+3j9ZAtlzA35l4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hqpPDAAAA3AAAAA8AAAAAAAAAAAAA&#10;AAAAoQIAAGRycy9kb3ducmV2LnhtbFBLBQYAAAAABAAEAPkAAACRAwAAAAA=&#10;" strokecolor="#1a1a1a" strokeweight="17e-5mm">
                <v:stroke joinstyle="miter"/>
              </v:line>
              <v:line id="Line 2950" o:spid="_x0000_s1773" style="position:absolute;visibility:visibl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4+4b8AAADcAAAADwAAAGRycy9kb3ducmV2LnhtbERPS4vCMBC+C/6HMMLebLoiItUoy4ro&#10;YS++2D0OzdiW7UxKE7X99+YgePz43st1x7W6U+srJwY+kxQUSe5sJYWB82k7noPyAcVi7YQM9ORh&#10;vRoOlphZ95AD3Y+hUDFEfIYGyhCaTGufl8ToE9eQRO7qWsYQYVto2+IjhnOtJ2k604yVxIYSG/ou&#10;Kf8/3tjAJAjlU/7ZbXb69nfhff/L2BvzMeq+FqACdeEtfrn31sB0HtfGM/EI6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f4+4b8AAADcAAAADwAAAAAAAAAAAAAAAACh&#10;AgAAZHJzL2Rvd25yZXYueG1sUEsFBgAAAAAEAAQA+QAAAI0DAAAAAA==&#10;" strokecolor="#1a1a1a" strokeweight="17e-5mm">
                <v:stroke joinstyle="miter"/>
              </v:line>
              <v:line id="Line 2951" o:spid="_x0000_s1772" style="position:absolute;visibility:visibl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KbesMAAADcAAAADwAAAGRycy9kb3ducmV2LnhtbESPT2vCQBTE70K/w/IK3nRTEbHRVUpL&#10;0YMX/xQ9PrLPJDTvbciumnx7VxA8DjPzG2a+bLlSV2p86cTAxzABRZI5W0pu4LD/HUxB+YBisXJC&#10;BjrysFy89eaYWneTLV13IVcRIj5FA0UIdaq1zwpi9ENXk0Tv7BrGEGWTa9vgLcK50qMkmWjGUuJC&#10;gTV9F5T97y5sYBSEsjFvVj8rfTn98bo7MnbG9N/brxmoQG14hZ/ttTUwnn7C40w8Anp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ym3rDAAAA3AAAAA8AAAAAAAAAAAAA&#10;AAAAoQIAAGRycy9kb3ducmV2LnhtbFBLBQYAAAAABAAEAPkAAACRAwAAAAA=&#10;" strokecolor="#1a1a1a" strokeweight="17e-5mm">
                <v:stroke joinstyle="miter"/>
              </v:line>
              <v:line id="Line 2952" o:spid="_x0000_s1771" style="position:absolute;visibility:visibl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GkOsAAAADcAAAADwAAAGRycy9kb3ducmV2LnhtbERPS4vCMBC+C/sfwgh701SRRatRZEX0&#10;sJf1gR6HZmyLnUlporb/fnNY8PjxvRerliv1pMaXTgyMhgkokszZUnIDp+N2MAXlA4rFygkZ6MjD&#10;avnRW2Bq3Ut+6XkIuYoh4lM0UIRQp1r7rCBGP3Q1SeRurmEMETa5tg2+YjhXepwkX5qxlNhQYE3f&#10;BWX3w4MNjINQNuGf3WanH9cz77sLY2fMZ79dz0EFasNb/O/eWwOTWZwfz8QjoJ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JRpDrAAAAA3AAAAA8AAAAAAAAAAAAAAAAA&#10;oQIAAGRycy9kb3ducmV2LnhtbFBLBQYAAAAABAAEAPkAAACOAwAAAAA=&#10;" strokecolor="#1a1a1a" strokeweight="17e-5mm">
                <v:stroke joinstyle="miter"/>
              </v:line>
              <v:line id="Line 2953" o:spid="_x0000_s1770" style="position:absolute;visibility:visibl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0BocQAAADcAAAADwAAAGRycy9kb3ducmV2LnhtbESPT2vCQBTE70K/w/IKvZmNImJTVylK&#10;0YMX/5T2+Mi+JqF5b0N21eTbu4LgcZiZ3zDzZce1ulDrKycGRkkKiiR3tpLCwOn4NZyB8gHFYu2E&#10;DPTkYbl4Gcwxs+4qe7ocQqEiRHyGBsoQmkxrn5fE6BPXkETvz7WMIcq20LbFa4RzrcdpOtWMlcSF&#10;EhtalZT/H85sYByE8gnvNuuNPv9+87b/YeyNeXvtPj9ABerCM/xob62ByfsI7mfiEd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HQGhxAAAANwAAAAPAAAAAAAAAAAA&#10;AAAAAKECAABkcnMvZG93bnJldi54bWxQSwUGAAAAAAQABAD5AAAAkgMAAAAA&#10;" strokecolor="#1a1a1a" strokeweight="17e-5mm">
                <v:stroke joinstyle="miter"/>
              </v:line>
              <v:line id="Line 2954" o:spid="_x0000_s1769" style="position:absolute;visibility:visibl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+f1sMAAADcAAAADwAAAGRycy9kb3ducmV2LnhtbESPQWvCQBSE7wX/w/KE3uqmQcRGVylK&#10;0UMv1YoeH9lnEsx7G7KrJv++KxQ8DjPzDTNfdlyrG7W+cmLgfZSAIsmdraQw8Lv/epuC8gHFYu2E&#10;DPTkYbkYvMwxs+4uP3TbhUJFiPgMDZQhNJnWPi+J0Y9cQxK9s2sZQ5RtoW2L9wjnWqdJMtGMlcSF&#10;EhtalZRfdlc2kAahfMzfm/VGX08H3vZHxt6Y12H3OQMVqAvP8H97aw2MP1J4nIlHQC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Pn9bDAAAA3AAAAA8AAAAAAAAAAAAA&#10;AAAAoQIAAGRycy9kb3ducmV2LnhtbFBLBQYAAAAABAAEAPkAAACRAwAAAAA=&#10;" strokecolor="#1a1a1a" strokeweight="17e-5mm">
                <v:stroke joinstyle="miter"/>
              </v:line>
              <v:line id="Line 2955" o:spid="_x0000_s1768" style="position:absolute;visibility:visibl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M6TcMAAADcAAAADwAAAGRycy9kb3ducmV2LnhtbESPT2vCQBTE70K/w/IKvemmVkSjq5SW&#10;oode/IceH9lnEpr3NmRXTb59VxA8DjPzG2a+bLlSV2p86cTA+yABRZI5W0puYL/76U9A+YBisXJC&#10;BjrysFy89OaYWneTDV23IVcRIj5FA0UIdaq1zwpi9ANXk0Tv7BrGEGWTa9vgLcK50sMkGWvGUuJC&#10;gTV9FZT9bS9sYBiEshH/rr5X+nI68Lo7MnbGvL22nzNQgdrwDD/aa2tgNP2A+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DOk3DAAAA3AAAAA8AAAAAAAAAAAAA&#10;AAAAoQIAAGRycy9kb3ducmV2LnhtbFBLBQYAAAAABAAEAPkAAACRAwAAAAA=&#10;" strokecolor="#1a1a1a" strokeweight="17e-5mm">
                <v:stroke joinstyle="miter"/>
              </v:line>
              <v:line id="Line 2956" o:spid="_x0000_s1767" style="position:absolute;visibility:visibl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qiOcMAAADcAAAADwAAAGRycy9kb3ducmV2LnhtbESPQWvCQBSE7wX/w/KE3uqmEsRGVylK&#10;0UMv1YoeH9lnEsx7G7KrJv++KxQ8DjPzDTNfdlyrG7W+cmLgfZSAIsmdraQw8Lv/epuC8gHFYu2E&#10;DPTkYbkYvMwxs+4uP3TbhUJFiPgMDZQhNJnWPi+J0Y9cQxK9s2sZQ5RtoW2L9wjnWo+TZKIZK4kL&#10;JTa0Kim/7K5sYByE8pS/N+uNvp4OvO2PjL0xr8PucwYqUBee4f/21hpIP1J4nIlHQC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qojnDAAAA3AAAAA8AAAAAAAAAAAAA&#10;AAAAoQIAAGRycy9kb3ducmV2LnhtbFBLBQYAAAAABAAEAPkAAACRAwAAAAA=&#10;" strokecolor="#1a1a1a" strokeweight="17e-5mm">
                <v:stroke joinstyle="miter"/>
              </v:line>
              <v:line id="Line 2957" o:spid="_x0000_s1766" style="position:absolute;visibility:visibl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YHosMAAADcAAAADwAAAGRycy9kb3ducmV2LnhtbESPQWvCQBSE7wX/w/IEb3WjaKmpq4il&#10;6KGXakWPj+xrEsx7G7KrJv++Kwgeh5n5hpkvW67UlRpfOjEwGiagSDJnS8kN/O6/Xt9B+YBisXJC&#10;BjrysFz0XuaYWneTH7ruQq4iRHyKBooQ6lRrnxXE6IeuJonen2sYQ5RNrm2DtwjnSo+T5E0zlhIX&#10;CqxpXVB23l3YwDgIZRP+3nxu9OV04G13ZOyMGfTb1QeoQG14hh/trTUwmU3hfiYeAb3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mB6LDAAAA3AAAAA8AAAAAAAAAAAAA&#10;AAAAoQIAAGRycy9kb3ducmV2LnhtbFBLBQYAAAAABAAEAPkAAACRAwAAAAA=&#10;" strokecolor="#1a1a1a" strokeweight="17e-5mm">
                <v:stroke joinstyle="miter"/>
              </v:line>
              <v:line id="Line 2958" o:spid="_x0000_s1765" style="position:absolute;visibility:visibl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SZ1cMAAADcAAAADwAAAGRycy9kb3ducmV2LnhtbESPT2vCQBTE70K/w/IK3nRTEWmjq5SK&#10;6MGLf4oeH9lnEpr3NmRXTb69Kwg9DjPzG2a2aLlSN2p86cTAxzABRZI5W0pu4HhYDT5B+YBisXJC&#10;BjrysJi/9WaYWneXHd32IVcRIj5FA0UIdaq1zwpi9ENXk0Tv4hrGEGWTa9vgPcK50qMkmWjGUuJC&#10;gTX9FJT97a9sYBSEsjFv18u1vp5/edOdGDtj+u/t9xRUoDb8h1/tjTUw/prA80w8Anr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0mdXDAAAA3AAAAA8AAAAAAAAAAAAA&#10;AAAAoQIAAGRycy9kb3ducmV2LnhtbFBLBQYAAAAABAAEAPkAAACRAwAAAAA=&#10;" strokecolor="#1a1a1a" strokeweight="17e-5mm">
                <v:stroke joinstyle="miter"/>
              </v:line>
              <v:line id="Line 2959" o:spid="_x0000_s1764" style="position:absolute;visibility:visibl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g8TsMAAADcAAAADwAAAGRycy9kb3ducmV2LnhtbESPQWvCQBSE7wX/w/IEb3WjiK2pq4il&#10;6KGXakWPj+xrEsx7G7KrJv++Kwgeh5n5hpkvW67UlRpfOjEwGiagSDJnS8kN/O6/Xt9B+YBisXJC&#10;BjrysFz0XuaYWneTH7ruQq4iRHyKBooQ6lRrnxXE6IeuJonen2sYQ5RNrm2DtwjnSo+TZKoZS4kL&#10;Bda0Lig77y5sYByEsgl/bz43+nI68LY7MnbGDPrt6gNUoDY8w4/21hqYzN7gfiYeAb3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4PE7DAAAA3AAAAA8AAAAAAAAAAAAA&#10;AAAAoQIAAGRycy9kb3ducmV2LnhtbFBLBQYAAAAABAAEAPkAAACRAwAAAAA=&#10;" strokecolor="#1a1a1a" strokeweight="17e-5mm">
                <v:stroke joinstyle="miter"/>
              </v:line>
              <v:line id="Line 2960" o:spid="_x0000_s1763" style="position:absolute;visibility:visibl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eoPMAAAADcAAAADwAAAGRycy9kb3ducmV2LnhtbERPS4vCMBC+C/sfwgh701SRRatRZEX0&#10;sJf1gR6HZmyLnUlporb/fnNY8PjxvRerliv1pMaXTgyMhgkokszZUnIDp+N2MAXlA4rFygkZ6MjD&#10;avnRW2Bq3Ut+6XkIuYoh4lM0UIRQp1r7rCBGP3Q1SeRurmEMETa5tg2+YjhXepwkX5qxlNhQYE3f&#10;BWX3w4MNjINQNuGf3WanH9cz77sLY2fMZ79dz0EFasNb/O/eWwOTWVwbz8QjoJ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wnqDzAAAAA3AAAAA8AAAAAAAAAAAAAAAAA&#10;oQIAAGRycy9kb3ducmV2LnhtbFBLBQYAAAAABAAEAPkAAACOAwAAAAA=&#10;" strokecolor="#1a1a1a" strokeweight="17e-5mm">
                <v:stroke joinstyle="miter"/>
              </v:line>
              <v:line id="Line 2961" o:spid="_x0000_s1762" style="position:absolute;visibility:visibl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sNp8MAAADcAAAADwAAAGRycy9kb3ducmV2LnhtbESPQWvCQBSE74L/YXmCN900hKKpqxRF&#10;9NBLbcUeH9nXJDTvbciumvz7bqHgcZiZb5jVpudG3ajztRMDT/MEFEnhbC2lgc+P/WwBygcUi40T&#10;MjCQh816PFphbt1d3ul2CqWKEPE5GqhCaHOtfVERo5+7liR6365jDFF2pbYd3iOcG50mybNmrCUu&#10;VNjStqLi53RlA2kQKjJ+O+wO+vp15uNwYRyMmU761xdQgfrwCP+3j9ZAtlzC35l4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rDafDAAAA3AAAAA8AAAAAAAAAAAAA&#10;AAAAoQIAAGRycy9kb3ducmV2LnhtbFBLBQYAAAAABAAEAPkAAACRAwAAAAA=&#10;" strokecolor="#1a1a1a" strokeweight="17e-5mm">
                <v:stroke joinstyle="miter"/>
              </v:line>
              <v:line id="Line 2962" o:spid="_x0000_s1761" style="position:absolute;visibility:visibl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o+IMEAAADcAAAADwAAAGRycy9kb3ducmV2LnhtbERPS2vCQBC+F/oflil4qxulLSW6irSU&#10;5NBLtaLHITsmwcxsyK55/Hv3UOjx43uvtyM3qqfO104MLOYJKJLC2VpKA7+Hr+d3UD6gWGyckIGJ&#10;PGw3jw9rTK0b5If6fShVDBGfooEqhDbV2hcVMfq5a0kid3EdY4iwK7XtcIjh3OhlkrxpxlpiQ4Ut&#10;fVRUXPc3NrAMQsULf2efmb6dj5xPJ8bJmNnTuFuBCjSGf/GfO7cGXpM4P56JR0Bv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uj4gwQAAANwAAAAPAAAAAAAAAAAAAAAA&#10;AKECAABkcnMvZG93bnJldi54bWxQSwUGAAAAAAQABAD5AAAAjwMAAAAA&#10;" strokecolor="#1a1a1a" strokeweight="17e-5mm">
                <v:stroke joinstyle="miter"/>
              </v:line>
              <v:line id="Line 2963" o:spid="_x0000_s1760" style="position:absolute;visibility:visibl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abu8MAAADcAAAADwAAAGRycy9kb3ducmV2LnhtbESPQWvCQBSE70L/w/IKvZmNUqVEVykt&#10;RQ9eqhU9PrLPJJj3NmRXTf69KxQ8DjPzDTNfdlyrK7W+cmJglKSgSHJnKykM/O1+hh+gfECxWDsh&#10;Az15WC5eBnPMrLvJL123oVARIj5DA2UITaa1z0ti9IlrSKJ3ci1jiLIttG3xFuFc63GaTjVjJXGh&#10;xIa+SsrP2wsbGAeh/J03q++Vvhz3vO4PjL0xb6/d5wxUoC48w//ttTUwSUfwOBOPgF7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2m7vDAAAA3AAAAA8AAAAAAAAAAAAA&#10;AAAAoQIAAGRycy9kb3ducmV2LnhtbFBLBQYAAAAABAAEAPkAAACRAwAAAAA=&#10;" strokecolor="#1a1a1a" strokeweight="17e-5mm">
                <v:stroke joinstyle="miter"/>
              </v:line>
              <v:shape id="Freeform 2964" o:spid="_x0000_s1759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7AJcUA&#10;AADcAAAADwAAAGRycy9kb3ducmV2LnhtbESPQWvCQBSE7wX/w/IK3uquAa2krlKFQj3VRi+9PbLP&#10;JJh9G7JrEv31XUHwOMzMN8xyPdhadNT6yrGG6USBIM6dqbjQcDx8vS1A+IBssHZMGq7kYb0avSwx&#10;Na7nX+qyUIgIYZ+ihjKEJpXS5yVZ9BPXEEfv5FqLIcq2kKbFPsJtLROl5tJixXGhxIa2JeXn7GI1&#10;vN8ylVySfXfeTE/7ze4w63/oT+vx6/D5ASLQEJ7hR/vbaJipB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3sAlxQAAANwAAAAPAAAAAAAAAAAAAAAAAJgCAABkcnMv&#10;ZG93bnJldi54bWxQSwUGAAAAAAQABAD1AAAAigMAAAAA&#10;" path="m,7803l,,,7803xe" fillcolor="#e44145" stroked="f">
                <v:path arrowok="t" o:connecttype="custom" o:connectlocs="0,7803;0,0;0,7803" o:connectangles="0,0,0"/>
              </v:shape>
              <v:line id="Line 2965" o:spid="_x0000_s1758" style="position:absolute;flip:y;visibility:visibl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wvBccAAADcAAAADwAAAGRycy9kb3ducmV2LnhtbESPzWvCQBTE74L/w/IKvZmNih+NrlJb&#10;ij0IxY8evD2yr9nY7NuQ3Wj877uFQo/DzPyGWa47W4krNb50rGCYpCCIc6dLLhScjm+DOQgfkDVW&#10;jknBnTysV/3eEjPtbryn6yEUIkLYZ6jAhFBnUvrckEWfuJo4el+usRiibAqpG7xFuK3kKE2n0mLJ&#10;ccFgTS+G8u9DaxW4+/nTtNP2aTautjsz21zsx/BVqceH7nkBIlAX/sN/7XetYJKO4fdMPAJy9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XC8FxwAAANwAAAAPAAAAAAAA&#10;AAAAAAAAAKECAABkcnMvZG93bnJldi54bWxQSwUGAAAAAAQABAD5AAAAlQMAAAAA&#10;" strokecolor="#e76f34" strokeweight="17e-5mm">
                <v:stroke joinstyle="miter"/>
              </v:line>
              <v:shape id="Freeform 2966" o:spid="_x0000_s1757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v9ysUA&#10;AADcAAAADwAAAGRycy9kb3ducmV2LnhtbESPQWvCQBSE70L/w/KE3uquobYlukotFOxJjb309sg+&#10;k2D2bciuSeyvdwXB4zAz3zCL1WBr0VHrK8caphMFgjh3puJCw+/h++UDhA/IBmvHpOFCHlbLp9EC&#10;U+N63lOXhUJECPsUNZQhNKmUPi/Jop+4hjh6R9daDFG2hTQt9hFua5ko9SYtVhwXSmzoq6T8lJ2t&#10;hvf/TCXnZNed1tPjbv1zmPVb+tP6eTx8zkEEGsIjfG9vjIaZeoXbmX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/3KxQAAANwAAAAPAAAAAAAAAAAAAAAAAJgCAABkcnMv&#10;ZG93bnJldi54bWxQSwUGAAAAAAQABAD1AAAAigMAAAAA&#10;" path="m,7803l,,,7803xe" fillcolor="#e44145" stroked="f">
                <v:path arrowok="t" o:connecttype="custom" o:connectlocs="0,7803;0,0;0,7803" o:connectangles="0,0,0"/>
              </v:shape>
              <v:line id="Line 2967" o:spid="_x0000_s1756" style="position:absolute;flip:y;visibility:visibl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kS6sYAAADcAAAADwAAAGRycy9kb3ducmV2LnhtbESPQWvCQBSE74L/YXkFb2ajorbRVaoi&#10;9iCU2vbg7ZF9zcZm34bsRuO/7xYKPQ4z8w2zXHe2EldqfOlYwShJQRDnTpdcKPh43w8fQfiArLFy&#10;TAru5GG96veWmGl34ze6nkIhIoR9hgpMCHUmpc8NWfSJq4mj9+UaiyHKppC6wVuE20qO03QmLZYc&#10;FwzWtDWUf59aq8Ddz5+mnbVP80l1OJr55mJfRzulBg/d8wJEoC78h//aL1rBNJ3C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5EurGAAAA3AAAAA8AAAAAAAAA&#10;AAAAAAAAoQIAAGRycy9kb3ducmV2LnhtbFBLBQYAAAAABAAEAPkAAACUAwAAAAA=&#10;" strokecolor="#e76f34" strokeweight="17e-5mm">
                <v:stroke joinstyle="miter"/>
              </v:line>
              <v:line id="Line 2968" o:spid="_x0000_s1755" style="position:absolute;visibility:visibl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8Dz8MAAADcAAAADwAAAGRycy9kb3ducmV2LnhtbESPT2vCQBTE70K/w/IKvZlNxYpEVykt&#10;oode/IceH9lnEsx7G7KrJt++KxR6HGbmN8x82XGt7tT6yomB9yQFRZI7W0lh4LBfDaegfECxWDsh&#10;Az15WC5eBnPMrHvIlu67UKgIEZ+hgTKEJtPa5yUx+sQ1JNG7uJYxRNkW2rb4iHCu9ShNJ5qxkrhQ&#10;YkNfJeXX3Y0NjIJQPuaf9fda385H3vQnxt6Yt9fucwYqUBf+w3/tjTXwkU7geSYeAb3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fA8/DAAAA3AAAAA8AAAAAAAAAAAAA&#10;AAAAoQIAAGRycy9kb3ducmV2LnhtbFBLBQYAAAAABAAEAPkAAACRAwAAAAA=&#10;" strokecolor="#1a1a1a" strokeweight="17e-5mm">
                <v:stroke joinstyle="miter"/>
              </v:line>
              <v:line id="Line 2969" o:spid="_x0000_s1754" style="position:absolute;visibility:visibl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OmVMQAAADcAAAADwAAAGRycy9kb3ducmV2LnhtbESPT2vCQBTE7wW/w/KE3upGsbWkriKK&#10;6MFL/UN7fGSfSTDvbciumnx7t1DwOMzMb5jpvOVK3ajxpRMDw0ECiiRztpTcwPGwfvsE5QOKxcoJ&#10;GejIw3zWe5liat1dvum2D7mKEPEpGihCqFOtfVYQox+4miR6Z9cwhiibXNsG7xHOlR4lyYdmLCUu&#10;FFjTsqDssr+ygVEQysa826w2+vp74m33w9gZ89pvF1+gArXhGf5vb62B92QCf2fiEd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U6ZUxAAAANwAAAAPAAAAAAAAAAAA&#10;AAAAAKECAABkcnMvZG93bnJldi54bWxQSwUGAAAAAAQABAD5AAAAkgMAAAAA&#10;" strokecolor="#1a1a1a" strokeweight="17e-5mm">
                <v:stroke joinstyle="miter"/>
              </v:line>
            </v:group>
            <v:shape id="Freeform 2970" o:spid="_x0000_s1752" style="position:absolute;left:866;top:1059;width:6480;height:1500;visibility:visible;mso-wrap-style:square;v-text-anchor:top" coordsize="341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DqYMEA&#10;AADcAAAADwAAAGRycy9kb3ducmV2LnhtbERPz2uDMBS+D/Y/hDfYbY0tTIprKrZQkB6E2Y1dH+bV&#10;SM2LmFjtf78cBjt+fL93+WJ7cafRd44VrFcJCOLG6Y5bBV+X09sWhA/IGnvHpOBBHvL989MOM+1m&#10;/qR7HVoRQ9hnqMCEMGRS+saQRb9yA3Hkrm60GCIcW6lHnGO47eUmSVJpsePYYHCgo6HmVk9WAfZn&#10;M52r6bsspE9/6s3DH6pOqdeXpfgAEWgJ/+I/d6kVvCdxbTwTj4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w6mDBAAAA3AAAAA8AAAAAAAAAAAAAAAAAmAIAAGRycy9kb3du&#10;cmV2LnhtbFBLBQYAAAAABAAEAPUAAACGAwAAAAA=&#10;" path="m,158r278,3l333,161r60,-3l459,152r68,-8l3357,r11,152l3380,258r17,135l3406,453r3,75l3411,636r3,158l3323,805r-124,12l3048,828r-172,15l2478,866r-444,20l1149,929,768,949,476,969r-98,8l284,977,20,986,,158xe" fillcolor="#f2f2f2" strokecolor="#e6e6e6" strokeweight="0">
              <v:shadow on="t" color="#adb7c3 [1304]" opacity=".5"/>
              <v:path arrowok="t" o:connecttype="custom" o:connectlocs="0,240;528,245;528,245;632,245;746,240;871,231;1000,219;6372,0;6372,0;6393,231;6415,392;6448,598;6465,689;6471,803;6474,968;6480,1208;6480,1208;6307,1225;6072,1243;5785,1260;5459,1282;4703,1317;3861,1348;2181,1413;1458,1444;903,1474;903,1474;717,1486;539,1486;38,1500;0,240" o:connectangles="0,0,0,0,0,0,0,0,0,0,0,0,0,0,0,0,0,0,0,0,0,0,0,0,0,0,0,0,0,0,0"/>
            </v:shape>
            <v:shape id="Freeform 2971" o:spid="_x0000_s1751" style="position:absolute;left:1439;top:4210;width:1471;height:2337;rotation:1061004fd;visibility:visible;mso-wrap-style:square;v-text-anchor:top" coordsize="905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BxBsYA&#10;AADcAAAADwAAAGRycy9kb3ducmV2LnhtbESPQWsCMRSE7wX/Q3gFbzVppaJbo5SCooeKWlvp7bF5&#10;7q7dvCxJ1O2/NwWhx2FmvmHG09bW4kw+VI41PPYUCOLcmYoLDbuP2cMQRIjIBmvHpOGXAkwnnbsx&#10;ZsZdeEPnbSxEgnDIUEMZY5NJGfKSLIaea4iTd3DeYkzSF9J4vCS4reWTUgNpseK0UGJDbyXlP9uT&#10;1bBeftqq3/dqToPjYfX+bb/2+7nW3fv29QVEpDb+h2/thdHwrEbwdyYdAT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BxBsYAAADcAAAADwAAAAAAAAAAAAAAAACYAgAAZHJz&#10;L2Rvd25yZXYueG1sUEsFBgAAAAAEAAQA9QAAAIsDAAAAAA==&#10;" path="m34,135r,l14,95,,66,,52,,40,2,32,8,23,22,12,40,3,48,,60,3r8,3l80,12r8,11l100,38r28,40l134,75r6,l143,78r5,3l526,676r9,18l615,831r72,126l758,1069r66,97l827,1175r,8l827,1192r-6,6l887,1378r,12l905,1430r-3,6l899,1438r-3,l890,1438r-23,-34l859,1404r-9,-6l724,1258r-8,l707,1255r-9,-8l693,1238,630,1129,561,1014,486,897,400,780r-8,-18l160,384r-3,-3l154,379r-8,5l140,390r-3,9l137,410r6,11l163,462r28,48l272,631r11,11l297,651r23,14l329,674r8,11l337,694r,5l335,705r-3,3l326,711r-6,l315,708r-6,-6l260,636,217,573,180,513,148,459,123,407,100,358,83,318,68,281,57,252,48,227,40,204r2,-9l45,187,40,175,31,161r-3,-9l28,146r3,-8l34,135xe" fillcolor="#8494a6 [1944]" strokecolor="#424e5b [3208]" strokeweight="1pt">
              <v:fill color2="#424e5b [3208]" focus="50%" type="gradient"/>
              <v:shadow on="t" color="#adb7c3 [1304]" offset="1pt"/>
              <v:path arrowok="t" o:connecttype="custom" o:connectlocs="55,219;0,107;0,65;13,37;36,20;65,5;98,5;130,20;163,62;208,127;228,122;241,132;870,1128;1000,1351;1232,1737;1339,1895;1344,1923;1334,1947;1442,2239;1471,2324;1466,2334;1456,2337;1409,2282;1396,2282;1177,2044;1164,2044;1135,2027;1126,2012;912,1648;650,1268;260,624;255,619;237,624;228,634;223,666;232,684;310,829;442,1025;483,1058;520,1081;548,1113;548,1128;545,1146;530,1155;512,1151;502,1141;353,931;241,746;163,582;111,457;93,410;65,332;73,304;65,284;50,262;46,237;55,219" o:connectangles="0,0,0,0,0,0,0,0,0,0,0,0,0,0,0,0,0,0,0,0,0,0,0,0,0,0,0,0,0,0,0,0,0,0,0,0,0,0,0,0,0,0,0,0,0,0,0,0,0,0,0,0,0,0,0,0,0"/>
            </v:shape>
            <v:group id="Group 2972" o:spid="_x0000_s1748" style="position:absolute;left:10921;top:737;width:1920;height:2069" coordorigin="2345,8502" coordsize="2431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<v:shape id="Freeform 2973" o:spid="_x0000_s1750" style="position:absolute;left:2345;top:8502;width:2431;height:2581;visibility:visible;mso-wrap-style:square;v-text-anchor:top" coordsize="41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ieHMMA&#10;AADcAAAADwAAAGRycy9kb3ducmV2LnhtbESPS4vCMBSF98L8h3CF2WlaqSLVWKQgzGJc+Fi4vDR3&#10;2jLNTSfJaP33RhBcHs7j46yLwXTiSs63lhWk0wQEcWV1y7WC82k3WYLwAVljZ5kU3MlDsfkYrTHX&#10;9sYHuh5DLeII+xwVNCH0uZS+asign9qeOHo/1hkMUbpaaoe3OG46OUuShTTYciQ02FPZUPV7/DeR&#10;e9Y+nNy+pPvf0vWX7vKdZZlSn+NhuwIRaAjv8Kv9pRXM0xSeZ+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ieHMMAAADcAAAADwAAAAAAAAAAAAAAAACYAgAAZHJzL2Rv&#10;d25yZXYueG1sUEsFBgAAAAAEAAQA9QAAAIgDAAAAAA==&#10;" path="m412,392v,,-190,45,-333,-16c50,364,23,348,,326,,,,,,,412,,412,,412,r,392xe" fillcolor="#8494a6 [1944]" stroked="f" strokecolor="#fbb040" strokeweight="0">
                <v:stroke joinstyle="miter"/>
                <v:path arrowok="t" o:connecttype="custom" o:connectlocs="2431,2315;466,2221;0,1925;0,0;2431,0;2431,2315" o:connectangles="0,0,0,0,0,0"/>
              </v:shape>
              <v:shape id="Freeform 2974" o:spid="_x0000_s1749" style="position:absolute;left:2345;top:10280;width:2419;height:898;visibility:visible;mso-wrap-style:square;v-text-anchor:top" coordsize="41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m4U8QA&#10;AADcAAAADwAAAGRycy9kb3ducmV2LnhtbESP0WrCQBRE3wv+w3IF3+pGaatGVxGpTcEnox9wyV6T&#10;aPZu2F01+ftuodDHYWbOMKtNZxrxIOdrywom4wQEcWF1zaWC82n/OgfhA7LGxjIp6MnDZj14WWGq&#10;7ZOP9MhDKSKEfYoKqhDaVEpfVGTQj21LHL2LdQZDlK6U2uEzwk0jp0nyIQ3WHBcqbGlXUXHL70bB&#10;yfVfPqNDvuuv3dssyxbtJy2UGg277RJEoC78h//a31rB+2QK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JuFPEAAAA3AAAAA8AAAAAAAAAAAAAAAAAmAIAAGRycy9k&#10;b3ducmV2LnhtbFBLBQYAAAAABAAEAPUAAACJAwAAAAA=&#10;" path="m410,90c410,90,155,152,97,,97,,32,44,,24v,,,,,c23,46,50,62,78,74v143,62,332,16,332,16xe" fillcolor="#313a43 [2408]" stroked="f" strokecolor="#fbb040" strokeweight="0">
                <v:stroke joinstyle="miter"/>
                <v:path arrowok="t" o:connecttype="custom" o:connectlocs="2419,532;572,0;0,142;0,142;460,437;2419,532" o:connectangles="0,0,0,0,0,0"/>
              </v:shape>
            </v:group>
            <v:group id="Group 2975" o:spid="_x0000_s1745" style="position:absolute;left:13077;top:1122;width:1803;height:1503" coordorigin="7371,6620" coordsize="1637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<v:oval id="Oval 2976" o:spid="_x0000_s1747" style="position:absolute;left:7371;top:6620;width:1355;height:1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0AVsUA&#10;AADcAAAADwAAAGRycy9kb3ducmV2LnhtbESP0WrCQBRE3wv+w3IFX4purFUkukoQCupDS9UPuGav&#10;STR7N+yuMf37rlDo4zAzZ5jlujO1aMn5yrKC8SgBQZxbXXGh4HT8GM5B+ICssbZMCn7Iw3rVe1li&#10;qu2Dv6k9hEJECPsUFZQhNKmUPi/JoB/Zhjh6F+sMhihdIbXDR4SbWr4lyUwarDgulNjQpqT8drgb&#10;BXlWnZ3PvnazyZXabrf/lO38ValBv8sWIAJ14T/8195qBdPxOzzP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QBWxQAAANwAAAAPAAAAAAAAAAAAAAAAAJgCAABkcnMv&#10;ZG93bnJldi54bWxQSwUGAAAAAAQABAD1AAAAigMAAAAA&#10;" fillcolor="#974706" strokecolor="#f2f2f2 [3052]" strokeweight="5pt">
                <v:fill color2="#462103" rotate="t" focus="100%" type="gradient"/>
                <v:stroke joinstyle="miter"/>
                <v:shadow on="t" color="#8494a6 [1944]" offset="4pt,5pt"/>
              </v:oval>
              <v:oval id="Oval 2977" o:spid="_x0000_s1746" style="position:absolute;left:8743;top:7230;width:265;height:1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QbxcUA&#10;AADcAAAADwAAAGRycy9kb3ducmV2LnhtbESPQWvCQBSE74X+h+UVvNWNgkWiq4ilpYiIRsXrM/tM&#10;gtm3MbvG1F/fLQgeh5n5hhlPW1OKhmpXWFbQ60YgiFOrC84U7LZf70MQziNrLC2Tgl9yMJ28vowx&#10;1vbGG2oSn4kAYRejgtz7KpbSpTkZdF1bEQfvZGuDPsg6k7rGW4CbUvaj6EMaLDgs5FjRPKf0nFyN&#10;gu26KlbL/eXAi3ty/NTX0+K7bJTqvLWzEQhPrX+GH+0frWDQG8D/mXAE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BvFxQAAANwAAAAPAAAAAAAAAAAAAAAAAJgCAABkcnMv&#10;ZG93bnJldi54bWxQSwUGAAAAAAQABAD1AAAAigMAAAAA&#10;" fillcolor="#f2f2f2 [3052]" stroked="f" strokecolor="#ccc" strokeweight=".01pt">
                <v:stroke joinstyle="miter"/>
                <v:shadow on="t" color="#8494a6 [1944]"/>
              </v:oval>
            </v:group>
            <v:group id="Group 2979" o:spid="_x0000_s1704" style="position:absolute;left:8991;top:3032;width:5427;height:7379;rotation:528657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J+xesQAAADcAAAA&#10;DwAAAAAAAAAAAAAAAACqAgAAZHJzL2Rvd25yZXYueG1sUEsFBgAAAAAEAAQA+gAAAJsDAAAAAA==&#10;">
              <v:shape id="Freeform 2980" o:spid="_x0000_s1744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n+8IA&#10;AADcAAAADwAAAGRycy9kb3ducmV2LnhtbESP0YrCMBRE3xf8h3AF39ZUYXe1GkWEyi4+Wf2AS3Nt&#10;islNabK2/v1GEPZxmJkzzHo7OCvu1IXGs4LZNANBXHndcK3gci7eFyBCRNZoPZOCBwXYbkZva8y1&#10;7/lE9zLWIkE45KjAxNjmUobKkMMw9S1x8q6+cxiT7GqpO+wT3Fk5z7JP6bDhtGCwpb2h6lb+OgWH&#10;cl8EW/+Yfj7Y25FLfdDFUqnJeNitQEQa4n/41f7WCj5mX/A8k4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5mf7wgAAANwAAAAPAAAAAAAAAAAAAAAAAJgCAABkcnMvZG93&#10;bnJldi54bWxQSwUGAAAAAAQABAD1AAAAhwMAAAAA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<o:lock v:ext="edit" verticies="t"/>
              </v:shape>
              <v:shape id="Freeform 2981" o:spid="_x0000_s1743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uk7cAA&#10;AADcAAAADwAAAGRycy9kb3ducmV2LnhtbERPTUsDMRC9C/0PYQrebLYV27JtWkpB8KhbRY/DZrpZ&#10;TSZLEtv13zsHwePjfW/3Y/DqQin3kQ3MZxUo4jbanjsDr6fHuzWoXJAt+shk4Icy7HeTmy3WNl75&#10;hS5N6ZSEcK7RgCtlqLXOraOAeRYHYuHOMQUsAlOnbcKrhAevF1W11AF7lgaHAx0dtV/NdzDwcFw+&#10;r/R78m/dR3NeRXe61/7TmNvpeNiAKjSWf/Gf+8mKby5r5YwcAb3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buk7cAAAADcAAAADwAAAAAAAAAAAAAAAACYAgAAZHJzL2Rvd25y&#10;ZXYueG1sUEsFBgAAAAAEAAQA9QAAAIUDAAAAAA==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<o:lock v:ext="edit" verticies="t"/>
              </v:shape>
              <v:line id="Line 2982" o:spid="_x0000_s1742" style="position:absolute;visibility:visibl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kBYMQAAADcAAAADwAAAGRycy9kb3ducmV2LnhtbESPT2vCQBTE74V+h+UVeqsbpS0a3YTS&#10;UvTQS/2DHh/ZZxKa9zZkV02+fVcQPA4z8xtmkffcqDN1vnZiYDxKQJEUztZSGthuvl+moHxAsdg4&#10;IQMDecizx4cFptZd5JfO61CqCBGfooEqhDbV2hcVMfqRa0mid3QdY4iyK7Xt8BLh3OhJkrxrxlri&#10;QoUtfVZU/K1PbGAShIpX/ll+LfXpsOPVsGccjHl+6j/moAL14R6+tVfWwNt4Btcz8Qjo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WQFgxAAAANwAAAAPAAAAAAAAAAAA&#10;AAAAAKECAABkcnMvZG93bnJldi54bWxQSwUGAAAAAAQABAD5AAAAkgMAAAAA&#10;" strokecolor="#1a1a1a" strokeweight="17e-5mm">
                <v:stroke joinstyle="miter"/>
              </v:line>
              <v:line id="Line 2983" o:spid="_x0000_s1741" style="position:absolute;visibility:visibl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9iQMEAAADcAAAADwAAAGRycy9kb3ducmV2LnhtbERPS0vDQBC+F/oflil4azaGKiV2G0Qp&#10;7cGLfVCPQ3ZMgpnZkN20yb93D4LHj++9KUZu1Y163zgx8JikoEhKZxupDJxPu+UalA8oFlsnZGAi&#10;D8V2Pttgbt1dPul2DJWKIeJzNFCH0OVa+7ImRp+4jiRy365nDBH2lbY93mM4tzpL02fN2EhsqLGj&#10;t5rKn+PABrIgVK74Y/++18PXhQ/TlXEy5mExvr6ACjSGf/Gf+2ANPGVxfjwTj4De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D2JAwQAAANwAAAAPAAAAAAAAAAAAAAAA&#10;AKECAABkcnMvZG93bnJldi54bWxQSwUGAAAAAAQABAD5AAAAjwMAAAAA&#10;" strokecolor="#1a1a1a" strokeweight="17e-5mm">
                <v:stroke joinstyle="miter"/>
              </v:line>
              <v:line id="Line 2984" o:spid="_x0000_s1740" style="position:absolute;visibility:visibl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PH28MAAADcAAAADwAAAGRycy9kb3ducmV2LnhtbESPQWvCQBSE7wX/w/IEb3VjsEWiq4gi&#10;evBStdTjI/uahOa9DdlVk3/vFgo9DjPzDbNYdVyrO7W+cmJgMk5AkeTOVlIYuJx3rzNQPqBYrJ2Q&#10;gZ48rJaDlwVm1j3kg+6nUKgIEZ+hgTKEJtPa5yUx+rFrSKL37VrGEGVbaNviI8K51mmSvGvGSuJC&#10;iQ1tSsp/Tjc2kAahfMrH/Xavb9dPPvRfjL0xo2G3noMK1IX/8F/7YA28pRP4PROPgF4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Dx9vDAAAA3AAAAA8AAAAAAAAAAAAA&#10;AAAAoQIAAGRycy9kb3ducmV2LnhtbFBLBQYAAAAABAAEAPkAAACRAwAAAAA=&#10;" strokecolor="#1a1a1a" strokeweight="17e-5mm">
                <v:stroke joinstyle="miter"/>
              </v:line>
              <v:line id="Line 2985" o:spid="_x0000_s1739" style="position:absolute;visibility:visibl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FZrMQAAADcAAAADwAAAGRycy9kb3ducmV2LnhtbESPQWvCQBSE7wX/w/KE3urG0BZJ3QRR&#10;RA+9aCvt8ZF9TYJ5b0N21eTfdwtCj8PMfMMsi4FbdaXeN04MzGcJKJLS2UYqA58f26cFKB9QLLZO&#10;yMBIHop88rDEzLqbHOh6DJWKEPEZGqhD6DKtfVkTo5+5jiR6P65nDFH2lbY93iKcW50myatmbCQu&#10;1NjRuqbyfLywgTQIlc/8vtvs9OX7xPvxi3E05nE6rN5ABRrCf/je3lsDL2kKf2fiEdD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kVmsxAAAANwAAAAPAAAAAAAAAAAA&#10;AAAAAKECAABkcnMvZG93bnJldi54bWxQSwUGAAAAAAQABAD5AAAAkgMAAAAA&#10;" strokecolor="#1a1a1a" strokeweight="17e-5mm">
                <v:stroke joinstyle="miter"/>
              </v:line>
              <v:line id="Line 2986" o:spid="_x0000_s1738" style="position:absolute;visibility:visibl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38N8MAAADcAAAADwAAAGRycy9kb3ducmV2LnhtbESPQWvCQBSE74X+h+UJvdWNsYqkrlJa&#10;RA+9qC32+Mg+k2De25BdNfn3XUHwOMzMN8x82XGtLtT6yomB0TABRZI7W0lh4Ge/ep2B8gHFYu2E&#10;DPTkYbl4fppjZt1VtnTZhUJFiPgMDZQhNJnWPi+J0Q9dQxK9o2sZQ5RtoW2L1wjnWqdJMtWMlcSF&#10;Ehv6LCk/7c5sIA1C+Rt/r7/W+vz3y5v+wNgb8zLoPt5BBerCI3xvb6yBSTqG2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d/DfDAAAA3AAAAA8AAAAAAAAAAAAA&#10;AAAAoQIAAGRycy9kb3ducmV2LnhtbFBLBQYAAAAABAAEAPkAAACRAwAAAAA=&#10;" strokecolor="#1a1a1a" strokeweight="17e-5mm">
                <v:stroke joinstyle="miter"/>
              </v:line>
              <v:line id="Line 2987" o:spid="_x0000_s1737" style="position:absolute;visibility:visibl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RkQ8MAAADcAAAADwAAAGRycy9kb3ducmV2LnhtbESPQWvCQBSE7wX/w/KE3uqmQaVEVylK&#10;0UMv1YoeH9lnEsx7G7KrJv++KxQ8DjPzDTNfdlyrG7W+cmLgfZSAIsmdraQw8Lv/evsA5QOKxdoJ&#10;GejJw3IxeJljZt1dfui2C4WKEPEZGihDaDKtfV4Sox+5hiR6Z9cyhijbQtsW7xHOtU6TZKoZK4kL&#10;JTa0Kim/7K5sIA1C+Zi/N+uNvp4OvO2PjL0xr8PucwYqUBee4f/21hqYpGN4nIlHQC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0ZEPDAAAA3AAAAA8AAAAAAAAAAAAA&#10;AAAAoQIAAGRycy9kb3ducmV2LnhtbFBLBQYAAAAABAAEAPkAAACRAwAAAAA=&#10;" strokecolor="#1a1a1a" strokeweight="17e-5mm">
                <v:stroke joinstyle="miter"/>
              </v:line>
              <v:line id="Line 2988" o:spid="_x0000_s1736" style="position:absolute;visibility:visibl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jB2MMAAADcAAAADwAAAGRycy9kb3ducmV2LnhtbESPQWvCQBSE74L/YXlCb7ppqFKiqxSl&#10;6KGXakWPj+wzCea9DdlVk3/fLRQ8DjPzDbNYdVyrO7W+cmLgdZKAIsmdraQw8HP4HL+D8gHFYu2E&#10;DPTkYbUcDhaYWfeQb7rvQ6EiRHyGBsoQmkxrn5fE6CeuIYnexbWMIcq20LbFR4RzrdMkmWnGSuJC&#10;iQ2tS8qv+xsbSINQ/sZf281W385H3vUnxt6Yl1H3MQcVqAvP8H97Zw1M0yn8nYlHQC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4wdjDAAAA3AAAAA8AAAAAAAAAAAAA&#10;AAAAoQIAAGRycy9kb3ducmV2LnhtbFBLBQYAAAAABAAEAPkAAACRAwAAAAA=&#10;" strokecolor="#1a1a1a" strokeweight="17e-5mm">
                <v:stroke joinstyle="miter"/>
              </v:line>
              <v:line id="Line 2989" o:spid="_x0000_s1735" style="position:absolute;visibility:visibl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pfr8MAAADcAAAADwAAAGRycy9kb3ducmV2LnhtbESPQWvCQBSE7wX/w/IEb3VjqFKiq4hS&#10;9OBFbanHR/Y1Cc17G7KrJv/eFQo9DjPzDbNYdVyrG7W+cmJgMk5AkeTOVlIY+Dx/vL6D8gHFYu2E&#10;DPTkYbUcvCwws+4uR7qdQqEiRHyGBsoQmkxrn5fE6MeuIYnej2sZQ5RtoW2L9wjnWqdJMtOMlcSF&#10;EhvalJT/nq5sIA1C+Rsfdtudvl6+eN9/M/bGjIbdeg4qUBf+w3/tvTUwTWfwPBOPgF4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qX6/DAAAA3AAAAA8AAAAAAAAAAAAA&#10;AAAAoQIAAGRycy9kb3ducmV2LnhtbFBLBQYAAAAABAAEAPkAAACRAwAAAAA=&#10;" strokecolor="#1a1a1a" strokeweight="17e-5mm">
                <v:stroke joinstyle="miter"/>
              </v:line>
              <v:line id="Line 2990" o:spid="_x0000_s1734" style="position:absolute;visibility:visibl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b6NMMAAADcAAAADwAAAGRycy9kb3ducmV2LnhtbESPQWvCQBSE74X+h+UJvdWNwaqkrlJa&#10;RA+9qC32+Mg+k2De25BdNfn3XUHwOMzMN8x82XGtLtT6yomB0TABRZI7W0lh4Ge/ep2B8gHFYu2E&#10;DPTkYbl4fppjZt1VtnTZhUJFiPgMDZQhNJnWPi+J0Q9dQxK9o2sZQ5RtoW2L1wjnWqdJMtGMlcSF&#10;Ehv6LCk/7c5sIA1C+Zi/119rff775U1/YOyNeRl0H++gAnXhEb63N9bAWzqF2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m+jTDAAAA3AAAAA8AAAAAAAAAAAAA&#10;AAAAoQIAAGRycy9kb3ducmV2LnhtbFBLBQYAAAAABAAEAPkAAACRAwAAAAA=&#10;" strokecolor="#1a1a1a" strokeweight="17e-5mm">
                <v:stroke joinstyle="miter"/>
              </v:line>
              <v:line id="Line 2991" o:spid="_x0000_s1733" style="position:absolute;visibility:visibl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luRsEAAADcAAAADwAAAGRycy9kb3ducmV2LnhtbERPS0vDQBC+F/oflil4azaGKiV2G0Qp&#10;7cGLfVCPQ3ZMgpnZkN20yb93D4LHj++9KUZu1Y163zgx8JikoEhKZxupDJxPu+UalA8oFlsnZGAi&#10;D8V2Pttgbt1dPul2DJWKIeJzNFCH0OVa+7ImRp+4jiRy365nDBH2lbY93mM4tzpL02fN2EhsqLGj&#10;t5rKn+PABrIgVK74Y/++18PXhQ/TlXEy5mExvr6ACjSGf/Gf+2ANPGVxbTwTj4De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eW5GwQAAANwAAAAPAAAAAAAAAAAAAAAA&#10;AKECAABkcnMvZG93bnJldi54bWxQSwUGAAAAAAQABAD5AAAAjwMAAAAA&#10;" strokecolor="#1a1a1a" strokeweight="17e-5mm">
                <v:stroke joinstyle="miter"/>
              </v:line>
              <v:line id="Line 2992" o:spid="_x0000_s1732" style="position:absolute;visibility:visibl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XL3cMAAADcAAAADwAAAGRycy9kb3ducmV2LnhtbESPQWvCQBSE74X+h+UJvdWNwYqmrlJa&#10;RA+9qC32+Mg+k2De25BdNfn3XUHwOMzMN8x82XGtLtT6yomB0TABRZI7W0lh4Ge/ep2C8gHFYu2E&#10;DPTkYbl4fppjZt1VtnTZhUJFiPgMDZQhNJnWPi+J0Q9dQxK9o2sZQ5RtoW2L1wjnWqdJMtGMlcSF&#10;Ehv6LCk/7c5sIA1C+Zi/119rff775U1/YOyNeRl0H++gAnXhEb63N9bAWzqD2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1y93DAAAA3AAAAA8AAAAAAAAAAAAA&#10;AAAAoQIAAGRycy9kb3ducmV2LnhtbFBLBQYAAAAABAAEAPkAAACRAwAAAAA=&#10;" strokecolor="#1a1a1a" strokeweight="17e-5mm">
                <v:stroke joinstyle="miter"/>
              </v:line>
              <v:line id="Line 2993" o:spid="_x0000_s1731" style="position:absolute;visibility:visibl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b0ncAAAADcAAAADwAAAGRycy9kb3ducmV2LnhtbERPTWvCQBC9F/wPywje6karIqmriFL0&#10;0IvaYo9DdkyCmdmQXTX5992D4PHxvherlit1p8aXTgyMhgkokszZUnIDP6ev9zkoH1AsVk7IQEce&#10;Vsve2wJT6x5yoPsx5CqGiE/RQBFCnWrts4IY/dDVJJG7uIYxRNjk2jb4iOFc6XGSzDRjKbGhwJo2&#10;BWXX440NjINQNuHv3Xanb3+/vO/OjJ0xg367/gQVqA0v8dO9twamH3F+PBOPgF7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LW9J3AAAAA3AAAAA8AAAAAAAAAAAAAAAAA&#10;oQIAAGRycy9kb3ducmV2LnhtbFBLBQYAAAAABAAEAPkAAACOAwAAAAA=&#10;" strokecolor="#1a1a1a" strokeweight="17e-5mm">
                <v:stroke joinstyle="miter"/>
              </v:line>
              <v:line id="Line 2994" o:spid="_x0000_s1730" style="position:absolute;visibility:visibl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pRBsQAAADcAAAADwAAAGRycy9kb3ducmV2LnhtbESPT2vCQBTE74V+h+UVeqsbbSsS3YTS&#10;UvTQS/2DHh/ZZxKa9zZkV02+fVcQPA4z8xtmkffcqDN1vnZiYDxKQJEUztZSGthuvl9moHxAsdg4&#10;IQMDecizx4cFptZd5JfO61CqCBGfooEqhDbV2hcVMfqRa0mid3QdY4iyK7Xt8BLh3OhJkkw1Yy1x&#10;ocKWPisq/tYnNjAJQsUb/yy/lvp02PFq2DMOxjw/9R9zUIH6cA/f2itr4P11DNcz8Qjo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mlEGxAAAANwAAAAPAAAAAAAAAAAA&#10;AAAAAKECAABkcnMvZG93bnJldi54bWxQSwUGAAAAAAQABAD5AAAAkgMAAAAA&#10;" strokecolor="#1a1a1a" strokeweight="17e-5mm">
                <v:stroke joinstyle="miter"/>
              </v:line>
              <v:line id="Line 2995" o:spid="_x0000_s1729" style="position:absolute;visibility:visibl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jPccMAAADcAAAADwAAAGRycy9kb3ducmV2LnhtbESPQWvCQBSE74X+h+UJvdWNsYqkrlJa&#10;RA+9qC32+Mg+k2De25BdNfn3XUHwOMzMN8x82XGtLtT6yomB0TABRZI7W0lh4Ge/ep2B8gHFYu2E&#10;DPTkYbl4fppjZt1VtnTZhUJFiPgMDZQhNJnWPi+J0Q9dQxK9o2sZQ5RtoW2L1wjnWqdJMtWMlcSF&#10;Ehv6LCk/7c5sIA1C+Rt/r7/W+vz3y5v+wNgb8zLoPt5BBerCI3xvb6yByTiF2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Iz3HDAAAA3AAAAA8AAAAAAAAAAAAA&#10;AAAAoQIAAGRycy9kb3ducmV2LnhtbFBLBQYAAAAABAAEAPkAAACRAwAAAAA=&#10;" strokecolor="#1a1a1a" strokeweight="17e-5mm">
                <v:stroke joinstyle="miter"/>
              </v:line>
              <v:line id="Line 2996" o:spid="_x0000_s1728" style="position:absolute;visibility:visibl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Rq6sQAAADcAAAADwAAAGRycy9kb3ducmV2LnhtbESPT2vCQBTE7wW/w/IEb3XjnxZJXUUs&#10;RQ+9VCt6fGRfk2De25BdNfn2XUHwOMzMb5j5suVKXanxpRMDo2ECiiRztpTcwO/+63UGygcUi5UT&#10;MtCRh+Wi9zLH1Lqb/NB1F3IVIeJTNFCEUKda+6wgRj90NUn0/lzDGKJscm0bvEU4V3qcJO+asZS4&#10;UGBN64Ky8+7CBsZBKJvy9+Zzoy+nA2+7I2NnzKDfrj5ABWrDM/xob62Bt8kE7mfiEd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BGrqxAAAANwAAAAPAAAAAAAAAAAA&#10;AAAAAKECAABkcnMvZG93bnJldi54bWxQSwUGAAAAAAQABAD5AAAAkgMAAAAA&#10;" strokecolor="#1a1a1a" strokeweight="17e-5mm">
                <v:stroke joinstyle="miter"/>
              </v:line>
              <v:line id="Line 2997" o:spid="_x0000_s1727" style="position:absolute;visibility:visibl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3ynsMAAADcAAAADwAAAGRycy9kb3ducmV2LnhtbESPT2vCQBTE70K/w/IKvemmVkWiq5SW&#10;oode/IceH9lnEpr3NmRXTb59VxA8DjPzG2a+bLlSV2p86cTA+yABRZI5W0puYL/76U9B+YBisXJC&#10;BjrysFy89OaYWneTDV23IVcRIj5FA0UIdaq1zwpi9ANXk0Tv7BrGEGWTa9vgLcK50sMkmWjGUuJC&#10;gTV9FZT9bS9sYBiEshH/rr5X+nI68Lo7MnbGvL22nzNQgdrwDD/aa2tg/DGC+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t8p7DAAAA3AAAAA8AAAAAAAAAAAAA&#10;AAAAoQIAAGRycy9kb3ducmV2LnhtbFBLBQYAAAAABAAEAPkAAACRAwAAAAA=&#10;" strokecolor="#1a1a1a" strokeweight="17e-5mm">
                <v:stroke joinstyle="miter"/>
              </v:line>
              <v:line id="Line 2998" o:spid="_x0000_s1726" style="position:absolute;visibility:visibl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FXBcQAAADcAAAADwAAAGRycy9kb3ducmV2LnhtbESPQWvCQBSE70L/w/IKvemmVoukbkJp&#10;KXrwoq3o8ZF9TULz3obsqsm/dwWhx2FmvmGWec+NOlPnaycGnicJKJLC2VpKAz/fX+MFKB9QLDZO&#10;yMBAHvLsYbTE1LqLbOm8C6WKEPEpGqhCaFOtfVERo5+4liR6v65jDFF2pbYdXiKcGz1NklfNWEtc&#10;qLClj4qKv92JDUyDUDHjzepzpU/HPa+HA+NgzNNj//4GKlAf/sP39toamL/M4X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oVcFxAAAANwAAAAPAAAAAAAAAAAA&#10;AAAAAKECAABkcnMvZG93bnJldi54bWxQSwUGAAAAAAQABAD5AAAAkgMAAAAA&#10;" strokecolor="#1a1a1a" strokeweight="17e-5mm">
                <v:stroke joinstyle="miter"/>
              </v:line>
              <v:line id="Line 2999" o:spid="_x0000_s1725" style="position:absolute;visibility:visibl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PJcsMAAADcAAAADwAAAGRycy9kb3ducmV2LnhtbESPT2vCQBTE70K/w/IK3nRTqyKpq5SW&#10;ogcv/sMeH9nXJDTvbciumnx7VxA8DjPzG2a+bLlSF2p86cTA2zABRZI5W0pu4LD/GcxA+YBisXJC&#10;BjrysFy89OaYWneVLV12IVcRIj5FA0UIdaq1zwpi9ENXk0TvzzWMIcom17bBa4RzpUdJMtWMpcSF&#10;Amv6Kij7353ZwCgIZWPerL5X+vx75HV3YuyM6b+2nx+gArXhGX6019bA5H0K9zPxCO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zyXLDAAAA3AAAAA8AAAAAAAAAAAAA&#10;AAAAoQIAAGRycy9kb3ducmV2LnhtbFBLBQYAAAAABAAEAPkAAACRAwAAAAA=&#10;" strokecolor="#1a1a1a" strokeweight="17e-5mm">
                <v:stroke joinstyle="miter"/>
              </v:line>
              <v:line id="Line 3000" o:spid="_x0000_s1724" style="position:absolute;visibility:visibl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9s6cQAAADcAAAADwAAAGRycy9kb3ducmV2LnhtbESPQWvCQBSE74L/YXlCb7rR1rZEV5GW&#10;ogcvTVvq8ZF9TULz3obsqsm/dwXB4zAz3zDLdce1OlHrKycGppMEFEnubCWFge+vj/ErKB9QLNZO&#10;yEBPHtar4WCJqXVn+aRTFgoVIeJTNFCG0KRa+7wkRj9xDUn0/lzLGKJsC21bPEc413qWJM+asZK4&#10;UGJDbyXl/9mRDcyCUP7E++37Vh8PP7zrfxl7Yx5G3WYBKlAX7uFbe2cNzB9f4HomHgG9u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P2zpxAAAANwAAAAPAAAAAAAAAAAA&#10;AAAAAKECAABkcnMvZG93bnJldi54bWxQSwUGAAAAAAQABAD5AAAAkgMAAAAA&#10;" strokecolor="#1a1a1a" strokeweight="17e-5mm">
                <v:stroke joinstyle="miter"/>
              </v:line>
              <v:line id="Line 3001" o:spid="_x0000_s1723" style="position:absolute;visibility:visibl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D4m8AAAADcAAAADwAAAGRycy9kb3ducmV2LnhtbERPTWvCQBC9F/wPywje6karIqmriFL0&#10;0IvaYo9DdkyCmdmQXTX5992D4PHxvherlit1p8aXTgyMhgkokszZUnIDP6ev9zkoH1AsVk7IQEce&#10;Vsve2wJT6x5yoPsx5CqGiE/RQBFCnWrts4IY/dDVJJG7uIYxRNjk2jb4iOFc6XGSzDRjKbGhwJo2&#10;BWXX440NjINQNuHv3Xanb3+/vO/OjJ0xg367/gQVqA0v8dO9twamH3FtPBOPgF7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yg+JvAAAAA3AAAAA8AAAAAAAAAAAAAAAAA&#10;oQIAAGRycy9kb3ducmV2LnhtbFBLBQYAAAAABAAEAPkAAACOAwAAAAA=&#10;" strokecolor="#1a1a1a" strokeweight="17e-5mm">
                <v:stroke joinstyle="miter"/>
              </v:line>
              <v:line id="Line 3002" o:spid="_x0000_s1722" style="position:absolute;visibility:visibl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xdAMQAAADcAAAADwAAAGRycy9kb3ducmV2LnhtbESPQWvCQBSE74L/YXlCb7rR1tJGV5GW&#10;ogcvTVvq8ZF9TULz3obsqsm/dwXB4zAz3zDLdce1OlHrKycGppMEFEnubCWFge+vj/ELKB9QLNZO&#10;yEBPHtar4WCJqXVn+aRTFgoVIeJTNFCG0KRa+7wkRj9xDUn0/lzLGKJsC21bPEc413qWJM+asZK4&#10;UGJDbyXl/9mRDcyCUP7E++37Vh8PP7zrfxl7Yx5G3WYBKlAX7uFbe2cNzB9f4XomHgG9u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7F0AxAAAANwAAAAPAAAAAAAAAAAA&#10;AAAAAKECAABkcnMvZG93bnJldi54bWxQSwUGAAAAAAQABAD5AAAAkgMAAAAA&#10;" strokecolor="#1a1a1a" strokeweight="17e-5mm">
                <v:stroke joinstyle="miter"/>
              </v:line>
              <v:line id="Line 3003" o:spid="_x0000_s1721" style="position:absolute;visibility:visibl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CH4MAAAADcAAAADwAAAGRycy9kb3ducmV2LnhtbERPS4vCMBC+C/sfwgh701RxRapRZEX0&#10;sJf1gR6HZmyLnUlporb/fnNY8PjxvRerliv1pMaXTgyMhgkokszZUnIDp+N2MAPlA4rFygkZ6MjD&#10;avnRW2Bq3Ut+6XkIuYoh4lM0UIRQp1r7rCBGP3Q1SeRurmEMETa5tg2+YjhXepwkU81YSmwosKbv&#10;grL74cEGxkEom/DPbrPTj+uZ992FsTPms9+u56ACteEt/nfvrYGvSZwfz8QjoJ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rQh+DAAAAA3AAAAA8AAAAAAAAAAAAAAAAA&#10;oQIAAGRycy9kb3ducmV2LnhtbFBLBQYAAAAABAAEAPkAAACOAwAAAAA=&#10;" strokecolor="#1a1a1a" strokeweight="17e-5mm">
                <v:stroke joinstyle="miter"/>
              </v:line>
              <v:line id="Line 3004" o:spid="_x0000_s1720" style="position:absolute;visibility:visibl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wie8QAAADcAAAADwAAAGRycy9kb3ducmV2LnhtbESPT2vCQBTE70K/w/IKvZmNolJSVylK&#10;0YMX/5T2+Mi+JqF5b0N21eTbu4LgcZiZ3zDzZce1ulDrKycGRkkKiiR3tpLCwOn4NXwH5QOKxdoJ&#10;GejJw3LxMphjZt1V9nQ5hEJFiPgMDZQhNJnWPi+J0SeuIYnen2sZQ5RtoW2L1wjnWo/TdKYZK4kL&#10;JTa0Kin/P5zZwDgI5RPebdYbff795m3/w9gb8/bafX6ACtSFZ/jR3loD08kI7mfiEd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nCJ7xAAAANwAAAAPAAAAAAAAAAAA&#10;AAAAAKECAABkcnMvZG93bnJldi54bWxQSwUGAAAAAAQABAD5AAAAkgMAAAAA&#10;" strokecolor="#1a1a1a" strokeweight="17e-5mm">
                <v:stroke joinstyle="miter"/>
              </v:line>
              <v:line id="Line 3005" o:spid="_x0000_s1719" style="position:absolute;visibility:visibl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68DMMAAADcAAAADwAAAGRycy9kb3ducmV2LnhtbESPQWvCQBSE7wX/w/KE3uqmQaVEVylK&#10;0UMv1YoeH9lnEsx7G7KrJv++KxQ8DjPzDTNfdlyrG7W+cmLgfZSAIsmdraQw8Lv/evsA5QOKxdoJ&#10;GejJw3IxeJljZt1dfui2C4WKEPEZGihDaDKtfV4Sox+5hiR6Z9cyhijbQtsW7xHOtU6TZKoZK4kL&#10;JTa0Kim/7K5sIA1C+Zi/N+uNvp4OvO2PjL0xr8PucwYqUBee4f/21hqYjFN4nIlHQC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OvAzDAAAA3AAAAA8AAAAAAAAAAAAA&#10;AAAAoQIAAGRycy9kb3ducmV2LnhtbFBLBQYAAAAABAAEAPkAAACRAwAAAAA=&#10;" strokecolor="#1a1a1a" strokeweight="17e-5mm">
                <v:stroke joinstyle="miter"/>
              </v:line>
              <v:line id="Line 3006" o:spid="_x0000_s1718" style="position:absolute;visibility:visibl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IZl8MAAADcAAAADwAAAGRycy9kb3ducmV2LnhtbESPT2vCQBTE70K/w/IKvemmVkWiq5SW&#10;oode/IceH9lnEpr3NmRXTb59VxA8DjPzG2a+bLlSV2p86cTA+yABRZI5W0puYL/76U9B+YBisXJC&#10;BjrysFy89OaYWneTDV23IVcRIj5FA0UIdaq1zwpi9ANXk0Tv7BrGEGWTa9vgLcK50sMkmWjGUuJC&#10;gTV9FZT9bS9sYBiEshH/rr5X+nI68Lo7MnbGvL22nzNQgdrwDD/aa2tgPPqA+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CGZfDAAAA3AAAAA8AAAAAAAAAAAAA&#10;AAAAoQIAAGRycy9kb3ducmV2LnhtbFBLBQYAAAAABAAEAPkAAACRAwAAAAA=&#10;" strokecolor="#1a1a1a" strokeweight="17e-5mm">
                <v:stroke joinstyle="miter"/>
              </v:line>
              <v:line id="Line 3007" o:spid="_x0000_s1717" style="position:absolute;visibility:visibl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uB48MAAADcAAAADwAAAGRycy9kb3ducmV2LnhtbESPQWvCQBSE7wX/w/KE3uqmEqVEVylK&#10;0UMv1YoeH9lnEsx7G7KrJv++KxQ8DjPzDTNfdlyrG7W+cmLgfZSAIsmdraQw8Lv/evsA5QOKxdoJ&#10;GejJw3IxeJljZt1dfui2C4WKEPEZGihDaDKtfV4Sox+5hiR6Z9cyhijbQtsW7xHOtR4nyVQzVhIX&#10;SmxoVVJ+2V3ZwDgI5Sl/b9YbfT0deNsfGXtjXofd5wxUoC48w//trTUwSVN4nIlHQC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rgePDAAAA3AAAAA8AAAAAAAAAAAAA&#10;AAAAoQIAAGRycy9kb3ducmV2LnhtbFBLBQYAAAAABAAEAPkAAACRAwAAAAA=&#10;" strokecolor="#1a1a1a" strokeweight="17e-5mm">
                <v:stroke joinstyle="miter"/>
              </v:line>
              <v:line id="Line 3008" o:spid="_x0000_s1716" style="position:absolute;visibility:visibl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ckeMMAAADcAAAADwAAAGRycy9kb3ducmV2LnhtbESPT2vCQBTE70K/w/IK3nRT0VKiq5SK&#10;6MGLf4oeH9lnEpr3NmRXTb69Kwg9DjPzG2a2aLlSN2p86cTAxzABRZI5W0pu4HhYDb5A+YBisXJC&#10;BjrysJi/9WaYWneXHd32IVcRIj5FA0UIdaq1zwpi9ENXk0Tv4hrGEGWTa9vgPcK50qMk+dSMpcSF&#10;Amv6KSj721/ZwCgIZWPerpdrfT3/8qY7MXbG9N/b7ymoQG34D7/aG2tgMp7A80w8Anr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nJHjDAAAA3AAAAA8AAAAAAAAAAAAA&#10;AAAAoQIAAGRycy9kb3ducmV2LnhtbFBLBQYAAAAABAAEAPkAAACRAwAAAAA=&#10;" strokecolor="#1a1a1a" strokeweight="17e-5mm">
                <v:stroke joinstyle="miter"/>
              </v:line>
              <v:line id="Line 3009" o:spid="_x0000_s1715" style="position:absolute;visibility:visibl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W6D8MAAADcAAAADwAAAGRycy9kb3ducmV2LnhtbESPT2vCQBTE70K/w/IK3nRTUSnRVUpL&#10;0YMX/xQ9PrLPJDTvbciumnx7VxA8DjPzG2a+bLlSV2p86cTAxzABRZI5W0pu4LD/HXyC8gHFYuWE&#10;DHTkYbl4680xte4mW7ruQq4iRHyKBooQ6lRrnxXE6IeuJone2TWMIcom17bBW4RzpUdJMtWMpcSF&#10;Amv6Lij7313YwCgIZWPerH5W+nL643V3ZOyM6b+3XzNQgdrwCj/ba2tgMp7C40w8Anp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1ug/DAAAA3AAAAA8AAAAAAAAAAAAA&#10;AAAAoQIAAGRycy9kb3ducmV2LnhtbFBLBQYAAAAABAAEAPkAAACRAwAAAAA=&#10;" strokecolor="#1a1a1a" strokeweight="17e-5mm">
                <v:stroke joinstyle="miter"/>
              </v:line>
              <v:line id="Line 3010" o:spid="_x0000_s1714" style="position:absolute;visibility:visibl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kflMMAAADcAAAADwAAAGRycy9kb3ducmV2LnhtbESPQWvCQBSE7wX/w/IEb3WjaCupq4il&#10;6KGXakWPj+xrEsx7G7KrJv++Kwgeh5n5hpkvW67UlRpfOjEwGiagSDJnS8kN/O6/XmegfECxWDkh&#10;Ax15WC56L3NMrbvJD113IVcRIj5FA0UIdaq1zwpi9ENXk0TvzzWMIcom17bBW4RzpcdJ8qYZS4kL&#10;Bda0Lig77y5sYByEsgl/bz43+nI68LY7MnbGDPrt6gNUoDY8w4/21hqYTt7hfiYeAb3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5H5TDAAAA3AAAAA8AAAAAAAAAAAAA&#10;AAAAoQIAAGRycy9kb3ducmV2LnhtbFBLBQYAAAAABAAEAPkAAACRAwAAAAA=&#10;" strokecolor="#1a1a1a" strokeweight="17e-5mm">
                <v:stroke joinstyle="miter"/>
              </v:line>
              <v:line id="Line 3011" o:spid="_x0000_s1713" style="position:absolute;visibility:visibl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aL5sAAAADcAAAADwAAAGRycy9kb3ducmV2LnhtbERPS4vCMBC+C/sfwgh701RxRapRZEX0&#10;sJf1gR6HZmyLnUlporb/fnNY8PjxvRerliv1pMaXTgyMhgkokszZUnIDp+N2MAPlA4rFygkZ6MjD&#10;avnRW2Bq3Ut+6XkIuYoh4lM0UIRQp1r7rCBGP3Q1SeRurmEMETa5tg2+YjhXepwkU81YSmwosKbv&#10;grL74cEGxkEom/DPbrPTj+uZ992FsTPms9+u56ACteEt/nfvrYGvSVwbz8QjoJ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Smi+bAAAAA3AAAAA8AAAAAAAAAAAAAAAAA&#10;oQIAAGRycy9kb3ducmV2LnhtbFBLBQYAAAAABAAEAPkAAACOAwAAAAA=&#10;" strokecolor="#1a1a1a" strokeweight="17e-5mm">
                <v:stroke joinstyle="miter"/>
              </v:line>
              <v:line id="Line 3012" o:spid="_x0000_s1712" style="position:absolute;visibility:visibl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oufcMAAADcAAAADwAAAGRycy9kb3ducmV2LnhtbESPQWvCQBSE7wX/w/IEb3WjaKmpq4il&#10;6KGXakWPj+xrEsx7G7KrJv++Kwgeh5n5hpkvW67UlRpfOjEwGiagSDJnS8kN/O6/Xt9B+YBisXJC&#10;BjrysFz0XuaYWneTH7ruQq4iRHyKBooQ6lRrnxXE6IeuJonen2sYQ5RNrm2DtwjnSo+T5E0zlhIX&#10;CqxpXVB23l3YwDgIZRP+3nxu9OV04G13ZOyMGfTb1QeoQG14hh/trTUwnczgfiYeAb3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qLn3DAAAA3AAAAA8AAAAAAAAAAAAA&#10;AAAAoQIAAGRycy9kb3ducmV2LnhtbFBLBQYAAAAABAAEAPkAAACRAwAAAAA=&#10;" strokecolor="#1a1a1a" strokeweight="17e-5mm">
                <v:stroke joinstyle="miter"/>
              </v:line>
              <v:line id="Line 3013" o:spid="_x0000_s1711" style="position:absolute;visibility:visibl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kRPcEAAADcAAAADwAAAGRycy9kb3ducmV2LnhtbERPS2vCQBC+F/wPyxS81U1FS4muUhRJ&#10;Dl5qW9rjkB2T0MxsyK55/Hv3UOjx43tv9yM3qqfO104MPC8SUCSFs7WUBj4/Tk+voHxAsdg4IQMT&#10;edjvZg9bTK0b5J36SyhVDBGfooEqhDbV2hcVMfqFa0kid3UdY4iwK7XtcIjh3OhlkrxoxlpiQ4Ut&#10;HSoqfi83NrAMQsWKz9kx07efL86nb8bJmPnj+LYBFWgM/+I/d24NrNdxfjwTj4De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CRE9wQAAANwAAAAPAAAAAAAAAAAAAAAA&#10;AKECAABkcnMvZG93bnJldi54bWxQSwUGAAAAAAQABAD5AAAAjwMAAAAA&#10;" strokecolor="#1a1a1a" strokeweight="17e-5mm">
                <v:stroke joinstyle="miter"/>
              </v:line>
              <v:shape id="Freeform 3014" o:spid="_x0000_s1710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9xT8UA&#10;AADcAAAADwAAAGRycy9kb3ducmV2LnhtbESPQWvCQBSE7wX/w/IEb3WTQGyJrqJCoT3Vxl68PbLP&#10;JJh9G7JrEvvru4LgcZiZb5jVZjSN6KlztWUF8TwCQVxYXXOp4Pf48foOwnlkjY1lUnAjB5v15GWF&#10;mbYD/1Cf+1IECLsMFVTet5mUrqjIoJvbljh4Z9sZ9EF2pdQdDgFuGplE0UIarDksVNjSvqLikl+N&#10;gre/PEquyaG/7OLzYfd1TIdvOik1m47bJQhPo3+GH+1PrSBNY7ifC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3FPxQAAANwAAAAPAAAAAAAAAAAAAAAAAJgCAABkcnMv&#10;ZG93bnJldi54bWxQSwUGAAAAAAQABAD1AAAAigMAAAAA&#10;" path="m,7803l,,,7803xe" fillcolor="#e44145" stroked="f">
                <v:path arrowok="t" o:connecttype="custom" o:connectlocs="0,7803;0,0;0,7803" o:connectangles="0,0,0"/>
              </v:shape>
              <v:line id="Line 3015" o:spid="_x0000_s1709" style="position:absolute;flip:y;visibility:visibl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Olg8YAAADcAAAADwAAAGRycy9kb3ducmV2LnhtbESPQWsCMRSE7wX/Q3iCt5rVorarUdqK&#10;6EEQbXvo7bF5blY3L8smq+u/bwqCx2FmvmFmi9aW4kK1LxwrGPQTEMSZ0wXnCr6/Vs+vIHxA1lg6&#10;JgU38rCYd55mmGp35T1dDiEXEcI+RQUmhCqV0meGLPq+q4ijd3S1xRBlnUtd4zXCbSmHSTKWFguO&#10;CwYr+jSUnQ+NVeBuvz+mGTdvk5dyvTWTj5PdDZZK9brt+xREoDY8wvf2RisYjYbwfyYe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jpYPGAAAA3AAAAA8AAAAAAAAA&#10;AAAAAAAAoQIAAGRycy9kb3ducmV2LnhtbFBLBQYAAAAABAAEAPkAAACUAwAAAAA=&#10;" strokecolor="#e76f34" strokeweight="17e-5mm">
                <v:stroke joinstyle="miter"/>
              </v:line>
              <v:shape id="Freeform 3016" o:spid="_x0000_s1708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Ko8UA&#10;AADcAAAADwAAAGRycy9kb3ducmV2LnhtbESPQWvCQBSE74X+h+UVvNWNkbQldZUqCHpSYy+9PbLP&#10;JJh9G7JrEv31riD0OMzMN8xsMZhadNS6yrKCyTgCQZxbXXGh4Pe4fv8C4TyyxtoyKbiSg8X89WWG&#10;qbY9H6jLfCEChF2KCkrvm1RKl5dk0I1tQxy8k20N+iDbQuoW+wA3tYyj6EMarDgslNjQqqT8nF2M&#10;gs9bFsWXeN+dl5PTfrk9Jv2O/pQavQ0/3yA8Df4//GxvtIIkmcLjTD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UqjxQAAANwAAAAPAAAAAAAAAAAAAAAAAJgCAABkcnMv&#10;ZG93bnJldi54bWxQSwUGAAAAAAQABAD1AAAAigMAAAAA&#10;" path="m,7803l,,,7803xe" fillcolor="#e44145" stroked="f">
                <v:path arrowok="t" o:connecttype="custom" o:connectlocs="0,7803;0,0;0,7803" o:connectangles="0,0,0"/>
              </v:shape>
              <v:line id="Line 3017" o:spid="_x0000_s1707" style="position:absolute;flip:y;visibility:visibl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aYbMcAAADcAAAADwAAAGRycy9kb3ducmV2LnhtbESPQWsCMRSE7wX/Q3hCbzWrVq2rUbSl&#10;tAeh1OrB22Pz3KxuXpZNVtd/3xQKHoeZ+YaZL1tbigvVvnCsoN9LQBBnThecK9j9vD+9gPABWWPp&#10;mBTcyMNy0XmYY6rdlb/psg25iBD2KSowIVSplD4zZNH3XEUcvaOrLYYo61zqGq8Rbks5SJKxtFhw&#10;XDBY0auh7LxtrAJ3O+xNM26mk2H5sTGT9cl+9d+Ueuy2qxmIQG24h//bn1rBaPQMf2fiEZ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BphsxwAAANwAAAAPAAAAAAAA&#10;AAAAAAAAAKECAABkcnMvZG93bnJldi54bWxQSwUGAAAAAAQABAD5AAAAlQMAAAAA&#10;" strokecolor="#e76f34" strokeweight="17e-5mm">
                <v:stroke joinstyle="miter"/>
              </v:line>
              <v:line id="Line 3018" o:spid="_x0000_s1706" style="position:absolute;visibility:visibl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6ypcMAAADcAAAADwAAAGRycy9kb3ducmV2LnhtbESPQWvCQBSE74L/YXlCb7qpNFKiqxSl&#10;6KGXakWPj+wzCea9DdlVk3/fLRQ8DjPzDbNYdVyrO7W+cmLgdZKAIsmdraQw8HP4HL+D8gHFYu2E&#10;DPTkYbUcDhaYWfeQb7rvQ6EiRHyGBsoQmkxrn5fE6CeuIYnexbWMIcq20LbFR4RzradJMtOMlcSF&#10;Ehtal5Rf9zc2MA1C+Rt/bTdbfTsfedefGHtjXkbdxxxUoC48w//tnTWQpin8nYlHQC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+sqXDAAAA3AAAAA8AAAAAAAAAAAAA&#10;AAAAoQIAAGRycy9kb3ducmV2LnhtbFBLBQYAAAAABAAEAPkAAACRAwAAAAA=&#10;" strokecolor="#1a1a1a" strokeweight="17e-5mm">
                <v:stroke joinstyle="miter"/>
              </v:line>
              <v:line id="Line 3019" o:spid="_x0000_s1705" style="position:absolute;visibility:visibl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ws0sMAAADcAAAADwAAAGRycy9kb3ducmV2LnhtbESPQWvCQBSE74X+h+UVvDWbikqJrlIq&#10;ogcvVYseH9lnEpr3NmRXTf69WxA8DjPzDTNbdFyrK7W+cmLgI0lBkeTOVlIYOOxX75+gfECxWDsh&#10;Az15WMxfX2aYWXeTH7ruQqEiRHyGBsoQmkxrn5fE6BPXkETv7FrGEGVbaNviLcK51sM0nWjGSuJC&#10;iQ19l5T/7S5sYBiE8hFv18u1vpx+edMfGXtjBm/d1xRUoC48w4/2xhoYjyfwfyYeAT2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sLNLDAAAA3AAAAA8AAAAAAAAAAAAA&#10;AAAAoQIAAGRycy9kb3ducmV2LnhtbFBLBQYAAAAABAAEAPkAAACRAwAAAAA=&#10;" strokecolor="#1a1a1a" strokeweight="17e-5mm">
                <v:stroke joinstyle="miter"/>
              </v:line>
            </v:group>
            <v:group id="Group 3020" o:spid="_x0000_s1691" style="position:absolute;left:6;top:8514;width:6105;height:807;rotation:-3213980fd" coordorigin="6,-6" coordsize="6966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ywfvFAAAA3AAA&#10;AA8AAAAAAAAAAAAAAAAAqgIAAGRycy9kb3ducmV2LnhtbFBLBQYAAAAABAAEAPoAAACcAwAAAAA=&#10;">
              <v:shape id="Freeform 3021" o:spid="_x0000_s1703" style="position:absolute;left:478;top:632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g68MA&#10;AADcAAAADwAAAGRycy9kb3ducmV2LnhtbERPTWuDQBC9B/Iflin0FtcKscVkE5JAaSkpqO2hx8Gd&#10;qMSdFXcb9d9nD4UeH+97u59MJ240uNaygqcoBkFcWd1yreD763X1AsJ5ZI2dZVIwk4P9brnYYqbt&#10;yAXdSl+LEMIuQwWN930mpasaMugi2xMH7mIHgz7AoZZ6wDGEm04mcZxKgy2HhgZ7OjVUXctfo+DU&#10;J3mR/sz4kXy+mfmYl8nzuVXq8WE6bEB4mvy/+M/9rhWs12FtOBOO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dg68MAAADcAAAADwAAAAAAAAAAAAAAAACYAgAAZHJzL2Rv&#10;d25yZXYueG1sUEsFBgAAAAAEAAQA9QAAAIgDAAAAAA==&#10;" path="m544,283l,141,544,,6435,r59,141l6435,283r-5891,xe" fillcolor="#e6e6e6" stroked="f">
                <v:shadow on="t" color="#313a43 [2408]" opacity=".5" offset="1pt,1pt"/>
                <v:path arrowok="t" o:connecttype="custom" o:connectlocs="544,283;0,141;544,0;6435,0;6494,141;6435,283;544,283" o:connectangles="0,0,0,0,0,0,0"/>
              </v:shape>
              <v:shape id="Freeform 3022" o:spid="_x0000_s1702" style="position:absolute;left:1022;top:644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0FicUA&#10;AADcAAAADwAAAGRycy9kb3ducmV2LnhtbESPQUvDQBSE74L/YXmCN7tRaDFpt8UKlV56sAalt2f2&#10;NRvMvg3Z1zT9911B8DjMzDfMYjX6Vg3UxyawgcdJBoq4Crbh2kD5sXl4BhUF2WIbmAxcKMJqeXuz&#10;wMKGM7/TsJdaJQjHAg04ka7QOlaOPMZJ6IiTdwy9R0myr7Xt8ZzgvtVPWTbTHhtOCw47enVU/exP&#10;3oD+XufjmwyfX/Hg8JhfnJS7tTH3d+PLHJTQKP/hv/bWGphOc/g9k46A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QWJxQAAANwAAAAPAAAAAAAAAAAAAAAAAJgCAABkcnMv&#10;ZG93bnJldi54bWxQSwUGAAAAAAQABAD1AAAAigMAAAAA&#10;" path="m,259l53,118,,,5885,r47,129l5885,259,,259xe" fillcolor="#554740 [2405]" stroked="f">
                <v:path arrowok="t" o:connecttype="custom" o:connectlocs="0,259;53,118;0,0;5885,0;5932,129;5885,259;0,259" o:connectangles="0,0,0,0,0,0,0"/>
              </v:shape>
              <v:shape id="Freeform 3023" o:spid="_x0000_s1701" style="position:absolute;left:1022;top:762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dDgsQA&#10;AADcAAAADwAAAGRycy9kb3ducmV2LnhtbERPTWvCQBC9F/oflhG8NRvFWomuIkUh9FDU9qC3ITsm&#10;0exsyK4x8dd3D0KPj/e9WHWmEi01rrSsYBTFIIgzq0vOFfz+bN9mIJxH1lhZJgU9OVgtX18WmGh7&#10;5z21B5+LEMIuQQWF93UipcsKMugiWxMH7mwbgz7AJpe6wXsIN5Ucx/FUGiw5NBRY02dB2fVwMwpu&#10;6fq4+558jEcPXfUns79svsqHUsNBt56D8NT5f/HTnWoF79MwP5w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Q4LEAAAA3AAAAA8AAAAAAAAAAAAAAAAAmAIAAGRycy9k&#10;b3ducmV2LnhtbFBLBQYAAAAABAAEAPUAAACJAwAAAAA=&#10;" path="m,141l53,,5932,11r-47,130l,141xe" fillcolor="#382f2a [1605]" stroked="f">
                <v:path arrowok="t" o:connecttype="custom" o:connectlocs="0,141;53,0;5932,11;5885,141;0,141" o:connectangles="0,0,0,0,0"/>
              </v:shape>
              <v:shape id="Freeform 3024" o:spid="_x0000_s1700" style="position:absolute;left:478;top:720;width:266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iLcMA&#10;AADcAAAADwAAAGRycy9kb3ducmV2LnhtbESP3YrCMBSE7xd8h3AWvFvTChbpGmVRhBVv1p8HODbH&#10;pmxzUpKsrW9vFgQvh5n5hlmsBtuKG/nQOFaQTzIQxJXTDdcKzqftxxxEiMgaW8ek4E4BVsvR2wJL&#10;7Xo+0O0Ya5EgHEpUYGLsSilDZchimLiOOHlX5y3GJH0ttcc+wW0rp1lWSIsNpwWDHa0NVb/HP6uA&#10;tj/FVfYX79a42e15k8/2plVq/D58fYKINMRX+Nn+1gpmRQ7/Z9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liLcMAAADcAAAADwAAAAAAAAAAAAAAAACYAgAAZHJzL2Rv&#10;d25yZXYueG1sUEsFBgAAAAAEAAQA9QAAAIgDAAAAAA==&#10;" path="m36,18c,9,,9,,9,36,,36,,36,v,,9,6,5,9c38,13,36,18,36,18xe" fillcolor="#554740 [2405]" stroked="f">
                <v:path arrowok="t" o:connecttype="custom" o:connectlocs="213,107;0,54;213,0;242,54;213,107" o:connectangles="0,0,0,0,0"/>
              </v:shape>
              <v:shape id="Freeform 3025" o:spid="_x0000_s1699" style="position:absolute;left:478;top:-6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dvMUA&#10;AADcAAAADwAAAGRycy9kb3ducmV2LnhtbESPQWvCQBSE7wX/w/KE3uqmC00lukoVpKVYMGkPHh/Z&#10;1yQ0+zZkt5r8e1cQPA4z8w2zXA+2FSfqfeNYw/MsAUFcOtNwpeHne/c0B+EDssHWMWkYycN6NXlY&#10;YmbcmXM6FaESEcI+Qw11CF0mpS9rsuhnriOO3q/rLYYo+0qaHs8RblupkiSVFhuOCzV2tK2p/Cv+&#10;rYZtpw55ehzxU32923FzKNTrvtH6cTq8LUAEGsI9fGt/GA0vqYLrmXg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528xQAAANwAAAAPAAAAAAAAAAAAAAAAAJgCAABkcnMv&#10;ZG93bnJldi54bWxQSwUGAAAAAAQABAD1AAAAigMAAAAA&#10;" path="m544,283l,142,544,,6435,r59,142l6435,283r-5891,xe" fillcolor="#e6e6e6" stroked="f">
                <v:shadow on="t" color="#313a43 [2408]" opacity=".5" offset="1pt,1pt"/>
                <v:path arrowok="t" o:connecttype="custom" o:connectlocs="544,283;0,142;544,0;6435,0;6494,142;6435,283;544,283" o:connectangles="0,0,0,0,0,0,0"/>
              </v:shape>
              <v:shape id="Freeform 3026" o:spid="_x0000_s1698" style="position:absolute;left:1022;top:6;width:5932;height:260;visibility:visible;mso-wrap-style:square;v-text-anchor:top" coordsize="593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4/UMcA&#10;AADcAAAADwAAAGRycy9kb3ducmV2LnhtbESPT2sCMRTE7wW/Q3iCt5pVWStbo5RCqYdSWxXp8bF5&#10;+8duXtJNXLf99E1B6HGYmd8wy3VvGtFR62vLCibjBARxbnXNpYLD/ul2AcIHZI2NZVLwTR7Wq8HN&#10;EjNtL/xO3S6UIkLYZ6igCsFlUvq8IoN+bB1x9ArbGgxRtqXULV4i3DRymiRzabDmuFCho8eK8s/d&#10;2Shw+Jam0+YjvBbPp7ufF1ccv7qtUqNh/3APIlAf/sPX9kYrSOcz+DsTj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eP1DHAAAA3AAAAA8AAAAAAAAAAAAAAAAAmAIAAGRy&#10;cy9kb3ducmV2LnhtbFBLBQYAAAAABAAEAPUAAACMAwAAAAA=&#10;" path="m,260l53,118,,,5885,r47,130l5885,260,,260xe" fillcolor="#554740 [2405]" stroked="f">
                <v:path arrowok="t" o:connecttype="custom" o:connectlocs="0,260;53,118;0,0;5885,0;5932,130;5885,260;0,260" o:connectangles="0,0,0,0,0,0,0"/>
              </v:shape>
              <v:shape id="Freeform 3027" o:spid="_x0000_s1697" style="position:absolute;left:1022;top:124;width:5932;height:142;visibility:visible;mso-wrap-style:square;v-text-anchor:top" coordsize="593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oTSMQA&#10;AADcAAAADwAAAGRycy9kb3ducmV2LnhtbESPQYvCMBSE78L+h/CEvYimispSjbKKC6s3ux48Pppn&#10;W21eShPb7r83guBxmJlvmOW6M6VoqHaFZQXjUQSCOLW64EzB6e9n+AXCeWSNpWVS8E8O1quP3hJj&#10;bVs+UpP4TAQIuxgV5N5XsZQuzcmgG9mKOHgXWxv0QdaZ1DW2AW5KOYmiuTRYcFjIsaJtTuktuRsF&#10;yd1udoNms9+dq9uETldsZ81Bqc9+970A4anz7/Cr/asVzOZT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aE0jEAAAA3AAAAA8AAAAAAAAAAAAAAAAAmAIAAGRycy9k&#10;b3ducmV2LnhtbFBLBQYAAAAABAAEAPUAAACJAwAAAAA=&#10;" path="m,142l53,,5932,12r-47,130l,142xe" fillcolor="#382f2a [1605]" stroked="f">
                <v:path arrowok="t" o:connecttype="custom" o:connectlocs="0,142;53,0;5932,12;5885,142;0,142" o:connectangles="0,0,0,0,0"/>
              </v:shape>
              <v:shape id="Freeform 3028" o:spid="_x0000_s1696" style="position:absolute;left:478;top:83;width:266;height:106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JkLsIA&#10;AADcAAAADwAAAGRycy9kb3ducmV2LnhtbESP0YrCMBRE3xf8h3AF39ZUoWWpRhFFWPFlV/2Aa3Nt&#10;is1NSbK2/r1ZWNjHYWbOMMv1YFvxIB8axwpm0wwEceV0w7WCy3n//gEiRGSNrWNS8KQA69XobYml&#10;dj1/0+MUa5EgHEpUYGLsSilDZchimLqOOHk35y3GJH0ttcc+wW0r51lWSIsNpwWDHW0NVffTj1VA&#10;+6/iJvurd1vcHY68m+VH0yo1GQ+bBYhIQ/wP/7U/tYK8yOH3TDo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mQuwgAAANwAAAAPAAAAAAAAAAAAAAAAAJgCAABkcnMvZG93&#10;bnJldi54bWxQSwUGAAAAAAQABAD1AAAAhwMAAAAA&#10;" path="m36,18c,9,,9,,9,36,,36,,36,v,,9,6,5,9c38,13,36,18,36,18xe" fillcolor="#554740 [2405]" stroked="f">
                <v:path arrowok="t" o:connecttype="custom" o:connectlocs="213,106;0,53;213,0;242,53;213,106" o:connectangles="0,0,0,0,0"/>
              </v:shape>
              <v:shape id="Freeform 3029" o:spid="_x0000_s1695" style="position:absolute;left:6;top:313;width:6493;height:283;visibility:visible;mso-wrap-style:square;v-text-anchor:top" coordsize="649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gr/8UA&#10;AADcAAAADwAAAGRycy9kb3ducmV2LnhtbESP3WoCMRSE74W+QzhCb6RmLbiU1ShSLNQLK/48wGFz&#10;3CwmJ0sSde3TN4VCL4eZ+YaZL3tnxY1CbD0rmIwLEMS11y03Ck7Hj5c3EDEha7SeScGDIiwXT4M5&#10;VtrfeU+3Q2pEhnCsUIFJqaukjLUhh3HsO+LsnX1wmLIMjdQB7xnurHwtilI6bDkvGOzo3VB9OVyd&#10;Ars+fdXd1W+2bmtGx6ndfZ/DTqnnYb+agUjUp//wX/tTK5iWJfyey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Cv/xQAAANwAAAAPAAAAAAAAAAAAAAAAAJgCAABkcnMv&#10;ZG93bnJldi54bWxQSwUGAAAAAAQABAD1AAAAigMAAAAA&#10;" path="m543,283l,142,543,,6434,r59,142l6434,283r-5891,xe" fillcolor="#e6e6e6" stroked="f">
                <v:shadow on="t" color="#313a43 [2408]" opacity=".5" offset="1pt,1pt"/>
                <v:path arrowok="t" o:connecttype="custom" o:connectlocs="543,283;0,142;543,0;6434,0;6493,142;6434,283;543,283" o:connectangles="0,0,0,0,0,0,0"/>
              </v:shape>
              <v:shape id="Freeform 3030" o:spid="_x0000_s1694" style="position:absolute;left:549;top:325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+3cUA&#10;AADcAAAADwAAAGRycy9kb3ducmV2LnhtbESPQWvCQBSE70L/w/IK3nTTQm1NXaUWKl560EqLt2f2&#10;mQ3Nvg3ZZ4z/visUPA4z8w0zW/S+Vh21sQps4GGcgSIugq24NLD7+hi9gIqCbLEOTAYuFGExvxvM&#10;MLfhzBvqtlKqBOGYowEn0uRax8KRxzgODXHyjqH1KEm2pbYtnhPc1/oxyybaY8VpwWFD746K3+3J&#10;G9CH5bRfSff9E/cOj9OLk93n0pjhff/2Ckqol1v4v722Bp4mz3A9k46A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v7dxQAAANwAAAAPAAAAAAAAAAAAAAAAAJgCAABkcnMv&#10;ZG93bnJldi54bWxQSwUGAAAAAAQABAD1AAAAigMAAAAA&#10;" path="m,259l53,118,,,5885,r47,130l5885,259,,259xe" fillcolor="#554740 [2405]" stroked="f">
                <v:path arrowok="t" o:connecttype="custom" o:connectlocs="0,259;53,118;0,0;5885,0;5932,130;5885,259;0,259" o:connectangles="0,0,0,0,0,0,0"/>
              </v:shape>
              <v:shape id="Freeform 3031" o:spid="_x0000_s1693" style="position:absolute;left:549;top:443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PhMQA&#10;AADcAAAADwAAAGRycy9kb3ducmV2LnhtbERPTWvCQBC9F/oflhG8NRvFWomuIkUh9FDU9qC3ITsm&#10;0exsyK4x8dd3D0KPj/e9WHWmEi01rrSsYBTFIIgzq0vOFfz+bN9mIJxH1lhZJgU9OVgtX18WmGh7&#10;5z21B5+LEMIuQQWF93UipcsKMugiWxMH7mwbgz7AJpe6wXsIN5Ucx/FUGiw5NBRY02dB2fVwMwpu&#10;6fq4+558jEcPXfUns79svsqHUsNBt56D8NT5f/HTnWoF79OwNpw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hT4TEAAAA3AAAAA8AAAAAAAAAAAAAAAAAmAIAAGRycy9k&#10;b3ducmV2LnhtbFBLBQYAAAAABAAEAPUAAACJAwAAAAA=&#10;" path="m,141l53,,5932,12r-47,129l,141xe" fillcolor="#382f2a [1605]" stroked="f">
                <v:path arrowok="t" o:connecttype="custom" o:connectlocs="0,141;53,0;5932,12;5885,141;0,141" o:connectangles="0,0,0,0,0"/>
              </v:shape>
              <v:shape id="Freeform 3032" o:spid="_x0000_s1692" style="position:absolute;left:6;top:401;width:265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9uK8MA&#10;AADcAAAADwAAAGRycy9kb3ducmV2LnhtbESPUWvCMBSF3wf+h3AHe5upgmWrRhmK4PDFdf6Aa3Nt&#10;is1NSaLt/v0iCD4ezjnf4SxWg23FjXxoHCuYjDMQxJXTDdcKjr/b9w8QISJrbB2Tgj8KsFqOXhZY&#10;aNfzD93KWIsE4VCgAhNjV0gZKkMWw9h1xMk7O28xJulrqT32CW5bOc2yXFpsOC0Y7GhtqLqUV6uA&#10;tof8LPuTd2vcfO95M5ntTavU2+vwNQcRaYjP8KO90wpm+Sfcz6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9uK8MAAADcAAAADwAAAAAAAAAAAAAAAACYAgAAZHJzL2Rv&#10;d25yZXYueG1sUEsFBgAAAAAEAAQA9QAAAIgDAAAAAA==&#10;" path="m36,18c,9,,9,,9,36,,36,,36,v,,9,6,5,9c38,13,36,18,36,18xe" fillcolor="#554740 [2405]" stroked="f">
                <v:path arrowok="t" o:connecttype="custom" o:connectlocs="212,107;0,54;212,0;241,54;212,107" o:connectangles="0,0,0,0,0"/>
              </v:shape>
            </v:group>
            <v:group id="Group 3033" o:spid="_x0000_s1646" style="position:absolute;left:12496;top:3727;width:2194;height:2804;rotation:836411fd" coordorigin="7188,570" coordsize="1395,1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IaZEwwAAANwAAAAP&#10;AAAAAAAAAAAAAAAAAKoCAABkcnMvZG93bnJldi54bWxQSwUGAAAAAAQABAD6AAAAmgMAAAAA&#10;">
              <v:shape id="Freeform 3034" o:spid="_x0000_s1690" style="position:absolute;left:7188;top:570;width:1395;height:1783;visibility:visible;mso-wrap-style:square;v-text-anchor:top" coordsize="1395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2wqsIA&#10;AADcAAAADwAAAGRycy9kb3ducmV2LnhtbESPQWsCMRSE70L/Q3hCL0tNLNTK1ihFELyu9eDxsXlu&#10;tm5eliRq/PdNodDjMDPfMKtNdoO4UYi9Zw3zmQJB3HrTc6fh+LV7WYKICdng4Jk0PCjCZv00WWFt&#10;/J0buh1SJwqEY40abEpjLWVsLTmMMz8SF+/sg8NUZOikCXgvcDfIV6UW0mHPZcHiSFtL7eVwdRoq&#10;XJyDrb6z6oyqtvbUhLxstH6e5s8PEIly+g//tfdGw9v7HH7PlCM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bCqwgAAANwAAAAPAAAAAAAAAAAAAAAAAJgCAABkcnMvZG93&#10;bnJldi54bWxQSwUGAAAAAAQABAD1AAAAhwMAAAAA&#10;" path="m387,89r,l395,66,409,46,427,29,444,15,467,6,490,r26,l538,3r769,226l1329,238r20,14l1367,270r11,17l1390,310r2,23l1395,358r-5,23l1008,1679r-8,29l983,1731r-20,20l940,1765r-29,12l882,1783r-31,l819,1780r-74,-17l667,1743,493,1697,298,1636,83,1562,60,1551,40,1533,23,1513,11,1490,3,1465,,1439r,-26l5,1387,387,89xe" fillcolor="black [3200]" stroked="f" strokecolor="#f2f2f2 [3041]" strokeweight="3pt">
                <v:shadow on="t" color="#8494a6 [1944]" opacity=".5" offset="1pt"/>
                <v:path arrowok="t" o:connecttype="custom" o:connectlocs="387,89;387,89;395,66;409,46;427,29;444,15;467,6;490,0;516,0;538,3;1307,229;1307,229;1329,238;1349,252;1367,270;1378,287;1390,310;1392,333;1395,358;1390,381;1008,1679;1008,1679;1000,1708;983,1731;963,1751;940,1765;911,1777;882,1783;851,1783;819,1780;819,1780;745,1763;667,1743;493,1697;298,1636;83,1562;83,1562;60,1551;40,1533;23,1513;11,1490;3,1465;0,1439;0,1413;5,1387;387,89" o:connectangles="0,0,0,0,0,0,0,0,0,0,0,0,0,0,0,0,0,0,0,0,0,0,0,0,0,0,0,0,0,0,0,0,0,0,0,0,0,0,0,0,0,0,0,0,0,0"/>
              </v:shape>
              <v:shape id="Freeform 3035" o:spid="_x0000_s1689" style="position:absolute;left:7205;top:585;width:1361;height:1750;visibility:visible;mso-wrap-style:square;v-text-anchor:top" coordsize="1361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sHscA&#10;AADcAAAADwAAAGRycy9kb3ducmV2LnhtbESPQWvCQBSE7wX/w/IEL6VuKtiU1FWsYOuhELRKr4/s&#10;a5KafRt2VxP99W6h0OMwM98ws0VvGnEm52vLCh7HCQjiwuqaSwX7z/XDMwgfkDU2lknBhTws5oO7&#10;GWbadryl8y6UIkLYZ6igCqHNpPRFRQb92LbE0fu2zmCI0pVSO+wi3DRykiRP0mDNcaHCllYVFcfd&#10;ySj4+rjPp2+5Cz/pe5semuu2y/FVqdGwX76ACNSH//Bfe6MVTNMJ/J6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xLB7HAAAA3AAAAA8AAAAAAAAAAAAAAAAAmAIAAGRy&#10;cy9kb3ducmV2LnhtbFBLBQYAAAAABAAEAPUAAACMAwAAAAA=&#10;" path="m381,86r,l390,63,404,43,418,25,438,14,461,5,484,r23,l530,2r745,218l1295,232r20,11l1332,260r15,20l1355,300r6,23l1361,346r-6,26l980,1650r-9,26l954,1699r-20,20l911,1733r-26,9l860,1748r-32,2l797,1745r-72,-15l648,1710,478,1664,292,1607,83,1536,57,1524,37,1507,23,1487,11,1464,3,1441,,1415r,-26l6,1366,381,86xe" fillcolor="#d6dbe1 [664]" stroked="f">
                <v:fill opacity="26214f"/>
                <v:path arrowok="t" o:connecttype="custom" o:connectlocs="381,86;381,86;390,63;404,43;418,25;438,14;461,5;484,0;507,0;530,2;1275,220;1275,220;1295,232;1315,243;1332,260;1347,280;1355,300;1361,323;1361,346;1355,372;980,1650;980,1650;971,1676;954,1699;934,1719;911,1733;885,1742;860,1748;828,1750;797,1745;797,1745;725,1730;648,1710;478,1664;292,1607;83,1536;83,1536;57,1524;37,1507;23,1487;11,1464;3,1441;0,1415;0,1389;6,1366;381,86" o:connectangles="0,0,0,0,0,0,0,0,0,0,0,0,0,0,0,0,0,0,0,0,0,0,0,0,0,0,0,0,0,0,0,0,0,0,0,0,0,0,0,0,0,0,0,0,0,0"/>
              </v:shape>
              <v:shape id="Freeform 3036" o:spid="_x0000_s1688" style="position:absolute;left:7649;top:668;width:235;height:134;visibility:visible;mso-wrap-style:square;v-text-anchor:top" coordsize="2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hcMA&#10;AADcAAAADwAAAGRycy9kb3ducmV2LnhtbESPy2rDMBBF94X+g5hCd41clzqJE8WEQCHL1s4mu8Ga&#10;2K6tkbHkR/8+KhS6vNzH4e6zxXRiosE1lhW8riIQxKXVDVcKLsXHywaE88gaO8uk4IccZIfHhz2m&#10;2s78RVPuKxFG2KWooPa+T6V0ZU0G3cr2xMG72cGgD3KopB5wDuOmk3EUJdJgw4FQY0+nmso2H03g&#10;Wlks288kj68Rtc16Glv+HpV6flqOOxCeFv8f/muftYL39Rv8nglHQB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rlhcMAAADcAAAADwAAAAAAAAAAAAAAAACYAgAAZHJzL2Rv&#10;d25yZXYueG1sUEsFBgAAAAAEAAQA9QAAAIgDAAAAAA==&#10;" path="m12,14r,l14,8,23,3,29,r8,l221,54r5,3l232,63r3,8l235,80r-11,40l218,126r-6,5l206,134r-8,l14,80,6,77,3,68,,63,,54,12,14xe" fillcolor="#b3b3b3" stroked="f">
                <v:path arrowok="t" o:connecttype="custom" o:connectlocs="12,14;12,14;14,8;23,3;29,0;37,0;221,54;221,54;226,57;232,63;235,71;235,80;224,120;224,120;218,126;212,131;206,134;198,134;14,80;14,80;6,77;3,68;0,63;0,54;12,14" o:connectangles="0,0,0,0,0,0,0,0,0,0,0,0,0,0,0,0,0,0,0,0,0,0,0,0,0"/>
              </v:shape>
              <v:shape id="Freeform 3037" o:spid="_x0000_s1687" style="position:absolute;left:7600;top:948;width:774;height:379;visibility:visible;mso-wrap-style:square;v-text-anchor:top" coordsize="77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VvlcYA&#10;AADcAAAADwAAAGRycy9kb3ducmV2LnhtbESP3WoCMRSE7wXfIZyCN6LZilVZjVIEQUoFu/7g5WFz&#10;uru4OVmSqOvbN4VCL4eZ+YZZrFpTizs5X1lW8DpMQBDnVldcKDgeNoMZCB+QNdaWScGTPKyW3c4C&#10;U20f/EX3LBQiQtinqKAMoUml9HlJBv3QNsTR+7bOYIjSFVI7fES4qeUoSSbSYMVxocSG1iXl1+xm&#10;FHy4anfeeH/+bCfjXf/0vJnLnpTqvbTvcxCB2vAf/mtvtYK36Rh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VvlcYAAADcAAAADwAAAAAAAAAAAAAAAACYAgAAZHJz&#10;L2Rvd25yZXYueG1sUEsFBgAAAAAEAAQA9QAAAIsDAAAAAA==&#10;" path="m35,21r,l40,12,49,3,63,,75,,751,198r12,6l771,213r3,11l774,238,740,356r-6,11l723,373r-12,6l700,376,23,178,12,172,3,164,,152,,138,35,21xe" fillcolor="gray" stroked="f">
                <v:path arrowok="t" o:connecttype="custom" o:connectlocs="35,21;35,21;40,12;49,3;63,0;75,0;751,198;751,198;763,204;771,213;774,224;774,238;740,356;740,356;734,367;723,373;711,379;700,376;23,178;23,178;12,172;3,164;0,152;0,138;35,21" o:connectangles="0,0,0,0,0,0,0,0,0,0,0,0,0,0,0,0,0,0,0,0,0,0,0,0,0"/>
              </v:shape>
              <v:shape id="Freeform 3038" o:spid="_x0000_s1686" style="position:absolute;left:7612;top:960;width:751;height:352;visibility:visible;mso-wrap-style:square;v-text-anchor:top" coordsize="75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65k8cA&#10;AADcAAAADwAAAGRycy9kb3ducmV2LnhtbESPT2vCQBTE7wW/w/IEL6IbC6k2uooUBPHS+qelx2f2&#10;mQSzb0N2Ndtv3y0UPA4z8xtmsQqmFndqXWVZwWScgCDOra64UHA6bkYzEM4ja6wtk4IfcrBa9p4W&#10;mGnb8Z7uB1+ICGGXoYLS+yaT0uUlGXRj2xBH72Jbgz7KtpC6xS7CTS2fk+RFGqw4LpTY0FtJ+fVw&#10;Mwq+hl24ho/15+6Sfpv313M9PHcbpQb9sJ6D8BT8I/zf3moF6TSF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uuZPHAAAA3AAAAA8AAAAAAAAAAAAAAAAAmAIAAGRy&#10;cy9kb3ducmV2LnhtbFBLBQYAAAAABAAEAPUAAACMAwAAAAA=&#10;" path="m31,20r,l37,9,46,3,54,,66,,731,195r8,6l748,209r3,9l748,229,719,332r-6,12l705,350r-12,2l685,352,20,158r-9,-6l3,146,,135,,123,31,20xe" fillcolor="#e6e6e6" stroked="f">
                <v:path arrowok="t" o:connecttype="custom" o:connectlocs="31,20;31,20;37,9;46,3;54,0;66,0;731,195;731,195;739,201;748,209;751,218;748,229;719,332;719,332;713,344;705,350;693,352;685,352;20,158;20,158;11,152;3,146;0,135;0,123;31,20;31,20" o:connectangles="0,0,0,0,0,0,0,0,0,0,0,0,0,0,0,0,0,0,0,0,0,0,0,0,0,0"/>
              </v:shape>
              <v:shape id="Freeform 3039" o:spid="_x0000_s1685" style="position:absolute;left:7655;top:673;width:223;height:124;visibility:visible;mso-wrap-style:square;v-text-anchor:top" coordsize="22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+DWMUA&#10;AADcAAAADwAAAGRycy9kb3ducmV2LnhtbESPQWvCQBSE7wX/w/KE3nRjS0yJrqEUCjnWaEuPz+wz&#10;CWbfhuxWk/x6t1DocZiZb5htNphWXKl3jWUFq2UEgri0uuFKwfHwvngB4TyyxtYyKRjJQbabPWwx&#10;1fbGe7oWvhIBwi5FBbX3XSqlK2sy6Ja2Iw7e2fYGfZB9JXWPtwA3rXyKorU02HBYqLGjt5rKS/Fj&#10;FEyfp2aIc159J24yX+5jfJ7kqNTjfHjdgPA0+P/wXzvXCuJkDb9nwhG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T4NYxQAAANwAAAAPAAAAAAAAAAAAAAAAAJgCAABkcnMv&#10;ZG93bnJldi54bWxQSwUGAAAAAAQABAD1AAAAigMAAAAA&#10;" path="m8,12r,l14,6,20,3,26,r5,l212,52r6,3l220,61r3,8l223,75r-11,34l209,118r-6,3l198,124r-9,l11,72,6,66,,63,,55,,49,8,12xe" fillcolor="#e6e6e6" stroked="f">
                <v:path arrowok="t" o:connecttype="custom" o:connectlocs="8,12;8,12;14,6;20,3;26,0;31,0;212,52;212,52;218,55;220,61;223,69;223,75;212,109;212,109;209,118;203,121;198,124;189,124;11,72;11,72;6,66;0,63;0,55;0,49;8,12;8,12" o:connectangles="0,0,0,0,0,0,0,0,0,0,0,0,0,0,0,0,0,0,0,0,0,0,0,0,0,0"/>
              </v:shape>
              <v:shape id="Freeform 3040" o:spid="_x0000_s1684" style="position:absolute;left:7262;top:1186;width:1109;height:1075;visibility:visible;mso-wrap-style:square;v-text-anchor:top" coordsize="1109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9pAsUA&#10;AADcAAAADwAAAGRycy9kb3ducmV2LnhtbESPQUvDQBSE70L/w/IEb3ajtFbSbksRhZ4U0/bg7TX7&#10;moRm34bdZxL/vSsIPQ4z8w2z2oyuVT2F2Hg28DDNQBGX3jZcGTjs3+6fQUVBtth6JgM/FGGzntys&#10;MLd+4E/qC6lUgnDM0UAt0uVax7Imh3HqO+LknX1wKEmGStuAQ4K7Vj9m2ZN22HBaqLGjl5rKS/Ht&#10;DBTnYbc/9qfT/ONVhvD1PhPxM2PubsftEpTQKNfwf3tnDcwXC/g7k46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j2kCxQAAANwAAAAPAAAAAAAAAAAAAAAAAJgCAABkcnMv&#10;ZG93bnJldi54bWxQSwUGAAAAAAQABAD1AAAAigMAAAAA&#10;" path="m932,765l846,740r-15,l820,743r-12,8l803,763r-20,68l751,937r-20,72l731,1020r3,15l742,1043r12,6l840,1075r14,l866,1072r8,-9l880,1052,952,806r3,-12l952,783r-9,-12l932,765xm356,26l270,,255,,244,3r-9,9l229,23,209,92r-2,14l209,118r9,11l229,135r86,23l330,161r11,-3l353,149r5,-11l378,66r,-11l376,40r-9,-8l356,26xm539,78l453,55,439,52r-12,6l416,66r-6,12l390,146r,12l393,172r8,9l413,187r86,25l513,212r12,-2l533,201r6,-12l559,121r3,-15l559,95r-9,-9l539,78xm720,132l634,106r-12,l608,109r-9,9l593,129r-20,69l570,212r6,12l585,235r11,6l682,267r12,l705,264r12,-9l722,244r20,-69l745,161r-5,-12l731,138r-11,-6xm903,187l817,161r-14,-3l791,164r-11,8l774,184r-20,69l754,267r3,11l765,287r12,8l863,318r14,3l889,316r8,-9l903,295r23,-68l926,215r-3,-14l914,192r-11,-5xm1083,238l997,215r-11,-3l975,215r-12,9l957,235r-20,72l934,318r6,15l949,341r11,6l1046,373r12,l1072,370r9,-9l1086,350r20,-69l1109,267r-5,-12l1095,244r-12,-6xm487,253l401,230r-14,-3l376,230r-12,8l358,250r-20,71l338,333r3,14l350,356r11,5l447,387r15,l473,384r9,-8l490,364r20,-69l510,281r-3,-11l499,258r-12,-5xm668,307l582,281r-12,l559,284r-11,9l542,304r-20,69l519,387r6,12l533,410r12,6l631,442r11,l656,439r9,-9l671,419r20,-72l694,336r-6,-12l682,313r-14,-6xm851,361l765,336r-14,-3l740,338r-9,9l722,359r-20,68l702,442r3,11l714,462r11,5l811,493r15,3l837,490r11,-8l854,470r20,-68l874,387r-3,-11l863,367r-12,-6xm1035,413l949,387r-15,l923,390r-11,9l906,410r-20,72l886,493r3,12l897,516r12,6l995,548r11,l1020,545r9,-9l1035,525r20,-69l1058,442r-6,-12l1046,419r-11,-6xm252,376l166,350r-11,-3l143,353r-11,8l126,373r-20,69l106,456r3,11l118,476r11,6l215,508r12,2l241,505r9,-9l255,485r20,-69l278,402r-6,-12l267,381r-15,-5xm436,427l350,402r-15,l324,404r-9,9l307,424r-20,72l287,508r3,11l298,530r12,6l396,562r14,l421,559r12,-8l439,539r20,-69l459,456r-3,-11l447,433r-11,-6xm619,482l533,456r-14,l507,459r-11,8l490,479r-20,69l470,562r3,11l482,585r11,6l579,614r14,2l605,611r8,-6l619,594r23,-72l642,510r-3,-14l631,487r-12,-5xm800,533l714,510r-15,-2l688,513r-9,6l674,533r-20,69l651,614r3,14l662,636r12,6l760,668r14,l785,665r12,-8l803,645r20,-69l823,562r-3,-11l811,542r-11,-9xm983,588l897,562r-14,l871,565r-11,8l854,585r-20,69l834,668r3,11l846,691r11,6l943,722r14,l969,720r8,-9l986,700r20,-72l1006,616r-3,-11l995,594r-12,-6xm201,553l115,528r-12,-3l89,530r-9,9l75,551,55,619r-3,15l57,645r9,9l78,659r86,26l175,688r14,-6l198,674r6,-12l224,594r3,-15l221,568r-9,-9l201,553xm384,605l298,579r-14,l272,582r-11,9l255,602r-20,72l235,685r3,12l247,708r11,6l344,740r14,l370,737r8,-9l387,717r20,-69l407,634r-3,-12l396,611r-12,-6xm565,659l482,634r-15,l456,636r-12,9l439,657r-20,68l419,740r2,11l430,763r12,5l527,791r12,3l553,788r9,-5l568,771r20,-71l591,688r-6,-14l579,665r-14,-6xm748,711l662,688r-14,-3l636,691r-8,6l619,711r-20,69l599,791r3,15l611,814r11,6l708,846r14,l734,843r11,-9l751,823r20,-69l771,740r-3,-12l760,720r-12,-9xm149,728l63,702r-11,l40,705r-11,9l23,725,3,794,,808r6,12l14,831r12,6l112,860r11,3l138,857r8,-6l152,840r20,-72l175,757r-6,-14l161,734r-12,-6xm333,780l247,757r-15,-3l221,760r-9,5l204,780r-20,69l184,860r2,14l195,883r12,6l292,914r15,l318,912r12,-9l335,892r21,-69l356,808r-3,-11l344,788r-11,-8xm516,834l430,808r-14,l404,811r-11,9l387,831r-20,69l367,914r3,12l378,937r12,6l476,969r11,l502,966r8,-9l516,946r20,-69l539,863r-6,-12l527,840r-11,-6xm697,889l611,863r-15,-3l585,866r-9,8l570,886r-22,69l548,969r2,11l559,989r11,6l656,1020r15,3l682,1018r12,-9l699,998r21,-69l720,914r-3,-11l708,894r-11,-5xm304,201l218,175r-11,l192,178r-8,9l178,198r-20,69l155,281r6,12l169,301r12,9l267,333r11,3l290,330r11,-6l307,310r20,-69l330,230r-6,-15l315,207r-11,-6xe" fillcolor="#1a1a1a" stroked="f">
                <v:path arrowok="t" o:connecttype="custom" o:connectlocs="751,937;866,1072;356,26;209,118;378,66;427,58;499,212;539,78;573,198;722,244;817,161;777,295;923,201;957,235;1072,370;487,253;341,347;510,295;559,284;631,442;668,307;702,427;854,470;949,387;909,522;1052,430;126,373;241,505;436,427;290,519;459,470;507,459;579,614;619,482;654,602;803,645;897,562;857,697;1003,605;75,551;189,682;384,605;238,697;407,648;456,636;527,791;565,659;599,780;751,823;63,702;26,837;169,743;204,780;318,912;516,834;370,926;536,877;585,866;656,1020;697,889;158,267;307,310" o:connectangles="0,0,0,0,0,0,0,0,0,0,0,0,0,0,0,0,0,0,0,0,0,0,0,0,0,0,0,0,0,0,0,0,0,0,0,0,0,0,0,0,0,0,0,0,0,0,0,0,0,0,0,0,0,0,0,0,0,0,0,0,0,0"/>
                <o:lock v:ext="edit" verticies="t"/>
              </v:shape>
              <v:shape id="Freeform 3041" o:spid="_x0000_s1683" style="position:absolute;left:7274;top:1195;width:1086;height:1057;visibility:visible;mso-wrap-style:square;v-text-anchor:top" coordsize="1086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TwsIA&#10;AADcAAAADwAAAGRycy9kb3ducmV2LnhtbERPXWvCMBR9F/Yfwh3sTVOFTemMMhRZQRCswl7vmmsb&#10;bG5Kkmr375cHwcfD+V6uB9uKG/lgHCuYTjIQxJXThmsF59NuvAARIrLG1jEp+KMA69XLaIm5dnc+&#10;0q2MtUghHHJU0MTY5VKGqiGLYeI64sRdnLcYE/S11B7vKdy2cpZlH9Ki4dTQYEebhqpr2VsFv/vv&#10;fnaeXorDfFP4n35rrntvlHp7Hb4+QUQa4lP8cBdawfs8rU1n0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vJPCwgAAANwAAAAPAAAAAAAAAAAAAAAAAJgCAABkcnMvZG93&#10;bnJldi54bWxQSwUGAAAAAAQABAD1AAAAhwMAAAAA&#10;" path="m286,198l209,175r-12,l186,178r-9,5l172,195r-18,63l154,269r3,9l163,289r11,3l252,315r11,3l275,312r8,-5l289,295r17,-60l306,223r-3,-11l295,203r-9,-5xm831,358l756,335r-11,-3l733,338r-8,6l719,355r-17,60l699,427r3,11l710,447r12,6l796,476r12,l819,473r9,-6l834,456r17,-63l854,381r-3,-9l842,364r-11,-6xm364,602l289,579r-11,l266,582r-8,8l252,602r-17,60l232,673r3,12l243,693r12,6l329,722r12,l352,719r9,-8l366,702r18,-63l387,627r-3,-11l375,607r-11,-5xm338,23l260,,249,,238,3r-9,8l223,20,206,83r-3,12l209,106r6,9l226,120r75,20l315,143r8,-3l332,132r6,-12l358,60r,-11l355,37r-9,-8l338,23xm518,77l441,54,430,52r-9,5l412,63r-5,11l387,135r,11l389,158r9,8l407,172r77,23l495,195r12,-3l515,186r6,-11l538,112r,-12l536,92,530,80,518,77xm702,129l624,106r-11,l601,109r-8,8l587,126r-17,63l570,201r3,11l579,221r11,5l667,249r12,l690,246r9,-8l705,229r17,-63l722,155r-3,-12l710,135r-8,-6xm882,183l808,160r-12,l785,163r-9,6l771,180r-21,64l750,255r3,9l762,272r9,6l848,301r11,3l871,298r8,-6l885,281r17,-60l905,209r-5,-11l894,189r-12,-6xm1066,235l988,215r-11,-3l965,215r-8,8l951,235r-17,60l934,307r3,11l945,327r9,5l1031,355r12,l1054,352r9,-8l1069,335r17,-63l1086,261r-3,-12l1077,241r-11,-6xm467,249l392,229r-11,-3l369,229r-8,9l355,249r-17,60l335,321r3,11l346,341r12,6l432,370r12,l455,367r9,-9l470,350r17,-64l490,275r-6,-11l478,255r-11,-6xm650,304l573,281r-12,l550,284r-9,8l538,301r-20,63l518,375r3,12l530,395r8,6l616,421r11,3l639,421r8,-8l653,401r17,-60l670,329r-3,-11l662,309r-12,-5xm1014,410l937,387r-12,l917,390r-9,8l902,410r-20,60l882,481r3,12l894,501r8,6l980,530r11,l1003,527r8,-8l1017,510r17,-63l1034,436r-3,-12l1026,415r-12,-5xm235,372l157,350r-11,l134,352r-8,6l120,370r-17,60l103,444r3,9l114,461r9,6l200,490r12,l223,487r9,-6l238,470r17,-60l255,395r-3,-8l246,378r-11,-6xm415,424l341,401r-12,l318,404r-9,9l303,424r-17,60l283,496r6,11l295,516r11,5l381,544r11,l404,542r8,-9l418,524r20,-63l438,450r-3,-12l427,430r-12,-6xm599,478l524,456r-14,l501,458r-8,9l487,476r-20,63l467,550r3,12l478,570r9,6l564,596r12,3l587,593r9,-6l601,576r18,-60l622,504r-6,-11l610,484r-11,-6xm782,530l705,510r-12,-3l682,513r-9,6l667,530r-17,60l647,602r6,11l659,622r11,5l745,650r14,l768,648r8,-6l782,630r20,-63l802,556r-3,-12l791,536r-9,-6xm963,585l888,562r-11,l865,564r-8,9l851,582r-20,63l831,656r3,12l842,676r12,6l928,705r12,l951,702r9,-9l965,685r18,-63l985,610r-5,-11l974,590r-11,-5xm183,550l106,527r-12,l83,530r-9,6l68,547,51,607r,15l54,630r6,9l71,645r78,23l160,668r12,-3l180,659r6,-11l203,587r,-14l200,564r-8,-8l183,550xm547,656l470,633r-12,l450,636r-12,9l435,653r-20,63l415,728r3,11l427,748r8,6l513,774r11,3l536,771r8,-6l550,754r17,-61l567,682r-3,-12l558,662r-11,-6xm728,708l653,688r-11,-3l630,691r-8,5l616,708r-17,60l596,779r5,12l607,799r12,6l693,828r12,l716,825r9,-6l730,808r18,-63l750,734r-2,-12l739,713r-11,-5xm131,725l54,702r-11,l31,705r-8,8l17,722,,785r,12l2,808r9,9l20,822r77,20l109,845r11,-3l129,834r5,-12l152,762r,-11l149,739r-6,-8l131,725xm312,777l238,756r-12,-2l215,759r-9,6l200,777r-17,60l180,848r3,12l192,868r11,6l278,897r11,l301,894r8,-6l315,877r17,-63l335,802r-3,-11l323,782r-11,-5xm495,831l418,808r-11,l398,811r-9,8l384,828r-20,63l364,903r2,11l375,923r9,5l461,951r12,l484,948r9,-8l498,931r17,-63l515,857r-2,-12l507,837r-12,-6xm679,885l601,862r-11,l579,865r-9,6l564,883r-17,60l544,957r6,9l556,974r11,6l642,1003r11,l665,1000r8,-6l679,983r20,-60l699,908r-3,-8l687,891r-8,-6xm911,762l836,739r-14,l814,742r-9,9l799,759r-20,63l748,937r-20,60l728,1009r2,11l739,1029r9,5l825,1057r11,l848,1054r9,-8l862,1037,931,799r3,-11l928,777r-6,-9l911,762xe" fillcolor="#333" stroked="f">
                <v:path arrowok="t" o:connecttype="custom" o:connectlocs="154,269;306,235;745,332;796,476;842,364;235,662;361,711;260,0;215,115;358,49;412,63;495,195;518,77;570,201;722,166;796,160;848,301;894,189;934,295;1063,344;392,229;346,341;490,275;541,292;627,424;650,304;882,481;1034,447;146,350;200,490;246,378;286,484;412,533;524,456;478,570;622,504;673,519;759,650;782,530;831,656;983,622;94,527;149,668;192,556;415,716;544,765;653,688;607,799;750,734;23,713;109,845;131,725;180,848;332,814;407,808;461,951;507,837;547,943;673,994;836,739;728,997;862,1037" o:connectangles="0,0,0,0,0,0,0,0,0,0,0,0,0,0,0,0,0,0,0,0,0,0,0,0,0,0,0,0,0,0,0,0,0,0,0,0,0,0,0,0,0,0,0,0,0,0,0,0,0,0,0,0,0,0,0,0,0,0,0,0,0,0"/>
                <o:lock v:ext="edit" verticies="t"/>
              </v:shape>
              <v:shape id="Freeform 3042" o:spid="_x0000_s1682" style="position:absolute;left:8222;top:1161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558QA&#10;AADcAAAADwAAAGRycy9kb3ducmV2LnhtbESPQWsCMRSE74X+h/AKvdWsVq2uRikFod5a24u3x+a5&#10;Wdy8LJvXuP33jSD0OMzMN8x6O/hWJepjE9jAeFSAIq6Cbbg28P21e1qAioJssQ1MBn4pwnZzf7fG&#10;0oYLf1I6SK0yhGOJBpxIV2odK0ce4yh0xNk7hd6jZNnX2vZ4yXDf6klRzLXHhvOCw47eHFXnw483&#10;kNJx0szkoxsHme7mzwuXzvvBmMeH4XUFSmiQ//Ct/W4NzF6WcD2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ruefEAAAA3AAAAA8AAAAAAAAAAAAAAAAAmAIAAGRycy9k&#10;b3ducmV2LnhtbFBLBQYAAAAABAAEAPUAAACJAwAAAAA=&#10;" path="m83,17l80,11,43,,37,2r6,12l72,22,83,17xm86,25l83,20,72,25,63,54r6,9l75,60,86,25xm40,14l35,5,29,8,17,45r3,3l32,43,40,14xm72,74l69,68,58,74r-9,29l55,111r5,-3l72,74xm23,63l17,54r-5,3l,94r3,3l15,91,23,63xm52,114l46,103,17,94,6,100r3,6l46,117r6,-3xe" fillcolor="#534d4e" stroked="f">
                <v:path arrowok="t" o:connecttype="custom" o:connectlocs="83,17;80,11;43,0;37,2;43,14;72,22;83,17;86,25;83,20;72,25;63,54;69,63;75,60;86,25;40,14;35,5;29,8;17,45;20,48;32,43;40,14;72,74;69,68;58,74;49,103;55,111;60,108;72,74;23,63;17,54;12,57;0,94;3,97;15,91;23,63;52,114;46,103;17,94;6,100;9,106;46,117;52,114" o:connectangles="0,0,0,0,0,0,0,0,0,0,0,0,0,0,0,0,0,0,0,0,0,0,0,0,0,0,0,0,0,0,0,0,0,0,0,0,0,0,0,0,0,0"/>
                <o:lock v:ext="edit" verticies="t"/>
              </v:shape>
              <v:shape id="Freeform 3043" o:spid="_x0000_s1681" style="position:absolute;left:8145;top:1138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RgXcAA&#10;AADcAAAADwAAAGRycy9kb3ducmV2LnhtbERPTWsCMRC9C/6HMEJvmtVWWVajlILQ3qr20tuwGTeL&#10;m8mymcbtv28OBY+P9707jL5TiYbYBjawXBSgiOtgW24MfF2O8xJUFGSLXWAy8EsRDvvpZIeVDXc+&#10;UTpLo3IIxwoNOJG+0jrWjjzGReiJM3cNg0fJcGi0HfCew32nV0Wx0R5bzg0Oe3pzVN/OP95ASt+r&#10;di2f/TLIy3HzXLp0+xiNeZqNr1tQQqM8xP/ud2tgXeb5+Uw+Anr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RgXcAAAADcAAAADwAAAAAAAAAAAAAAAACYAgAAZHJzL2Rvd25y&#10;ZXYueG1sUEsFBgAAAAAEAAQA9QAAAIUDAAAAAA==&#10;" path="m83,17l80,11,43,,37,2r6,12l72,23,83,17xm86,25l83,20,72,25,63,54r6,12l74,63,86,25xm40,17l34,5,29,8,17,45r3,3l31,45,40,17xm72,74l69,68,57,74r-8,29l51,111r6,-2l72,74xm23,63l17,54r-6,3l,94r3,3l14,91,23,63xm49,114l46,103,17,94,6,100r2,6l46,117r3,-3xe" fillcolor="#534d4e" stroked="f">
                <v:path arrowok="t" o:connecttype="custom" o:connectlocs="83,17;80,11;43,0;37,2;43,14;72,23;83,17;86,25;83,20;72,25;63,54;69,66;74,63;86,25;40,17;34,5;29,8;17,45;20,48;31,45;40,17;72,74;69,68;57,74;49,103;51,111;57,109;72,74;23,63;17,54;11,57;0,94;3,97;14,91;23,63;49,114;46,103;17,94;6,100;8,106;46,117;49,114" o:connectangles="0,0,0,0,0,0,0,0,0,0,0,0,0,0,0,0,0,0,0,0,0,0,0,0,0,0,0,0,0,0,0,0,0,0,0,0,0,0,0,0,0,0"/>
                <o:lock v:ext="edit" verticies="t"/>
              </v:shape>
              <v:shape id="Freeform 3044" o:spid="_x0000_s1680" style="position:absolute;left:7841;top:1516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Fsi8YA&#10;AADcAAAADwAAAGRycy9kb3ducmV2LnhtbESP0WrCQBRE34X+w3ILvulGIVaiq7SBSF9aauwH3Gav&#10;Sdrs3ZjdxPj3bqHQx2FmzjDb/WgaMVDnassKFvMIBHFhdc2lgs9TNluDcB5ZY2OZFNzIwX73MNli&#10;ou2VjzTkvhQBwi5BBZX3bSKlKyoy6Oa2JQ7e2XYGfZBdKXWH1wA3jVxG0UoarDksVNhSWlHxk/dG&#10;QZ2/p2+H7OXr8hSfbHnU/er7o1dq+jg+b0B4Gv1/+K/9qhXE6wX8nglH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Fsi8YAAADcAAAADwAAAAAAAAAAAAAAAACYAgAAZHJz&#10;L2Rvd25yZXYueG1sUEsFBgAAAAAEAAQA9QAAAIsDAAAAAA==&#10;" path="m14,26r,l6,31,,40r,9l3,54r6,9l17,66r12,l34,66r9,-6l46,51r,-8l43,34r6,-3l52,23r,-6l49,8,43,6,37,,29,,20,3,14,6r-2,5l12,20r2,6xm14,43r,l20,37r6,-3l32,40r,6l29,51r-9,3l17,49,14,43xm26,17r,l29,14r5,l37,17r,3l34,26r-5,l26,23r,-6xe" stroked="f">
                <v:path arrowok="t" o:connecttype="custom" o:connectlocs="14,26;14,26;6,31;0,40;0,40;0,49;3,54;9,63;17,66;17,66;29,66;34,66;43,60;46,51;46,51;46,43;43,34;43,34;49,31;52,23;52,23;52,17;49,8;43,6;37,0;37,0;29,0;20,3;14,6;12,11;12,11;12,20;14,26;14,26;14,43;14,43;20,37;26,34;26,34;32,40;32,46;32,46;29,51;20,54;20,54;17,49;14,43;14,43;26,17;26,17;29,14;34,14;34,14;37,17;37,20;37,20;34,26;29,26;29,26;26,23;26,17;26,17" o:connectangles="0,0,0,0,0,0,0,0,0,0,0,0,0,0,0,0,0,0,0,0,0,0,0,0,0,0,0,0,0,0,0,0,0,0,0,0,0,0,0,0,0,0,0,0,0,0,0,0,0,0,0,0,0,0,0,0,0,0,0,0,0,0"/>
                <o:lock v:ext="edit" verticies="t"/>
              </v:shape>
              <v:shape id="Freeform 3045" o:spid="_x0000_s1679" style="position:absolute;left:7792;top:1688;width:55;height:66;visibility:visible;mso-wrap-style:square;v-text-anchor:top" coordsize="5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vSY8UA&#10;AADcAAAADwAAAGRycy9kb3ducmV2LnhtbESPT2sCMRTE74LfITyhN80qVXQ1ikiFgl7804q3x+Y1&#10;u3Tzst2kun57Iwgeh5n5DTNbNLYUF6p94VhBv5eAIM6cLtgoOB7W3TEIH5A1lo5JwY08LObt1gxT&#10;7a68o8s+GBEh7FNUkIdQpVL6LCeLvucq4uj9uNpiiLI2Utd4jXBbykGSjKTFguNCjhWtcsp+9/9W&#10;weF8On8kS95sv9bmuwzvkz+TTZR66zTLKYhATXiFn+1PrWA4HsD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9JjxQAAANwAAAAPAAAAAAAAAAAAAAAAAJgCAABkcnMv&#10;ZG93bnJldi54bWxQSwUGAAAAAAQABAD1AAAAigMAAAAA&#10;" path="m26,23r6,-9l46,20r6,l55,14r,-6l49,6,32,,23,,20,6,12,20r,6l12,31r3,3l26,34r6,3l32,46r-6,5l20,51,12,46,6,43r-3,l,46r,5l3,57r6,6l15,66r11,l35,63r5,-6l46,49r,-9l46,31,40,26,35,23r-9,xe" stroked="f">
                <v:path arrowok="t" o:connecttype="custom" o:connectlocs="26,23;32,14;46,20;46,20;52,20;55,14;55,14;55,8;49,6;32,0;32,0;23,0;20,6;12,20;12,20;12,26;12,26;12,31;15,34;15,34;26,34;26,34;32,37;32,46;32,46;26,51;20,51;20,51;12,46;6,43;6,43;3,43;0,46;0,46;0,51;3,57;9,63;15,66;15,66;26,66;35,63;40,57;46,49;46,49;46,40;46,31;40,26;35,23;35,23;26,23;26,23" o:connectangles="0,0,0,0,0,0,0,0,0,0,0,0,0,0,0,0,0,0,0,0,0,0,0,0,0,0,0,0,0,0,0,0,0,0,0,0,0,0,0,0,0,0,0,0,0,0,0,0,0,0,0"/>
              </v:shape>
              <v:shape id="Freeform 3046" o:spid="_x0000_s1678" style="position:absolute;left:7741;top:1868;width:51;height:66;visibility:visible;mso-wrap-style:square;v-text-anchor:top" coordsize="5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DB8UA&#10;AADcAAAADwAAAGRycy9kb3ducmV2LnhtbESPQYvCMBSE7wv7H8IT9iKaVtGVahRXWBDBg+168PZo&#10;nm2xeSlN1PrvjSDscZiZb5jFqjO1uFHrKssK4mEEgji3uuJCwV/2O5iBcB5ZY22ZFDzIwWr5+bHA&#10;RNs7H+iW+kIECLsEFZTeN4mULi/JoBvahjh4Z9sa9EG2hdQt3gPc1HIURVNpsOKwUGJDm5LyS3o1&#10;Co6j/bfZ9bt+tMv2PFmf4p/0FCv11evWcxCeOv8ffre3WsFkNobXmX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9YMHxQAAANwAAAAPAAAAAAAAAAAAAAAAAJgCAABkcnMv&#10;ZG93bnJldi54bWxQSwUGAAAAAAQABAD1AAAAigMAAAAA&#10;" path="m34,55l20,49,43,38r5,-6l51,23r,-5l51,9,46,3,37,,28,,17,3,14,9r-3,3l11,18r6,5l20,20r6,-2l28,12r6,l37,15r,5l28,29,14,38,3,46,,49r,6l6,61r25,5l37,66r6,-3l40,58,34,55xe" stroked="f">
                <v:path arrowok="t" o:connecttype="custom" o:connectlocs="34,55;20,49;20,49;43,38;48,32;51,23;51,23;51,18;51,9;46,3;37,0;37,0;28,0;17,3;17,3;14,9;11,12;11,12;11,18;17,23;17,23;20,20;26,18;26,18;28,12;34,12;34,12;37,15;37,20;37,20;28,29;14,38;14,38;3,46;0,49;0,49;0,55;6,61;31,66;31,66;37,66;43,63;43,63;40,58;34,55;34,55" o:connectangles="0,0,0,0,0,0,0,0,0,0,0,0,0,0,0,0,0,0,0,0,0,0,0,0,0,0,0,0,0,0,0,0,0,0,0,0,0,0,0,0,0,0,0,0,0,0"/>
              </v:shape>
              <v:shape id="Freeform 3047" o:spid="_x0000_s1677" style="position:absolute;left:7663;top:1461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SWcsYA&#10;AADcAAAADwAAAGRycy9kb3ducmV2LnhtbESP0WrCQBRE34X+w3ILvummJRWN2UgphBapVKMfcMle&#10;k9Ds3ZhdNe3XdwWhj8PMnGHS1WBacaHeNZYVPE0jEMSl1Q1XCg77fDIH4TyyxtYyKfghB6vsYZRi&#10;ou2Vd3QpfCUChF2CCmrvu0RKV9Zk0E1tRxy8o+0N+iD7SuoerwFuWvkcRTNpsOGwUGNHbzWV38XZ&#10;KDgNxUIu3k85fW7i7e+XXMddvlZq/Di8LkF4Gvx/+N7+0Ape5jHczo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SWcsYAAADcAAAADwAAAAAAAAAAAAAAAACYAgAAZHJz&#10;L2Rvd25yZXYueG1sUEsFBgAAAAAEAAQA9QAAAIsDAAAAAA==&#10;" path="m32,18l3,52,,55r,6l6,66,9,63r6,-2l49,23r3,-5l49,12,43,6,20,,12,,9,6r,3l12,12r6,3l32,18xe" stroked="f">
                <v:path arrowok="t" o:connecttype="custom" o:connectlocs="32,18;3,52;3,52;0,55;0,55;0,61;6,66;6,66;9,63;15,61;49,23;49,23;52,18;52,18;49,12;43,6;20,0;20,0;12,0;9,6;9,6;9,9;12,12;18,15;32,18" o:connectangles="0,0,0,0,0,0,0,0,0,0,0,0,0,0,0,0,0,0,0,0,0,0,0,0,0"/>
              </v:shape>
              <v:shape id="Freeform 3048" o:spid="_x0000_s1676" style="position:absolute;left:7609;top:1639;width:54;height:63;visibility:visible;mso-wrap-style:square;v-text-anchor:top" coordsize="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YQccA&#10;AADcAAAADwAAAGRycy9kb3ducmV2LnhtbESPT2vCQBTE74LfYXmCF9FNBa1ENyL9A6WH2sYW8faS&#10;fSbB7NuQXTX99m5B6HGYmd8wq3VnanGh1lWWFTxMIhDEudUVFwq+d6/jBQjnkTXWlknBLzlYJ/3e&#10;CmNtr/xFl9QXIkDYxaig9L6JpXR5SQbdxDbEwTva1qAPsi2kbvEa4KaW0yiaS4MVh4USG3oqKT+l&#10;Z6Pg2ZqX7HPL7/aQ4bb4efwY7fVZqeGg2yxBeOr8f/jeftMKZosZ/J0JR0A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amEHHAAAA3AAAAA8AAAAAAAAAAAAAAAAAmAIAAGRy&#10;cy9kb3ducmV2LnhtbFBLBQYAAAAABAAEAPUAAACMAwAAAAA=&#10;" path="m43,52r,l49,52r5,-3l52,43,49,40r-3,l52,17r,-8l52,6,49,,46,,40,,31,3,6,26,3,29,,34r,3l6,40r23,9l26,55r,5l31,63r6,l40,57r3,-5xm17,32l40,12,31,34,17,32xe" stroked="f">
                <v:path arrowok="t" o:connecttype="custom" o:connectlocs="43,52;43,52;43,52;43,52;49,52;54,49;54,49;52,43;49,40;49,40;46,40;52,17;52,17;52,9;52,6;49,0;46,0;46,0;40,0;31,3;6,26;6,26;3,29;0,34;0,34;0,37;6,40;29,49;26,55;26,55;26,60;31,63;31,63;37,63;40,57;43,52;17,32;40,12;31,34;17,32" o:connectangles="0,0,0,0,0,0,0,0,0,0,0,0,0,0,0,0,0,0,0,0,0,0,0,0,0,0,0,0,0,0,0,0,0,0,0,0,0,0,0,0"/>
                <o:lock v:ext="edit" verticies="t"/>
              </v:shape>
              <v:shape id="Freeform 3049" o:spid="_x0000_s1675" style="position:absolute;left:7572;top:1814;width:28;height:63;visibility:visible;mso-wrap-style:square;v-text-anchor:top" coordsize="2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fhbMUA&#10;AADcAAAADwAAAGRycy9kb3ducmV2LnhtbESPQWsCMRSE74X+h/AKvdWstsq6GsWWCl4Eqx48PjfP&#10;zermZdlEXf+9EYQeh5n5hhlPW1uJCzW+dKyg20lAEOdOl1wo2G7mHykIH5A1Vo5JwY08TCevL2PM&#10;tLvyH13WoRARwj5DBSaEOpPS54Ys+o6riaN3cI3FEGVTSN3gNcJtJXtJMpAWS44LBmv6MZSf1mer&#10;wH1+L/bD09duufo9pr3jbH42vlLq/a2djUAEasN/+NleaAX9dACPM/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+FsxQAAANwAAAAPAAAAAAAAAAAAAAAAAJgCAABkcnMv&#10;ZG93bnJldi54bWxQSwUGAAAAAAQABAD1AAAAigMAAAAA&#10;" path="m14,57l25,14,28,6,23,3,14,,5,,3,3r,5l11,11,,51r,9l5,63r6,l14,57xe" stroked="f">
                <v:path arrowok="t" o:connecttype="custom" o:connectlocs="14,57;25,14;25,14;28,6;23,3;14,0;14,0;5,0;3,3;3,3;3,8;11,11;11,11;11,11;0,51;0,51;0,60;5,63;5,63;11,63;14,57;14,57" o:connectangles="0,0,0,0,0,0,0,0,0,0,0,0,0,0,0,0,0,0,0,0,0,0"/>
              </v:shape>
              <v:shape id="Freeform 3050" o:spid="_x0000_s1674" style="position:absolute;left:8033;top:1570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76/8QA&#10;AADcAAAADwAAAGRycy9kb3ducmV2LnhtbESPQWvCQBSE70L/w/KE3nSjYA2pq2jR0lsxLTk/sq9J&#10;yO7bkF2TtL++Wyh4HGbmG2Z3mKwRA/W+caxgtUxAEJdON1wp+Py4LFIQPiBrNI5JwTd5OOwfZjvM&#10;tBv5SkMeKhEh7DNUUIfQZVL6siaLfuk64uh9ud5iiLKvpO5xjHBr5DpJnqTFhuNCjR291FS2+c0q&#10;uJA7rVfvPxWbot1cT0Vr5OtZqcf5dHwGEWgK9/B/+00r2KRb+DsTj4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u+v/EAAAA3AAAAA8AAAAAAAAAAAAAAAAAmAIAAGRycy9k&#10;b3ducmV2LnhtbFBLBQYAAAAABAAEAPUAAACJAwAAAAA=&#10;" path="m32,23r,l26,29r-6,3l14,26r,-6l17,15r9,l29,18r3,5xm17,40r,l6,49,,52r,3l,61r3,2l12,63r8,-5l37,43,43,29r3,-9l43,12,37,6,29,,20,,12,3,3,9,,15r,8l,32r6,6l12,40r5,xe" stroked="f">
                <v:path arrowok="t" o:connecttype="custom" o:connectlocs="32,23;32,23;26,29;20,32;20,32;14,26;14,20;14,20;17,15;26,15;26,15;29,18;32,23;32,23;17,40;17,40;6,49;0,52;0,55;0,55;0,61;3,63;3,63;12,63;20,58;20,58;37,43;43,29;43,29;46,20;43,12;37,6;29,0;29,0;20,0;12,3;3,9;0,15;0,15;0,23;0,32;6,38;12,40;12,40;17,40;17,40" o:connectangles="0,0,0,0,0,0,0,0,0,0,0,0,0,0,0,0,0,0,0,0,0,0,0,0,0,0,0,0,0,0,0,0,0,0,0,0,0,0,0,0,0,0,0,0,0,0"/>
                <o:lock v:ext="edit" verticies="t"/>
              </v:shape>
              <v:shape id="Freeform 3051" o:spid="_x0000_s1673" style="position:absolute;left:7973;top:1742;width:49;height:66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0Va8EA&#10;AADcAAAADwAAAGRycy9kb3ducmV2LnhtbERPz2vCMBS+D/wfwhO8DE3dcGg1ihQGstOsk14fzbMt&#10;Ni8libb+9+Yw8Pjx/d7sBtOKOznfWFYwnyUgiEurG64U/J2+p0sQPiBrbC2Tggd52G1HbxtMte35&#10;SPc8VCKGsE9RQR1Cl0rpy5oM+pntiCN3sc5giNBVUjvsY7hp5UeSfEmDDceGGjvKaiqv+c0o2Dvz&#10;0/8W82JRFtnt/G7yzxVnSk3Gw34NItAQXuJ/90ErWCzj2ngmHgG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9FWvBAAAA3AAAAA8AAAAAAAAAAAAAAAAAmAIAAGRycy9kb3du&#10;cmV2LnhtbFBLBQYAAAAABAAEAPUAAACGAwAAAAA=&#10;" path="m29,23r,l43,15,49,9,46,3,43,,37,3,26,9,9,23,3,35,,46r3,9l9,60r8,3l26,66r8,-3l43,58r3,-9l49,40,46,35,40,29,34,23r-5,xm17,40r,l20,35r6,l31,38r,8l29,52r-6,l17,46r,-6xe" stroked="f">
                <v:path arrowok="t" o:connecttype="custom" o:connectlocs="29,23;29,23;43,15;49,9;49,9;46,3;43,0;43,0;37,3;26,9;26,9;9,23;3,35;3,35;0,46;3,55;9,60;17,63;17,63;26,66;34,63;43,58;46,49;46,49;49,40;46,35;40,29;34,23;34,23;29,23;29,23;17,40;17,40;20,35;26,35;26,35;31,38;31,46;31,46;29,52;23,52;23,52;17,46;17,40;17,40" o:connectangles="0,0,0,0,0,0,0,0,0,0,0,0,0,0,0,0,0,0,0,0,0,0,0,0,0,0,0,0,0,0,0,0,0,0,0,0,0,0,0,0,0,0,0,0,0"/>
                <o:lock v:ext="edit" verticies="t"/>
              </v:shape>
              <v:shape id="Freeform 3052" o:spid="_x0000_s1672" style="position:absolute;left:7924;top:1920;width:52;height:69;visibility:visible;mso-wrap-style:square;v-text-anchor:top" coordsize="5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77dccA&#10;AADcAAAADwAAAGRycy9kb3ducmV2LnhtbESPT2vCQBTE70K/w/IKvUjdWFBimlVqiyA0l0YP7e01&#10;+/IHs29DdtXop3cLQo/DzPyGSVeDacWJetdYVjCdRCCIC6sbrhTsd5vnGITzyBpby6TgQg5Wy4dR&#10;iom2Z/6iU+4rESDsElRQe98lUrqiJoNuYjvi4JW2N+iD7CupezwHuGnlSxTNpcGGw0KNHb3XVBzy&#10;o1HgP814nX2XH9Eh+xlf2eW/2aJR6ulxeHsF4Wnw/+F7e6sVzOIF/J0JR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++3XHAAAA3AAAAA8AAAAAAAAAAAAAAAAAmAIAAGRy&#10;cy9kb3ducmV2LnhtbFBLBQYAAAAABAAEAPUAAACMAwAAAAA=&#10;" path="m40,34r,l46,29r6,-6l52,17,49,11,43,6,37,,29,,20,3,17,6r-5,5l15,14r2,3l20,17r6,-3l29,14r3,l37,17r,3l35,26r-6,l23,26r-3,3l20,34r6,3l32,43r,6l29,52r-6,2l17,49,15,43,12,40,9,37,3,40,,43r,6l6,57r6,6l17,66r9,3l35,66r5,-6l46,52r,-9l40,34xe" stroked="f">
                <v:path arrowok="t" o:connecttype="custom" o:connectlocs="40,34;52,23;52,17;43,6;37,0;20,3;12,11;15,14;17,17;26,14;29,14;32,14;37,20;35,26;29,26;20,29;20,34;26,37;32,49;29,52;23,54;15,43;12,40;9,37;0,43;0,49;6,57;17,66;26,69;40,60;46,52;40,34" o:connectangles="0,0,0,0,0,0,0,0,0,0,0,0,0,0,0,0,0,0,0,0,0,0,0,0,0,0,0,0,0,0,0,0"/>
              </v:shape>
              <v:shape id="Freeform 3053" o:spid="_x0000_s1671" style="position:absolute;left:7503;top:1989;width:57;height:66;visibility:visible;mso-wrap-style:square;v-text-anchor:top" coordsize="5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9YvsMA&#10;AADcAAAADwAAAGRycy9kb3ducmV2LnhtbERPz2vCMBS+D/wfwhO8DE1XcGxdo4wNQWUMVj14fDav&#10;TVnzUppY639vDoMdP77f+Xq0rRio941jBU+LBARx6XTDtYLjYTN/AeEDssbWMSm4kYf1avKQY6bd&#10;lX9oKEItYgj7DBWYELpMSl8asugXriOOXOV6iyHCvpa6x2sMt61Mk+RZWmw4Nhjs6MNQ+VtcrIJw&#10;OH8/7rUelp9fpkp3dXo53VKlZtPx/Q1EoDH8i//cW61g+RrnxzPx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9YvsMAAADcAAAADwAAAAAAAAAAAAAAAACYAgAAZHJzL2Rv&#10;d25yZXYueG1sUEsFBgAAAAAEAAQA9QAAAIgDAAAAAA==&#10;" path="m3,25r,l,40,3,51r6,9l20,66r11,l40,63r9,-9l54,40,57,25,54,14,49,5,40,,29,,17,5,9,14,3,25xm34,14r,l40,17r3,3l43,28r-3,9l37,46r-3,5l29,54r-6,l20,51,17,46r,-6l17,31r3,-8l26,17r5,-3l34,14xe" stroked="f">
                <v:path arrowok="t" o:connecttype="custom" o:connectlocs="3,25;3,25;0,40;3,51;9,60;20,66;20,66;31,66;40,63;49,54;54,40;54,40;57,25;54,14;49,5;40,0;40,0;29,0;17,5;9,14;3,25;3,25;34,14;34,14;40,17;43,20;43,28;40,37;40,37;37,46;34,51;29,54;23,54;23,54;20,51;17,46;17,40;17,31;17,31;20,23;26,17;31,14;34,14;34,14" o:connectangles="0,0,0,0,0,0,0,0,0,0,0,0,0,0,0,0,0,0,0,0,0,0,0,0,0,0,0,0,0,0,0,0,0,0,0,0,0,0,0,0,0,0,0,0"/>
                <o:lock v:ext="edit" verticies="t"/>
              </v:shape>
              <v:shape id="Freeform 3054" o:spid="_x0000_s1670" style="position:absolute;left:7701;top:206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RecYA&#10;AADcAAAADwAAAGRycy9kb3ducmV2LnhtbESPQWvCQBSE7wX/w/IKXqRutFia1FXUVvCiYKoHb4/s&#10;Mwlm34bsqqm/3hWEHoeZ+YYZT1tTiQs1rrSsYNCPQBBnVpecK9j9Lt8+QTiPrLGyTAr+yMF00nkZ&#10;Y6Ltlbd0SX0uAoRdggoK7+tESpcVZND1bU0cvKNtDPogm1zqBq8Bbio5jKIPabDksFBgTYuCslN6&#10;Ngpu6c/q8L775jieH/3abns82m+U6r62sy8Qnlr/H362V1rBKB7A40w4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cRecYAAADcAAAADwAAAAAAAAAAAAAAAACYAgAAZHJz&#10;L2Rvd25yZXYueG1sUEsFBgAAAAAEAAQA9QAAAIsDAAAAAA==&#10;" path="m3,9r,l,14r3,3l5,23r3,l14,26r6,-3l23,20r2,-6l25,11,23,6,20,3,17,,11,,8,,3,6r,3xe" stroked="f">
                <v:path arrowok="t" o:connecttype="custom" o:connectlocs="3,9;3,9;0,14;3,17;5,23;8,23;8,23;14,26;20,23;23,20;25,14;25,14;25,11;23,6;20,3;17,0;17,0;11,0;8,0;3,6;3,9;3,9" o:connectangles="0,0,0,0,0,0,0,0,0,0,0,0,0,0,0,0,0,0,0,0,0,0"/>
              </v:shape>
              <v:shape id="Freeform 3055" o:spid="_x0000_s1669" style="position:absolute;left:7864;top:2103;width:66;height:52;visibility:visible;mso-wrap-style:square;v-text-anchor:top" coordsize="6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SoccA&#10;AADcAAAADwAAAGRycy9kb3ducmV2LnhtbESPQWsCMRSE7wX/Q3hCL1KzCmpdjaItbUUQrPXg8bF5&#10;u1ncvGw3qW7/vSkIPQ4z8w0zX7a2EhdqfOlYwaCfgCDOnC65UHD8ent6BuEDssbKMSn4JQ/LRedh&#10;jql2V/6kyyEUIkLYp6jAhFCnUvrMkEXfdzVx9HLXWAxRNoXUDV4j3FZymCRjabHkuGCwphdD2fnw&#10;YxVM9x951lufeG/GuX7drbb5++Rbqcduu5qBCNSG//C9vdEKRtMh/J2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bkqHHAAAA3AAAAA8AAAAAAAAAAAAAAAAAmAIAAGRy&#10;cy9kb3ducmV2LnhtbFBLBQYAAAAABAAEAPUAAACMAwAAAAA=&#10;" path="m17,r,l11,3,9,6r,6l14,15,57,29r6,l66,23r,-5l63,15,17,xm9,26r,l6,26,,32r3,6l6,40,52,52r5,l60,49r,-6l54,40,9,26xe" stroked="f">
                <v:path arrowok="t" o:connecttype="custom" o:connectlocs="17,0;17,0;11,3;9,6;9,6;9,12;14,15;57,29;57,29;63,29;66,23;66,23;66,18;63,15;17,0;9,26;9,26;6,26;0,32;0,32;3,38;6,40;52,52;52,52;57,52;60,49;60,49;60,43;54,40;9,26" o:connectangles="0,0,0,0,0,0,0,0,0,0,0,0,0,0,0,0,0,0,0,0,0,0,0,0,0,0,0,0,0,0"/>
                <o:lock v:ext="edit" verticies="t"/>
              </v:shape>
              <v:shape id="Freeform 3056" o:spid="_x0000_s1668" style="position:absolute;left:8076;top:2049;width:69;height:66;visibility:visible;mso-wrap-style:square;v-text-anchor:top" coordsize="6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Nt8cA&#10;AADcAAAADwAAAGRycy9kb3ducmV2LnhtbESPQWvCQBSE70L/w/IK3nTTVEtNXUWEolULVXvp7TX7&#10;mgSzb2N2a+K/dwXB4zAz3zDjaWtKcaLaFZYVPPUjEMSp1QVnCr73771XEM4jaywtk4IzOZhOHjpj&#10;TLRteEunnc9EgLBLUEHufZVI6dKcDLq+rYiD92drgz7IOpO6xibATSnjKHqRBgsOCzlWNM8pPez+&#10;jYJmHf0sqk38e4y/Bp+0+VjNi+1Rqe5jO3sD4an19/CtvdQKhqNnuJ4JR0B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vDbfHAAAA3AAAAA8AAAAAAAAAAAAAAAAAmAIAAGRy&#10;cy9kb3ducmV2LnhtbFBLBQYAAAAABAAEAPUAAACMAwAAAAA=&#10;" path="m29,23l12,17r-6,l,23r3,6l6,31r20,6l20,57r,6l26,66r6,l34,60,40,43r17,6l63,46r6,-3l66,37,63,31,43,29,49,8r,-5l43,,37,,34,6,29,23xe" stroked="f">
                <v:path arrowok="t" o:connecttype="custom" o:connectlocs="29,23;12,17;12,17;6,17;0,23;0,23;3,29;6,31;26,37;20,57;20,57;20,63;26,66;26,66;32,66;34,60;40,43;57,49;57,49;63,46;69,43;69,43;66,37;63,31;43,29;49,8;49,8;49,3;43,0;43,0;37,0;34,6;29,23" o:connectangles="0,0,0,0,0,0,0,0,0,0,0,0,0,0,0,0,0,0,0,0,0,0,0,0,0,0,0,0,0,0,0,0,0"/>
              </v:shape>
              <v:shape id="Freeform 3057" o:spid="_x0000_s1667" style="position:absolute;left:8156;top:1814;width:52;height:26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EkMMQA&#10;AADcAAAADwAAAGRycy9kb3ducmV2LnhtbESPQYvCMBSE74L/ITzBm6aKits1igiCBxHUFdnb2+bZ&#10;FpuX0kRb/fVGEPY4zMw3zGzRmELcqXK5ZQWDfgSCOLE651TBz3Hdm4JwHlljYZkUPMjBYt5uzTDW&#10;tuY93Q8+FQHCLkYFmfdlLKVLMjLo+rYkDt7FVgZ9kFUqdYV1gJtCDqNoIg3mHBYyLGmVUXI93IwC&#10;Oq5G2/rvOtjX580pT5+70++OlOp2muU3CE+N/w9/2hutYPw1gve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xJDDEAAAA3AAAAA8AAAAAAAAAAAAAAAAAmAIAAGRycy9k&#10;b3ducmV2LnhtbFBLBQYAAAAABAAEAPUAAACJAwAAAAA=&#10;" path="m9,17r29,9l46,26r3,l52,20r,-3l52,11,43,8,15,,6,,3,3,,6,,8r,6l9,17xe" stroked="f">
                <v:path arrowok="t" o:connecttype="custom" o:connectlocs="9,17;38,26;38,26;46,26;49,26;52,20;52,20;52,17;52,11;43,8;15,0;15,0;6,0;3,3;0,6;0,6;0,8;0,14;9,17;9,17" o:connectangles="0,0,0,0,0,0,0,0,0,0,0,0,0,0,0,0,0,0,0,0"/>
              </v:shape>
              <v:shape id="Freeform 3058" o:spid="_x0000_s1666" style="position:absolute;left:8202;top:1628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gYMQA&#10;AADcAAAADwAAAGRycy9kb3ducmV2LnhtbESPzW7CMBCE75V4B2uRuBUHEBUEDOp/QeJCwgOs4iUJ&#10;xOvIdkl4+7pSpR5HM/ONZr3tTSNu5HxtWcFknIAgLqyuuVRwyj8eFyB8QNbYWCYFd/Kw3Qwe1phq&#10;2/GRblkoRYSwT1FBFUKbSumLigz6sW2Jo3e2zmCI0pVSO+wi3DRymiRP0mDNcaHCll4rKq7Zt1Hw&#10;/vK5/DqU3cy+TbO96+657/OLUqNh/7wCEagP/+G/9k4rmC/n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6YGDEAAAA3AAAAA8AAAAAAAAAAAAAAAAAmAIAAGRycy9k&#10;b3ducmV2LnhtbFBLBQYAAAAABAAEAPUAAACJAwAAAAA=&#10;" path="m29,43r6,14l37,63r3,3l46,63r6,-3l52,54,49,51,40,31,55,25r5,-5l60,11,55,8r-9,3l35,20,29,5,26,3,23,,17,,12,5r3,6l23,28,3,37,,40r,3l,48r3,6l9,54r3,-3l29,43xe" stroked="f">
                <v:path arrowok="t" o:connecttype="custom" o:connectlocs="29,43;35,57;35,57;37,63;40,66;40,66;46,63;52,60;52,60;52,54;49,51;40,31;55,25;55,25;60,20;60,20;60,11;55,8;55,8;46,11;35,20;29,5;29,5;26,3;23,0;23,0;17,0;12,5;12,5;15,11;23,28;3,37;3,37;0,40;0,43;0,43;0,48;3,54;3,54;9,54;12,51;29,43" o:connectangles="0,0,0,0,0,0,0,0,0,0,0,0,0,0,0,0,0,0,0,0,0,0,0,0,0,0,0,0,0,0,0,0,0,0,0,0,0,0,0,0,0,0"/>
              </v:shape>
              <v:shape id="Freeform 3059" o:spid="_x0000_s1665" style="position:absolute;left:8257;top:1453;width:63;height:54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16csUA&#10;AADcAAAADwAAAGRycy9kb3ducmV2LnhtbESPQWvCQBSE7wX/w/IEb3VTpaFGV0mV1gp6aFrvj+zr&#10;JjT7NmRXTf99VxA8DjPzDbNY9bYRZ+p87VjB0zgBQVw6XbNR8P319vgCwgdkjY1jUvBHHlbLwcMC&#10;M+0u/EnnIhgRIewzVFCF0GZS+rIii37sWuLo/bjOYoiyM1J3eIlw28hJkqTSYs1xocKW1hWVv8XJ&#10;KthvDjuq0+mumNHhdWuOZp+/50qNhn0+BxGoD/fwrf2hFTzPUrie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XpyxQAAANwAAAAPAAAAAAAAAAAAAAAAAJgCAABkcnMv&#10;ZG93bnJldi54bWxQSwUGAAAAAAQABAD1AAAAigMAAAAA&#10;" path="m37,r,l34,,31,3r,5l34,11r6,l43,6r,-3l37,xm5,11r,l2,14,,17r,6l2,26,54,40r6,l63,34,60,31,57,28,5,11xm25,40r,l20,40r-3,6l17,51r6,3l28,51r3,-2l31,43,25,40xe" stroked="f">
                <v:path arrowok="t" o:connecttype="custom" o:connectlocs="37,0;37,0;34,0;31,3;31,3;31,8;34,11;34,11;40,11;43,6;43,6;43,3;37,0;37,0;5,11;5,11;2,14;0,17;0,23;2,26;54,40;54,40;60,40;63,34;60,31;57,28;5,11;25,40;25,40;20,40;17,46;17,46;17,51;23,54;23,54;28,51;31,49;31,49;31,43;25,40;25,40" o:connectangles="0,0,0,0,0,0,0,0,0,0,0,0,0,0,0,0,0,0,0,0,0,0,0,0,0,0,0,0,0,0,0,0,0,0,0,0,0,0,0,0,0"/>
                <o:lock v:ext="edit" verticies="t"/>
              </v:shape>
              <v:shape id="Freeform 3060" o:spid="_x0000_s1664" style="position:absolute;left:7426;top:1579;width:54;height:72;visibility:visible;mso-wrap-style:square;v-text-anchor:top" coordsize="5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t0YsUA&#10;AADcAAAADwAAAGRycy9kb3ducmV2LnhtbESPQWsCMRSE70L/Q3gFL1KzSm3t1iiiFHvVFmRvj+Q1&#10;u+3mZdlEd/33piB4HGbmG2ax6l0tztSGyrOCyTgDQay9qdgq+P76eJqDCBHZYO2ZFFwowGr5MFhg&#10;bnzHezofohUJwiFHBWWMTS5l0CU5DGPfECfvx7cOY5KtlabFLsFdLadZ9iIdVpwWSmxoU5L+O5yc&#10;gua5mI1scdz59a8t9LbbzQt9VGr42K/fQUTq4z18a38aBbO3V/g/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3RixQAAANwAAAAPAAAAAAAAAAAAAAAAAJgCAABkcnMv&#10;ZG93bnJldi54bWxQSwUGAAAAAAQABAD1AAAAigMAAAAA&#10;" path="m2,9r,l2,14r3,6l8,26r3,l17,29r5,-3l28,23r,-6l31,11,28,6,25,3,20,,14,,11,,5,6,2,9xm11,11r,l14,9r3,l20,11r,3l20,17r-6,l11,14r,-3xm25,54r,l25,60r,6l28,69r6,3l40,72r5,l48,66r3,-3l51,57r,-5l45,46,43,43r-6,l31,46r-3,3l25,54xm34,57r,l37,54r3,l43,54r,6l40,63r-3,l34,60r,-3xm11,60l51,20r3,-6l54,11,51,9r-3,l45,11,2,52,,57r,3l2,63r3,l11,60xe" stroked="f">
                <v:path arrowok="t" o:connecttype="custom" o:connectlocs="2,9;5,20;11,26;17,29;28,23;28,17;28,6;20,0;14,0;5,6;2,9;11,11;17,9;20,11;20,14;14,17;11,14;11,11;25,54;25,66;34,72;40,72;48,66;51,63;51,52;43,43;37,43;28,49;25,54;34,57;40,54;43,54;43,60;37,63;34,60;34,57;51,20;54,14;54,11;51,9;45,11;2,52;0,57;2,63;5,63;11,60" o:connectangles="0,0,0,0,0,0,0,0,0,0,0,0,0,0,0,0,0,0,0,0,0,0,0,0,0,0,0,0,0,0,0,0,0,0,0,0,0,0,0,0,0,0,0,0,0,0"/>
                <o:lock v:ext="edit" verticies="t"/>
              </v:shape>
              <v:shape id="Freeform 3061" o:spid="_x0000_s1663" style="position:absolute;left:7509;top:1238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eWcIA&#10;AADcAAAADwAAAGRycy9kb3ducmV2LnhtbERPTWvCQBC9F/wPywi9NRtFQxtdRQVBvdSmXryN2WkS&#10;mp0N2W1M/r17EHp8vO/luje16Kh1lWUFkygGQZxbXXGh4PK9f3sH4TyyxtoyKRjIwXo1elliqu2d&#10;v6jLfCFCCLsUFZTeN6mULi/JoItsQxy4H9sa9AG2hdQt3kO4qeU0jhNpsOLQUGJDu5Ly3+zPKNhf&#10;r93sllTbc5YcB4u3z9OQdUq9jvvNAoSn3v+Ln+6DVjD/CGvDmXA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p5ZwgAAANwAAAAPAAAAAAAAAAAAAAAAAJgCAABkcnMvZG93&#10;bnJldi54bWxQSwUGAAAAAAQABAD1AAAAhwMAAAAA&#10;" path="m,17r,l,29r3,8l8,43r6,6l25,49r6,-3l40,40r3,-9l45,20,43,11,37,6,28,3,20,,11,3,5,9,,17xm11,23r,l14,17r3,-6l23,11r2,l31,14r,3l34,23r-3,6l31,34r-6,3l23,37r-6,l14,37,11,31r,-2l11,23xe" stroked="f">
                <v:path arrowok="t" o:connecttype="custom" o:connectlocs="0,17;0,17;0,29;3,37;8,43;14,49;14,49;25,49;31,46;40,40;43,31;43,31;45,20;43,11;37,6;28,3;28,3;20,0;11,3;5,9;0,17;0,17;11,23;11,23;14,17;17,11;23,11;25,11;25,11;31,14;31,17;34,23;31,29;31,29;31,34;25,37;23,37;17,37;17,37;14,37;11,31;11,29;11,23;11,23" o:connectangles="0,0,0,0,0,0,0,0,0,0,0,0,0,0,0,0,0,0,0,0,0,0,0,0,0,0,0,0,0,0,0,0,0,0,0,0,0,0,0,0,0,0,0,0"/>
                <o:lock v:ext="edit" verticies="t"/>
              </v:shape>
              <v:shape id="Freeform 3062" o:spid="_x0000_s1662" style="position:absolute;left:7552;top:1249;width:48;height:5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LocQA&#10;AADcAAAADwAAAGRycy9kb3ducmV2LnhtbESPX2vCMBTF3wW/Q7jC3jRR2FirUcQicwwf5jqfL81d&#10;29nclCbT6qdfhMEeD+fPj7NY9bYRZ+p87VjDdKJAEBfO1FxqyD+242cQPiAbbByThit5WC2HgwWm&#10;xl34nc6HUIo4wj5FDVUIbSqlLyqy6CeuJY7el+sshii7UpoOL3HcNnKm1JO0WHMkVNjSpqLidPix&#10;kVu/fd+yT2Xt/pjtVJa/4kveav0w6tdzEIH68B/+a++Mhsckgfu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yy6HEAAAA3AAAAA8AAAAAAAAAAAAAAAAAmAIAAGRycy9k&#10;b3ducmV2LnhtbFBLBQYAAAAABAAEAPUAAACJAwAAAAA=&#10;" path="m11,41l17,20,28,49r3,3l37,52r,-3l48,18r,-6l45,9r-5,l37,15,31,35,20,6r,-3l17,,11,,8,6,,38r,5l2,46,8,43r3,-2xe" stroked="f">
                <v:path arrowok="t" o:connecttype="custom" o:connectlocs="11,41;17,20;28,49;28,49;31,52;31,52;37,52;37,49;48,18;48,18;48,12;45,9;45,9;40,9;37,15;31,35;20,6;20,6;20,3;17,0;17,0;11,0;8,6;0,38;0,38;0,43;2,46;2,46;8,43;11,41;11,41" o:connectangles="0,0,0,0,0,0,0,0,0,0,0,0,0,0,0,0,0,0,0,0,0,0,0,0,0,0,0,0,0,0,0"/>
              </v:shape>
              <v:shape id="Freeform 3063" o:spid="_x0000_s1661" style="position:absolute;left:7678;top:1290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/8QsAA&#10;AADcAAAADwAAAGRycy9kb3ducmV2LnhtbERPy4rCMBTdC/5DuIIb0dSB+qhGEWFAl1NFcHdtrm21&#10;uSlN1Pr3k4Xg8nDey3VrKvGkxpWWFYxHEQjizOqScwXHw+9wBsJ5ZI2VZVLwJgfrVbezxETbF//R&#10;M/W5CCHsElRQeF8nUrqsIINuZGviwF1tY9AH2ORSN/gK4aaSP1E0kQZLDg0F1rQtKLunD6MgTsd5&#10;tr/Fp/p8jvX04S4Dmk+V6vfazQKEp9Z/xR/3TiuYRGF+OBOO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/8QsAAAADcAAAADwAAAAAAAAAAAAAAAACYAgAAZHJzL2Rvd25y&#10;ZXYueG1sUEsFBgAAAAAEAAQA9QAAAIUDAAAAAA==&#10;" path="m,28r,l,34r3,l5,34,8,31,17,11r,23l17,40r3,l23,40,37,17,34,40r,2l37,45r3,l43,42r,-2l46,14r,-6l43,5r-6,l34,8,23,28,26,5,23,2,20,,14,,11,2,,28xe" stroked="f">
                <v:path arrowok="t" o:connecttype="custom" o:connectlocs="0,28;0,28;0,28;0,28;0,34;3,34;3,34;5,34;8,31;17,11;17,34;17,34;17,40;20,40;20,40;23,40;23,40;37,17;34,40;34,40;34,42;37,45;37,45;40,45;43,42;43,42;43,40;46,14;46,14;46,8;43,5;43,5;37,5;34,8;23,28;26,5;26,5;23,2;20,0;20,0;14,0;11,2;0,28" o:connectangles="0,0,0,0,0,0,0,0,0,0,0,0,0,0,0,0,0,0,0,0,0,0,0,0,0,0,0,0,0,0,0,0,0,0,0,0,0,0,0,0,0,0,0"/>
              </v:shape>
              <v:shape id="Freeform 3064" o:spid="_x0000_s1660" style="position:absolute;left:7724;top:1301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WPuMIA&#10;AADcAAAADwAAAGRycy9kb3ducmV2LnhtbESPQYvCMBSE7wv+h/CEva2pHkSqUaSgqOBhXX/Ao3k2&#10;xealNrGp/34jLOxxmJlvmNVmsI3oqfO1YwXTSQaCuHS65krB9Wf3tQDhA7LGxjEpeJGHzXr0scJc&#10;u8jf1F9CJRKEfY4KTAhtLqUvDVn0E9cSJ+/mOoshya6SusOY4LaRsyybS4s1pwWDLRWGyvvlaRXE&#10;eDqHfnH3tjBNER8PfdyftFKf42G7BBFoCP/hv/ZBK5hnU3ifS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JY+4wgAAANwAAAAPAAAAAAAAAAAAAAAAAJgCAABkcnMvZG93&#10;bnJldi54bWxQSwUGAAAAAAQABAD1AAAAhwMAAAAA&#10;" path="m14,17l17,9r3,2l23,11r,6l20,20r-3,l14,17xm11,23r6,17l23,43r2,l25,40r,-6l20,26r8,-3l31,17r3,-3l31,9,28,6,23,3,14,,11,,8,6,,31r,3l2,37r3,l8,31r3,-8xe" stroked="f">
                <v:path arrowok="t" o:connecttype="custom" o:connectlocs="14,17;17,9;20,11;20,11;23,11;23,17;23,17;20,20;17,20;14,17;11,23;17,40;17,40;23,43;23,43;25,43;25,40;25,40;25,34;20,26;20,26;28,23;31,17;31,17;34,14;31,9;28,6;23,3;14,0;14,0;11,0;8,6;0,31;0,31;0,34;2,37;2,37;5,37;8,31;11,23" o:connectangles="0,0,0,0,0,0,0,0,0,0,0,0,0,0,0,0,0,0,0,0,0,0,0,0,0,0,0,0,0,0,0,0,0,0,0,0,0,0,0,0"/>
                <o:lock v:ext="edit" verticies="t"/>
              </v:shape>
              <v:shape id="Freeform 3065" o:spid="_x0000_s1659" style="position:absolute;left:7755;top:1312;width:34;height:41;visibility:visible;mso-wrap-style:square;v-text-anchor:top" coordsize="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SqyMQA&#10;AADcAAAADwAAAGRycy9kb3ducmV2LnhtbESPQYvCMBSE78L+h/AEL6KJHlzpGkUEYffgQe3F2yN5&#10;21abl24Ttf57Iwh7HGbmG2ax6lwtbtSGyrOGyViBIDbeVlxoyI/b0RxEiMgWa8+k4UEBVsuP3gIz&#10;6++8p9shFiJBOGSooYyxyaQMpiSHYewb4uT9+tZhTLItpG3xnuCullOlZtJhxWmhxIY2JZnL4eo0&#10;/Dx2k70dfhYnyv/OO6vM9WiC1oN+t/4CEamL/+F3+9tqmKkpvM6k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kqsjEAAAA3AAAAA8AAAAAAAAAAAAAAAAAmAIAAGRycy9k&#10;b3ducmV2LnhtbFBLBQYAAAAABAAEAPUAAACJAwAAAAA=&#10;" path="m14,41r,l23,41r6,-3l29,35,26,32r-9,l14,29,12,26r,-8l17,9r3,l23,9r9,3l34,12r,-3l34,6,26,,17,,12,3,6,6,3,15,,23r3,9l9,38r5,3xe" stroked="f">
                <v:path arrowok="t" o:connecttype="custom" o:connectlocs="14,41;14,41;23,41;29,38;29,38;29,35;26,32;26,32;17,32;17,32;14,29;12,26;12,18;12,18;17,9;20,9;23,9;23,9;32,12;32,12;34,12;34,9;34,9;34,6;26,0;26,0;17,0;12,3;6,6;3,15;3,15;0,23;3,32;9,38;14,41;14,41" o:connectangles="0,0,0,0,0,0,0,0,0,0,0,0,0,0,0,0,0,0,0,0,0,0,0,0,0,0,0,0,0,0,0,0,0,0,0,0"/>
              </v:shape>
              <v:shape id="Freeform 3066" o:spid="_x0000_s1658" style="position:absolute;left:7875;top:1347;width:49;height:46;visibility:visible;mso-wrap-style:square;v-text-anchor:top" coordsize="4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E6TsMA&#10;AADcAAAADwAAAGRycy9kb3ducmV2LnhtbESP3YrCMBSE74V9h3AE79bELYpUo7g/ogt7s9UHODTH&#10;ttic1CbW+vZmYcHLYWa+YZbr3taio9ZXjjVMxgoEce5MxYWG42H7OgfhA7LB2jFpuJOH9eplsMTU&#10;uBv/UpeFQkQI+xQ1lCE0qZQ+L8miH7uGOHon11oMUbaFNC3eItzW8k2pmbRYcVwosaGPkvJzdrUa&#10;kmmTfHbbCxXH98sV8edrx99K69Gw3yxABOrDM/zf3hsNM5XA3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E6TsMAAADcAAAADwAAAAAAAAAAAAAAAACYAgAAZHJzL2Rv&#10;d25yZXYueG1sUEsFBgAAAAAEAAQA9QAAAIgDAAAAAA==&#10;" path="m3,28r,l,31r,3l3,37r6,l12,31,21,11,18,37r3,3l23,43r3,-3l41,17,38,40r,6l41,46r2,l46,43,49,14r,-6l43,6,41,8r-3,3l26,31,26,8r,-5l23,,18,,15,6,3,28xe" stroked="f">
                <v:path arrowok="t" o:connecttype="custom" o:connectlocs="3,28;3,28;0,31;0,31;0,34;3,37;3,37;9,37;12,31;21,11;18,37;18,37;21,40;23,43;23,43;26,40;26,40;41,17;38,40;38,40;38,46;41,46;41,46;43,46;46,43;46,43;46,43;49,14;49,14;49,8;43,6;43,6;41,8;38,11;26,31;26,8;26,8;26,3;23,0;23,0;18,0;15,6;3,28" o:connectangles="0,0,0,0,0,0,0,0,0,0,0,0,0,0,0,0,0,0,0,0,0,0,0,0,0,0,0,0,0,0,0,0,0,0,0,0,0,0,0,0,0,0,0"/>
              </v:shape>
              <v:shape id="Freeform 3067" o:spid="_x0000_s1657" style="position:absolute;left:7936;top:1381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SVOsYA&#10;AADcAAAADwAAAGRycy9kb3ducmV2LnhtbESPQWvCQBSE7wX/w/KE3pqNRUSiG7GiID2ItS14fMk+&#10;k9Ds27C7jbG/vlsQehxmvhlmuRpMK3pyvrGsYJKkIIhLqxuuFHy8757mIHxA1thaJgU38rDKRw9L&#10;zLS98hv1p1CJWMI+QwV1CF0mpS9rMugT2xFH72KdwRClq6R2eI3lppXPaTqTBhuOCzV2tKmp/Dp9&#10;GwWzY3femR5fX4rPYvKzPR9ddVgr9Tge1gsQgYbwH77Tex25dAp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SVOsYAAADcAAAADwAAAAAAAAAAAAAAAACYAgAAZHJz&#10;L2Rvd25yZXYueG1sUEsFBgAAAAAEAAQA9QAAAIsDAAAAAA==&#10;" path="m3,9r11,3l17,12,20,9r,-3l17,3,5,,3,,,3,,6,3,9xe" stroked="f">
                <v:path arrowok="t" o:connecttype="custom" o:connectlocs="3,9;14,12;14,12;17,12;20,9;20,9;20,6;17,3;5,0;5,0;3,0;0,3;0,3;0,6;3,9;3,9" o:connectangles="0,0,0,0,0,0,0,0,0,0,0,0,0,0,0,0"/>
              </v:shape>
              <v:shape id="Freeform 3068" o:spid="_x0000_s1656" style="position:absolute;left:8056;top:1398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EKecMA&#10;AADcAAAADwAAAGRycy9kb3ducmV2LnhtbESPQWsCMRSE7wX/Q3iCt5q1oNTVKGuh1Gu3LejtsXnu&#10;Bjcv2yRd139vCoLHYWa+YdbbwbaiJx+MYwWzaQaCuHLacK3g++v9+RVEiMgaW8ek4EoBtpvR0xpz&#10;7S78SX0Za5EgHHJU0MTY5VKGqiGLYeo64uSdnLcYk/S11B4vCW5b+ZJlC2nRcFposKO3hqpz+WcV&#10;9GX10Z9/rr/HZVkc/K41JyyMUpPxUKxARBriI3xv77WCRTaH/zPpCM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EKecMAAADcAAAADwAAAAAAAAAAAAAAAACYAgAAZHJzL2Rv&#10;d25yZXYueG1sUEsFBgAAAAAEAAQA9QAAAIgDAAAAAA==&#10;" path="m,29r,l,32r,3l3,38r3,l9,35,17,12r,26l17,41r3,2l26,43,40,20,34,43r,3l37,49r3,l43,46r,-3l46,18r,-6l43,9r-3,l34,12,23,32,26,9,23,3,20,,17,3,14,6,,29xe" stroked="f">
                <v:path arrowok="t" o:connecttype="custom" o:connectlocs="0,29;0,29;0,32;0,32;0,35;3,38;3,38;6,38;9,35;17,12;17,38;17,38;17,41;20,43;20,43;26,43;26,43;40,20;34,43;34,43;34,46;37,49;37,49;40,49;43,46;43,46;43,43;46,18;46,18;46,12;43,9;43,9;40,9;34,12;23,32;26,9;26,9;23,3;20,0;20,0;17,3;14,6;0,29" o:connectangles="0,0,0,0,0,0,0,0,0,0,0,0,0,0,0,0,0,0,0,0,0,0,0,0,0,0,0,0,0,0,0,0,0,0,0,0,0,0,0,0,0,0,0"/>
              </v:shape>
              <v:shape id="Freeform 3069" o:spid="_x0000_s1655" style="position:absolute;left:8110;top:1424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9CgsMA&#10;AADcAAAADwAAAGRycy9kb3ducmV2LnhtbESPQYvCMBSE74L/ITzBmyaKlKUaRQRdvQirXrw9mmcb&#10;bF5Kk9Xqr98sLOxxmJlvmMWqc7V4UBusZw2TsQJBXHhjudRwOW9HHyBCRDZYeyYNLwqwWvZ7C8yN&#10;f/IXPU6xFAnCIUcNVYxNLmUoKnIYxr4hTt7Ntw5jkm0pTYvPBHe1nCqVSYeW00KFDW0qKu6nb6fB&#10;4Tkrbm97/TzMdtfjfq2O9nDRejjo1nMQkbr4H/5r742GTGX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9CgsMAAADcAAAADwAAAAAAAAAAAAAAAACYAgAAZHJzL2Rv&#10;d25yZXYueG1sUEsFBgAAAAAEAAQA9QAAAIgDAAAAAA==&#10;" path="m15,20r3,9l21,35r5,-3l26,26,21,17r8,-5l32,9r,-3l29,3,23,6,18,9,15,3,12,,9,,6,3,9,6r3,9l3,20,,23r,3l3,29,6,26r9,-6xe" stroked="f">
                <v:path arrowok="t" o:connecttype="custom" o:connectlocs="15,20;18,29;18,29;21,35;21,35;26,32;26,32;26,32;26,26;21,17;29,12;29,12;32,9;32,9;32,6;29,3;29,3;23,6;18,9;15,3;15,3;12,0;12,0;9,0;6,3;6,3;9,6;12,15;3,20;3,20;0,23;0,23;0,26;3,29;3,29;6,26;15,20" o:connectangles="0,0,0,0,0,0,0,0,0,0,0,0,0,0,0,0,0,0,0,0,0,0,0,0,0,0,0,0,0,0,0,0,0,0,0,0,0"/>
              </v:shape>
              <v:shape id="Freeform 3070" o:spid="_x0000_s1654" style="position:absolute;left:7469;top:1401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HSMQA&#10;AADcAAAADwAAAGRycy9kb3ducmV2LnhtbESPQWvCQBSE7wX/w/IEb3WjUpXoKhoopLQXo4jHR/aZ&#10;BHffhuxW03/fLRQ8DjPzDbPe9taIO3W+caxgMk5AEJdON1wpOB3fX5cgfEDWaByTgh/ysN0MXtaY&#10;avfgA92LUIkIYZ+igjqENpXSlzVZ9GPXEkfv6jqLIcqukrrDR4RbI6dJMpcWG44LNbaU1VTeim+r&#10;oDmYc355C5/H2f6amY+vYppzptRo2O9WIAL14Rn+b+dawTxZwN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nR0jEAAAA3AAAAA8AAAAAAAAAAAAAAAAAmAIAAGRycy9k&#10;b3ducmV2LnhtbFBLBQYAAAAABAAEAPUAAACJAwAAAAA=&#10;" path="m14,20r6,9l22,35r3,-3l28,32,25,26,22,17r6,-5l31,9r,-3l28,3,25,6,20,9,17,3,14,,11,,8,3r,3l11,15,2,20,,23r,3l2,29,8,26r6,-6xe" stroked="f">
                <v:path arrowok="t" o:connecttype="custom" o:connectlocs="14,20;20,29;20,29;22,35;22,35;25,32;28,32;28,32;25,26;22,17;28,12;28,12;31,9;31,9;31,6;28,3;28,3;25,6;20,9;17,3;17,3;14,0;14,0;11,0;8,3;8,3;8,6;11,15;2,20;2,20;0,23;0,23;0,26;2,29;2,29;8,26;14,20" o:connectangles="0,0,0,0,0,0,0,0,0,0,0,0,0,0,0,0,0,0,0,0,0,0,0,0,0,0,0,0,0,0,0,0,0,0,0,0,0"/>
              </v:shape>
              <v:shape id="Freeform 3071" o:spid="_x0000_s1653" style="position:absolute;left:7514;top:1467;width:20;height:9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76rMEA&#10;AADcAAAADwAAAGRycy9kb3ducmV2LnhtbERPz2vCMBS+D/wfwhO8zdTBilSjiODYjuuGeHw0z7bY&#10;vNQka2P/+uUw2PHj+73dR9OJgZxvLStYLTMQxJXVLdcKvr9Oz2sQPiBr7CyTggd52O9mT1sstB35&#10;k4Yy1CKFsC9QQRNCX0jpq4YM+qXtiRN3tc5gSNDVUjscU7jp5EuW5dJgy6mhwZ6ODVW38scouE/O&#10;51OsTZTnXN7Wb6+X0+FDqcU8HjYgAsXwL/5zv2sFeZbWpjPp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u+qzBAAAA3AAAAA8AAAAAAAAAAAAAAAAAmAIAAGRycy9kb3du&#10;cmV2LnhtbFBLBQYAAAAABAAEAPUAAACGAwAAAAA=&#10;" path="m3,6l15,9r3,l20,6r,-3l18,3,6,,3,,,3,,6r3,xe" stroked="f">
                <v:path arrowok="t" o:connecttype="custom" o:connectlocs="3,6;15,9;15,9;18,9;20,6;20,6;20,3;18,3;6,0;6,0;3,0;0,3;0,3;0,6;3,6;3,6" o:connectangles="0,0,0,0,0,0,0,0,0,0,0,0,0,0,0,0"/>
              </v:shape>
              <v:shape id="Freeform 3072" o:spid="_x0000_s1652" style="position:absolute;left:7480;top:1416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3T8UA&#10;AADcAAAADwAAAGRycy9kb3ducmV2LnhtbESPQWvCQBSE7wX/w/KE3pqNpYYaXYMIhXoRGhOKt0f2&#10;mQSzb0N2G+O/dwuFHoeZ+YbZZJPpxEiDay0rWEQxCOLK6pZrBcXp4+UdhPPIGjvLpOBODrLt7GmD&#10;qbY3/qIx97UIEHYpKmi871MpXdWQQRfZnjh4FzsY9EEOtdQD3gLcdPI1jhNpsOWw0GBP+4aqa/5j&#10;FJhzoc+npHwrl8V3e5mO+fJwuCv1PJ92axCeJv8f/mt/agVJvILfM+EI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DdPxQAAANwAAAAPAAAAAAAAAAAAAAAAAJgCAABkcnMv&#10;ZG93bnJldi54bWxQSwUGAAAAAAQABAD1AAAAigMAAAAA&#10;" path="m11,51l54,11,57,8r,-6l54,,49,2r-3,l3,45,,48r,6l3,54r6,l11,51xe" stroked="f">
                <v:path arrowok="t" o:connecttype="custom" o:connectlocs="11,51;54,11;54,11;57,8;57,8;57,2;54,0;54,0;49,2;46,2;3,45;3,45;0,48;0,48;0,54;3,54;3,54;9,54;11,51;11,51" o:connectangles="0,0,0,0,0,0,0,0,0,0,0,0,0,0,0,0,0,0,0,0"/>
              </v:shape>
              <v:shape id="Freeform 3073" o:spid="_x0000_s1651" style="position:absolute;left:7365;top:1768;width:81;height:46;visibility:visible;mso-wrap-style:square;v-text-anchor:top" coordsize="8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ndhMMA&#10;AADcAAAADwAAAGRycy9kb3ducmV2LnhtbERPz2vCMBS+D/wfwhN209ThyuxMRZTBhhftHGO3R/Pa&#10;FJuX0mS1/vfLQdjx4/u93oy2FQP1vnGsYDFPQBCXTjdcKzh/vs1eQPiArLF1TApu5GGTTx7WmGl3&#10;5RMNRahFDGGfoQITQpdJ6UtDFv3cdcSRq1xvMUTY11L3eI3htpVPSZJKiw3HBoMd7QyVl+LXKrjs&#10;5TI9fu8b93H4WRl/q56/loNSj9Nx+woi0Bj+xXf3u1aQLuL8eCYe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ndhMMAAADcAAAADwAAAAAAAAAAAAAAAACYAgAAZHJzL2Rv&#10;d25yZXYueG1sUEsFBgAAAAAEAAQA9QAAAIgDAAAAAA==&#10;" path="m78,12r,l81,14r,3l78,23r-6,l46,14,23,43r-5,3l12,46,6,43,3,37,,14,,9,6,6r6,3l15,12r,8l18,23r5,-3l35,6,38,r5,l78,12xe" stroked="f">
                <v:path arrowok="t" o:connecttype="custom" o:connectlocs="78,12;78,12;81,14;81,17;78,23;72,23;46,14;23,43;23,43;18,46;12,46;6,43;3,37;0,14;0,14;0,9;6,6;12,9;15,12;15,20;15,20;18,23;23,20;35,6;35,6;38,0;43,0;78,12" o:connectangles="0,0,0,0,0,0,0,0,0,0,0,0,0,0,0,0,0,0,0,0,0,0,0,0,0,0,0,0"/>
              </v:shape>
              <v:shape id="Freeform 3074" o:spid="_x0000_s1650" style="position:absolute;left:7305;top:1926;width:32;height:34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dST8YA&#10;AADcAAAADwAAAGRycy9kb3ducmV2LnhtbESPQUsDMRSE74L/IbyCF7HZKCyyNi1FKVQPhbYq9PbY&#10;PDeLm5c1SdvtvzeFQo/DzHzDTGaD68SBQmw9a1DjAgRx7U3LjYbP7eLhGURMyAY7z6ThRBFm09ub&#10;CVbGH3lNh01qRIZwrFCDTamvpIy1JYdx7Hvi7P344DBlGRppAh4z3HXysShK6bDlvGCxp1dL9e9m&#10;7zS4p+3b967sT6vd+9dHUPfD315Zre9Gw/wFRKIhXcOX9tJoKJWC85l8BO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dST8YAAADcAAAADwAAAAAAAAAAAAAAAACYAgAAZHJz&#10;L2Rvd25yZXYueG1sUEsFBgAAAAAEAAQA9QAAAIsDAAAAAA==&#10;" path="m3,14r,l,20r3,5l6,31r8,3l23,34r3,-3l26,28,23,25r-6,l12,23r,-6l14,11r6,l29,14r3,l32,11r,-6l23,,17,,12,3,6,5,3,14xe" stroked="f">
                <v:path arrowok="t" o:connecttype="custom" o:connectlocs="3,14;3,14;0,20;3,25;6,31;14,34;14,34;23,34;26,31;26,31;26,28;23,25;23,25;17,25;17,25;12,23;12,17;12,17;14,11;20,11;20,11;29,14;29,14;32,14;32,11;32,11;32,5;23,0;23,0;17,0;12,3;6,5;3,14;3,14" o:connectangles="0,0,0,0,0,0,0,0,0,0,0,0,0,0,0,0,0,0,0,0,0,0,0,0,0,0,0,0,0,0,0,0,0,0"/>
              </v:shape>
              <v:shape id="Freeform 3075" o:spid="_x0000_s1649" style="position:absolute;left:7331;top:1974;width:26;height:35;visibility:visible;mso-wrap-style:square;v-text-anchor:top" coordsize="2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DZ8UA&#10;AADcAAAADwAAAGRycy9kb3ducmV2LnhtbESPQWvCQBSE74X+h+UVvEjdmENqU1epglAvotbeH9nX&#10;bGj2bdjdxPTfu4WCx2FmvmGW69G2YiAfGscK5rMMBHHldMO1gsvn7nkBIkRkja1jUvBLAdarx4cl&#10;ltpd+UTDOdYiQTiUqMDE2JVShsqQxTBzHXHyvp23GJP0tdQerwluW5lnWSEtNpwWDHa0NVT9nHur&#10;4HDp/H76Svnh5dQPX9PCLPrjRqnJ0/j+BiLSGO/h//aHVlDMc/g7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QNnxQAAANwAAAAPAAAAAAAAAAAAAAAAAJgCAABkcnMv&#10;ZG93bnJldi54bWxQSwUGAAAAAAQABAD1AAAAigMAAAAA&#10;" path="m11,18l20,9r,11l11,18xm9,26r11,3l20,32r,3l23,35r3,l26,32,26,6,23,3,23,,17,,14,3,,23r,3l,29r3,l6,26r3,xe" stroked="f">
                <v:path arrowok="t" o:connecttype="custom" o:connectlocs="11,18;20,9;20,20;11,18;9,26;20,29;20,32;20,32;20,35;23,35;23,35;26,35;26,35;26,35;26,32;26,6;26,6;23,3;23,0;23,0;17,0;14,3;0,23;0,23;0,26;0,26;0,29;3,29;3,29;6,26;9,26" o:connectangles="0,0,0,0,0,0,0,0,0,0,0,0,0,0,0,0,0,0,0,0,0,0,0,0,0,0,0,0,0,0,0"/>
                <o:lock v:ext="edit" verticies="t"/>
              </v:shape>
              <v:shape id="Freeform 3076" o:spid="_x0000_s1648" style="position:absolute;left:7365;top:1983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5vlMUA&#10;AADcAAAADwAAAGRycy9kb3ducmV2LnhtbESPQWvCQBSE7wX/w/KE3upGCyLRVUQr9iCUmBavj+xr&#10;Epp9m+ZtNfrru0Khx2FmvmEWq9416kyd1J4NjEcJKOLC25pLA+/57mkGSgKyxcYzGbiSwGo5eFhg&#10;av2FMzofQ6kihCVFA1UIbaq1FBU5lJFviaP36TuHIcqu1LbDS4S7Rk+SZKod1hwXKmxpU1Hxdfxx&#10;Bj4O2a1osxfJ17W8nYT339vD3pjHYb+egwrUh//wX/vVGpiOn+F+Jh4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m+UxQAAANwAAAAPAAAAAAAAAAAAAAAAAJgCAABkcnMv&#10;ZG93bnJldi54bWxQSwUGAAAAAAQABAD1AAAAigMAAAAA&#10;" path="m12,34r,l18,34r5,-3l20,29,12,26,9,23r,-9l12,9r6,l23,11r3,l29,9,26,6,20,,15,,9,3,3,6,,14r,6l,26r6,5l12,34xe" stroked="f">
                <v:path arrowok="t" o:connecttype="custom" o:connectlocs="12,34;12,34;18,34;23,31;23,31;20,29;20,29;20,29;12,26;12,26;9,23;9,14;9,14;12,9;18,9;18,9;23,11;23,11;26,11;29,9;29,9;26,6;20,0;20,0;15,0;9,3;3,6;0,14;0,14;0,20;0,26;6,31;12,34;12,34" o:connectangles="0,0,0,0,0,0,0,0,0,0,0,0,0,0,0,0,0,0,0,0,0,0,0,0,0,0,0,0,0,0,0,0,0,0"/>
              </v:shape>
              <v:shape id="Freeform 3077" o:spid="_x0000_s1647" style="position:absolute;left:7308;top:1937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xX8QA&#10;AADcAAAADwAAAGRycy9kb3ducmV2LnhtbESPT2sCMRTE7wW/Q3hCbzVrqSJbo5RCQU/1zx48PjbP&#10;7OLmZZvE3e23N4LgcZiZ3zDL9WAb0ZEPtWMF00kGgrh0umajoDj+vC1AhIissXFMCv4pwHo1elli&#10;rl3Pe+oO0YgE4ZCjgirGNpcylBVZDBPXEifv7LzFmKQ3UnvsE9w28j3L5tJizWmhwpa+Kyovh6tV&#10;cPZhO6tt+Xc5zfqi+41ma3a9Uq/j4esTRKQhPsOP9kYrmE8/4H4mH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6sV/EAAAA3AAAAA8AAAAAAAAAAAAAAAAAmAIAAGRycy9k&#10;b3ducmV2LnhtbFBLBQYAAAAABAAEAPUAAACJAwAAAAA=&#10;" path="m11,52l54,12,57,9r,-6l54,,52,,46,3,3,46,,49r3,6l6,55r3,l11,52xe" stroked="f">
                <v:path arrowok="t" o:connecttype="custom" o:connectlocs="11,52;54,12;54,12;57,9;57,9;57,3;54,0;54,0;52,0;46,3;3,46;3,46;0,49;0,49;3,55;6,55;6,55;9,55;11,52;11,52" o:connectangles="0,0,0,0,0,0,0,0,0,0,0,0,0,0,0,0,0,0,0,0"/>
              </v:shape>
            </v:group>
            <v:group id="Group 3078" o:spid="_x0000_s1643" style="position:absolute;left:12560;top:9498;width:1580;height:1842;rotation:-5275930fd" coordorigin="6,30" coordsize="3949,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S8VIwwAAANwAAAAP&#10;AAAAAAAAAAAAAAAAAKoCAABkcnMvZG93bnJldi54bWxQSwUGAAAAAAQABAD6AAAAmgMAAAAA&#10;">
              <v:shape id="Freeform 3079" o:spid="_x0000_s1645" style="position:absolute;left:6;top:30;width:3949;height:4602;visibility:visible;mso-wrap-style:square;v-text-anchor:top" coordsize="3949,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gMEcYA&#10;AADcAAAADwAAAGRycy9kb3ducmV2LnhtbESPQWvCQBSE74L/YXlCb2ZjD6mNriKlxZYWqVHx+sw+&#10;k9Ds25DdmvTfdwXB4zAz3zDzZW9qcaHWVZYVTKIYBHFudcWFgv3ubTwF4TyyxtoyKfgjB8vFcDDH&#10;VNuOt3TJfCEChF2KCkrvm1RKl5dk0EW2IQ7e2bYGfZBtIXWLXYCbWj7GcSINVhwWSmzopaT8J/s1&#10;Cr7Xm/jLHfvstX5+6g5r81l8HE5KPYz61QyEp97fw7f2u1aQTBK4ng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gMEcYAAADcAAAADwAAAAAAAAAAAAAAAACYAgAAZHJz&#10;L2Rvd25yZXYueG1sUEsFBgAAAAAEAAQA9QAAAIsDAAAAAA==&#10;" path="m3949,4602l,3947,649,,3949,4602xm939,1174l543,3552r2385,395l939,1174xe" fillcolor="#f7f7f7" strokecolor="#e6e6e6" strokeweight="67e-5mm">
                <v:stroke joinstyle="miter"/>
                <v:shadow on="t" color="#adb7c3 [1304]" opacity=".5"/>
                <v:path arrowok="t" o:connecttype="custom" o:connectlocs="3949,4602;0,3947;649,0;3949,4602;939,1174;543,3552;2928,3947;939,1174" o:connectangles="0,0,0,0,0,0,0,0"/>
                <o:lock v:ext="edit" verticies="t"/>
              </v:shape>
              <v:shape id="Freeform 3080" o:spid="_x0000_s1644" style="position:absolute;left:272;top:649;width:3140;height:3653;visibility:visible;mso-wrap-style:square;v-text-anchor:top" coordsize="3140,3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mPJcEA&#10;AADcAAAADwAAAGRycy9kb3ducmV2LnhtbESPzYrCMBSF9wO+Q7iCuzF1QKdWoziC0K1W95fm2hSb&#10;m9pErfP0E0GY5eH8fJzlureNuFPna8cKJuMEBHHpdM2VgmOx+0xB+ICssXFMCp7kYb0afCwx0+7B&#10;e7ofQiXiCPsMFZgQ2kxKXxqy6MeuJY7e2XUWQ5RdJXWHjzhuG/mVJDNpseZIMNjS1lB5Odxs5Lpf&#10;c7pu99OiTovn6Ufn8yTkSo2G/WYBIlAf/sPvdq4VzCbf8DoTj4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pjyXBAAAA3AAAAA8AAAAAAAAAAAAAAAAAmAIAAGRycy9kb3du&#10;cmV2LnhtbFBLBQYAAAAABAAEAPUAAACGAwAAAAA=&#10;" path="m,3151l537,,3140,3653,,3151xe" filled="f" strokecolor="white" strokeweight="67e-5mm">
                <v:stroke joinstyle="miter"/>
                <v:path arrowok="t" o:connecttype="custom" o:connectlocs="0,3151;537,0;3140,3653;0,3151" o:connectangles="0,0,0,0"/>
              </v:shape>
            </v:group>
            <w10:wrap anchorx="page" anchory="page"/>
          </v:group>
        </w:pict>
      </w:r>
      <w:r>
        <w:rPr>
          <w:noProof/>
          <w:lang w:val="de-DE"/>
        </w:rPr>
        <w:pict>
          <v:roundrect id="AutoShape 2928" o:spid="_x0000_s1641" style="position:absolute;margin-left:0;margin-top:0;width:10in;height:540pt;z-index:-251516928;visibility:visible;mso-position-horizontal:center;mso-position-horizontal-relative:page;mso-position-vertical:center;mso-position-vertical-relative:page" arcsize="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" o:allowincell="f" fillcolor="#8494a6 [1944]" strokecolor="#f2f2f2 [3052]" strokeweight="3pt">
            <v:fill color2="#d6dbe1 [664]" angle="135" focus="50%" type="gradient"/>
            <v:shadow on="t" color="#20262d [1608]" opacity=".5" offset="1pt"/>
            <w10:wrap anchorx="page" anchory="page"/>
          </v:roundrect>
        </w:pict>
      </w:r>
      <w:r>
        <w:rPr>
          <w:noProof/>
          <w:lang w:val="de-DE"/>
        </w:rPr>
        <w:pict>
          <v:shape id="Text Box 2978" o:spid="_x0000_s1640" type="#_x0000_t202" style="position:absolute;margin-left:59.75pt;margin-top:69.1pt;width:172.1pt;height:64.8pt;z-index:251805696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" o:allowincell="f" filled="f" stroked="f">
            <v:textbox>
              <w:txbxContent>
                <w:p w:rsidR="005F464A" w:rsidRPr="0030206F" w:rsidRDefault="005F464A">
                  <w:pPr>
                    <w:pStyle w:val="Month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Mai 2017</w:t>
                  </w:r>
                </w:p>
              </w:txbxContent>
            </v:textbox>
            <w10:wrap anchorx="page" anchory="page"/>
          </v:shape>
        </w:pict>
      </w:r>
      <w:r w:rsidR="008C5F11" w:rsidRPr="0030206F">
        <w:rPr>
          <w:lang w:val="de-DE"/>
        </w:rPr>
        <w:br w:type="page"/>
      </w:r>
    </w:p>
    <w:tbl>
      <w:tblPr>
        <w:tblW w:w="11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643"/>
        <w:gridCol w:w="1643"/>
        <w:gridCol w:w="1646"/>
        <w:gridCol w:w="1646"/>
        <w:gridCol w:w="1646"/>
        <w:gridCol w:w="1646"/>
        <w:gridCol w:w="1646"/>
      </w:tblGrid>
      <w:tr w:rsidR="0030206F" w:rsidRPr="0030206F" w:rsidTr="00821E5D">
        <w:trPr>
          <w:cantSplit/>
          <w:trHeight w:hRule="exact" w:val="622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lastRenderedPageBreak/>
              <w:t>MONTAG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DIENSTAG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MITTWOCH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DONNERSTAG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FREITAG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SAMSTAG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SONNTAG</w:t>
            </w:r>
          </w:p>
        </w:tc>
      </w:tr>
      <w:tr w:rsidR="005F464A" w:rsidRPr="0030206F" w:rsidTr="005F464A">
        <w:trPr>
          <w:cantSplit/>
          <w:trHeight w:hRule="exact" w:val="1224"/>
          <w:jc w:val="center"/>
        </w:trPr>
        <w:tc>
          <w:tcPr>
            <w:tcW w:w="4932" w:type="dxa"/>
            <w:gridSpan w:val="3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4</w:t>
            </w:r>
          </w:p>
        </w:tc>
      </w:tr>
      <w:tr w:rsidR="00C5781A" w:rsidRPr="0030206F" w:rsidTr="005F464A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color w:val="FF0000"/>
                <w:sz w:val="22"/>
              </w:rPr>
            </w:pPr>
            <w:r w:rsidRPr="00712AF3">
              <w:rPr>
                <w:b/>
                <w:color w:val="FF0000"/>
                <w:sz w:val="22"/>
              </w:rPr>
              <w:t>5</w:t>
            </w:r>
          </w:p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color w:val="FF0000"/>
                <w:sz w:val="22"/>
              </w:rPr>
              <w:t>Pfingsmontag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4D616C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11</w:t>
            </w:r>
          </w:p>
        </w:tc>
      </w:tr>
      <w:tr w:rsidR="00C5781A" w:rsidRPr="0030206F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12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F68E8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18</w:t>
            </w:r>
          </w:p>
        </w:tc>
      </w:tr>
      <w:tr w:rsidR="00C5781A" w:rsidRPr="0030206F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19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F68E8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25</w:t>
            </w:r>
          </w:p>
        </w:tc>
      </w:tr>
      <w:tr w:rsidR="005F464A" w:rsidRPr="0030206F" w:rsidTr="005F464A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26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30</w:t>
            </w:r>
          </w:p>
        </w:tc>
        <w:tc>
          <w:tcPr>
            <w:tcW w:w="3292" w:type="dxa"/>
            <w:gridSpan w:val="2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712AF3" w:rsidRDefault="005F464A" w:rsidP="005F464A">
            <w:pPr>
              <w:pStyle w:val="Dates"/>
              <w:rPr>
                <w:b/>
                <w:sz w:val="22"/>
              </w:rPr>
            </w:pPr>
          </w:p>
        </w:tc>
      </w:tr>
    </w:tbl>
    <w:p w:rsidR="00C5781A" w:rsidRPr="0030206F" w:rsidRDefault="005F464A">
      <w:pPr>
        <w:rPr>
          <w:lang w:val="de-DE"/>
        </w:rPr>
      </w:pPr>
      <w:r>
        <w:rPr>
          <w:noProof/>
          <w:lang w:val="de-DE"/>
        </w:rPr>
        <w:pict>
          <v:group id="Group 3549" o:spid="_x0000_s1488" style="position:absolute;margin-left:0;margin-top:36.7pt;width:700.55pt;height:561.6pt;z-index:-251495424;mso-position-horizontal:center;mso-position-horizontal-relative:page;mso-position-vertical-relative:page" coordorigin="866,737" coordsize="14014,1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" o:allowincell="f">
            <v:group id="Group 3082" o:spid="_x0000_s1599" style="position:absolute;left:1806;top:2724;width:5926;height:8057;rotation:-977301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0+Jj/FAAAA3AAA&#10;AA8AAAAAAAAAAAAAAAAAqgIAAGRycy9kb3ducmV2LnhtbFBLBQYAAAAABAAEAPoAAACcAwAAAAA=&#10;">
              <v:shape id="Freeform 3083" o:spid="_x0000_s1639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87dMIA&#10;AADcAAAADwAAAGRycy9kb3ducmV2LnhtbESP0YrCMBRE3xf8h3AF39ZUd1m0GkWEyi4+Wf2AS3Nt&#10;islNabK2/v1GEPZxmJkzzHo7OCvu1IXGs4LZNANBXHndcK3gci7eFyBCRNZoPZOCBwXYbkZva8y1&#10;7/lE9zLWIkE45KjAxNjmUobKkMMw9S1x8q6+cxiT7GqpO+wT3Fk5z7Iv6bDhtGCwpb2h6lb+OgWH&#10;cl8EW/+Yfj7Y25FLfdDFUqnJeNitQEQa4n/41f7WCj5mn/A8k4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zt0wgAAANwAAAAPAAAAAAAAAAAAAAAAAJgCAABkcnMvZG93&#10;bnJldi54bWxQSwUGAAAAAAQABAD1AAAAhwMAAAAA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<o:lock v:ext="edit" verticies="t"/>
              </v:shape>
              <v:shape id="Freeform 3084" o:spid="_x0000_s1638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Ji8MA&#10;AADcAAAADwAAAGRycy9kb3ducmV2LnhtbESPQWsCMRSE74X+h/AEbzVrRS2rUYpQ6FFXS3t8bJ6b&#10;1eRlSVJd/70RCj0OM/MNs1z3zooLhdh6VjAeFSCIa69bbhQc9h8vbyBiQtZoPZOCG0VYr56fllhq&#10;f+UdXarUiAzhWKICk1JXShlrQw7jyHfE2Tv64DBlGRqpA14z3Fn5WhQz6bDlvGCwo42h+lz9OgXT&#10;zWw7l9/BfjU/1XHuzX4i7Ump4aB/X4BI1Kf/8F/7UyuYjKfwOJOP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HJi8MAAADcAAAADwAAAAAAAAAAAAAAAACYAgAAZHJzL2Rv&#10;d25yZXYueG1sUEsFBgAAAAAEAAQA9QAAAIgDAAAAAA==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<o:lock v:ext="edit" verticies="t"/>
              </v:shape>
              <v:line id="Line 3085" o:spid="_x0000_s1637" style="position:absolute;visibility:visibl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1X6sQAAADcAAAADwAAAGRycy9kb3ducmV2LnhtbESPQWvCQBSE74L/YXlCb2YTLSKpa5AW&#10;0UMvtZX2+Mi+JsG8tyG7avLvu4VCj8PMfMNsioFbdaPeN04MZEkKiqR0tpHKwMf7fr4G5QOKxdYJ&#10;GRjJQ7GdTjaYW3eXN7qdQqUiRHyOBuoQulxrX9bE6BPXkUTv2/WMIcq+0rbHe4RzqxdputKMjcSF&#10;Gjt6rqm8nK5sYBGEykd+Pbwc9PXrzMfxk3E05mE27J5ABRrCf/ivfbQGltkKfs/EI6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jVfqxAAAANwAAAAPAAAAAAAAAAAA&#10;AAAAAKECAABkcnMvZG93bnJldi54bWxQSwUGAAAAAAQABAD5AAAAkgMAAAAA&#10;" strokecolor="#1a1a1a" strokeweight="17e-5mm">
                <v:stroke joinstyle="miter"/>
              </v:line>
              <v:line id="Line 3086" o:spid="_x0000_s1636" style="position:absolute;visibility:visibl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HyccQAAADcAAAADwAAAGRycy9kb3ducmV2LnhtbESPT2vCQBTE74V+h+UVeqsbbakS3YTS&#10;UvTQS/2DHh/ZZxKa9zZkV02+fVcQPA4z8xtmkffcqDN1vnZiYDxKQJEUztZSGthuvl9moHxAsdg4&#10;IQMDecizx4cFptZd5JfO61CqCBGfooEqhDbV2hcVMfqRa0mid3QdY4iyK7Xt8BLh3OhJkrxrxlri&#10;QoUtfVZU/K1PbGAShIo3/ll+LfXpsOPVsGccjHl+6j/moAL14R6+tVfWwOt4Ctcz8Qjo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wfJxxAAAANwAAAAPAAAAAAAAAAAA&#10;AAAAAKECAABkcnMvZG93bnJldi54bWxQSwUGAAAAAAQABAD5AAAAkgMAAAAA&#10;" strokecolor="#1a1a1a" strokeweight="17e-5mm">
                <v:stroke joinstyle="miter"/>
              </v:line>
              <v:line id="Line 3087" o:spid="_x0000_s1635" style="position:absolute;visibility:visibl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5mA8AAAADcAAAADwAAAGRycy9kb3ducmV2LnhtbERPS4vCMBC+C/6HMMLeNNVdRKpRZJdF&#10;D3vxhR6HZmyLnUlporb/fnMQPH5878Wq5Uo9qPGlEwPjUQKKJHO2lNzA8fA7nIHyAcVi5YQMdORh&#10;tez3Fpha95QdPfYhVzFEfIoGihDqVGufFcToR64midzVNYwhwibXtsFnDOdKT5JkqhlLiQ0F1vRd&#10;UHbb39nAJAhlX/y3+dno++XE2+7M2BnzMWjXc1CB2vAWv9xba+BzHNfGM/EI6O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FeZgPAAAAA3AAAAA8AAAAAAAAAAAAAAAAA&#10;oQIAAGRycy9kb3ducmV2LnhtbFBLBQYAAAAABAAEAPkAAACOAwAAAAA=&#10;" strokecolor="#1a1a1a" strokeweight="17e-5mm">
                <v:stroke joinstyle="miter"/>
              </v:line>
              <v:line id="Line 3088" o:spid="_x0000_s1634" style="position:absolute;visibility:visibl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LDmMQAAADcAAAADwAAAGRycy9kb3ducmV2LnhtbESPT2vCQBTE74V+h+UVeqsbbSka3YTS&#10;UvTQS/2DHh/ZZxKa9zZkV02+fVcQPA4z8xtmkffcqDN1vnZiYDxKQJEUztZSGthuvl+moHxAsdg4&#10;IQMDecizx4cFptZd5JfO61CqCBGfooEqhDbV2hcVMfqRa0mid3QdY4iyK7Xt8BLh3OhJkrxrxlri&#10;QoUtfVZU/K1PbGAShIo3/ll+LfXpsOPVsGccjHl+6j/moAL14R6+tVfWwOt4Btcz8Qjo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EsOYxAAAANwAAAAPAAAAAAAAAAAA&#10;AAAAAKECAABkcnMvZG93bnJldi54bWxQSwUGAAAAAAQABAD5AAAAkgMAAAAA&#10;" strokecolor="#1a1a1a" strokeweight="17e-5mm">
                <v:stroke joinstyle="miter"/>
              </v:line>
              <v:line id="Line 3089" o:spid="_x0000_s1633" style="position:absolute;visibility:visibl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SguMEAAADcAAAADwAAAGRycy9kb3ducmV2LnhtbERPS0vDQBC+F/oflil4azamIiV2G0Qp&#10;7cGLfVCPQ3ZMgpnZkN20yb93D4LHj++9KUZu1Y163zgx8JikoEhKZxupDJxPu+UalA8oFlsnZGAi&#10;D8V2Pttgbt1dPul2DJWKIeJzNFCH0OVa+7ImRp+4jiRy365nDBH2lbY93mM4tzpL02fN2EhsqLGj&#10;t5rKn+PABrIgVD7xx/59r4evCx+mK+NkzMNifH0BFWgM/+I/98EaWGVxfjwTj4De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RKC4wQAAANwAAAAPAAAAAAAAAAAAAAAA&#10;AKECAABkcnMvZG93bnJldi54bWxQSwUGAAAAAAQABAD5AAAAjwMAAAAA&#10;" strokecolor="#1a1a1a" strokeweight="17e-5mm">
                <v:stroke joinstyle="miter"/>
              </v:line>
              <v:line id="Line 3090" o:spid="_x0000_s1632" style="position:absolute;visibility:visibl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gFI8MAAADcAAAADwAAAGRycy9kb3ducmV2LnhtbESPQWvCQBSE7wX/w/IEb3VjLEWiq4gi&#10;evBStdTjI/uahOa9DdlVk3/vFgo9DjPzDbNYdVyrO7W+cmJgMk5AkeTOVlIYuJx3rzNQPqBYrJ2Q&#10;gZ48rJaDlwVm1j3kg+6nUKgIEZ+hgTKEJtPa5yUx+rFrSKL37VrGEGVbaNviI8K51mmSvGvGSuJC&#10;iQ1tSsp/Tjc2kAah/I2P++1e366ffOi/GHtjRsNuPQcVqAv/4b/2wRqYphP4PROPgF4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4IBSPDAAAA3AAAAA8AAAAAAAAAAAAA&#10;AAAAoQIAAGRycy9kb3ducmV2LnhtbFBLBQYAAAAABAAEAPkAAACRAwAAAAA=&#10;" strokecolor="#1a1a1a" strokeweight="17e-5mm">
                <v:stroke joinstyle="miter"/>
              </v:line>
              <v:line id="Line 3091" o:spid="_x0000_s1631" style="position:absolute;visibility:visibl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qbVMQAAADcAAAADwAAAGRycy9kb3ducmV2LnhtbESPQWvCQBSE7wX/w/KE3urGtBRJ3QRR&#10;RA+9aCvt8ZF9TYJ5b0N21eTfdwtCj8PMfMMsi4FbdaXeN04MzGcJKJLS2UYqA58f26cFKB9QLLZO&#10;yMBIHop88rDEzLqbHOh6DJWKEPEZGqhD6DKtfVkTo5+5jiR6P65nDFH2lbY93iKcW50myatmbCQu&#10;1NjRuqbyfLywgTQIlS/8vtvs9OX7xPvxi3E05nE6rN5ABRrCf/je3lsDz2kKf2fiEdD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2ptUxAAAANwAAAAPAAAAAAAAAAAA&#10;AAAAAKECAABkcnMvZG93bnJldi54bWxQSwUGAAAAAAQABAD5AAAAkgMAAAAA&#10;" strokecolor="#1a1a1a" strokeweight="17e-5mm">
                <v:stroke joinstyle="miter"/>
              </v:line>
              <v:line id="Line 3092" o:spid="_x0000_s1630" style="position:absolute;visibility:visibl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Y+z8MAAADcAAAADwAAAGRycy9kb3ducmV2LnhtbESPQWvCQBSE7wX/w/KE3uqmUaREVylK&#10;0UMv1YoeH9lnEsx7G7KrJv++KxQ8DjPzDTNfdlyrG7W+cmLgfZSAIsmdraQw8Lv/evsA5QOKxdoJ&#10;GejJw3IxeJljZt1dfui2C4WKEPEZGihDaDKtfV4Sox+5hiR6Z9cyhijbQtsW7xHOtU6TZKoZK4kL&#10;JTa0Kim/7K5sIA1C+YS/N+uNvp4OvO2PjL0xr8PucwYqUBee4f/21hoYp2N4nIlHQC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WPs/DAAAA3AAAAA8AAAAAAAAAAAAA&#10;AAAAoQIAAGRycy9kb3ducmV2LnhtbFBLBQYAAAAABAAEAPkAAACRAwAAAAA=&#10;" strokecolor="#1a1a1a" strokeweight="17e-5mm">
                <v:stroke joinstyle="miter"/>
              </v:line>
              <v:line id="Line 3093" o:spid="_x0000_s1629" style="position:absolute;visibility:visibl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+mu8MAAADcAAAADwAAAGRycy9kb3ducmV2LnhtbESPQWvCQBSE74L/YXlCb7ppKlKiqxSl&#10;6KGXakWPj+wzCea9DdlVk3/fLRQ8DjPzDbNYdVyrO7W+cmLgdZKAIsmdraQw8HP4HL+D8gHFYu2E&#10;DPTkYbUcDhaYWfeQb7rvQ6EiRHyGBsoQmkxrn5fE6CeuIYnexbWMIcq20LbFR4RzrdMkmWnGSuJC&#10;iQ2tS8qv+xsbSINQPuWv7Warb+cj7/oTY2/My6j7mIMK1IVn+L+9swbe0in8nYlHQC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/prvDAAAA3AAAAA8AAAAAAAAAAAAA&#10;AAAAoQIAAGRycy9kb3ducmV2LnhtbFBLBQYAAAAABAAEAPkAAACRAwAAAAA=&#10;" strokecolor="#1a1a1a" strokeweight="17e-5mm">
                <v:stroke joinstyle="miter"/>
              </v:line>
              <v:line id="Line 3094" o:spid="_x0000_s1628" style="position:absolute;visibility:visibl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MDIMMAAADcAAAADwAAAGRycy9kb3ducmV2LnhtbESPQWvCQBSE74X+h+UJvdWNsYqkrlJa&#10;RA+9qC32+Mg+k2De25BdNfn3XUHwOMzMN8x82XGtLtT6yomB0TABRZI7W0lh4Ge/ep2B8gHFYu2E&#10;DPTkYbl4fppjZt1VtnTZhUJFiPgMDZQhNJnWPi+J0Q9dQxK9o2sZQ5RtoW2L1wjnWqdJMtWMlcSF&#10;Ehv6LCk/7c5sIA1C+Rt/r7/W+vz3y5v+wNgb8zLoPt5BBerCI3xvb6yBcTqB2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zAyDDAAAA3AAAAA8AAAAAAAAAAAAA&#10;AAAAoQIAAGRycy9kb3ducmV2LnhtbFBLBQYAAAAABAAEAPkAAACRAwAAAAA=&#10;" strokecolor="#1a1a1a" strokeweight="17e-5mm">
                <v:stroke joinstyle="miter"/>
              </v:line>
              <v:line id="Line 3095" o:spid="_x0000_s1627" style="position:absolute;visibility:visibl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GdV8MAAADcAAAADwAAAGRycy9kb3ducmV2LnhtbESPQWvCQBSE7wX/w/IEb3VjKlKiq4hS&#10;9OBFbanHR/Y1Cc17G7KrJv/eFQo9DjPzDbNYdVyrG7W+cmJgMk5AkeTOVlIY+Dx/vL6D8gHFYu2E&#10;DPTkYbUcvCwws+4uR7qdQqEiRHyGBsoQmkxrn5fE6MeuIYnej2sZQ5RtoW2L9wjnWqdJMtOMlcSF&#10;EhvalJT/nq5sIA1C+ZQPu+1OXy9fvO+/GXtjRsNuPQcVqAv/4b/23hp4S2fwPBOPgF4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hnVfDAAAA3AAAAA8AAAAAAAAAAAAA&#10;AAAAoQIAAGRycy9kb3ducmV2LnhtbFBLBQYAAAAABAAEAPkAAACRAwAAAAA=&#10;" strokecolor="#1a1a1a" strokeweight="17e-5mm">
                <v:stroke joinstyle="miter"/>
              </v:line>
              <v:line id="Line 3096" o:spid="_x0000_s1626" style="position:absolute;visibility:visibl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04zMMAAADcAAAADwAAAGRycy9kb3ducmV2LnhtbESPQWvCQBSE74X+h+UJvdWNsaikrlJa&#10;RA+9qC32+Mg+k2De25BdNfn3XUHwOMzMN8x82XGtLtT6yomB0TABRZI7W0lh4Ge/ep2B8gHFYu2E&#10;DPTkYbl4fppjZt1VtnTZhUJFiPgMDZQhNJnWPi+J0Q9dQxK9o2sZQ5RtoW2L1wjnWqdJMtGMlcSF&#10;Ehv6LCk/7c5sIA1C+Rt/r7/W+vz3y5v+wNgb8zLoPt5BBerCI3xvb6yBcTqF2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tOMzDAAAA3AAAAA8AAAAAAAAAAAAA&#10;AAAAoQIAAGRycy9kb3ducmV2LnhtbFBLBQYAAAAABAAEAPkAAACRAwAAAAA=&#10;" strokecolor="#1a1a1a" strokeweight="17e-5mm">
                <v:stroke joinstyle="miter"/>
              </v:line>
              <v:line id="Line 3097" o:spid="_x0000_s1625" style="position:absolute;visibility:visibl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KsvsEAAADcAAAADwAAAGRycy9kb3ducmV2LnhtbERPS0vDQBC+F/oflil4azamIiV2G0Qp&#10;7cGLfVCPQ3ZMgpnZkN20yb93D4LHj++9KUZu1Y163zgx8JikoEhKZxupDJxPu+UalA8oFlsnZGAi&#10;D8V2Pttgbt1dPul2DJWKIeJzNFCH0OVa+7ImRp+4jiRy365nDBH2lbY93mM4tzpL02fN2EhsqLGj&#10;t5rKn+PABrIgVD7xx/59r4evCx+mK+NkzMNifH0BFWgM/+I/98EaWGVxbTwTj4De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Mqy+wQAAANwAAAAPAAAAAAAAAAAAAAAA&#10;AKECAABkcnMvZG93bnJldi54bWxQSwUGAAAAAAQABAD5AAAAjwMAAAAA&#10;" strokecolor="#1a1a1a" strokeweight="17e-5mm">
                <v:stroke joinstyle="miter"/>
              </v:line>
              <v:line id="Line 3098" o:spid="_x0000_s1624" style="position:absolute;visibility:visibl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4JJcMAAADcAAAADwAAAGRycy9kb3ducmV2LnhtbESPQWvCQBSE74X+h+UJvdWNsYimrlJa&#10;RA+9qC32+Mg+k2De25BdNfn3XUHwOMzMN8x82XGtLtT6yomB0TABRZI7W0lh4Ge/ep2C8gHFYu2E&#10;DPTkYbl4fppjZt1VtnTZhUJFiPgMDZQhNJnWPi+J0Q9dQxK9o2sZQ5RtoW2L1wjnWqdJMtGMlcSF&#10;Ehv6LCk/7c5sIA1C+Rt/r7/W+vz3y5v+wNgb8zLoPt5BBerCI3xvb6yBcTqD2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+CSXDAAAA3AAAAA8AAAAAAAAAAAAA&#10;AAAAoQIAAGRycy9kb3ducmV2LnhtbFBLBQYAAAAABAAEAPkAAACRAwAAAAA=&#10;" strokecolor="#1a1a1a" strokeweight="17e-5mm">
                <v:stroke joinstyle="miter"/>
              </v:line>
              <v:line id="Line 3099" o:spid="_x0000_s1623" style="position:absolute;visibility:visibl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02ZcAAAADcAAAADwAAAGRycy9kb3ducmV2LnhtbERPS4vCMBC+C/sfwgh701RdRKpRZEX0&#10;sJf1gR6HZmyLnUlporb/fnNY8PjxvRerliv1pMaXTgyMhgkokszZUnIDp+N2MAPlA4rFygkZ6MjD&#10;avnRW2Bq3Ut+6XkIuYoh4lM0UIRQp1r7rCBGP3Q1SeRurmEMETa5tg2+YjhXepwkU81YSmwosKbv&#10;grL74cEGxkEo++Kf3WanH9cz77sLY2fMZ79dz0EFasNb/O/eWwOTSZwfz8QjoJ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SdNmXAAAAA3AAAAA8AAAAAAAAAAAAAAAAA&#10;oQIAAGRycy9kb3ducmV2LnhtbFBLBQYAAAAABAAEAPkAAACOAwAAAAA=&#10;" strokecolor="#1a1a1a" strokeweight="17e-5mm">
                <v:stroke joinstyle="miter"/>
              </v:line>
              <v:line id="Line 3100" o:spid="_x0000_s1622" style="position:absolute;visibility:visibl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GT/sQAAADcAAAADwAAAGRycy9kb3ducmV2LnhtbESPzWvCQBTE70L/h+UVejMbP5CSukpR&#10;ih68+FHa4yP7moTmvQ3ZVZP/3hUEj8PM/IaZLzuu1YVaXzkxMEpSUCS5s5UUBk7Hr+E7KB9QLNZO&#10;yEBPHpaLl8EcM+uusqfLIRQqQsRnaKAMocm09nlJjD5xDUn0/lzLGKJsC21bvEY413qcpjPNWElc&#10;KLGhVUn5/+HMBsZBKJ/ybrPe6PPvN2/7H8bemLfX7vMDVKAuPMOP9tYamExGcD8Tj4Be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0ZP+xAAAANwAAAAPAAAAAAAAAAAA&#10;AAAAAKECAABkcnMvZG93bnJldi54bWxQSwUGAAAAAAQABAD5AAAAkgMAAAAA&#10;" strokecolor="#1a1a1a" strokeweight="17e-5mm">
                <v:stroke joinstyle="miter"/>
              </v:line>
              <v:line id="Line 3101" o:spid="_x0000_s1621" style="position:absolute;visibility:visibl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MNicMAAADcAAAADwAAAGRycy9kb3ducmV2LnhtbESPQWvCQBSE7wX/w/KE3uqmUaREVylK&#10;0UMv1YoeH9lnEsx7G7KrJv++KxQ8DjPzDTNfdlyrG7W+cmLgfZSAIsmdraQw8Lv/evsA5QOKxdoJ&#10;GejJw3IxeJljZt1dfui2C4WKEPEZGihDaDKtfV4Sox+5hiR6Z9cyhijbQtsW7xHOtU6TZKoZK4kL&#10;JTa0Kim/7K5sIA1C+YS/N+uNvp4OvO2PjL0xr8PucwYqUBee4f/21hoYj1N4nIlHQC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DDYnDAAAA3AAAAA8AAAAAAAAAAAAA&#10;AAAAoQIAAGRycy9kb3ducmV2LnhtbFBLBQYAAAAABAAEAPkAAACRAwAAAAA=&#10;" strokecolor="#1a1a1a" strokeweight="17e-5mm">
                <v:stroke joinstyle="miter"/>
              </v:line>
              <v:line id="Line 3102" o:spid="_x0000_s1620" style="position:absolute;visibility:visibl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+oEsMAAADcAAAADwAAAGRycy9kb3ducmV2LnhtbESPQWvCQBSE7wX/w/KE3uqmRqREVylK&#10;0UMv1YoeH9lnEsx7G7KrJv++KxQ8DjPzDTNfdlyrG7W+cmLgfZSAIsmdraQw8Lv/evsA5QOKxdoJ&#10;GejJw3IxeJljZt1dfui2C4WKEPEZGihDaDKtfV4Sox+5hiR6Z9cyhijbQtsW7xHOtR4nyVQzVhIX&#10;SmxoVVJ+2V3ZwDgI5RP+3qw3+no68LY/MvbGvA67zxmoQF14hv/bW2sgTVN4nIlHQC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PqBLDAAAA3AAAAA8AAAAAAAAAAAAA&#10;AAAAoQIAAGRycy9kb3ducmV2LnhtbFBLBQYAAAAABAAEAPkAAACRAwAAAAA=&#10;" strokecolor="#1a1a1a" strokeweight="17e-5mm">
                <v:stroke joinstyle="miter"/>
              </v:line>
              <v:line id="Line 3103" o:spid="_x0000_s1619" style="position:absolute;visibility:visibl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YwZsMAAADcAAAADwAAAGRycy9kb3ducmV2LnhtbESPT2vCQBTE70K/w/IK3nRTlVKiq5SK&#10;6MGLf4oeH9lnEpr3NmRXTb69Kwg9DjPzG2a2aLlSN2p86cTAxzABRZI5W0pu4HhYDb5A+YBisXJC&#10;BjrysJi/9WaYWneXHd32IVcRIj5FA0UIdaq1zwpi9ENXk0Tv4hrGEGWTa9vgPcK50qMk+dSMpcSF&#10;Amv6KSj721/ZwCgIZRPerpdrfT3/8qY7MXbG9N/b7ymoQG34D7/aG2tgPJ7A80w8Anr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mMGbDAAAA3AAAAA8AAAAAAAAAAAAA&#10;AAAAoQIAAGRycy9kb3ducmV2LnhtbFBLBQYAAAAABAAEAPkAAACRAwAAAAA=&#10;" strokecolor="#1a1a1a" strokeweight="17e-5mm">
                <v:stroke joinstyle="miter"/>
              </v:line>
              <v:line id="Line 3104" o:spid="_x0000_s1618" style="position:absolute;visibility:visibl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qV/cQAAADcAAAADwAAAGRycy9kb3ducmV2LnhtbESPT2vCQBTE7wW/w/IEb3XjnxZJXUUs&#10;RQ+9VCt6fGRfk2De25BdNfn2XUHwOMzMb5j5suVKXanxpRMDo2ECiiRztpTcwO/+63UGygcUi5UT&#10;MtCRh+Wi9zLH1Lqb/NB1F3IVIeJTNFCEUKda+6wgRj90NUn0/lzDGKJscm0bvEU4V3qcJO+asZS4&#10;UGBN64Ky8+7CBsZBKJvy9+Zzoy+nA2+7I2NnzKDfrj5ABWrDM/xob62ByeQN7mfiEd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6pX9xAAAANwAAAAPAAAAAAAAAAAA&#10;AAAAAKECAABkcnMvZG93bnJldi54bWxQSwUGAAAAAAQABAD5AAAAkgMAAAAA&#10;" strokecolor="#1a1a1a" strokeweight="17e-5mm">
                <v:stroke joinstyle="miter"/>
              </v:line>
              <v:line id="Line 3105" o:spid="_x0000_s1617" style="position:absolute;visibility:visibl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gLisMAAADcAAAADwAAAGRycy9kb3ducmV2LnhtbESPT2vCQBTE70K/w/IK3nRTFSnRVUpL&#10;0YMX/xQ9PrLPJDTvbciumnx7VxA8DjPzG2a+bLlSV2p86cTAxzABRZI5W0pu4LD/HXyC8gHFYuWE&#10;DHTkYbl4680xte4mW7ruQq4iRHyKBooQ6lRrnxXE6IeuJone2TWMIcom17bBW4RzpUdJMtWMpcSF&#10;Amv6Lij7313YwCgIZRPerH5W+nL643V3ZOyM6b+3XzNQgdrwCj/ba2tgPJ7C40w8Anp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4C4rDAAAA3AAAAA8AAAAAAAAAAAAA&#10;AAAAoQIAAGRycy9kb3ducmV2LnhtbFBLBQYAAAAABAAEAPkAAACRAwAAAAA=&#10;" strokecolor="#1a1a1a" strokeweight="17e-5mm">
                <v:stroke joinstyle="miter"/>
              </v:line>
              <v:line id="Line 3106" o:spid="_x0000_s1616" style="position:absolute;visibility:visibl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SuEcQAAADcAAAADwAAAGRycy9kb3ducmV2LnhtbESPT2vCQBTE7wW/w/IEb3XjH1pJXUUs&#10;RQ+9VCt6fGRfk2De25BdNfn2XUHwOMzMb5j5suVKXanxpRMDo2ECiiRztpTcwO/+63UGygcUi5UT&#10;MtCRh+Wi9zLH1Lqb/NB1F3IVIeJTNFCEUKda+6wgRj90NUn0/lzDGKJscm0bvEU4V3qcJG+asZS4&#10;UGBN64Ky8+7CBsZBKJvy9+Zzoy+nA2+7I2NnzKDfrj5ABWrDM/xob62ByeQd7mfiEd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dK4RxAAAANwAAAAPAAAAAAAAAAAA&#10;AAAAAKECAABkcnMvZG93bnJldi54bWxQSwUGAAAAAAQABAD5AAAAkgMAAAAA&#10;" strokecolor="#1a1a1a" strokeweight="17e-5mm">
                <v:stroke joinstyle="miter"/>
              </v:line>
              <v:line id="Line 3107" o:spid="_x0000_s1615" style="position:absolute;visibility:visibl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s6Y8AAAADcAAAADwAAAGRycy9kb3ducmV2LnhtbERPS4vCMBC+C/sfwgh701RdRKpRZEX0&#10;sJf1gR6HZmyLnUlporb/fnNY8PjxvRerliv1pMaXTgyMhgkokszZUnIDp+N2MAPlA4rFygkZ6MjD&#10;avnRW2Bq3Ut+6XkIuYoh4lM0UIRQp1r7rCBGP3Q1SeRurmEMETa5tg2+YjhXepwkU81YSmwosKbv&#10;grL74cEGxkEo++Kf3WanH9cz77sLY2fMZ79dz0EFasNb/O/eWwOTSVwbz8QjoJ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rrOmPAAAAA3AAAAA8AAAAAAAAAAAAAAAAA&#10;oQIAAGRycy9kb3ducmV2LnhtbFBLBQYAAAAABAAEAPkAAACOAwAAAAA=&#10;" strokecolor="#1a1a1a" strokeweight="17e-5mm">
                <v:stroke joinstyle="miter"/>
              </v:line>
              <v:line id="Line 3108" o:spid="_x0000_s1614" style="position:absolute;visibility:visibl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ef+MQAAADcAAAADwAAAGRycy9kb3ducmV2LnhtbESPT2vCQBTE7wW/w/IEb3XjH0pNXUUs&#10;RQ+9VCt6fGRfk2De25BdNfn2XUHwOMzMb5j5suVKXanxpRMDo2ECiiRztpTcwO/+6/UdlA8oFisn&#10;ZKAjD8tF72WOqXU3+aHrLuQqQsSnaKAIoU619llBjH7oapLo/bmGMUTZ5No2eItwrvQ4Sd40Yylx&#10;ocCa1gVl592FDYyDUDbl783nRl9OB952R8bOmEG/XX2ACtSGZ/jR3loDk8kM7mfiEd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p5/4xAAAANwAAAAPAAAAAAAAAAAA&#10;AAAAAKECAABkcnMvZG93bnJldi54bWxQSwUGAAAAAAQABAD5AAAAkgMAAAAA&#10;" strokecolor="#1a1a1a" strokeweight="17e-5mm">
                <v:stroke joinstyle="miter"/>
              </v:line>
              <v:line id="Line 3109" o:spid="_x0000_s1613" style="position:absolute;visibility:visibl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tFGMEAAADcAAAADwAAAGRycy9kb3ducmV2LnhtbERPS2vCQBC+F/wPyxS81U1VSomuUhRJ&#10;Dl5qW9rjkB2T0MxsyK55/Hv3UOjx43tv9yM3qqfO104MPC8SUCSFs7WUBj4/Tk+voHxAsdg4IQMT&#10;edjvZg9bTK0b5J36SyhVDBGfooEqhDbV2hcVMfqFa0kid3UdY4iwK7XtcIjh3OhlkrxoxlpiQ4Ut&#10;HSoqfi83NrAMQsWaz9kx07efL86nb8bJmPnj+LYBFWgM/+I/d24NrNZxfjwTj4De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m0UYwQAAANwAAAAPAAAAAAAAAAAAAAAA&#10;AKECAABkcnMvZG93bnJldi54bWxQSwUGAAAAAAQABAD5AAAAjwMAAAAA&#10;" strokecolor="#1a1a1a" strokeweight="17e-5mm">
                <v:stroke joinstyle="miter"/>
              </v:line>
              <v:line id="Line 3110" o:spid="_x0000_s1612" style="position:absolute;visibility:visibl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fgg8QAAADcAAAADwAAAGRycy9kb3ducmV2LnhtbESPQWvCQBSE74X+h+UVems2sSIluobS&#10;UvTgpWrR4yP7TELz3obsqsm/7woFj8PMfMMsioFbdaHeN04MZEkKiqR0tpHKwH739fIGygcUi60T&#10;MjCSh2L5+LDA3LqrfNNlGyoVIeJzNFCH0OVa+7ImRp+4jiR6J9czhij7StserxHOrZ6k6UwzNhIX&#10;auzoo6byd3tmA5MgVE55s/pc6fPxh9fjgXE05vlpeJ+DCjSEe/i/vbYGXqcZ3M7EI6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1+CDxAAAANwAAAAPAAAAAAAAAAAA&#10;AAAAAKECAABkcnMvZG93bnJldi54bWxQSwUGAAAAAAQABAD5AAAAkgMAAAAA&#10;" strokecolor="#1a1a1a" strokeweight="17e-5mm">
                <v:stroke joinstyle="miter"/>
              </v:line>
              <v:line id="Line 3111" o:spid="_x0000_s1611" style="position:absolute;visibility:visibl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V+9MMAAADcAAAADwAAAGRycy9kb3ducmV2LnhtbESPQWvCQBSE74L/YXlCb7ppKlKiqxSl&#10;6KGXakWPj+wzCea9DdlVk3/fLRQ8DjPzDbNYdVyrO7W+cmLgdZKAIsmdraQw8HP4HL+D8gHFYu2E&#10;DPTkYbUcDhaYWfeQb7rvQ6EiRHyGBsoQmkxrn5fE6CeuIYnexbWMIcq20LbFR4RzrdMkmWnGSuJC&#10;iQ2tS8qv+xsbSINQPuWv7Warb+cj7/oTY2/My6j7mIMK1IVn+L+9swbepin8nYlHQC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FfvTDAAAA3AAAAA8AAAAAAAAAAAAA&#10;AAAAoQIAAGRycy9kb3ducmV2LnhtbFBLBQYAAAAABAAEAPkAAACRAwAAAAA=&#10;" strokecolor="#1a1a1a" strokeweight="17e-5mm">
                <v:stroke joinstyle="miter"/>
              </v:line>
              <v:line id="Line 3112" o:spid="_x0000_s1610" style="position:absolute;visibility:visibl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nbb8MAAADcAAAADwAAAGRycy9kb3ducmV2LnhtbESPT2vCQBTE70K/w/IK3nRTlVKiq5SK&#10;6MGLf4oeH9lnEpr3NmRXTb69Kwg9DjPzG2a2aLlSN2p86cTAxzABRZI5W0pu4HhYDb5A+YBisXJC&#10;BjrysJi/9WaYWneXHd32IVcRIj5FA0UIdaq1zwpi9ENXk0Tv4hrGEGWTa9vgPcK50qMk+dSMpcSF&#10;Amv6KSj721/ZwCgIZRPerpdrfT3/8qY7MXbG9N/b7ymoQG34D7/aG2tgPBnD80w8Anr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J22/DAAAA3AAAAA8AAAAAAAAAAAAA&#10;AAAAoQIAAGRycy9kb3ducmV2LnhtbFBLBQYAAAAABAAEAPkAAACRAwAAAAA=&#10;" strokecolor="#1a1a1a" strokeweight="17e-5mm">
                <v:stroke joinstyle="miter"/>
              </v:line>
              <v:line id="Line 3113" o:spid="_x0000_s1609" style="position:absolute;visibility:visibl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BDG8MAAADcAAAADwAAAGRycy9kb3ducmV2LnhtbESPQWvCQBSE74L/YXlCb7qpDVKiqxSl&#10;6KGXakWPj+wzCea9DdlVk3/fLRQ8DjPzDbNYdVyrO7W+cmLgdZKAIsmdraQw8HP4HL+D8gHFYu2E&#10;DPTkYbUcDhaYWfeQb7rvQ6EiRHyGBsoQmkxrn5fE6CeuIYnexbWMIcq20LbFR4RzradJMtOMlcSF&#10;Ehtal5Rf9zc2MA1Cecpf281W385H3vUnxt6Yl1H3MQcVqAvP8H97Zw28pSn8nYlHQC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gQxvDAAAA3AAAAA8AAAAAAAAAAAAA&#10;AAAAoQIAAGRycy9kb3ducmV2LnhtbFBLBQYAAAAABAAEAPkAAACRAwAAAAA=&#10;" strokecolor="#1a1a1a" strokeweight="17e-5mm">
                <v:stroke joinstyle="miter"/>
              </v:line>
              <v:line id="Line 3114" o:spid="_x0000_s1608" style="position:absolute;visibility:visibl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zmgMMAAADcAAAADwAAAGRycy9kb3ducmV2LnhtbESPT2vCQBTE70K/w/IKvemmVkWiq5SW&#10;oode/IceH9lnEpr3NmRXTb59VxA8DjPzG2a+bLlSV2p86cTA+yABRZI5W0puYL/76U9B+YBisXJC&#10;BjrysFy89OaYWneTDV23IVcRIj5FA0UIdaq1zwpi9ANXk0Tv7BrGEGWTa9vgLcK50sMkmWjGUuJC&#10;gTV9FZT9bS9sYBiEshH/rr5X+nI68Lo7MnbGvL22nzNQgdrwDD/aa2vgYzSG+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s5oDDAAAA3AAAAA8AAAAAAAAAAAAA&#10;AAAAoQIAAGRycy9kb3ducmV2LnhtbFBLBQYAAAAABAAEAPkAAACRAwAAAAA=&#10;" strokecolor="#1a1a1a" strokeweight="17e-5mm">
                <v:stroke joinstyle="miter"/>
              </v:line>
              <v:line id="Line 3115" o:spid="_x0000_s1607" style="position:absolute;visibility:visibl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5498MAAADcAAAADwAAAGRycy9kb3ducmV2LnhtbESPQWvCQBSE74X+h+UVvDWbqkiJrlIq&#10;ogcvVYseH9lnEpr3NmRXTf69WxA8DjPzDTNbdFyrK7W+cmLgI0lBkeTOVlIYOOxX75+gfECxWDsh&#10;Az15WMxfX2aYWXeTH7ruQqEiRHyGBsoQmkxrn5fE6BPXkETv7FrGEGVbaNviLcK51sM0nWjGSuJC&#10;iQ19l5T/7S5sYBiE8jFv18u1vpx+edMfGXtjBm/d1xRUoC48w4/2xhoYjSfwfyYeAT2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+ePfDAAAA3AAAAA8AAAAAAAAAAAAA&#10;AAAAoQIAAGRycy9kb3ducmV2LnhtbFBLBQYAAAAABAAEAPkAAACRAwAAAAA=&#10;" strokecolor="#1a1a1a" strokeweight="17e-5mm">
                <v:stroke joinstyle="miter"/>
              </v:line>
              <v:line id="Line 3116" o:spid="_x0000_s1606" style="position:absolute;visibility:visibl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LdbMMAAADcAAAADwAAAGRycy9kb3ducmV2LnhtbESPT2vCQBTE70K/w/IKvemmVlSiq5SW&#10;oode/IceH9lnEpr3NmRXTb59VxA8DjPzG2a+bLlSV2p86cTA+yABRZI5W0puYL/76U9B+YBisXJC&#10;BjrysFy89OaYWneTDV23IVcRIj5FA0UIdaq1zwpi9ANXk0Tv7BrGEGWTa9vgLcK50sMkGWvGUuJC&#10;gTV9FZT9bS9sYBiEshH/rr5X+nI68Lo7MnbGvL22nzNQgdrwDD/aa2vgYzSB+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y3WzDAAAA3AAAAA8AAAAAAAAAAAAA&#10;AAAAoQIAAGRycy9kb3ducmV2LnhtbFBLBQYAAAAABAAEAPkAAACRAwAAAAA=&#10;" strokecolor="#1a1a1a" strokeweight="17e-5mm">
                <v:stroke joinstyle="miter"/>
              </v:line>
              <v:shape id="Freeform 3117" o:spid="_x0000_s1605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eM98MA&#10;AADcAAAADwAAAGRycy9kb3ducmV2LnhtbERPTWvCQBC9F/oflil4qxujbSW6igqCPVUTL96G7JgE&#10;s7Mhuyaxv757KHh8vO/lejC16Kh1lWUFk3EEgji3uuJCwTnbv89BOI+ssbZMCh7kYL16fVliom3P&#10;J+pSX4gQwi5BBaX3TSKly0sy6Ma2IQ7c1bYGfYBtIXWLfQg3tYyj6FMarDg0lNjQrqT8lt6Ngq/f&#10;NIrv8bG7bSfX4/Y7++h/6KLU6G3YLEB4GvxT/O8+aAXTWVgbzo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eM98MAAADcAAAADwAAAAAAAAAAAAAAAACYAgAAZHJzL2Rv&#10;d25yZXYueG1sUEsFBgAAAAAEAAQA9QAAAIgDAAAAAA==&#10;" path="m,7803l,,,7803xe" fillcolor="#e44145" stroked="f">
                <v:path arrowok="t" o:connecttype="custom" o:connectlocs="0,7803;0,0;0,7803" o:connectangles="0,0,0"/>
              </v:shape>
              <v:line id="Line 3118" o:spid="_x0000_s1604" style="position:absolute;flip:y;visibility:visibl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Vj18cAAADcAAAADwAAAGRycy9kb3ducmV2LnhtbESPQWvCQBSE70L/w/IKvZmNVbSmrmIr&#10;ogeh1LaH3h7Z12xq9m3IbjT+e1cQPA4z8w0zW3S2EkdqfOlYwSBJQRDnTpdcKPj+WvdfQPiArLFy&#10;TArO5GExf+jNMNPuxJ903IdCRAj7DBWYEOpMSp8bsugTVxNH7881FkOUTSF1g6cIt5V8TtOxtFhy&#10;XDBY07uh/LBvrQJ3/v0x7bidTobVZmcmb//2Y7BS6umxW76CCNSFe/jW3moFw9EUrmfiEZD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lWPXxwAAANwAAAAPAAAAAAAA&#10;AAAAAAAAAKECAABkcnMvZG93bnJldi54bWxQSwUGAAAAAAQABAD5AAAAlQMAAAAA&#10;" strokecolor="#e76f34" strokeweight="17e-5mm">
                <v:stroke joinstyle="miter"/>
              </v:line>
              <v:shape id="Freeform 3119" o:spid="_x0000_s1603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WLMIA&#10;AADcAAAADwAAAGRycy9kb3ducmV2LnhtbERPTYvCMBC9C/sfwizsTVMr6lKNsi4I60mte/E2NGNb&#10;bCaliW3115uD4PHxvpfr3lSipcaVlhWMRxEI4szqknMF/6ft8BuE88gaK8uk4E4O1quPwRITbTs+&#10;Upv6XIQQdgkqKLyvEyldVpBBN7I1ceAutjHoA2xyqRvsQripZBxFM2mw5NBQYE2/BWXX9GYUzB9p&#10;FN/iQ3vdjC+Hze407fZ0Vurrs/9ZgPDU+7f45f7TCibTMD+cC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uBYswgAAANwAAAAPAAAAAAAAAAAAAAAAAJgCAABkcnMvZG93&#10;bnJldi54bWxQSwUGAAAAAAQABAD1AAAAhwMAAAAA&#10;" path="m,7803l,,,7803xe" fillcolor="#e44145" stroked="f">
                <v:path arrowok="t" o:connecttype="custom" o:connectlocs="0,7803;0,0;0,7803" o:connectangles="0,0,0"/>
              </v:shape>
              <v:line id="Line 3120" o:spid="_x0000_s1602" style="position:absolute;flip:y;visibility:visibl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5DMcAAADcAAAADwAAAGRycy9kb3ducmV2LnhtbESPS2vDMBCE74X+B7GB3BrZDc3DjRLa&#10;lNIcAiWvQ2+LtbHcWitjyYnz76NAoMdhZr5hZovOVuJEjS8dK0gHCQji3OmSCwX73efTBIQPyBor&#10;x6TgQh4W88eHGWbanXlDp20oRISwz1CBCaHOpPS5IYt+4Gri6B1dYzFE2RRSN3iOcFvJ5yQZSYsl&#10;xwWDNS0N5X/b1ipwl5+DaUftdDysvtZm/P5rv9MPpfq97u0VRKAu/Ifv7ZVWMHxJ4XYmHg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OvkMxwAAANwAAAAPAAAAAAAA&#10;AAAAAAAAAKECAABkcnMvZG93bnJldi54bWxQSwUGAAAAAAQABAD5AAAAlQMAAAAA&#10;" strokecolor="#e76f34" strokeweight="17e-5mm">
                <v:stroke joinstyle="miter"/>
              </v:line>
              <v:line id="Line 3121" o:spid="_x0000_s1601" style="position:absolute;visibility:visibl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zoKcMAAADcAAAADwAAAGRycy9kb3ducmV2LnhtbESPQWvCQBSE74X+h+UJvdWNsYqkrlJa&#10;RA+9qC32+Mg+k2De25BdNfn3XUHwOMzMN8x82XGtLtT6yomB0TABRZI7W0lh4Ge/ep2B8gHFYu2E&#10;DPTkYbl4fppjZt1VtnTZhUJFiPgMDZQhNJnWPi+J0Q9dQxK9o2sZQ5RtoW2L1wjnWqdJMtWMlcSF&#10;Ehv6LCk/7c5sIA1C+Rt/r7/W+vz3y5v+wNgb8zLoPt5BBerCI3xvb6yB8SSF2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c6CnDAAAA3AAAAA8AAAAAAAAAAAAA&#10;AAAAoQIAAGRycy9kb3ducmV2LnhtbFBLBQYAAAAABAAEAPkAAACRAwAAAAA=&#10;" strokecolor="#1a1a1a" strokeweight="17e-5mm">
                <v:stroke joinstyle="miter"/>
              </v:line>
              <v:line id="Line 3122" o:spid="_x0000_s1600" style="position:absolute;visibility:visibl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BNssQAAADcAAAADwAAAGRycy9kb3ducmV2LnhtbESPT2vCQBTE7wW/w/IEb3XjnxZJXUUs&#10;RQ+9VCt6fGRfk2De25BdNfn2XUHwOMzMb5j5suVKXanxpRMDo2ECiiRztpTcwO/+63UGygcUi5UT&#10;MtCRh+Wi9zLH1Lqb/NB1F3IVIeJTNFCEUKda+6wgRj90NUn0/lzDGKJscm0bvEU4V3qcJO+asZS4&#10;UGBN64Ky8+7CBsZBKJvy9+Zzoy+nA2+7I2NnzKDfrj5ABWrDM/xob62BydsE7mfiEd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kE2yxAAAANwAAAAPAAAAAAAAAAAA&#10;AAAAAKECAABkcnMvZG93bnJldi54bWxQSwUGAAAAAAQABAD5AAAAkgMAAAAA&#10;" strokecolor="#1a1a1a" strokeweight="17e-5mm">
                <v:stroke joinstyle="miter"/>
              </v:line>
            </v:group>
            <v:shape id="Freeform 3123" o:spid="_x0000_s1598" style="position:absolute;left:866;top:1059;width:6480;height:1500;visibility:visible;mso-wrap-style:square;v-text-anchor:top" coordsize="341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UNgMMA&#10;AADcAAAADwAAAGRycy9kb3ducmV2LnhtbESPQYvCMBSE74L/ITxhb5rqqixdo6iwIB4Eq7LXR/O2&#10;KTYvpUm1/vuNIHgcZuYbZrHqbCVu1PjSsYLxKAFBnDtdcqHgfPoZfoHwAVlj5ZgUPMjDatnvLTDV&#10;7s5HumWhEBHCPkUFJoQ6ldLnhiz6kauJo/fnGoshyqaQusF7hNtKTpJkLi2WHBcM1rQ1lF+z1irA&#10;am/a/aG97NbSz3+zycNvDqVSH4Nu/Q0iUBfe4Vd7pxV8zqbwP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UNgMMAAADcAAAADwAAAAAAAAAAAAAAAACYAgAAZHJzL2Rv&#10;d25yZXYueG1sUEsFBgAAAAAEAAQA9QAAAIgDAAAAAA==&#10;" path="m,158r278,3l333,161r60,-3l459,152r68,-8l3357,r11,152l3380,258r17,135l3406,453r3,75l3411,636r3,158l3323,805r-124,12l3048,828r-172,15l2478,866r-444,20l1149,929,768,949,476,969r-98,8l284,977,20,986,,158xe" fillcolor="#f2f2f2" strokecolor="#e6e6e6" strokeweight="0">
              <v:shadow on="t" color="#adb7c3 [1304]" opacity=".5"/>
              <v:path arrowok="t" o:connecttype="custom" o:connectlocs="0,240;528,245;528,245;632,245;746,240;871,231;1000,219;6372,0;6372,0;6393,231;6415,392;6448,598;6465,689;6471,803;6474,968;6480,1208;6480,1208;6307,1225;6072,1243;5785,1260;5459,1282;4703,1317;3861,1348;2181,1413;1458,1444;903,1474;903,1474;717,1486;539,1486;38,1500;0,240" o:connectangles="0,0,0,0,0,0,0,0,0,0,0,0,0,0,0,0,0,0,0,0,0,0,0,0,0,0,0,0,0,0,0"/>
            </v:shape>
            <v:shape id="Freeform 3124" o:spid="_x0000_s1597" style="position:absolute;left:1439;top:4210;width:1471;height:2337;rotation:1061004fd;visibility:visible;mso-wrap-style:square;v-text-anchor:top" coordsize="905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WW5sYA&#10;AADcAAAADwAAAGRycy9kb3ducmV2LnhtbESPT2vCQBTE74V+h+UVvDUbG5QSXUUKlXqo+F+8PbLP&#10;JG32bdjdavz23YLQ4zAzv2HG08404kLO15YV9JMUBHFhdc2lgt32/fkVhA/IGhvLpOBGHqaTx4cx&#10;5tpeeU2XTShFhLDPUUEVQptL6YuKDPrEtsTRO1tnMETpSqkdXiPcNPIlTYfSYM1xocKW3ioqvjc/&#10;RsFqsTd1lrl0TsOv8/LzZA7H41yp3lM3G4EI1IX/8L39oRVkgwH8nY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WW5sYAAADcAAAADwAAAAAAAAAAAAAAAACYAgAAZHJz&#10;L2Rvd25yZXYueG1sUEsFBgAAAAAEAAQA9QAAAIsDAAAAAA==&#10;" path="m34,135r,l14,95,,66,,52,,40,2,32,8,23,22,12,40,3,48,,60,3r8,3l80,12r8,11l100,38r28,40l134,75r6,l143,78r5,3l526,676r9,18l615,831r72,126l758,1069r66,97l827,1175r,8l827,1192r-6,6l887,1378r,12l905,1430r-3,6l899,1438r-3,l890,1438r-23,-34l859,1404r-9,-6l724,1258r-8,l707,1255r-9,-8l693,1238,630,1129,561,1014,486,897,400,780r-8,-18l160,384r-3,-3l154,379r-8,5l140,390r-3,9l137,410r6,11l163,462r28,48l272,631r11,11l297,651r23,14l329,674r8,11l337,694r,5l335,705r-3,3l326,711r-6,l315,708r-6,-6l260,636,217,573,180,513,148,459,123,407,100,358,83,318,68,281,57,252,48,227,40,204r2,-9l45,187,40,175,31,161r-3,-9l28,146r3,-8l34,135xe" fillcolor="#8494a6 [1944]" strokecolor="#424e5b [3208]" strokeweight="1pt">
              <v:fill color2="#424e5b [3208]" focus="50%" type="gradient"/>
              <v:shadow on="t" color="#adb7c3 [1304]" offset="1pt"/>
              <v:path arrowok="t" o:connecttype="custom" o:connectlocs="55,219;0,107;0,65;13,37;36,20;65,5;98,5;130,20;163,62;208,127;228,122;241,132;870,1128;1000,1351;1232,1737;1339,1895;1344,1923;1334,1947;1442,2239;1471,2324;1466,2334;1456,2337;1409,2282;1396,2282;1177,2044;1164,2044;1135,2027;1126,2012;912,1648;650,1268;260,624;255,619;237,624;228,634;223,666;232,684;310,829;442,1025;483,1058;520,1081;548,1113;548,1128;545,1146;530,1155;512,1151;502,1141;353,931;241,746;163,582;111,457;93,410;65,332;73,304;65,284;50,262;46,237;55,219" o:connectangles="0,0,0,0,0,0,0,0,0,0,0,0,0,0,0,0,0,0,0,0,0,0,0,0,0,0,0,0,0,0,0,0,0,0,0,0,0,0,0,0,0,0,0,0,0,0,0,0,0,0,0,0,0,0,0,0,0"/>
            </v:shape>
            <v:group id="Group 3125" o:spid="_x0000_s1594" style="position:absolute;left:10921;top:737;width:1920;height:2069" coordorigin="2345,8502" coordsize="2431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<v:shape id="Freeform 3126" o:spid="_x0000_s1596" style="position:absolute;left:2345;top:8502;width:2431;height:2581;visibility:visible;mso-wrap-style:square;v-text-anchor:top" coordsize="41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Yy8QA&#10;AADcAAAADwAAAGRycy9kb3ducmV2LnhtbESPS2vCQBSF9wX/w3CF7uqkbaoSHUUChS7sotGFy0vm&#10;moRm7sSZaR7/3ikUujycx8fZ7kfTip6cbywreF4kIIhLqxuuFJxP709rED4ga2wtk4KJPOx3s4ct&#10;ZtoO/EV9ESoRR9hnqKAOocuk9GVNBv3CdsTRu1pnMETpKqkdDnHctPIlSZbSYMORUGNHeU3ld/Fj&#10;IvesfTi5z5ym29p1l/ZyTNNUqcf5eNiACDSG//Bf+0MreH1bwe+Ze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M2MvEAAAA3AAAAA8AAAAAAAAAAAAAAAAAmAIAAGRycy9k&#10;b3ducmV2LnhtbFBLBQYAAAAABAAEAPUAAACJAwAAAAA=&#10;" path="m412,392v,,-190,45,-333,-16c50,364,23,348,,326,,,,,,,412,,412,,412,r,392xe" fillcolor="#8494a6 [1944]" stroked="f" strokecolor="#fbb040" strokeweight="0">
                <v:stroke joinstyle="miter"/>
                <v:path arrowok="t" o:connecttype="custom" o:connectlocs="2431,2315;466,2221;0,1925;0,0;2431,0;2431,2315" o:connectangles="0,0,0,0,0,0"/>
              </v:shape>
              <v:shape id="Freeform 3127" o:spid="_x0000_s1595" style="position:absolute;left:2345;top:10280;width:2419;height:898;visibility:visible;mso-wrap-style:square;v-text-anchor:top" coordsize="41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0gcEA&#10;AADcAAAADwAAAGRycy9kb3ducmV2LnhtbERPS27CMBDdI/UO1lTqDpx+aEmIQRUCgtRVAwcYxUOS&#10;Nh5HtgvJ7esFEsun98/Xg+nEhZxvLSt4niUgiCurW64VnI676QKED8gaO8ukYCQP69XDJMdM2yt/&#10;06UMtYgh7DNU0ITQZ1L6qiGDfmZ74sidrTMYInS11A6vMdx08iVJ3qXBlmNDgz1tGqp+yz+j4OjG&#10;vS/oq9yMP8PbR1Gk/ZZSpZ4eh88liEBDuItv7oNW8DqPa+OZe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A9IHBAAAA3AAAAA8AAAAAAAAAAAAAAAAAmAIAAGRycy9kb3du&#10;cmV2LnhtbFBLBQYAAAAABAAEAPUAAACGAwAAAAA=&#10;" path="m410,90c410,90,155,152,97,,97,,32,44,,24v,,,,,c23,46,50,62,78,74v143,62,332,16,332,16xe" fillcolor="#313a43 [2408]" stroked="f" strokecolor="#fbb040" strokeweight="0">
                <v:stroke joinstyle="miter"/>
                <v:path arrowok="t" o:connecttype="custom" o:connectlocs="2419,532;572,0;0,142;0,142;460,437;2419,532" o:connectangles="0,0,0,0,0,0"/>
              </v:shape>
            </v:group>
            <v:group id="Group 3128" o:spid="_x0000_s1591" style="position:absolute;left:13077;top:1122;width:1803;height:1503" coordorigin="7371,6620" coordsize="1637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<v:oval id="Oval 3129" o:spid="_x0000_s1593" style="position:absolute;left:7371;top:6620;width:1355;height:1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30MIA&#10;AADcAAAADwAAAGRycy9kb3ducmV2LnhtbERP3WrCMBS+H/gO4QjejJlOoZRqlCIM1l1MVvcAx+as&#10;7WxOSpK13dsvF8IuP77//XE2vRjJ+c6ygud1AoK4trrjRsHn5eUpA+EDssbeMin4JQ/Hw+Jhj7m2&#10;E3/QWIVGxBD2OSpoQxhyKX3dkkG/tgNx5L6sMxgidI3UDqcYbnq5SZJUGuw4NrQ40Kml+lb9GAV1&#10;0V2dL85luv2mcS7f3uWYPSq1Ws7FDkSgOfyL7+5XrWCbxvnxTDwC8v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C7fQwgAAANwAAAAPAAAAAAAAAAAAAAAAAJgCAABkcnMvZG93&#10;bnJldi54bWxQSwUGAAAAAAQABAD1AAAAhwMAAAAA&#10;" fillcolor="#974706" strokecolor="#f2f2f2 [3052]" strokeweight="5pt">
                <v:fill color2="#462103" rotate="t" focus="100%" type="gradient"/>
                <v:stroke joinstyle="miter"/>
                <v:shadow on="t" color="#8494a6 [1944]" offset="4pt,5pt"/>
              </v:oval>
              <v:oval id="Oval 3130" o:spid="_x0000_s1592" style="position:absolute;left:8743;top:7230;width:265;height:1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sQ8YA&#10;AADcAAAADwAAAGRycy9kb3ducmV2LnhtbESP3WrCQBSE7wXfYTlC73RjCyKpaygVS5EiGivenmZP&#10;fmj2bJpdY+rTu0Khl8PMfMMskt7UoqPWVZYVTCcRCOLM6ooLBZ+H9XgOwnlkjbVlUvBLDpLlcLDA&#10;WNsL76lLfSEChF2MCkrvm1hKl5Vk0E1sQxy83LYGfZBtIXWLlwA3tXyMopk0WHFYKLGh15Ky7/Rs&#10;FBx2TbX9OP6ceHNNv1b6nG/e6k6ph1H/8gzCU+//w3/td63gaTaF+5l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KsQ8YAAADcAAAADwAAAAAAAAAAAAAAAACYAgAAZHJz&#10;L2Rvd25yZXYueG1sUEsFBgAAAAAEAAQA9QAAAIsDAAAAAA==&#10;" fillcolor="#f2f2f2 [3052]" stroked="f" strokecolor="#ccc" strokeweight=".01pt">
                <v:stroke joinstyle="miter"/>
                <v:shadow on="t" color="#8494a6 [1944]"/>
              </v:oval>
            </v:group>
            <v:group id="Group 3132" o:spid="_x0000_s1550" style="position:absolute;left:8991;top:3032;width:5427;height:7379;rotation:528657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pBvzFAAAA3AAA&#10;AA8AAAAAAAAAAAAAAAAAqgIAAGRycy9kb3ducmV2LnhtbFBLBQYAAAAABAAEAPoAAACcAwAAAAA=&#10;">
              <v:shape id="Freeform 3133" o:spid="_x0000_s1590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QfcEA&#10;AADcAAAADwAAAGRycy9kb3ducmV2LnhtbESP0YrCMBRE3xf8h3AF39ZUBdFqFBEqLvtk9QMuzbUp&#10;Jjelibb+/WZhYR+HmTnDbPeDs+JFXWg8K5hNMxDEldcN1wpu1+JzBSJEZI3WMyl4U4D9bvSxxVz7&#10;ni/0KmMtEoRDjgpMjG0uZagMOQxT3xIn7+47hzHJrpa6wz7BnZXzLFtKhw2nBYMtHQ1Vj/LpFJzK&#10;YxFs/WX6+WAf31zqky7WSk3Gw2EDItIQ/8N/7bNWsFgu4PdMOgJ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Q0H3BAAAA3AAAAA8AAAAAAAAAAAAAAAAAmAIAAGRycy9kb3du&#10;cmV2LnhtbFBLBQYAAAAABAAEAPUAAACGAwAAAAA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<o:lock v:ext="edit" verticies="t"/>
              </v:shape>
              <v:shape id="Freeform 3134" o:spid="_x0000_s1589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fbcQA&#10;AADcAAAADwAAAGRycy9kb3ducmV2LnhtbESPQWsCMRSE7wX/Q3hCbzVbbVdZjSJCocd2rejxsXlu&#10;1iYvS5Lq9t83hUKPw8x8w6w2g7PiSiF2nhU8TgoQxI3XHbcKPvYvDwsQMSFrtJ5JwTdF2KxHdyus&#10;tL/xO13r1IoM4VihApNSX0kZG0MO48T3xNk7++AwZRlaqQPeMtxZOS2KUjrsOC8Y7GlnqPmsv5yC&#10;5135NpfHYA/tqT7PvdnPpL0odT8etksQiYb0H/5rv2oFs/IJfs/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7H23EAAAA3AAAAA8AAAAAAAAAAAAAAAAAmAIAAGRycy9k&#10;b3ducmV2LnhtbFBLBQYAAAAABAAEAPUAAACJAwAAAAA=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<o:lock v:ext="edit" verticies="t"/>
              </v:shape>
              <v:line id="Line 3135" o:spid="_x0000_s1588" style="position:absolute;visibility:visibl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m64MMAAADcAAAADwAAAGRycy9kb3ducmV2LnhtbESPT2vCQBTE70K/w/IK3nRTqyKpq5SW&#10;ogcv/sMeH9nXJDTvbciumnx7VxA8DjPzG2a+bLlSF2p86cTA2zABRZI5W0pu4LD/GcxA+YBisXJC&#10;BjrysFy89OaYWneVLV12IVcRIj5FA0UIdaq1zwpi9ENXk0TvzzWMIcom17bBa4RzpUdJMtWMpcSF&#10;Amv6Kij7353ZwCgIZWPerL5X+vx75HV3YuyM6b+2nx+gArXhGX6019bA+3QC9zPxCO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ZuuDDAAAA3AAAAA8AAAAAAAAAAAAA&#10;AAAAoQIAAGRycy9kb3ducmV2LnhtbFBLBQYAAAAABAAEAPkAAACRAwAAAAA=&#10;" strokecolor="#1a1a1a" strokeweight="17e-5mm">
                <v:stroke joinstyle="miter"/>
              </v:line>
              <v:line id="Line 3136" o:spid="_x0000_s1587" style="position:absolute;visibility:visibl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skl8MAAADcAAAADwAAAGRycy9kb3ducmV2LnhtbESPQWvCQBSE74L/YXlCb7qpLaFEVylK&#10;0UMv1YoeH9lnEsx7G7KrJv++WxA8DjPzDTNfdlyrG7W+cmLgdZKAIsmdraQw8Lv/Gn+A8gHFYu2E&#10;DPTkYbkYDuaYWXeXH7rtQqEiRHyGBsoQmkxrn5fE6CeuIYne2bWMIcq20LbFe4RzradJkmrGSuJC&#10;iQ2tSsovuysbmAah/J2/N+uNvp4OvO2PjL0xL6PucwYqUBee4Ud7aw28pSn8n4lHQC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LJJfDAAAA3AAAAA8AAAAAAAAAAAAA&#10;AAAAoQIAAGRycy9kb3ducmV2LnhtbFBLBQYAAAAABAAEAPkAAACRAwAAAAA=&#10;" strokecolor="#1a1a1a" strokeweight="17e-5mm">
                <v:stroke joinstyle="miter"/>
              </v:line>
              <v:line id="Line 3137" o:spid="_x0000_s1586" style="position:absolute;visibility:visibl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eBDMQAAADcAAAADwAAAGRycy9kb3ducmV2LnhtbESPQWvCQBSE70L/w/IKvemmVqykbkJp&#10;KXrwoq3o8ZF9TULz3obsqsm/dwWhx2FmvmGWec+NOlPnaycGnicJKJLC2VpKAz/fX+MFKB9QLDZO&#10;yMBAHvLsYbTE1LqLbOm8C6WKEPEpGqhCaFOtfVERo5+4liR6v65jDFF2pbYdXiKcGz1NkrlmrCUu&#10;VNjSR0XF3+7EBqZBqJjxZvW50qfjntfDgXEw5umxf38DFagP/+F7e20NvMxf4X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x4EMxAAAANwAAAAPAAAAAAAAAAAA&#10;AAAAAKECAABkcnMvZG93bnJldi54bWxQSwUGAAAAAAQABAD5AAAAkgMAAAAA&#10;" strokecolor="#1a1a1a" strokeweight="17e-5mm">
                <v:stroke joinstyle="miter"/>
              </v:line>
              <v:line id="Line 3138" o:spid="_x0000_s1585" style="position:absolute;visibility:visibl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gVfsEAAADcAAAADwAAAGRycy9kb3ducmV2LnhtbERPS2vCQBC+F/wPyxS81U21SImuUiwl&#10;OXipWtrjkB2T0MxsyK55/Hv3UOjx43tv9yM3qqfO104MPC8SUCSFs7WUBi7nj6dXUD6gWGyckIGJ&#10;POx3s4ctptYN8kn9KZQqhohP0UAVQptq7YuKGP3CtSSRu7qOMUTYldp2OMRwbvQySdaasZbYUGFL&#10;h4qK39ONDSyDUPHCx+w907efL86nb8bJmPnj+LYBFWgM/+I/d24NrNZxbTwTj4De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WBV+wQAAANwAAAAPAAAAAAAAAAAAAAAA&#10;AKECAABkcnMvZG93bnJldi54bWxQSwUGAAAAAAQABAD5AAAAjwMAAAAA&#10;" strokecolor="#1a1a1a" strokeweight="17e-5mm">
                <v:stroke joinstyle="miter"/>
              </v:line>
              <v:line id="Line 3139" o:spid="_x0000_s1584" style="position:absolute;visibility:visibl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Sw5cQAAADcAAAADwAAAGRycy9kb3ducmV2LnhtbESPQWvCQBSE70L/w/IKvemmVqSmbkJp&#10;KXrwoq3o8ZF9TULz3obsqsm/dwWhx2FmvmGWec+NOlPnaycGnicJKJLC2VpKAz/fX+NXUD6gWGyc&#10;kIGBPOTZw2iJqXUX2dJ5F0oVIeJTNFCF0KZa+6IiRj9xLUn0fl3HGKLsSm07vEQ4N3qaJHPNWEtc&#10;qLClj4qKv92JDUyDUDHjzepzpU/HPa+HA+NgzNNj//4GKlAf/sP39toaeJkv4H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FLDlxAAAANwAAAAPAAAAAAAAAAAA&#10;AAAAAKECAABkcnMvZG93bnJldi54bWxQSwUGAAAAAAQABAD5AAAAkgMAAAAA&#10;" strokecolor="#1a1a1a" strokeweight="17e-5mm">
                <v:stroke joinstyle="miter"/>
              </v:line>
              <v:line id="Line 3140" o:spid="_x0000_s1583" style="position:absolute;visibility:visibl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ePpcAAAADcAAAADwAAAGRycy9kb3ducmV2LnhtbERPTWvCQBC9F/wPywje6kYrKqmriFL0&#10;0IvaYo9DdkyCmdmQXTX5992D4PHxvherlit1p8aXTgyMhgkokszZUnIDP6ev9zkoH1AsVk7IQEce&#10;Vsve2wJT6x5yoPsx5CqGiE/RQBFCnWrts4IY/dDVJJG7uIYxRNjk2jb4iOFc6XGSTDVjKbGhwJo2&#10;BWXX440NjINQNuHv3Xanb3+/vO/OjJ0xg367/gQVqA0v8dO9twY+ZnF+PBOPgF7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L3j6XAAAAA3AAAAA8AAAAAAAAAAAAAAAAA&#10;oQIAAGRycy9kb3ducmV2LnhtbFBLBQYAAAAABAAEAPkAAACOAwAAAAA=&#10;" strokecolor="#1a1a1a" strokeweight="17e-5mm">
                <v:stroke joinstyle="miter"/>
              </v:line>
              <v:line id="Line 3141" o:spid="_x0000_s1582" style="position:absolute;visibility:visibl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sqPsQAAADcAAAADwAAAGRycy9kb3ducmV2LnhtbESPT2vCQBTE74V+h+UVeqsbbakS3YTS&#10;UvTQS/2DHh/ZZxKa9zZkV02+fVcQPA4z8xtmkffcqDN1vnZiYDxKQJEUztZSGthuvl9moHxAsdg4&#10;IQMDecizx4cFptZd5JfO61CqCBGfooEqhDbV2hcVMfqRa0mid3QdY4iyK7Xt8BLh3OhJkrxrxlri&#10;QoUtfVZU/K1PbGAShIo3/ll+LfXpsOPVsGccjHl+6j/moAL14R6+tVfWwOt0DNcz8Qjo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uyo+xAAAANwAAAAPAAAAAAAAAAAA&#10;AAAAAKECAABkcnMvZG93bnJldi54bWxQSwUGAAAAAAQABAD5AAAAkgMAAAAA&#10;" strokecolor="#1a1a1a" strokeweight="17e-5mm">
                <v:stroke joinstyle="miter"/>
              </v:line>
              <v:line id="Line 3142" o:spid="_x0000_s1581" style="position:absolute;visibility:visibl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m0ScMAAADcAAAADwAAAGRycy9kb3ducmV2LnhtbESPQWvCQBSE74X+h+UJvdWNsaikrlJa&#10;RA+9qC32+Mg+k2De25BdNfn3XUHwOMzMN8x82XGtLtT6yomB0TABRZI7W0lh4Ge/ep2B8gHFYu2E&#10;DPTkYbl4fppjZt1VtnTZhUJFiPgMDZQhNJnWPi+J0Q9dQxK9o2sZQ5RtoW2L1wjnWqdJMtGMlcSF&#10;Ehv6LCk/7c5sIA1C+Rt/r7/W+vz3y5v+wNgb8zLoPt5BBerCI3xvb6yB8TSF2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ptEnDAAAA3AAAAA8AAAAAAAAAAAAA&#10;AAAAoQIAAGRycy9kb3ducmV2LnhtbFBLBQYAAAAABAAEAPkAAACRAwAAAAA=&#10;" strokecolor="#1a1a1a" strokeweight="17e-5mm">
                <v:stroke joinstyle="miter"/>
              </v:line>
              <v:line id="Line 3143" o:spid="_x0000_s1580" style="position:absolute;visibility:visibl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UR0sQAAADcAAAADwAAAGRycy9kb3ducmV2LnhtbESPT2vCQBTE7wW/w/IEb3XjH1pJXUUs&#10;RQ+9VCt6fGRfk2De25BdNfn2XUHwOMzMb5j5suVKXanxpRMDo2ECiiRztpTcwO/+63UGygcUi5UT&#10;MtCRh+Wi9zLH1Lqb/NB1F3IVIeJTNFCEUKda+6wgRj90NUn0/lzDGKJscm0bvEU4V3qcJG+asZS4&#10;UGBN64Ky8+7CBsZBKJvy9+Zzoy+nA2+7I2NnzKDfrj5ABWrDM/xob62ByfsE7mfiEd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JRHSxAAAANwAAAAPAAAAAAAAAAAA&#10;AAAAAKECAABkcnMvZG93bnJldi54bWxQSwUGAAAAAAQABAD5AAAAkgMAAAAA&#10;" strokecolor="#1a1a1a" strokeweight="17e-5mm">
                <v:stroke joinstyle="miter"/>
              </v:line>
              <v:line id="Line 3144" o:spid="_x0000_s1579" style="position:absolute;visibility:visibl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yJpsMAAADcAAAADwAAAGRycy9kb3ducmV2LnhtbESPT2vCQBTE70K/w/IKvemmVlSiq5SW&#10;oode/IceH9lnEpr3NmRXTb59VxA8DjPzG2a+bLlSV2p86cTA+yABRZI5W0puYL/76U9B+YBisXJC&#10;BjrysFy89OaYWneTDV23IVcRIj5FA0UIdaq1zwpi9ANXk0Tv7BrGEGWTa9vgLcK50sMkGWvGUuJC&#10;gTV9FZT9bS9sYBiEshH/rr5X+nI68Lo7MnbGvL22nzNQgdrwDD/aa2vgYzKC+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MiabDAAAA3AAAAA8AAAAAAAAAAAAA&#10;AAAAoQIAAGRycy9kb3ducmV2LnhtbFBLBQYAAAAABAAEAPkAAACRAwAAAAA=&#10;" strokecolor="#1a1a1a" strokeweight="17e-5mm">
                <v:stroke joinstyle="miter"/>
              </v:line>
              <v:line id="Line 3145" o:spid="_x0000_s1578" style="position:absolute;visibility:visibl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AsPcQAAADcAAAADwAAAGRycy9kb3ducmV2LnhtbESPQWvCQBSE74L/YXlCb7rR1rZEV5GW&#10;ogcvTVvq8ZF9TULz3obsqsm/dwXB4zAz3zDLdce1OlHrKycGppMEFEnubCWFge+vj/ErKB9QLNZO&#10;yEBPHtar4WCJqXVn+aRTFgoVIeJTNFCG0KRa+7wkRj9xDUn0/lzLGKJsC21bPEc413qWJM+asZK4&#10;UGJDbyXl/9mRDcyCUP7E++37Vh8PP7zrfxl7Yx5G3WYBKlAX7uFbe2cNPL7M4XomHgG9u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gCw9xAAAANwAAAAPAAAAAAAAAAAA&#10;AAAAAKECAABkcnMvZG93bnJldi54bWxQSwUGAAAAAAQABAD5AAAAkgMAAAAA&#10;" strokecolor="#1a1a1a" strokeweight="17e-5mm">
                <v:stroke joinstyle="miter"/>
              </v:line>
              <v:line id="Line 3146" o:spid="_x0000_s1577" style="position:absolute;visibility:visibl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KySsQAAADcAAAADwAAAGRycy9kb3ducmV2LnhtbESPQWvCQBSE70L/w/IKvemmVqykbkJp&#10;KXrwoq3o8ZF9TULz3obsqsm/dwWhx2FmvmGWec+NOlPnaycGnicJKJLC2VpKAz/fX+MFKB9QLDZO&#10;yMBAHvLsYbTE1LqLbOm8C6WKEPEpGqhCaFOtfVERo5+4liR6v65jDFF2pbYdXiKcGz1NkrlmrCUu&#10;VNjSR0XF3+7EBqZBqJjxZvW50qfjntfDgXEw5umxf38DFagP/+F7e20NvLzO4X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UrJKxAAAANwAAAAPAAAAAAAAAAAA&#10;AAAAAKECAABkcnMvZG93bnJldi54bWxQSwUGAAAAAAQABAD5AAAAkgMAAAAA&#10;" strokecolor="#1a1a1a" strokeweight="17e-5mm">
                <v:stroke joinstyle="miter"/>
              </v:line>
              <v:line id="Line 3147" o:spid="_x0000_s1576" style="position:absolute;visibility:visibl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4X0cMAAADcAAAADwAAAGRycy9kb3ducmV2LnhtbESPT2vCQBTE70K/w/IK3nRTKyqpq5SW&#10;ogcv/sMeH9nXJDTvbciumnx7VxA8DjPzG2a+bLlSF2p86cTA2zABRZI5W0pu4LD/GcxA+YBisXJC&#10;BjrysFy89OaYWneVLV12IVcRIj5FA0UIdaq1zwpi9ENXk0TvzzWMIcom17bBa4RzpUdJMtGMpcSF&#10;Amv6Kij7353ZwCgIZWPerL5X+vx75HV3YuyM6b+2nx+gArXhGX6019bA+3QK9zPxCO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eF9HDAAAA3AAAAA8AAAAAAAAAAAAA&#10;AAAAoQIAAGRycy9kb3ducmV2LnhtbFBLBQYAAAAABAAEAPkAAACRAwAAAAA=&#10;" strokecolor="#1a1a1a" strokeweight="17e-5mm">
                <v:stroke joinstyle="miter"/>
              </v:line>
              <v:line id="Line 3148" o:spid="_x0000_s1575" style="position:absolute;visibility:visibl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GDo8AAAADcAAAADwAAAGRycy9kb3ducmV2LnhtbERPTWvCQBC9F/wPywje6kYrKqmriFL0&#10;0IvaYo9DdkyCmdmQXTX5992D4PHxvherlit1p8aXTgyMhgkokszZUnIDP6ev9zkoH1AsVk7IQEce&#10;Vsve2wJT6x5yoPsx5CqGiE/RQBFCnWrts4IY/dDVJJG7uIYxRNjk2jb4iOFc6XGSTDVjKbGhwJo2&#10;BWXX440NjINQNuHv3Xanb3+/vO/OjJ0xg367/gQVqA0v8dO9twY+ZnFtPBOPgF7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yBg6PAAAAA3AAAAA8AAAAAAAAAAAAAAAAA&#10;oQIAAGRycy9kb3ducmV2LnhtbFBLBQYAAAAABAAEAPkAAACOAwAAAAA=&#10;" strokecolor="#1a1a1a" strokeweight="17e-5mm">
                <v:stroke joinstyle="miter"/>
              </v:line>
              <v:line id="Line 3149" o:spid="_x0000_s1574" style="position:absolute;visibility:visibl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0mOMQAAADcAAAADwAAAGRycy9kb3ducmV2LnhtbESPQWvCQBSE74L/YXlCb7rRFttGV5GW&#10;ogcvTVvq8ZF9TULz3obsqsm/dwXB4zAz3zDLdce1OlHrKycGppMEFEnubCWFge+vj/ELKB9QLNZO&#10;yEBPHtar4WCJqXVn+aRTFgoVIeJTNFCG0KRa+7wkRj9xDUn0/lzLGKJsC21bPEc413qWJHPNWElc&#10;KLGht5Ly/+zIBmZBKH/i/fZ9q4+HH971v4y9MQ+jbrMAFagL9/CtvbMGHp9f4XomHgG9u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zSY4xAAAANwAAAAPAAAAAAAAAAAA&#10;AAAAAKECAABkcnMvZG93bnJldi54bWxQSwUGAAAAAAQABAD5AAAAkgMAAAAA&#10;" strokecolor="#1a1a1a" strokeweight="17e-5mm">
                <v:stroke joinstyle="miter"/>
              </v:line>
              <v:line id="Line 3150" o:spid="_x0000_s1573" style="position:absolute;visibility:visibl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L/gsAAAADcAAAADwAAAGRycy9kb3ducmV2LnhtbERPS4vCMBC+C/6HMMLeNF1dRKpRll1E&#10;D3vxhR6HZmyLnUlporb/fnMQPH5878Wq5Uo9qPGlEwOfowQUSeZsKbmB42E9nIHyAcVi5YQMdORh&#10;tez3Fpha95QdPfYhVzFEfIoGihDqVGufFcToR64midzVNYwhwibXtsFnDOdKj5NkqhlLiQ0F1vRT&#10;UHbb39nAOAhlX/y3+d3o++XE2+7M2BnzMWi/56ACteEtfrm31sBkFufHM/EI6O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ci/4LAAAAA3AAAAA8AAAAAAAAAAAAAAAAA&#10;oQIAAGRycy9kb3ducmV2LnhtbFBLBQYAAAAABAAEAPkAAACOAwAAAAA=&#10;" strokecolor="#1a1a1a" strokeweight="17e-5mm">
                <v:stroke joinstyle="miter"/>
              </v:line>
              <v:line id="Line 3151" o:spid="_x0000_s1572" style="position:absolute;visibility:visibl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5aGcMAAADcAAAADwAAAGRycy9kb3ducmV2LnhtbESPT2vCQBTE70K/w/IK3nSjFpHoKqUi&#10;eujFP6UeH9lnEsx7G7KrJt++WxA8DjPzG2axarlSd2p86cTAaJiAIsmcLSU3cDpuBjNQPqBYrJyQ&#10;gY48rJZvvQWm1j1kT/dDyFWEiE/RQBFCnWrts4IY/dDVJNG7uIYxRNnk2jb4iHCu9DhJppqxlLhQ&#10;YE1fBWXXw40NjINQ9sHf2/VW384/vOt+GTtj+u/t5xxUoDa8ws/2zhqYzEbwfyYeAb3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uWhnDAAAA3AAAAA8AAAAAAAAAAAAA&#10;AAAAoQIAAGRycy9kb3ducmV2LnhtbFBLBQYAAAAABAAEAPkAAACRAwAAAAA=&#10;" strokecolor="#1a1a1a" strokeweight="17e-5mm">
                <v:stroke joinstyle="miter"/>
              </v:line>
              <v:line id="Line 3152" o:spid="_x0000_s1571" style="position:absolute;visibility:visibl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zEbsMAAADcAAAADwAAAGRycy9kb3ducmV2LnhtbESPT2vCQBTE7wW/w/IEb3VjLEWiqxRF&#10;9OCl/qE9PrLPJDTvbciumnx7t1DocZiZ3zCLVce1ulPrKycGJuMEFEnubCWFgfNp+zoD5QOKxdoJ&#10;GejJw2o5eFlgZt1DPul+DIWKEPEZGihDaDKtfV4Sox+7hiR6V9cyhijbQtsWHxHOtU6T5F0zVhIX&#10;SmxoXVL+c7yxgTQI5W982G12+vZ94X3/xdgbMxp2H3NQgbrwH/5r762B6SyF3zPxCO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8xG7DAAAA3AAAAA8AAAAAAAAAAAAA&#10;AAAAoQIAAGRycy9kb3ducmV2LnhtbFBLBQYAAAAABAAEAPkAAACRAwAAAAA=&#10;" strokecolor="#1a1a1a" strokeweight="17e-5mm">
                <v:stroke joinstyle="miter"/>
              </v:line>
              <v:line id="Line 3153" o:spid="_x0000_s1570" style="position:absolute;visibility:visibl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Bh9cMAAADcAAAADwAAAGRycy9kb3ducmV2LnhtbESPQWvCQBSE74L/YXmCN900KSKpqxRF&#10;9NBLbcUeH9nXJDTvbciumvz7bqHgcZiZb5jVpudG3ajztRMDT/MEFEnhbC2lgc+P/WwJygcUi40T&#10;MjCQh816PFphbt1d3ul2CqWKEPE5GqhCaHOtfVERo5+7liR6365jDFF2pbYd3iOcG50myUIz1hIX&#10;KmxpW1Hxc7qygTQIFc/8dtgd9PXrzMfhwjgYM530ry+gAvXhEf5vH62BbJnB35l4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wYfXDAAAA3AAAAA8AAAAAAAAAAAAA&#10;AAAAoQIAAGRycy9kb3ducmV2LnhtbFBLBQYAAAAABAAEAPkAAACRAwAAAAA=&#10;" strokecolor="#1a1a1a" strokeweight="17e-5mm">
                <v:stroke joinstyle="miter"/>
              </v:line>
              <v:line id="Line 3154" o:spid="_x0000_s1569" style="position:absolute;visibility:visibl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n5gcMAAADcAAAADwAAAGRycy9kb3ducmV2LnhtbESPT2vCQBTE70K/w/IK3nSjlSLRVaSl&#10;6MGLf0o9PrLPJJj3NmRXTb69Kwg9DjPzG2a+bLlSN2p86cTAaJiAIsmcLSU3cDz8DKagfECxWDkh&#10;Ax15WC7eenNMrbvLjm77kKsIEZ+igSKEOtXaZwUx+qGrSaJ3dg1jiLLJtW3wHuFc6XGSfGrGUuJC&#10;gTV9FZRd9lc2MA5C2YS36++1vp5+edP9MXbG9N/b1QxUoDb8h1/tjTXwMZ3A80w8Anr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Z+YHDAAAA3AAAAA8AAAAAAAAAAAAA&#10;AAAAoQIAAGRycy9kb3ducmV2LnhtbFBLBQYAAAAABAAEAPkAAACRAwAAAAA=&#10;" strokecolor="#1a1a1a" strokeweight="17e-5mm">
                <v:stroke joinstyle="miter"/>
              </v:line>
              <v:line id="Line 3155" o:spid="_x0000_s1568" style="position:absolute;visibility:visibl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VcGsMAAADcAAAADwAAAGRycy9kb3ducmV2LnhtbESPQWvCQBSE70L/w/IK3nRTq0Wiq5SW&#10;ogcvakWPj+xrEpr3NmRXTf69Kwgeh5n5hpkvW67UhRpfOjHwNkxAkWTOlpIb+N3/DKagfECxWDkh&#10;Ax15WC5eenNMrbvKli67kKsIEZ+igSKEOtXaZwUx+qGrSaL35xrGEGWTa9vgNcK50qMk+dCMpcSF&#10;Amv6Kij7353ZwCgIZWPerL5X+nw68Lo7MnbG9F/bzxmoQG14hh/ttTXwPp3A/Uw8Anp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VXBrDAAAA3AAAAA8AAAAAAAAAAAAA&#10;AAAAoQIAAGRycy9kb3ducmV2LnhtbFBLBQYAAAAABAAEAPkAAACRAwAAAAA=&#10;" strokecolor="#1a1a1a" strokeweight="17e-5mm">
                <v:stroke joinstyle="miter"/>
              </v:line>
              <v:line id="Line 3156" o:spid="_x0000_s1567" style="position:absolute;visibility:visibl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fCbcMAAADcAAAADwAAAGRycy9kb3ducmV2LnhtbESPQWvCQBSE7wX/w/KE3uqmsYhEVykt&#10;oodetBU9PrLPJJj3NmQ3mvz7rlDocZiZb5jluuda3aj1lRMDr5MEFEnubCWFgZ/vzcsclA8oFmsn&#10;ZGAgD+vV6GmJmXV32dPtEAoVIeIzNFCG0GRa+7wkRj9xDUn0Lq5lDFG2hbYt3iOca50myUwzVhIX&#10;Smzoo6T8eujYQBqE8jf+2n5udXc+8m44MQ7GPI/79wWoQH34D/+1d9bAdD6Dx5l4BP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Hwm3DAAAA3AAAAA8AAAAAAAAAAAAA&#10;AAAAoQIAAGRycy9kb3ducmV2LnhtbFBLBQYAAAAABAAEAPkAAACRAwAAAAA=&#10;" strokecolor="#1a1a1a" strokeweight="17e-5mm">
                <v:stroke joinstyle="miter"/>
              </v:line>
              <v:line id="Line 3157" o:spid="_x0000_s1566" style="position:absolute;visibility:visibl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tn9sMAAADcAAAADwAAAGRycy9kb3ducmV2LnhtbESPQWvCQBSE70L/w/IK3nRTK1aiq5SW&#10;ogcvakWPj+xrEpr3NmRXTf69Kwgeh5n5hpkvW67UhRpfOjHwNkxAkWTOlpIb+N3/DKagfECxWDkh&#10;Ax15WC5eenNMrbvKli67kKsIEZ+igSKEOtXaZwUx+qGrSaL35xrGEGWTa9vgNcK50qMkmWjGUuJC&#10;gTV9FZT9785sYBSEsjFvVt8rfT4deN0dGTtj+q/t5wxUoDY8w4/22hp4n37A/Uw8Anp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LZ/bDAAAA3AAAAA8AAAAAAAAAAAAA&#10;AAAAoQIAAGRycy9kb3ducmV2LnhtbFBLBQYAAAAABAAEAPkAAACRAwAAAAA=&#10;" strokecolor="#1a1a1a" strokeweight="17e-5mm">
                <v:stroke joinstyle="miter"/>
              </v:line>
              <v:line id="Line 3158" o:spid="_x0000_s1565" style="position:absolute;visibility:visibl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TzhMAAAADcAAAADwAAAGRycy9kb3ducmV2LnhtbERPS4vCMBC+C/6HMMLeNF1dRKpRll1E&#10;D3vxhR6HZmyLnUlporb/fnMQPH5878Wq5Uo9qPGlEwOfowQUSeZsKbmB42E9nIHyAcVi5YQMdORh&#10;tez3Fpha95QdPfYhVzFEfIoGihDqVGufFcToR64midzVNYwhwibXtsFnDOdKj5NkqhlLiQ0F1vRT&#10;UHbb39nAOAhlX/y3+d3o++XE2+7M2BnzMWi/56ACteEtfrm31sBkFtfGM/EI6O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lU84TAAAAA3AAAAA8AAAAAAAAAAAAAAAAA&#10;oQIAAGRycy9kb3ducmV2LnhtbFBLBQYAAAAABAAEAPkAAACOAwAAAAA=&#10;" strokecolor="#1a1a1a" strokeweight="17e-5mm">
                <v:stroke joinstyle="miter"/>
              </v:line>
              <v:line id="Line 3159" o:spid="_x0000_s1564" style="position:absolute;visibility:visibl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hWH8MAAADcAAAADwAAAGRycy9kb3ducmV2LnhtbESPT2vCQBTE70K/w/IK3nRTK6Kpq5SW&#10;ogcv/sMeH9nXJDTvbciumnx7VxA8DjPzG2a+bLlSF2p86cTA2zABRZI5W0pu4LD/GUxB+YBisXJC&#10;BjrysFy89OaYWneVLV12IVcRIj5FA0UIdaq1zwpi9ENXk0TvzzWMIcom17bBa4RzpUdJMtGMpcSF&#10;Amv6Kij7353ZwCgIZWPerL5X+vx75HV3YuyM6b+2nx+gArXhGX6019bA+3QG9zPxCO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YVh/DAAAA3AAAAA8AAAAAAAAAAAAA&#10;AAAAoQIAAGRycy9kb3ducmV2LnhtbFBLBQYAAAAABAAEAPkAAACRAwAAAAA=&#10;" strokecolor="#1a1a1a" strokeweight="17e-5mm">
                <v:stroke joinstyle="miter"/>
              </v:line>
              <v:line id="Line 3160" o:spid="_x0000_s1563" style="position:absolute;visibility:visibl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tpX8AAAADcAAAADwAAAGRycy9kb3ducmV2LnhtbERPTWvCQBC9F/wPywje6kYroqmriFL0&#10;0IvaYo9DdkyCmdmQXTX5992D4PHxvherlit1p8aXTgyMhgkokszZUnIDP6ev9xkoH1AsVk7IQEce&#10;Vsve2wJT6x5yoPsx5CqGiE/RQBFCnWrts4IY/dDVJJG7uIYxRNjk2jb4iOFc6XGSTDVjKbGhwJo2&#10;BWXX440NjINQNuHv3Xanb3+/vO/OjJ0xg367/gQVqA0v8dO9twY+5nF+PBOPgF7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L7aV/AAAAA3AAAAA8AAAAAAAAAAAAAAAAA&#10;oQIAAGRycy9kb3ducmV2LnhtbFBLBQYAAAAABAAEAPkAAACOAwAAAAA=&#10;" strokecolor="#1a1a1a" strokeweight="17e-5mm">
                <v:stroke joinstyle="miter"/>
              </v:line>
              <v:line id="Line 3161" o:spid="_x0000_s1562" style="position:absolute;visibility:visibl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fMxMQAAADcAAAADwAAAGRycy9kb3ducmV2LnhtbESPT2vCQBTE74V+h+UVeqsbbSka3YTS&#10;UvTQS/2DHh/ZZxKa9zZkV02+fVcQPA4z8xtmkffcqDN1vnZiYDxKQJEUztZSGthuvl+moHxAsdg4&#10;IQMDecizx4cFptZd5JfO61CqCBGfooEqhDbV2hcVMfqRa0mid3QdY4iyK7Xt8BLh3OhJkrxrxlri&#10;QoUtfVZU/K1PbGAShIo3/ll+LfXpsOPVsGccjHl+6j/moAL14R6+tVfWwOtsDNcz8Qjo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t8zExAAAANwAAAAPAAAAAAAAAAAA&#10;AAAAAKECAABkcnMvZG93bnJldi54bWxQSwUGAAAAAAQABAD5AAAAkgMAAAAA&#10;" strokecolor="#1a1a1a" strokeweight="17e-5mm">
                <v:stroke joinstyle="miter"/>
              </v:line>
              <v:line id="Line 3162" o:spid="_x0000_s1561" style="position:absolute;visibility:visibl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VSs8MAAADcAAAADwAAAGRycy9kb3ducmV2LnhtbESPQWvCQBSE74X+h+UJvdWNsYimrlJa&#10;RA+9qC32+Mg+k2De25BdNfn3XUHwOMzMN8x82XGtLtT6yomB0TABRZI7W0lh4Ge/ep2C8gHFYu2E&#10;DPTkYbl4fppjZt1VtnTZhUJFiPgMDZQhNJnWPi+J0Q9dQxK9o2sZQ5RtoW2L1wjnWqdJMtGMlcSF&#10;Ehv6LCk/7c5sIA1C+Rt/r7/W+vz3y5v+wNgb8zLoPt5BBerCI3xvb6yB8SyF2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lUrPDAAAA3AAAAA8AAAAAAAAAAAAA&#10;AAAAoQIAAGRycy9kb3ducmV2LnhtbFBLBQYAAAAABAAEAPkAAACRAwAAAAA=&#10;" strokecolor="#1a1a1a" strokeweight="17e-5mm">
                <v:stroke joinstyle="miter"/>
              </v:line>
              <v:line id="Line 3163" o:spid="_x0000_s1560" style="position:absolute;visibility:visibl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n3KMQAAADcAAAADwAAAGRycy9kb3ducmV2LnhtbESPT2vCQBTE7wW/w/IEb3XjH0pNXUUs&#10;RQ+9VCt6fGRfk2De25BdNfn2XUHwOMzMb5j5suVKXanxpRMDo2ECiiRztpTcwO/+6/UdlA8oFisn&#10;ZKAjD8tF72WOqXU3+aHrLuQqQsSnaKAIoU619llBjH7oapLo/bmGMUTZ5No2eItwrvQ4Sd40Yylx&#10;ocCa1gVl592FDYyDUDbl783nRl9OB952R8bOmEG/XX2ACtSGZ/jR3loDk9kE7mfiEd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KfcoxAAAANwAAAAPAAAAAAAAAAAA&#10;AAAAAKECAABkcnMvZG93bnJldi54bWxQSwUGAAAAAAQABAD5AAAAkgMAAAAA&#10;" strokecolor="#1a1a1a" strokeweight="17e-5mm">
                <v:stroke joinstyle="miter"/>
              </v:line>
              <v:line id="Line 3164" o:spid="_x0000_s1559" style="position:absolute;visibility:visibl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BvXMMAAADcAAAADwAAAGRycy9kb3ducmV2LnhtbESPT2vCQBTE70K/w/IKvemmVkSjq5SW&#10;oode/IceH9lnEpr3NmRXTb59VxA8DjPzG2a+bLlSV2p86cTA+yABRZI5W0puYL/76U9A+YBisXJC&#10;BjrysFy89OaYWneTDV23IVcRIj5FA0UIdaq1zwpi9ANXk0Tv7BrGEGWTa9vgLcK50sMkGWvGUuJC&#10;gTV9FZT9bS9sYBiEshH/rr5X+nI68Lo7MnbGvL22nzNQgdrwDD/aa2vgYzqC+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Ab1zDAAAA3AAAAA8AAAAAAAAAAAAA&#10;AAAAoQIAAGRycy9kb3ducmV2LnhtbFBLBQYAAAAABAAEAPkAAACRAwAAAAA=&#10;" strokecolor="#1a1a1a" strokeweight="17e-5mm">
                <v:stroke joinstyle="miter"/>
              </v:line>
              <v:line id="Line 3165" o:spid="_x0000_s1558" style="position:absolute;visibility:visibl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zKx8QAAADcAAAADwAAAGRycy9kb3ducmV2LnhtbESPQWvCQBSE74L/YXlCb7rR1tJGV5GW&#10;ogcvTVvq8ZF9TULz3obsqsm/dwXB4zAz3zDLdce1OlHrKycGppMEFEnubCWFge+vj/ELKB9QLNZO&#10;yEBPHtar4WCJqXVn+aRTFgoVIeJTNFCG0KRa+7wkRj9xDUn0/lzLGKJsC21bPEc413qWJM+asZK4&#10;UGJDbyXl/9mRDcyCUP7E++37Vh8PP7zrfxl7Yx5G3WYBKlAX7uFbe2cNPL7O4XomHgG9u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jMrHxAAAANwAAAAPAAAAAAAAAAAA&#10;AAAAAKECAABkcnMvZG93bnJldi54bWxQSwUGAAAAAAQABAD5AAAAkgMAAAAA&#10;" strokecolor="#1a1a1a" strokeweight="17e-5mm">
                <v:stroke joinstyle="miter"/>
              </v:line>
              <v:line id="Line 3166" o:spid="_x0000_s1557" style="position:absolute;visibility:visibl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5UsMQAAADcAAAADwAAAGRycy9kb3ducmV2LnhtbESPQWvCQBSE70L/w/IKvemmVqSmbkJp&#10;KXrwoq3o8ZF9TULz3obsqsm/dwWhx2FmvmGWec+NOlPnaycGnicJKJLC2VpKAz/fX+NXUD6gWGyc&#10;kIGBPOTZw2iJqXUX2dJ5F0oVIeJTNFCF0KZa+6IiRj9xLUn0fl3HGKLsSm07vEQ4N3qaJHPNWEtc&#10;qLClj4qKv92JDUyDUDHjzepzpU/HPa+HA+NgzNNj//4GKlAf/sP39toaeFnM4XYmHgG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XlSwxAAAANwAAAAPAAAAAAAAAAAA&#10;AAAAAKECAABkcnMvZG93bnJldi54bWxQSwUGAAAAAAQABAD5AAAAkgMAAAAA&#10;" strokecolor="#1a1a1a" strokeweight="17e-5mm">
                <v:stroke joinstyle="miter"/>
              </v:line>
              <v:shape id="Freeform 3167" o:spid="_x0000_s1556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0wsUA&#10;AADcAAAADwAAAGRycy9kb3ducmV2LnhtbESPQWvCQBSE7wX/w/IK3urGSLWmrqKCYE/V2Iu3R/aZ&#10;BLNvQ3ZNYn99tyB4HGbmG2ax6k0lWmpcaVnBeBSBIM6sLjlX8HPavX2AcB5ZY2WZFNzJwWo5eFlg&#10;om3HR2pTn4sAYZeggsL7OpHSZQUZdCNbEwfvYhuDPsgml7rBLsBNJeMomkqDJYeFAmvaFpRd05tR&#10;MPtNo/gWH9rrZnw5bL5O7903nZUavvbrTxCeev8MP9p7rWAyn8H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6DTCxQAAANwAAAAPAAAAAAAAAAAAAAAAAJgCAABkcnMv&#10;ZG93bnJldi54bWxQSwUGAAAAAAQABAD1AAAAigMAAAAA&#10;" path="m,7803l,,,7803xe" fillcolor="#e44145" stroked="f">
                <v:path arrowok="t" o:connecttype="custom" o:connectlocs="0,7803;0,0;0,7803" o:connectangles="0,0,0"/>
              </v:shape>
              <v:line id="Line 3168" o:spid="_x0000_s1555" style="position:absolute;flip:y;visibility:visibl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nqC8MAAADcAAAADwAAAGRycy9kb3ducmV2LnhtbERPy4rCMBTdC/5DuMLsNHUEH9UojjLM&#10;LAaG8bFwd2muTbW5KU2q9e8nC8Hl4bwXq9aW4ka1LxwrGA4SEMSZ0wXnCg77z/4UhA/IGkvHpOBB&#10;HlbLbmeBqXZ3/qPbLuQihrBPUYEJoUql9Jkhi37gKuLInV1tMURY51LXeI/htpTvSTKWFguODQYr&#10;2hjKrrvGKnCP09E042Y2GZVfP2bycbG/w61Sb712PQcRqA0v8dP9rRWMZnFt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56gvDAAAA3AAAAA8AAAAAAAAAAAAA&#10;AAAAoQIAAGRycy9kb3ducmV2LnhtbFBLBQYAAAAABAAEAPkAAACRAwAAAAA=&#10;" strokecolor="#e76f34" strokeweight="17e-5mm">
                <v:stroke joinstyle="miter"/>
              </v:line>
              <v:shape id="Freeform 3169" o:spid="_x0000_s1554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FK8UA&#10;AADcAAAADwAAAGRycy9kb3ducmV2LnhtbESPQWvCQBSE7wX/w/IEb3VjpLZGV1FBsKdq7KW3R/aZ&#10;BLNvQ3ZNYn99tyB4HGbmG2a57k0lWmpcaVnBZByBIM6sLjlX8H3ev36AcB5ZY2WZFNzJwXo1eFli&#10;om3HJ2pTn4sAYZeggsL7OpHSZQUZdGNbEwfvYhuDPsgml7rBLsBNJeMomkmDJYeFAmvaFZRd05tR&#10;8P6bRvEtPrbX7eRy3H6e37ov+lFqNOw3CxCeev8MP9oHrWA6n8P/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wUrxQAAANwAAAAPAAAAAAAAAAAAAAAAAJgCAABkcnMv&#10;ZG93bnJldi54bWxQSwUGAAAAAAQABAD1AAAAigMAAAAA&#10;" path="m,7803l,,,7803xe" fillcolor="#e44145" stroked="f">
                <v:path arrowok="t" o:connecttype="custom" o:connectlocs="0,7803;0,0;0,7803" o:connectangles="0,0,0"/>
              </v:shape>
              <v:line id="Line 3170" o:spid="_x0000_s1553" style="position:absolute;flip:y;visibility:visibl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++78QAAADcAAAADwAAAGRycy9kb3ducmV2LnhtbERPz2vCMBS+C/sfwht409RNdOtMi5uI&#10;HoQxdYfdHs1b09m8lCbV+t+bg7Djx/d7kfe2FmdqfeVYwWScgCAunK64VHA8rEcvIHxA1lg7JgVX&#10;8pBnD4MFptpd+IvO+1CKGMI+RQUmhCaV0heGLPqxa4gj9+taiyHCtpS6xUsMt7V8SpKZtFhxbDDY&#10;0Ieh4rTvrAJ3/fk23ax7nT/Xm52Zv//Zz8lKqeFjv3wDEagP/+K7e6sVTJM4P56JR0Bm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b77vxAAAANwAAAAPAAAAAAAAAAAA&#10;AAAAAKECAABkcnMvZG93bnJldi54bWxQSwUGAAAAAAQABAD5AAAAkgMAAAAA&#10;" strokecolor="#e76f34" strokeweight="17e-5mm">
                <v:stroke joinstyle="miter"/>
              </v:line>
              <v:line id="Line 3171" o:spid="_x0000_s1552" style="position:absolute;visibility:visibl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eUJsQAAADcAAAADwAAAGRycy9kb3ducmV2LnhtbESPQWvCQBSE70L/w/IKvekmIRSJrlJa&#10;ijn0UrXU4yP7TIJ5b0N21eTfdwuFHoeZ+YZZb0fu1I0G3zoxkC4SUCSVs63UBo6H9/kSlA8oFjsn&#10;ZGAiD9vNw2yNhXV3+aTbPtQqQsQXaKAJoS+09lVDjH7hepLond3AGKIcam0HvEc4dzpLkmfN2Epc&#10;aLCn14aqy/7KBrIgVOX8sXvb6evpi8vpm3Ey5ulxfFmBCjSG//Bfu7QG8iSF3zPxCO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F5QmxAAAANwAAAAPAAAAAAAAAAAA&#10;AAAAAKECAABkcnMvZG93bnJldi54bWxQSwUGAAAAAAQABAD5AAAAkgMAAAAA&#10;" strokecolor="#1a1a1a" strokeweight="17e-5mm">
                <v:stroke joinstyle="miter"/>
              </v:line>
              <v:line id="Line 3172" o:spid="_x0000_s1551" style="position:absolute;visibility:visibl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UKUcIAAADcAAAADwAAAGRycy9kb3ducmV2LnhtbESPQWvCQBSE7wX/w/IEb3VjEJHUVYoi&#10;evCitujxkX1NQvPehuyqyb93hUKPw8x8wyxWHdfqTq2vnBiYjBNQJLmzlRQGvs7b9zkoH1As1k7I&#10;QE8eVsvB2wIz6x5ypPspFCpCxGdooAyhybT2eUmMfuwakuj9uJYxRNkW2rb4iHCudZokM81YSVwo&#10;saF1Sfnv6cYG0iCUT/mw2+z07frN+/7C2BszGnafH6ACdeE//NfeWwPTJIXXmXgE9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UKUcIAAADcAAAADwAAAAAAAAAAAAAA&#10;AAChAgAAZHJzL2Rvd25yZXYueG1sUEsFBgAAAAAEAAQA+QAAAJADAAAAAA==&#10;" strokecolor="#1a1a1a" strokeweight="17e-5mm">
                <v:stroke joinstyle="miter"/>
              </v:line>
            </v:group>
            <v:group id="Group 3173" o:spid="_x0000_s1537" style="position:absolute;left:6;top:8514;width:6105;height:807;rotation:-3213980fd" coordorigin="6,-6" coordsize="6966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b53jFAAAA3AAA&#10;AA8AAAAAAAAAAAAAAAAAqgIAAGRycy9kb3ducmV2LnhtbFBLBQYAAAAABAAEAPoAAACcAwAAAAA=&#10;">
              <v:shape id="Freeform 3174" o:spid="_x0000_s1549" style="position:absolute;left:478;top:632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KbsYA&#10;AADcAAAADwAAAGRycy9kb3ducmV2LnhtbESPT2vCQBTE7wW/w/IEb3VjCKlEV6lCsZQWNPbQ4yP7&#10;TEKzb0N2mz/fvlsoeBxm5jfMdj+aRvTUudqygtUyAkFcWF1zqeDz+vK4BuE8ssbGMimYyMF+N3vY&#10;YqbtwBfqc1+KAGGXoYLK+zaT0hUVGXRL2xIH72Y7gz7IrpS6wyHATSPjKEqlwZrDQoUtHSsqvvMf&#10;o+DYxudL+jXhW/xxMtPhnMdP77VSi/n4vAHhafT38H/7VStIogT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hKbsYAAADcAAAADwAAAAAAAAAAAAAAAACYAgAAZHJz&#10;L2Rvd25yZXYueG1sUEsFBgAAAAAEAAQA9QAAAIsDAAAAAA==&#10;" path="m544,283l,141,544,,6435,r59,141l6435,283r-5891,xe" fillcolor="#e6e6e6" stroked="f">
                <v:shadow on="t" color="#313a43 [2408]" opacity=".5" offset="1pt,1pt"/>
                <v:path arrowok="t" o:connecttype="custom" o:connectlocs="544,283;0,141;544,0;6435,0;6494,141;6435,283;544,283" o:connectangles="0,0,0,0,0,0,0"/>
              </v:shape>
              <v:shape id="Freeform 3175" o:spid="_x0000_s1548" style="position:absolute;left:1022;top:644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IvDMUA&#10;AADcAAAADwAAAGRycy9kb3ducmV2LnhtbESPQWvCQBSE7wX/w/IEb3Wj2KKpq2ihpZcetGLp7TX7&#10;zAazb0P2NcZ/3xUKPQ4z8w2zXPe+Vh21sQpsYDLOQBEXwVZcGjh8vNzPQUVBtlgHJgNXirBeDe6W&#10;mNtw4R11eylVgnDM0YATaXKtY+HIYxyHhjh5p9B6lCTbUtsWLwnuaz3NskftseK04LChZ0fFef/j&#10;Dejv7aJ/le74Gb8cnhZXJ4f3rTGjYb95AiXUy3/4r/1mDcyyB7idSUd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i8MxQAAANwAAAAPAAAAAAAAAAAAAAAAAJgCAABkcnMv&#10;ZG93bnJldi54bWxQSwUGAAAAAAQABAD1AAAAigMAAAAA&#10;" path="m,259l53,118,,,5885,r47,129l5885,259,,259xe" fillcolor="#554740 [2405]" stroked="f">
                <v:path arrowok="t" o:connecttype="custom" o:connectlocs="0,259;53,118;0,0;5885,0;5932,129;5885,259;0,259" o:connectangles="0,0,0,0,0,0,0"/>
              </v:shape>
              <v:shape id="Freeform 3176" o:spid="_x0000_s1547" style="position:absolute;left:1022;top:762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UUMcA&#10;AADcAAAADwAAAGRycy9kb3ducmV2LnhtbESPQWvCQBSE7wX/w/KE3upGkbRE1xCkhdBDqbaHentk&#10;n0k0+zZkV5P467uFgsdhZr5h1ulgGnGlztWWFcxnEQjiwuqaSwXfX29PLyCcR9bYWCYFIzlIN5OH&#10;NSba9ryj696XIkDYJaig8r5NpHRFRQbdzLbEwTvazqAPsiul7rAPcNPIRRTF0mDNYaHClrYVFef9&#10;xSi45NnP58fyeTG/6WY8mN3p9b2+KfU4HbIVCE+Dv4f/27lWsIxi+DsTj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MlFDHAAAA3AAAAA8AAAAAAAAAAAAAAAAAmAIAAGRy&#10;cy9kb3ducmV2LnhtbFBLBQYAAAAABAAEAPUAAACMAwAAAAA=&#10;" path="m,141l53,,5932,11r-47,130l,141xe" fillcolor="#382f2a [1605]" stroked="f">
                <v:path arrowok="t" o:connecttype="custom" o:connectlocs="0,141;53,0;5932,11;5885,141;0,141" o:connectangles="0,0,0,0,0"/>
              </v:shape>
              <v:shape id="Freeform 3177" o:spid="_x0000_s1546" style="position:absolute;left:478;top:720;width:266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K1/8MA&#10;AADcAAAADwAAAGRycy9kb3ducmV2LnhtbESPUWvCMBSF3wf+h3AF32aqbE66piKK4PBlU3/Atbk2&#10;Zc1NSTJb/70ZDPZ4OOd8h1OsBtuKG/nQOFYwm2YgiCunG64VnE+75yWIEJE1to5JwZ0CrMrRU4G5&#10;dj1/0e0Ya5EgHHJUYGLscilDZchimLqOOHlX5y3GJH0ttcc+wW0r51m2kBYbTgsGO9oYqr6PP1YB&#10;7T4XV9lfvNvg9uPA29nrwbRKTcbD+h1EpCH+h//ae63gJXuD3zPpCMj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K1/8MAAADcAAAADwAAAAAAAAAAAAAAAACYAgAAZHJzL2Rv&#10;d25yZXYueG1sUEsFBgAAAAAEAAQA9QAAAIgDAAAAAA==&#10;" path="m36,18c,9,,9,,9,36,,36,,36,v,,9,6,5,9c38,13,36,18,36,18xe" fillcolor="#554740 [2405]" stroked="f">
                <v:path arrowok="t" o:connecttype="custom" o:connectlocs="213,107;0,54;213,0;242,54;213,107" o:connectangles="0,0,0,0,0"/>
              </v:shape>
              <v:shape id="Freeform 3178" o:spid="_x0000_s1545" style="position:absolute;left:478;top:-6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VAa8EA&#10;AADcAAAADwAAAGRycy9kb3ducmV2LnhtbERPTYvCMBC9C/6HMMLeNLUsrlSjqCAuyy7U6sHj0Ixt&#10;sZmUJmr77zcHwePjfS/XnanFg1pXWVYwnUQgiHOrKy4UnE/78RyE88gaa8ukoCcH69VwsMRE2ycf&#10;6ZH5QoQQdgkqKL1vEildXpJBN7ENceCutjXoA2wLqVt8hnBTyziKZtJgxaGhxIZ2JeW37G4U7Jo4&#10;Pc4uPf7EfwfTb9Ms/vqtlPoYdZsFCE+df4tf7m+t4DMKa8OZc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VQGvBAAAA3AAAAA8AAAAAAAAAAAAAAAAAmAIAAGRycy9kb3du&#10;cmV2LnhtbFBLBQYAAAAABAAEAPUAAACGAwAAAAA=&#10;" path="m544,283l,142,544,,6435,r59,142l6435,283r-5891,xe" fillcolor="#e6e6e6" stroked="f">
                <v:shadow on="t" color="#313a43 [2408]" opacity=".5" offset="1pt,1pt"/>
                <v:path arrowok="t" o:connecttype="custom" o:connectlocs="544,283;0,142;544,0;6435,0;6494,142;6435,283;544,283" o:connectangles="0,0,0,0,0,0,0"/>
              </v:shape>
              <v:shape id="Freeform 3179" o:spid="_x0000_s1544" style="position:absolute;left:1022;top:6;width:5932;height:260;visibility:visible;mso-wrap-style:square;v-text-anchor:top" coordsize="593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jih8cA&#10;AADcAAAADwAAAGRycy9kb3ducmV2LnhtbESPT0sDMRTE74LfITyhN5u12Kprs0spSHsQW6uIx8fm&#10;7R+7eUk3cbv66Ruh4HGYmd8w83wwreip841lBTfjBARxYXXDlYL3t6frexA+IGtsLZOCH/KQZ5cX&#10;c0y1PfIr9btQiQhhn6KCOgSXSumLmgz6sXXE0SttZzBE2VVSd3iMcNPKSZLMpMGG40KNjpY1Ffvd&#10;t1HgcDudTtrP8FKuvu5+n135ceg3So2uhsUjiEBD+A+f22ut4DZ5gL8z8QjI7A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I4ofHAAAA3AAAAA8AAAAAAAAAAAAAAAAAmAIAAGRy&#10;cy9kb3ducmV2LnhtbFBLBQYAAAAABAAEAPUAAACMAwAAAAA=&#10;" path="m,260l53,118,,,5885,r47,130l5885,260,,260xe" fillcolor="#554740 [2405]" stroked="f">
                <v:path arrowok="t" o:connecttype="custom" o:connectlocs="0,260;53,118;0,0;5885,0;5932,130;5885,260;0,260" o:connectangles="0,0,0,0,0,0,0"/>
              </v:shape>
              <v:shape id="Freeform 3180" o:spid="_x0000_s1543" style="position:absolute;left:1022;top:124;width:5932;height:142;visibility:visible;mso-wrap-style:square;v-text-anchor:top" coordsize="593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Zpq8MA&#10;AADcAAAADwAAAGRycy9kb3ducmV2LnhtbERPu2rDMBTdC/kHcQtdSiwnpKU4VkJSHEi71fWQ8WLd&#10;2G6sK2PJj/x9NRQ6Hs473c+mFSP1rrGsYBXFIIhLqxuuFBTfp+UbCOeRNbaWScGdHOx3i4cUE20n&#10;/qIx95UIIewSVFB73yVSurImgy6yHXHgrrY36APsK6l7nEK4aeU6jl+lwYZDQ40dvddU3vLBKMgH&#10;e8yex+NHduluayp+cHoZP5V6epwPWxCeZv8v/nOftYLNKswPZ8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Zpq8MAAADcAAAADwAAAAAAAAAAAAAAAACYAgAAZHJzL2Rv&#10;d25yZXYueG1sUEsFBgAAAAAEAAQA9QAAAIgDAAAAAA==&#10;" path="m,142l53,,5932,12r-47,130l,142xe" fillcolor="#382f2a [1605]" stroked="f">
                <v:path arrowok="t" o:connecttype="custom" o:connectlocs="0,142;53,0;5932,12;5885,142;0,142" o:connectangles="0,0,0,0,0"/>
              </v:shape>
              <v:shape id="Freeform 3181" o:spid="_x0000_s1542" style="position:absolute;left:478;top:83;width:266;height:106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4ezcIA&#10;AADcAAAADwAAAGRycy9kb3ducmV2LnhtbESP0WoCMRRE3wv+Q7hC32p2xYqsRhFFUHxp1Q+4bq6b&#10;xc3NkkR3+/emUOjjMDNnmMWqt414kg+1YwX5KANBXDpdc6Xgct59zECEiKyxcUwKfijAajl4W2Ch&#10;Xcff9DzFSiQIhwIVmBjbQspQGrIYRq4lTt7NeYsxSV9J7bFLcNvIcZZNpcWa04LBljaGyvvpYRXQ&#10;7mt6k93Vuw1uD0fe5p9H0yj1PuzXcxCR+vgf/mvvtYJJnsPvmX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h7NwgAAANwAAAAPAAAAAAAAAAAAAAAAAJgCAABkcnMvZG93&#10;bnJldi54bWxQSwUGAAAAAAQABAD1AAAAhwMAAAAA&#10;" path="m36,18c,9,,9,,9,36,,36,,36,v,,9,6,5,9c38,13,36,18,36,18xe" fillcolor="#554740 [2405]" stroked="f">
                <v:path arrowok="t" o:connecttype="custom" o:connectlocs="213,106;0,53;213,0;242,53;213,106" o:connectangles="0,0,0,0,0"/>
              </v:shape>
              <v:shape id="Freeform 3182" o:spid="_x0000_s1541" style="position:absolute;left:6;top:313;width:6493;height:283;visibility:visible;mso-wrap-style:square;v-text-anchor:top" coordsize="649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RRHMUA&#10;AADcAAAADwAAAGRycy9kb3ducmV2LnhtbESP3WoCMRSE7wXfIZyCN1Kzii1laxQpFdoLK/48wGFz&#10;3CxNTpYk6rZPbwTBy2FmvmFmi85ZcaYQG88KxqMCBHHldcO1gsN+9fwGIiZkjdYzKfijCIt5vzfD&#10;UvsLb+m8S7XIEI4lKjAptaWUsTLkMI58S5y9ow8OU5ahljrgJcOdlZOieJUOG84LBlv6MFT97k5O&#10;gf08/FTtyX+v3doM9y92838MG6UGT93yHUSiLj3C9/aXVjAdT+B2Jh8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1FEcxQAAANwAAAAPAAAAAAAAAAAAAAAAAJgCAABkcnMv&#10;ZG93bnJldi54bWxQSwUGAAAAAAQABAD1AAAAigMAAAAA&#10;" path="m543,283l,142,543,,6434,r59,142l6434,283r-5891,xe" fillcolor="#e6e6e6" stroked="f">
                <v:shadow on="t" color="#313a43 [2408]" opacity=".5" offset="1pt,1pt"/>
                <v:path arrowok="t" o:connecttype="custom" o:connectlocs="543,283;0,142;543,0;6434,0;6493,142;6434,283;543,283" o:connectangles="0,0,0,0,0,0,0"/>
              </v:shape>
              <v:shape id="Freeform 3183" o:spid="_x0000_s1540" style="position:absolute;left:549;top:325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EPsUA&#10;AADcAAAADwAAAGRycy9kb3ducmV2LnhtbESPQUvDQBSE74L/YXmCN7uplmJjt8UKll48WIPS22v2&#10;NRvMvg3Z1zT9965Q6HGYmW+Y+XLwjeqpi3VgA+NRBoq4DLbmykDx9f7wDCoKssUmMBk4U4Tl4vZm&#10;jrkNJ/6kfiuVShCOORpwIm2udSwdeYyj0BIn7xA6j5JkV2nb4SnBfaMfs2yqPdacFhy29Oao/N0e&#10;vQG9X82GtfTfP3Hn8DA7Oyk+Vsbc3w2vL6CEBrmGL+2NNTAZP8H/mXQE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oQ+xQAAANwAAAAPAAAAAAAAAAAAAAAAAJgCAABkcnMv&#10;ZG93bnJldi54bWxQSwUGAAAAAAQABAD1AAAAigMAAAAA&#10;" path="m,259l53,118,,,5885,r47,130l5885,259,,259xe" fillcolor="#554740 [2405]" stroked="f">
                <v:path arrowok="t" o:connecttype="custom" o:connectlocs="0,259;53,118;0,0;5885,0;5932,130;5885,259;0,259" o:connectangles="0,0,0,0,0,0,0"/>
              </v:shape>
              <v:shape id="Freeform 3184" o:spid="_x0000_s1539" style="position:absolute;left:549;top:443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5YcUA&#10;AADcAAAADwAAAGRycy9kb3ducmV2LnhtbESPQYvCMBSE74L/ITxhb5pWyq5Uo4i4IB5EXQ96ezTP&#10;ttq8lCZq9ddvhIU9DjPzDTOZtaYSd2pcaVlBPIhAEGdWl5wrOPx890cgnEfWWFkmBU9yMJt2OxNM&#10;tX3wju57n4sAYZeigsL7OpXSZQUZdANbEwfvbBuDPsgml7rBR4CbSg6j6FMaLDksFFjToqDsur8Z&#10;BbfV/LjdJF/D+KWr58nsLst1+VLqo9fOxyA8tf4//NdeaQVJnMD7TDg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zlhxQAAANwAAAAPAAAAAAAAAAAAAAAAAJgCAABkcnMv&#10;ZG93bnJldi54bWxQSwUGAAAAAAQABAD1AAAAigMAAAAA&#10;" path="m,141l53,,5932,12r-47,129l,141xe" fillcolor="#382f2a [1605]" stroked="f">
                <v:path arrowok="t" o:connecttype="custom" o:connectlocs="0,141;53,0;5932,12;5885,141;0,141" o:connectangles="0,0,0,0,0"/>
              </v:shape>
              <v:shape id="Freeform 3185" o:spid="_x0000_s1538" style="position:absolute;left:6;top:401;width:265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UYzsIA&#10;AADcAAAADwAAAGRycy9kb3ducmV2LnhtbESP0WoCMRRE3wv+Q7iCbzW7oiKrUUQRLL606gdcN9fN&#10;4uZmSaK7/fumUOjjMDNnmNWmt414kQ+1YwX5OANBXDpdc6Xgejm8L0CEiKyxcUwKvinAZj14W2Gh&#10;Xcdf9DrHSiQIhwIVmBjbQspQGrIYxq4lTt7deYsxSV9J7bFLcNvISZbNpcWa04LBlnaGysf5aRXQ&#10;4XN+l93Nux3uP068z2cn0yg1GvbbJYhIffwP/7WPWsE0n8HvmXQ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JRjOwgAAANwAAAAPAAAAAAAAAAAAAAAAAJgCAABkcnMvZG93&#10;bnJldi54bWxQSwUGAAAAAAQABAD1AAAAhwMAAAAA&#10;" path="m36,18c,9,,9,,9,36,,36,,36,v,,9,6,5,9c38,13,36,18,36,18xe" fillcolor="#554740 [2405]" stroked="f">
                <v:path arrowok="t" o:connecttype="custom" o:connectlocs="212,107;0,54;212,0;241,54;212,107" o:connectangles="0,0,0,0,0"/>
              </v:shape>
            </v:group>
            <v:group id="Group 3186" o:spid="_x0000_s1492" style="position:absolute;left:12496;top:3727;width:2194;height:2804;rotation:836411fd" coordorigin="7188,570" coordsize="1395,1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unGWwwAAANwAAAAP&#10;AAAAAAAAAAAAAAAAAKoCAABkcnMvZG93bnJldi54bWxQSwUGAAAAAAQABAD6AAAAmgMAAAAA&#10;">
              <v:shape id="Freeform 3187" o:spid="_x0000_s1536" style="position:absolute;left:7188;top:570;width:1395;height:1783;visibility:visible;mso-wrap-style:square;v-text-anchor:top" coordsize="1395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neMIA&#10;AADcAAAADwAAAGRycy9kb3ducmV2LnhtbESPQWsCMRSE70L/Q3hCL0tNLMXK1ihFELyu9eDxsXlu&#10;tm5eliRq/PdNodDjMDPfMKtNdoO4UYi9Zw3zmQJB3HrTc6fh+LV7WYKICdng4Jk0PCjCZv00WWFt&#10;/J0buh1SJwqEY40abEpjLWVsLTmMMz8SF+/sg8NUZOikCXgvcDfIV6UW0mHPZcHiSFtL7eVwdRoq&#10;XJyDrb6z6oyqtvbUhLxstH6e5s8PEIly+g//tfdGw9v8HX7PlCM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md4wgAAANwAAAAPAAAAAAAAAAAAAAAAAJgCAABkcnMvZG93&#10;bnJldi54bWxQSwUGAAAAAAQABAD1AAAAhwMAAAAA&#10;" path="m387,89r,l395,66,409,46,427,29,444,15,467,6,490,r26,l538,3r769,226l1329,238r20,14l1367,270r11,17l1390,310r2,23l1395,358r-5,23l1008,1679r-8,29l983,1731r-20,20l940,1765r-29,12l882,1783r-31,l819,1780r-74,-17l667,1743,493,1697,298,1636,83,1562,60,1551,40,1533,23,1513,11,1490,3,1465,,1439r,-26l5,1387,387,89xe" fillcolor="black [3200]" stroked="f" strokecolor="#f2f2f2 [3041]" strokeweight="3pt">
                <v:shadow on="t" color="#8494a6 [1944]" opacity=".5" offset="1pt"/>
                <v:path arrowok="t" o:connecttype="custom" o:connectlocs="387,89;387,89;395,66;409,46;427,29;444,15;467,6;490,0;516,0;538,3;1307,229;1307,229;1329,238;1349,252;1367,270;1378,287;1390,310;1392,333;1395,358;1390,381;1008,1679;1008,1679;1000,1708;983,1731;963,1751;940,1765;911,1777;882,1783;851,1783;819,1780;819,1780;745,1763;667,1743;493,1697;298,1636;83,1562;83,1562;60,1551;40,1533;23,1513;11,1490;3,1465;0,1439;0,1413;5,1387;387,89" o:connectangles="0,0,0,0,0,0,0,0,0,0,0,0,0,0,0,0,0,0,0,0,0,0,0,0,0,0,0,0,0,0,0,0,0,0,0,0,0,0,0,0,0,0,0,0,0,0"/>
              </v:shape>
              <v:shape id="Freeform 3188" o:spid="_x0000_s1535" style="position:absolute;left:7205;top:585;width:1361;height:1750;visibility:visible;mso-wrap-style:square;v-text-anchor:top" coordsize="1361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fxycQA&#10;AADcAAAADwAAAGRycy9kb3ducmV2LnhtbERPy2rCQBTdC/2H4Ra6EZ1YtErqKFqouhCCj9LtJXOb&#10;pM3cCTOjSf36zkLo8nDe82VnanEl5yvLCkbDBARxbnXFhYLz6X0wA+EDssbaMin4JQ/LxUNvjqm2&#10;LR/oegyFiCHsU1RQhtCkUvq8JIN+aBviyH1ZZzBE6AqpHbYx3NTyOUlepMGKY0OJDb2VlP8cL0bB&#10;576fTTaZC9/TbTP9qG+HNsO1Uk+P3eoVRKAu/Ivv7p1WMB7FtfF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n8cnEAAAA3AAAAA8AAAAAAAAAAAAAAAAAmAIAAGRycy9k&#10;b3ducmV2LnhtbFBLBQYAAAAABAAEAPUAAACJAwAAAAA=&#10;" path="m381,86r,l390,63,404,43,418,25,438,14,461,5,484,r23,l530,2r745,218l1295,232r20,11l1332,260r15,20l1355,300r6,23l1361,346r-6,26l980,1650r-9,26l954,1699r-20,20l911,1733r-26,9l860,1748r-32,2l797,1745r-72,-15l648,1710,478,1664,292,1607,83,1536,57,1524,37,1507,23,1487,11,1464,3,1441,,1415r,-26l6,1366,381,86xe" fillcolor="#d6dbe1 [664]" stroked="f">
                <v:fill opacity="26214f"/>
                <v:path arrowok="t" o:connecttype="custom" o:connectlocs="381,86;381,86;390,63;404,43;418,25;438,14;461,5;484,0;507,0;530,2;1275,220;1275,220;1295,232;1315,243;1332,260;1347,280;1355,300;1361,323;1361,346;1355,372;980,1650;980,1650;971,1676;954,1699;934,1719;911,1733;885,1742;860,1748;828,1750;797,1745;797,1745;725,1730;648,1710;478,1664;292,1607;83,1536;83,1536;57,1524;37,1507;23,1487;11,1464;3,1441;0,1415;0,1389;6,1366;381,86" o:connectangles="0,0,0,0,0,0,0,0,0,0,0,0,0,0,0,0,0,0,0,0,0,0,0,0,0,0,0,0,0,0,0,0,0,0,0,0,0,0,0,0,0,0,0,0,0,0"/>
              </v:shape>
              <v:shape id="Freeform 3189" o:spid="_x0000_s1534" style="position:absolute;left:7649;top:668;width:235;height:134;visibility:visible;mso-wrap-style:square;v-text-anchor:top" coordsize="2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4UsIA&#10;AADcAAAADwAAAGRycy9kb3ducmV2LnhtbESPS2uDQBSF94X+h+EWsmtGJaSNdZRSKHSZmmyyuzi3&#10;anXuiDM+8u8zgUKXh/P4OFmxml7MNLrWsoJ4G4EgrqxuuVZwPn0+v4JwHlljb5kUXMlBkT8+ZJhq&#10;u/A3zaWvRRhhl6KCxvshldJVDRl0WzsQB+/HjgZ9kGMt9YhLGDe9TKJoLw22HAgNDvTRUNWVkwlc&#10;K0/r4bgvk0tEXfsyTx3/Tkptntb3NxCeVv8f/mt/aQW7+AD3M+EI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7DhSwgAAANwAAAAPAAAAAAAAAAAAAAAAAJgCAABkcnMvZG93&#10;bnJldi54bWxQSwUGAAAAAAQABAD1AAAAhwMAAAAA&#10;" path="m12,14r,l14,8,23,3,29,r8,l221,54r5,3l232,63r3,8l235,80r-11,40l218,126r-6,5l206,134r-8,l14,80,6,77,3,68,,63,,54,12,14xe" fillcolor="#b3b3b3" stroked="f">
                <v:path arrowok="t" o:connecttype="custom" o:connectlocs="12,14;12,14;14,8;23,3;29,0;37,0;221,54;221,54;226,57;232,63;235,71;235,80;224,120;224,120;218,126;212,131;206,134;198,134;14,80;14,80;6,77;3,68;0,63;0,54;12,14" o:connectangles="0,0,0,0,0,0,0,0,0,0,0,0,0,0,0,0,0,0,0,0,0,0,0,0,0"/>
              </v:shape>
              <v:shape id="Freeform 3190" o:spid="_x0000_s1533" style="position:absolute;left:7600;top:948;width:774;height:379;visibility:visible;mso-wrap-style:square;v-text-anchor:top" coordsize="77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xJFsEA&#10;AADcAAAADwAAAGRycy9kb3ducmV2LnhtbERPy4rCMBTdC/5DuAOzEZsqIlIbZRAEGUbwjctLc6ct&#10;09yUJGr9+8lCcHk473zZmUbcyfnasoJRkoIgLqyuuVRwOq6HMxA+IGtsLJOCJ3lYLvq9HDNtH7yn&#10;+yGUIoawz1BBFUKbSemLigz6xLbEkfu1zmCI0JVSO3zEcNPIcZpOpcGaY0OFLa0qKv4ON6Pg29Xb&#10;y9r7y083nWwH5+fNXHek1OdH9zUHEagLb/HLvdEKJuM4P56JR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cSRbBAAAA3AAAAA8AAAAAAAAAAAAAAAAAmAIAAGRycy9kb3du&#10;cmV2LnhtbFBLBQYAAAAABAAEAPUAAACGAwAAAAA=&#10;" path="m35,21r,l40,12,49,3,63,,75,,751,198r12,6l771,213r3,11l774,238,740,356r-6,11l723,373r-12,6l700,376,23,178,12,172,3,164,,152,,138,35,21xe" fillcolor="gray" stroked="f">
                <v:path arrowok="t" o:connecttype="custom" o:connectlocs="35,21;35,21;40,12;49,3;63,0;75,0;751,198;751,198;763,204;771,213;774,224;774,238;740,356;740,356;734,367;723,373;711,379;700,376;23,178;23,178;12,172;3,164;0,152;0,138;35,21" o:connectangles="0,0,0,0,0,0,0,0,0,0,0,0,0,0,0,0,0,0,0,0,0,0,0,0,0"/>
              </v:shape>
              <v:shape id="Freeform 3191" o:spid="_x0000_s1532" style="position:absolute;left:7612;top:960;width:751;height:352;visibility:visible;mso-wrap-style:square;v-text-anchor:top" coordsize="75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efEMcA&#10;AADcAAAADwAAAGRycy9kb3ducmV2LnhtbESPQWvCQBSE70L/w/IKXkQ3Si02dRURAtKLrdXS4zP7&#10;TILZtyG7Juu/7xYKPQ4z8w2zXAdTi45aV1lWMJ0kIIhzqysuFBw/s/EChPPIGmvLpOBODtarh8ES&#10;U217/qDu4AsRIexSVFB636RSurwkg25iG+LoXWxr0EfZFlK32Ee4qeUsSZ6lwYrjQokNbUvKr4eb&#10;UfA16sM1vG9Ob5f5t9m/nOvRuc+UGj6GzSsIT8H/h//aO63gaTaF3zPx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HnxDHAAAA3AAAAA8AAAAAAAAAAAAAAAAAmAIAAGRy&#10;cy9kb3ducmV2LnhtbFBLBQYAAAAABAAEAPUAAACMAwAAAAA=&#10;" path="m31,20r,l37,9,46,3,54,,66,,731,195r8,6l748,209r3,9l748,229,719,332r-6,12l705,350r-12,2l685,352,20,158r-9,-6l3,146,,135,,123,31,20xe" fillcolor="#e6e6e6" stroked="f">
                <v:path arrowok="t" o:connecttype="custom" o:connectlocs="31,20;31,20;37,9;46,3;54,0;66,0;731,195;731,195;739,201;748,209;751,218;748,229;719,332;719,332;713,344;705,350;693,352;685,352;20,158;20,158;11,152;3,146;0,135;0,123;31,20;31,20" o:connectangles="0,0,0,0,0,0,0,0,0,0,0,0,0,0,0,0,0,0,0,0,0,0,0,0,0,0"/>
              </v:shape>
              <v:shape id="Freeform 3192" o:spid="_x0000_s1531" style="position:absolute;left:7655;top:673;width:223;height:124;visibility:visible;mso-wrap-style:square;v-text-anchor:top" coordsize="22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l28MA&#10;AADcAAAADwAAAGRycy9kb3ducmV2LnhtbESPQWvCQBSE74L/YXlCb3VjalWiq4ggeLS2isdn9pkE&#10;s29DdtUkv75bKHgcZuYbZrFqTCkeVLvCsoLRMAJBnFpdcKbg53v7PgPhPLLG0jIpaMnBatnvLTDR&#10;9slf9Dj4TAQIuwQV5N5XiZQuzcmgG9qKOHhXWxv0QdaZ1DU+A9yUMo6iiTRYcFjIsaJNTuntcDcK&#10;uuOlaD53PDpPXWdObt9+dLJV6m3QrOcgPDX+Ff5v77SCcRzD35lw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al28MAAADcAAAADwAAAAAAAAAAAAAAAACYAgAAZHJzL2Rv&#10;d25yZXYueG1sUEsFBgAAAAAEAAQA9QAAAIgDAAAAAA==&#10;" path="m8,12r,l14,6,20,3,26,r5,l212,52r6,3l220,61r3,8l223,75r-11,34l209,118r-6,3l198,124r-9,l11,72,6,66,,63,,55,,49,8,12xe" fillcolor="#e6e6e6" stroked="f">
                <v:path arrowok="t" o:connecttype="custom" o:connectlocs="8,12;8,12;14,6;20,3;26,0;31,0;212,52;212,52;218,55;220,61;223,69;223,75;212,109;212,109;209,118;203,121;198,124;189,124;11,72;11,72;6,66;0,63;0,55;0,49;8,12;8,12" o:connectangles="0,0,0,0,0,0,0,0,0,0,0,0,0,0,0,0,0,0,0,0,0,0,0,0,0,0"/>
              </v:shape>
              <v:shape id="Freeform 3193" o:spid="_x0000_s1530" style="position:absolute;left:7262;top:1186;width:1109;height:1075;visibility:visible;mso-wrap-style:square;v-text-anchor:top" coordsize="1109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ZPgcUA&#10;AADcAAAADwAAAGRycy9kb3ducmV2LnhtbESPQUvDQBSE70L/w/IEb3ZjjVJit6WIQk+KaXvo7TX7&#10;mgSzb8PuM4n/3hUEj8PMfMOsNpPr1EAhtp4N3M0zUMSVty3XBg7719slqCjIFjvPZOCbImzWs6sV&#10;FtaP/EFDKbVKEI4FGmhE+kLrWDXkMM59T5y8iw8OJclQaxtwTHDX6UWWPWqHLaeFBnt6bqj6LL+c&#10;gfIy7vbH4Xx+eH+RMZzechGfG3NzPW2fQAlN8h/+a++sgXxxD79n0hH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k+BxQAAANwAAAAPAAAAAAAAAAAAAAAAAJgCAABkcnMv&#10;ZG93bnJldi54bWxQSwUGAAAAAAQABAD1AAAAigMAAAAA&#10;" path="m932,765l846,740r-15,l820,743r-12,8l803,763r-20,68l751,937r-20,72l731,1020r3,15l742,1043r12,6l840,1075r14,l866,1072r8,-9l880,1052,952,806r3,-12l952,783r-9,-12l932,765xm356,26l270,,255,,244,3r-9,9l229,23,209,92r-2,14l209,118r9,11l229,135r86,23l330,161r11,-3l353,149r5,-11l378,66r,-11l376,40r-9,-8l356,26xm539,78l453,55,439,52r-12,6l416,66r-6,12l390,146r,12l393,172r8,9l413,187r86,25l513,212r12,-2l533,201r6,-12l559,121r3,-15l559,95r-9,-9l539,78xm720,132l634,106r-12,l608,109r-9,9l593,129r-20,69l570,212r6,12l585,235r11,6l682,267r12,l705,264r12,-9l722,244r20,-69l745,161r-5,-12l731,138r-11,-6xm903,187l817,161r-14,-3l791,164r-11,8l774,184r-20,69l754,267r3,11l765,287r12,8l863,318r14,3l889,316r8,-9l903,295r23,-68l926,215r-3,-14l914,192r-11,-5xm1083,238l997,215r-11,-3l975,215r-12,9l957,235r-20,72l934,318r6,15l949,341r11,6l1046,373r12,l1072,370r9,-9l1086,350r20,-69l1109,267r-5,-12l1095,244r-12,-6xm487,253l401,230r-14,-3l376,230r-12,8l358,250r-20,71l338,333r3,14l350,356r11,5l447,387r15,l473,384r9,-8l490,364r20,-69l510,281r-3,-11l499,258r-12,-5xm668,307l582,281r-12,l559,284r-11,9l542,304r-20,69l519,387r6,12l533,410r12,6l631,442r11,l656,439r9,-9l671,419r20,-72l694,336r-6,-12l682,313r-14,-6xm851,361l765,336r-14,-3l740,338r-9,9l722,359r-20,68l702,442r3,11l714,462r11,5l811,493r15,3l837,490r11,-8l854,470r20,-68l874,387r-3,-11l863,367r-12,-6xm1035,413l949,387r-15,l923,390r-11,9l906,410r-20,72l886,493r3,12l897,516r12,6l995,548r11,l1020,545r9,-9l1035,525r20,-69l1058,442r-6,-12l1046,419r-11,-6xm252,376l166,350r-11,-3l143,353r-11,8l126,373r-20,69l106,456r3,11l118,476r11,6l215,508r12,2l241,505r9,-9l255,485r20,-69l278,402r-6,-12l267,381r-15,-5xm436,427l350,402r-15,l324,404r-9,9l307,424r-20,72l287,508r3,11l298,530r12,6l396,562r14,l421,559r12,-8l439,539r20,-69l459,456r-3,-11l447,433r-11,-6xm619,482l533,456r-14,l507,459r-11,8l490,479r-20,69l470,562r3,11l482,585r11,6l579,614r14,2l605,611r8,-6l619,594r23,-72l642,510r-3,-14l631,487r-12,-5xm800,533l714,510r-15,-2l688,513r-9,6l674,533r-20,69l651,614r3,14l662,636r12,6l760,668r14,l785,665r12,-8l803,645r20,-69l823,562r-3,-11l811,542r-11,-9xm983,588l897,562r-14,l871,565r-11,8l854,585r-20,69l834,668r3,11l846,691r11,6l943,722r14,l969,720r8,-9l986,700r20,-72l1006,616r-3,-11l995,594r-12,-6xm201,553l115,528r-12,-3l89,530r-9,9l75,551,55,619r-3,15l57,645r9,9l78,659r86,26l175,688r14,-6l198,674r6,-12l224,594r3,-15l221,568r-9,-9l201,553xm384,605l298,579r-14,l272,582r-11,9l255,602r-20,72l235,685r3,12l247,708r11,6l344,740r14,l370,737r8,-9l387,717r20,-69l407,634r-3,-12l396,611r-12,-6xm565,659l482,634r-15,l456,636r-12,9l439,657r-20,68l419,740r2,11l430,763r12,5l527,791r12,3l553,788r9,-5l568,771r20,-71l591,688r-6,-14l579,665r-14,-6xm748,711l662,688r-14,-3l636,691r-8,6l619,711r-20,69l599,791r3,15l611,814r11,6l708,846r14,l734,843r11,-9l751,823r20,-69l771,740r-3,-12l760,720r-12,-9xm149,728l63,702r-11,l40,705r-11,9l23,725,3,794,,808r6,12l14,831r12,6l112,860r11,3l138,857r8,-6l152,840r20,-72l175,757r-6,-14l161,734r-12,-6xm333,780l247,757r-15,-3l221,760r-9,5l204,780r-20,69l184,860r2,14l195,883r12,6l292,914r15,l318,912r12,-9l335,892r21,-69l356,808r-3,-11l344,788r-11,-8xm516,834l430,808r-14,l404,811r-11,9l387,831r-20,69l367,914r3,12l378,937r12,6l476,969r11,l502,966r8,-9l516,946r20,-69l539,863r-6,-12l527,840r-11,-6xm697,889l611,863r-15,-3l585,866r-9,8l570,886r-22,69l548,969r2,11l559,989r11,6l656,1020r15,3l682,1018r12,-9l699,998r21,-69l720,914r-3,-11l708,894r-11,-5xm304,201l218,175r-11,l192,178r-8,9l178,198r-20,69l155,281r6,12l169,301r12,9l267,333r11,3l290,330r11,-6l307,310r20,-69l330,230r-6,-15l315,207r-11,-6xe" fillcolor="#1a1a1a" stroked="f">
                <v:path arrowok="t" o:connecttype="custom" o:connectlocs="751,937;866,1072;356,26;209,118;378,66;427,58;499,212;539,78;573,198;722,244;817,161;777,295;923,201;957,235;1072,370;487,253;341,347;510,295;559,284;631,442;668,307;702,427;854,470;949,387;909,522;1052,430;126,373;241,505;436,427;290,519;459,470;507,459;579,614;619,482;654,602;803,645;897,562;857,697;1003,605;75,551;189,682;384,605;238,697;407,648;456,636;527,791;565,659;599,780;751,823;63,702;26,837;169,743;204,780;318,912;516,834;370,926;536,877;585,866;656,1020;697,889;158,267;307,310" o:connectangles="0,0,0,0,0,0,0,0,0,0,0,0,0,0,0,0,0,0,0,0,0,0,0,0,0,0,0,0,0,0,0,0,0,0,0,0,0,0,0,0,0,0,0,0,0,0,0,0,0,0,0,0,0,0,0,0,0,0,0,0,0,0"/>
                <o:lock v:ext="edit" verticies="t"/>
              </v:shape>
              <v:shape id="Freeform 3194" o:spid="_x0000_s1529" style="position:absolute;left:7274;top:1195;width:1086;height:1057;visibility:visible;mso-wrap-style:square;v-text-anchor:top" coordsize="1086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5R8UA&#10;AADcAAAADwAAAGRycy9kb3ducmV2LnhtbESPX2vCMBTF3wf7DuEO9jZTi8zRGWU4xIIg+Af2etdc&#10;22BzU5JUu2+/CIKPh3PO73Bmi8G24kI+GMcKxqMMBHHltOFawfGwevsAESKyxtYxKfijAIv589MM&#10;C+2uvKPLPtYiQTgUqKCJsSukDFVDFsPIdcTJOzlvMSbpa6k9XhPctjLPsndp0XBaaLCjZUPVed9b&#10;Bb+bdZ8fx6dyO12W/qf/NueNN0q9vgxfnyAiDfERvrdLrWCST+B2Jh0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7lHxQAAANwAAAAPAAAAAAAAAAAAAAAAAJgCAABkcnMv&#10;ZG93bnJldi54bWxQSwUGAAAAAAQABAD1AAAAigMAAAAA&#10;" path="m286,198l209,175r-12,l186,178r-9,5l172,195r-18,63l154,269r3,9l163,289r11,3l252,315r11,3l275,312r8,-5l289,295r17,-60l306,223r-3,-11l295,203r-9,-5xm831,358l756,335r-11,-3l733,338r-8,6l719,355r-17,60l699,427r3,11l710,447r12,6l796,476r12,l819,473r9,-6l834,456r17,-63l854,381r-3,-9l842,364r-11,-6xm364,602l289,579r-11,l266,582r-8,8l252,602r-17,60l232,673r3,12l243,693r12,6l329,722r12,l352,719r9,-8l366,702r18,-63l387,627r-3,-11l375,607r-11,-5xm338,23l260,,249,,238,3r-9,8l223,20,206,83r-3,12l209,106r6,9l226,120r75,20l315,143r8,-3l332,132r6,-12l358,60r,-11l355,37r-9,-8l338,23xm518,77l441,54,430,52r-9,5l412,63r-5,11l387,135r,11l389,158r9,8l407,172r77,23l495,195r12,-3l515,186r6,-11l538,112r,-12l536,92,530,80,518,77xm702,129l624,106r-11,l601,109r-8,8l587,126r-17,63l570,201r3,11l579,221r11,5l667,249r12,l690,246r9,-8l705,229r17,-63l722,155r-3,-12l710,135r-8,-6xm882,183l808,160r-12,l785,163r-9,6l771,180r-21,64l750,255r3,9l762,272r9,6l848,301r11,3l871,298r8,-6l885,281r17,-60l905,209r-5,-11l894,189r-12,-6xm1066,235l988,215r-11,-3l965,215r-8,8l951,235r-17,60l934,307r3,11l945,327r9,5l1031,355r12,l1054,352r9,-8l1069,335r17,-63l1086,261r-3,-12l1077,241r-11,-6xm467,249l392,229r-11,-3l369,229r-8,9l355,249r-17,60l335,321r3,11l346,341r12,6l432,370r12,l455,367r9,-9l470,350r17,-64l490,275r-6,-11l478,255r-11,-6xm650,304l573,281r-12,l550,284r-9,8l538,301r-20,63l518,375r3,12l530,395r8,6l616,421r11,3l639,421r8,-8l653,401r17,-60l670,329r-3,-11l662,309r-12,-5xm1014,410l937,387r-12,l917,390r-9,8l902,410r-20,60l882,481r3,12l894,501r8,6l980,530r11,l1003,527r8,-8l1017,510r17,-63l1034,436r-3,-12l1026,415r-12,-5xm235,372l157,350r-11,l134,352r-8,6l120,370r-17,60l103,444r3,9l114,461r9,6l200,490r12,l223,487r9,-6l238,470r17,-60l255,395r-3,-8l246,378r-11,-6xm415,424l341,401r-12,l318,404r-9,9l303,424r-17,60l283,496r6,11l295,516r11,5l381,544r11,l404,542r8,-9l418,524r20,-63l438,450r-3,-12l427,430r-12,-6xm599,478l524,456r-14,l501,458r-8,9l487,476r-20,63l467,550r3,12l478,570r9,6l564,596r12,3l587,593r9,-6l601,576r18,-60l622,504r-6,-11l610,484r-11,-6xm782,530l705,510r-12,-3l682,513r-9,6l667,530r-17,60l647,602r6,11l659,622r11,5l745,650r14,l768,648r8,-6l782,630r20,-63l802,556r-3,-12l791,536r-9,-6xm963,585l888,562r-11,l865,564r-8,9l851,582r-20,63l831,656r3,12l842,676r12,6l928,705r12,l951,702r9,-9l965,685r18,-63l985,610r-5,-11l974,590r-11,-5xm183,550l106,527r-12,l83,530r-9,6l68,547,51,607r,15l54,630r6,9l71,645r78,23l160,668r12,-3l180,659r6,-11l203,587r,-14l200,564r-8,-8l183,550xm547,656l470,633r-12,l450,636r-12,9l435,653r-20,63l415,728r3,11l427,748r8,6l513,774r11,3l536,771r8,-6l550,754r17,-61l567,682r-3,-12l558,662r-11,-6xm728,708l653,688r-11,-3l630,691r-8,5l616,708r-17,60l596,779r5,12l607,799r12,6l693,828r12,l716,825r9,-6l730,808r18,-63l750,734r-2,-12l739,713r-11,-5xm131,725l54,702r-11,l31,705r-8,8l17,722,,785r,12l2,808r9,9l20,822r77,20l109,845r11,-3l129,834r5,-12l152,762r,-11l149,739r-6,-8l131,725xm312,777l238,756r-12,-2l215,759r-9,6l200,777r-17,60l180,848r3,12l192,868r11,6l278,897r11,l301,894r8,-6l315,877r17,-63l335,802r-3,-11l323,782r-11,-5xm495,831l418,808r-11,l398,811r-9,8l384,828r-20,63l364,903r2,11l375,923r9,5l461,951r12,l484,948r9,-8l498,931r17,-63l515,857r-2,-12l507,837r-12,-6xm679,885l601,862r-11,l579,865r-9,6l564,883r-17,60l544,957r6,9l556,974r11,6l642,1003r11,l665,1000r8,-6l679,983r20,-60l699,908r-3,-8l687,891r-8,-6xm911,762l836,739r-14,l814,742r-9,9l799,759r-20,63l748,937r-20,60l728,1009r2,11l739,1029r9,5l825,1057r11,l848,1054r9,-8l862,1037,931,799r3,-11l928,777r-6,-9l911,762xe" fillcolor="#333" stroked="f">
                <v:path arrowok="t" o:connecttype="custom" o:connectlocs="154,269;306,235;745,332;796,476;842,364;235,662;361,711;260,0;215,115;358,49;412,63;495,195;518,77;570,201;722,166;796,160;848,301;894,189;934,295;1063,344;392,229;346,341;490,275;541,292;627,424;650,304;882,481;1034,447;146,350;200,490;246,378;286,484;412,533;524,456;478,570;622,504;673,519;759,650;782,530;831,656;983,622;94,527;149,668;192,556;415,716;544,765;653,688;607,799;750,734;23,713;109,845;131,725;180,848;332,814;407,808;461,951;507,837;547,943;673,994;836,739;728,997;862,1037" o:connectangles="0,0,0,0,0,0,0,0,0,0,0,0,0,0,0,0,0,0,0,0,0,0,0,0,0,0,0,0,0,0,0,0,0,0,0,0,0,0,0,0,0,0,0,0,0,0,0,0,0,0,0,0,0,0,0,0,0,0,0,0,0,0"/>
                <o:lock v:ext="edit" verticies="t"/>
              </v:shape>
              <v:shape id="Freeform 3195" o:spid="_x0000_s1528" style="position:absolute;left:8222;top:1161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STYsMA&#10;AADcAAAADwAAAGRycy9kb3ducmV2LnhtbESPQWsCMRSE7wX/Q3hCbzXrVkW2RhFBaG+tevH22Lxu&#10;Fjcvy+Y1bv99Uyj0OMzMN8xmN/pOJRpiG9jAfFaAIq6DbbkxcDkfn9agoiBb7AKTgW+KsNtOHjZY&#10;2XDnD0onaVSGcKzQgBPpK61j7chjnIWeOHufYfAoWQ6NtgPeM9x3uiyKlfbYcl5w2NPBUX07fXkD&#10;KV3Ldinv/TzI4rh6Xrt0exuNeZyO+xdQQqP8h//ar9bAolzC75l8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STYsMAAADcAAAADwAAAAAAAAAAAAAAAACYAgAAZHJzL2Rv&#10;d25yZXYueG1sUEsFBgAAAAAEAAQA9QAAAIgDAAAAAA==&#10;" path="m83,17l80,11,43,,37,2r6,12l72,22,83,17xm86,25l83,20,72,25,63,54r6,9l75,60,86,25xm40,14l35,5,29,8,17,45r3,3l32,43,40,14xm72,74l69,68,58,74r-9,29l55,111r5,-3l72,74xm23,63l17,54r-5,3l,94r3,3l15,91,23,63xm52,114l46,103,17,94,6,100r3,6l46,117r6,-3xe" fillcolor="#534d4e" stroked="f">
                <v:path arrowok="t" o:connecttype="custom" o:connectlocs="83,17;80,11;43,0;37,2;43,14;72,22;83,17;86,25;83,20;72,25;63,54;69,63;75,60;86,25;40,14;35,5;29,8;17,45;20,48;32,43;40,14;72,74;69,68;58,74;49,103;55,111;60,108;72,74;23,63;17,54;12,57;0,94;3,97;15,91;23,63;52,114;46,103;17,94;6,100;9,106;46,117;52,114" o:connectangles="0,0,0,0,0,0,0,0,0,0,0,0,0,0,0,0,0,0,0,0,0,0,0,0,0,0,0,0,0,0,0,0,0,0,0,0,0,0,0,0,0,0"/>
                <o:lock v:ext="edit" verticies="t"/>
              </v:shape>
              <v:shape id="Freeform 3196" o:spid="_x0000_s1527" style="position:absolute;left:8145;top:1138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NFcQA&#10;AADcAAAADwAAAGRycy9kb3ducmV2LnhtbESPwWrDMBBE74X8g9hCb40cJzXBjRJCIZDe2rSX3hZr&#10;a5lYK2NtFffvq0Igx2Fm3jCb3eR7lWiMXWADi3kBirgJtuPWwOfH4XENKgqyxT4wGfilCLvt7G6D&#10;tQ0Xfqd0klZlCMcaDTiRodY6No48xnkYiLP3HUaPkuXYajviJcN9r8uiqLTHjvOCw4FeHDXn0483&#10;kNJX2T3J27AIsjpUy7VL59fJmIf7af8MSmiSW/jaPloDq7KC/zP5CO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mDRXEAAAA3AAAAA8AAAAAAAAAAAAAAAAAmAIAAGRycy9k&#10;b3ducmV2LnhtbFBLBQYAAAAABAAEAPUAAACJAwAAAAA=&#10;" path="m83,17l80,11,43,,37,2r6,12l72,23,83,17xm86,25l83,20,72,25,63,54r6,12l74,63,86,25xm40,17l34,5,29,8,17,45r3,3l31,45,40,17xm72,74l69,68,57,74r-8,29l51,111r6,-2l72,74xm23,63l17,54r-6,3l,94r3,3l14,91,23,63xm49,114l46,103,17,94,6,100r2,6l46,117r3,-3xe" fillcolor="#534d4e" stroked="f">
                <v:path arrowok="t" o:connecttype="custom" o:connectlocs="83,17;80,11;43,0;37,2;43,14;72,23;83,17;86,25;83,20;72,25;63,54;69,66;74,63;86,25;40,17;34,5;29,8;17,45;20,48;31,45;40,17;72,74;69,68;57,74;49,103;51,111;57,109;72,74;23,63;17,54;11,57;0,94;3,97;14,91;23,63;49,114;46,103;17,94;6,100;8,106;46,117;49,114" o:connectangles="0,0,0,0,0,0,0,0,0,0,0,0,0,0,0,0,0,0,0,0,0,0,0,0,0,0,0,0,0,0,0,0,0,0,0,0,0,0,0,0,0,0"/>
                <o:lock v:ext="edit" verticies="t"/>
              </v:shape>
              <v:shape id="Freeform 3197" o:spid="_x0000_s1526" style="position:absolute;left:7841;top:1516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MBw8YA&#10;AADcAAAADwAAAGRycy9kb3ducmV2LnhtbESP3WrCQBSE7wt9h+UUvKubSjUSXaUVFG9aavQBjtlj&#10;Eps9m2Y3P317Vyj0cpiZb5jlejCV6KhxpWUFL+MIBHFmdcm5gtNx+zwH4TyyxsoyKfglB+vV48MS&#10;E217PlCX+lwECLsEFRTe14mULivIoBvbmjh4F9sY9EE2udQN9gFuKjmJopk0WHJYKLCmTUHZd9oa&#10;BWX6ufnYbd/PP/H0aPODbmfXr1ap0dPwtgDhafD/4b/2Xit4ncRwP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MBw8YAAADcAAAADwAAAAAAAAAAAAAAAACYAgAAZHJz&#10;L2Rvd25yZXYueG1sUEsFBgAAAAAEAAQA9QAAAIsDAAAAAA==&#10;" path="m14,26r,l6,31,,40r,9l3,54r6,9l17,66r12,l34,66r9,-6l46,51r,-8l43,34r6,-3l52,23r,-6l49,8,43,6,37,,29,,20,3,14,6r-2,5l12,20r2,6xm14,43r,l20,37r6,-3l32,40r,6l29,51r-9,3l17,49,14,43xm26,17r,l29,14r5,l37,17r,3l34,26r-5,l26,23r,-6xe" stroked="f">
                <v:path arrowok="t" o:connecttype="custom" o:connectlocs="14,26;14,26;6,31;0,40;0,40;0,49;3,54;9,63;17,66;17,66;29,66;34,66;43,60;46,51;46,51;46,43;43,34;43,34;49,31;52,23;52,23;52,17;49,8;43,6;37,0;37,0;29,0;20,3;14,6;12,11;12,11;12,20;14,26;14,26;14,43;14,43;20,37;26,34;26,34;32,40;32,46;32,46;29,51;20,54;20,54;17,49;14,43;14,43;26,17;26,17;29,14;34,14;34,14;37,17;37,20;37,20;34,26;29,26;29,26;26,23;26,17;26,17" o:connectangles="0,0,0,0,0,0,0,0,0,0,0,0,0,0,0,0,0,0,0,0,0,0,0,0,0,0,0,0,0,0,0,0,0,0,0,0,0,0,0,0,0,0,0,0,0,0,0,0,0,0,0,0,0,0,0,0,0,0,0,0,0,0"/>
                <o:lock v:ext="edit" verticies="t"/>
              </v:shape>
              <v:shape id="Freeform 3198" o:spid="_x0000_s1525" style="position:absolute;left:7792;top:1688;width:55;height:66;visibility:visible;mso-wrap-style:square;v-text-anchor:top" coordsize="5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S1LsMA&#10;AADcAAAADwAAAGRycy9kb3ducmV2LnhtbERPy2rCQBTdF/yH4QrdNRODFJM6ioiBgm6qfZDdJXM7&#10;CWbupJmppn/fWQguD+e9XI+2ExcafOtYwSxJQRDXTrdsFLyfyqcFCB+QNXaOScEfeVivJg9LLLS7&#10;8htdjsGIGMK+QAVNCH0hpa8bsugT1xNH7tsNFkOEg5F6wGsMt53M0vRZWmw5NjTY07ah+nz8tQpO&#10;1Ve1Sze8P3yU5rML8/zH1LlSj9Nx8wIi0Bju4pv7VSuYZ3Ft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S1LsMAAADcAAAADwAAAAAAAAAAAAAAAACYAgAAZHJzL2Rv&#10;d25yZXYueG1sUEsFBgAAAAAEAAQA9QAAAIgDAAAAAA==&#10;" path="m26,23r6,-9l46,20r6,l55,14r,-6l49,6,32,,23,,20,6,12,20r,6l12,31r3,3l26,34r6,3l32,46r-6,5l20,51,12,46,6,43r-3,l,46r,5l3,57r6,6l15,66r11,l35,63r5,-6l46,49r,-9l46,31,40,26,35,23r-9,xe" stroked="f">
                <v:path arrowok="t" o:connecttype="custom" o:connectlocs="26,23;32,14;46,20;46,20;52,20;55,14;55,14;55,8;49,6;32,0;32,0;23,0;20,6;12,20;12,20;12,26;12,26;12,31;15,34;15,34;26,34;26,34;32,37;32,46;32,46;26,51;20,51;20,51;12,46;6,43;6,43;3,43;0,46;0,46;0,51;3,57;9,63;15,66;15,66;26,66;35,63;40,57;46,49;46,49;46,40;46,31;40,26;35,23;35,23;26,23;26,23" o:connectangles="0,0,0,0,0,0,0,0,0,0,0,0,0,0,0,0,0,0,0,0,0,0,0,0,0,0,0,0,0,0,0,0,0,0,0,0,0,0,0,0,0,0,0,0,0,0,0,0,0,0,0"/>
              </v:shape>
              <v:shape id="Freeform 3199" o:spid="_x0000_s1524" style="position:absolute;left:7741;top:1868;width:51;height:66;visibility:visible;mso-wrap-style:square;v-text-anchor:top" coordsize="5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kSsYA&#10;AADcAAAADwAAAGRycy9kb3ducmV2LnhtbESPQWvCQBSE74X+h+UJXqRuElqrqatYQSiCBxM9eHtk&#10;X5Ng9m3Irpr++64geBxm5htmvuxNI67UudqygngcgSAurK65VHDIN29TEM4ja2wsk4I/crBcvL7M&#10;MdX2xnu6Zr4UAcIuRQWV920qpSsqMujGtiUO3q/tDPogu1LqDm8BbhqZRNFEGqw5LFTY0rqi4pxd&#10;jIJjsvs021E/irb5jj9Wp/g7O8VKDQf96guEp94/w4/2j1bwnszgfiYc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rkSsYAAADcAAAADwAAAAAAAAAAAAAAAACYAgAAZHJz&#10;L2Rvd25yZXYueG1sUEsFBgAAAAAEAAQA9QAAAIsDAAAAAA==&#10;" path="m34,55l20,49,43,38r5,-6l51,23r,-5l51,9,46,3,37,,28,,17,3,14,9r-3,3l11,18r6,5l20,20r6,-2l28,12r6,l37,15r,5l28,29,14,38,3,46,,49r,6l6,61r25,5l37,66r6,-3l40,58,34,55xe" stroked="f">
                <v:path arrowok="t" o:connecttype="custom" o:connectlocs="34,55;20,49;20,49;43,38;48,32;51,23;51,23;51,18;51,9;46,3;37,0;37,0;28,0;17,3;17,3;14,9;11,12;11,12;11,18;17,23;17,23;20,20;26,18;26,18;28,12;34,12;34,12;37,15;37,20;37,20;28,29;14,38;14,38;3,46;0,49;0,49;0,55;6,61;31,66;31,66;37,66;43,63;43,63;40,58;34,55;34,55" o:connectangles="0,0,0,0,0,0,0,0,0,0,0,0,0,0,0,0,0,0,0,0,0,0,0,0,0,0,0,0,0,0,0,0,0,0,0,0,0,0,0,0,0,0,0,0,0,0"/>
              </v:shape>
              <v:shape id="Freeform 3200" o:spid="_x0000_s1523" style="position:absolute;left:7663;top:1461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WC8IA&#10;AADcAAAADwAAAGRycy9kb3ducmV2LnhtbERP3WrCMBS+H/gO4QjeaeosQ6tRRCgb4tisPsChObbF&#10;5qQ2mVaf3lwIu/z4/herztTiSq2rLCsYjyIQxLnVFRcKjod0OAXhPLLG2jIpuJOD1bL3tsBE2xvv&#10;6Zr5QoQQdgkqKL1vEildXpJBN7INceBOtjXoA2wLqVu8hXBTy/co+pAGKw4NJTa0KSk/Z39GwaXL&#10;ZnL2eUlp9x3/Pn7kNm7SrVKDfreeg/DU+X/xy/2lFcSTMD+cC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VYLwgAAANwAAAAPAAAAAAAAAAAAAAAAAJgCAABkcnMvZG93&#10;bnJldi54bWxQSwUGAAAAAAQABAD1AAAAhwMAAAAA&#10;" path="m32,18l3,52,,55r,6l6,66,9,63r6,-2l49,23r3,-5l49,12,43,6,20,,12,,9,6r,3l12,12r6,3l32,18xe" stroked="f">
                <v:path arrowok="t" o:connecttype="custom" o:connectlocs="32,18;3,52;3,52;0,55;0,55;0,61;6,66;6,66;9,63;15,61;49,23;49,23;52,18;52,18;49,12;43,6;20,0;20,0;12,0;9,6;9,6;9,9;12,12;18,15;32,18" o:connectangles="0,0,0,0,0,0,0,0,0,0,0,0,0,0,0,0,0,0,0,0,0,0,0,0,0"/>
              </v:shape>
              <v:shape id="Freeform 3201" o:spid="_x0000_s1522" style="position:absolute;left:7609;top:1639;width:54;height:63;visibility:visible;mso-wrap-style:square;v-text-anchor:top" coordsize="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9YOMcA&#10;AADcAAAADwAAAGRycy9kb3ducmV2LnhtbESPT2vCQBTE74LfYXmCF9GNf6glzSqlVRAP2tqW0ttL&#10;9jUJzb4N2VXjt3cLgsdhZn7DJMvWVOJEjSstKxiPIhDEmdUl5wo+P9bDRxDOI2usLJOCCzlYLrqd&#10;BGNtz/xOp4PPRYCwi1FB4X0dS+myggy6ka2Jg/drG4M+yCaXusFzgJtKTqLoQRosOSwUWNNLQdnf&#10;4WgUvFqzSt/2vLU/Ke7zr/lu8K2PSvV77fMTCE+tv4dv7Y1WMJuO4f9MO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/WDjHAAAA3AAAAA8AAAAAAAAAAAAAAAAAmAIAAGRy&#10;cy9kb3ducmV2LnhtbFBLBQYAAAAABAAEAPUAAACMAwAAAAA=&#10;" path="m43,52r,l49,52r5,-3l52,43,49,40r-3,l52,17r,-8l52,6,49,,46,,40,,31,3,6,26,3,29,,34r,3l6,40r23,9l26,55r,5l31,63r6,l40,57r3,-5xm17,32l40,12,31,34,17,32xe" stroked="f">
                <v:path arrowok="t" o:connecttype="custom" o:connectlocs="43,52;43,52;43,52;43,52;49,52;54,49;54,49;52,43;49,40;49,40;46,40;52,17;52,17;52,9;52,6;49,0;46,0;46,0;40,0;31,3;6,26;6,26;3,29;0,34;0,34;0,37;6,40;29,49;26,55;26,55;26,60;31,63;31,63;37,63;40,57;43,52;17,32;40,12;31,34;17,32" o:connectangles="0,0,0,0,0,0,0,0,0,0,0,0,0,0,0,0,0,0,0,0,0,0,0,0,0,0,0,0,0,0,0,0,0,0,0,0,0,0,0,0"/>
                <o:lock v:ext="edit" verticies="t"/>
              </v:shape>
              <v:shape id="Freeform 3202" o:spid="_x0000_s1521" style="position:absolute;left:7572;top:1814;width:28;height:63;visibility:visible;mso-wrap-style:square;v-text-anchor:top" coordsize="2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hFcUA&#10;AADcAAAADwAAAGRycy9kb3ducmV2LnhtbESPT2sCMRTE74V+h/AK3mq2qxRdjWJFwYtQ/xw8PjfP&#10;zermZdlEXb+9KRQ8DjPzG2Y8bW0lbtT40rGCr24Cgjh3uuRCwX63/ByA8AFZY+WYFDzIw3Ty/jbG&#10;TLs7b+i2DYWIEPYZKjAh1JmUPjdk0XddTRy9k2sshiibQuoG7xFuK5kmybe0WHJcMFjT3FB+2V6t&#10;Atf7WR2Hl/5h/bs4D9LzbHk1vlKq89HORiACteEV/m+vtIJ+L4W/M/EIyM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QiEVxQAAANwAAAAPAAAAAAAAAAAAAAAAAJgCAABkcnMv&#10;ZG93bnJldi54bWxQSwUGAAAAAAQABAD1AAAAigMAAAAA&#10;" path="m14,57l25,14,28,6,23,3,14,,5,,3,3r,5l11,11,,51r,9l5,63r6,l14,57xe" stroked="f">
                <v:path arrowok="t" o:connecttype="custom" o:connectlocs="14,57;25,14;25,14;28,6;23,3;14,0;14,0;5,0;3,3;3,3;3,8;11,11;11,11;11,11;0,51;0,51;0,60;5,63;5,63;11,63;14,57;14,57" o:connectangles="0,0,0,0,0,0,0,0,0,0,0,0,0,0,0,0,0,0,0,0,0,0"/>
              </v:shape>
              <v:shape id="Freeform 3203" o:spid="_x0000_s1520" style="position:absolute;left:8033;top:1570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6hsIA&#10;AADcAAAADwAAAGRycy9kb3ducmV2LnhtbESPT4vCMBTE78J+h/AW9qapf5FqlFVW8Sa6i+dH87Yt&#10;TV5KE7X66Y0geBxm5jfMfNlaIy7U+NKxgn4vAUGcOV1yruDvd9OdgvABWaNxTApu5GG5+OjMMdXu&#10;yge6HEMuIoR9igqKEOpUSp8VZNH3XE0cvX/XWAxRNrnUDV4j3Bo5SJKJtFhyXCiwpnVBWXU8WwUb&#10;cqtBf3/P2Zyq8WF1qozc/ij19dl+z0AEasM7/GrvtILRcAj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izqGwgAAANwAAAAPAAAAAAAAAAAAAAAAAJgCAABkcnMvZG93&#10;bnJldi54bWxQSwUGAAAAAAQABAD1AAAAhwMAAAAA&#10;" path="m32,23r,l26,29r-6,3l14,26r,-6l17,15r9,l29,18r3,5xm17,40r,l6,49,,52r,3l,61r3,2l12,63r8,-5l37,43,43,29r3,-9l43,12,37,6,29,,20,,12,3,3,9,,15r,8l,32r6,6l12,40r5,xe" stroked="f">
                <v:path arrowok="t" o:connecttype="custom" o:connectlocs="32,23;32,23;26,29;20,32;20,32;14,26;14,20;14,20;17,15;26,15;26,15;29,18;32,23;32,23;17,40;17,40;6,49;0,52;0,55;0,55;0,61;3,63;3,63;12,63;20,58;20,58;37,43;43,29;43,29;46,20;43,12;37,6;29,0;29,0;20,0;12,3;3,9;0,15;0,15;0,23;0,32;6,38;12,40;12,40;17,40;17,40" o:connectangles="0,0,0,0,0,0,0,0,0,0,0,0,0,0,0,0,0,0,0,0,0,0,0,0,0,0,0,0,0,0,0,0,0,0,0,0,0,0,0,0,0,0,0,0,0,0"/>
                <o:lock v:ext="edit" verticies="t"/>
              </v:shape>
              <v:shape id="Freeform 3204" o:spid="_x0000_s1519" style="position:absolute;left:7973;top:1742;width:49;height:66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7ZFMUA&#10;AADcAAAADwAAAGRycy9kb3ducmV2LnhtbESPzWrDMBCE74G8g9hAL6GW89PSulFCMBRKTonb4uti&#10;bW0Ta2UkJXbfPioUchxm5htmsxtNJ67kfGtZwSJJQRBXVrdcK/j6fH98AeEDssbOMin4JQ+77XSy&#10;wUzbgU90LUItIoR9hgqaEPpMSl81ZNAntieO3o91BkOUrpba4RDhppPLNH2WBluOCw32lDdUnYuL&#10;UbB35jAcy0X5VJX55XtuitUr50o9zMb9G4hAY7iH/9sfWsF6tYa/M/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tkUxQAAANwAAAAPAAAAAAAAAAAAAAAAAJgCAABkcnMv&#10;ZG93bnJldi54bWxQSwUGAAAAAAQABAD1AAAAigMAAAAA&#10;" path="m29,23r,l43,15,49,9,46,3,43,,37,3,26,9,9,23,3,35,,46r3,9l9,60r8,3l26,66r8,-3l43,58r3,-9l49,40,46,35,40,29,34,23r-5,xm17,40r,l20,35r6,l31,38r,8l29,52r-6,l17,46r,-6xe" stroked="f">
                <v:path arrowok="t" o:connecttype="custom" o:connectlocs="29,23;29,23;43,15;49,9;49,9;46,3;43,0;43,0;37,3;26,9;26,9;9,23;3,35;3,35;0,46;3,55;9,60;17,63;17,63;26,66;34,63;43,58;46,49;46,49;49,40;46,35;40,29;34,23;34,23;29,23;29,23;17,40;17,40;20,35;26,35;26,35;31,38;31,46;31,46;29,52;23,52;23,52;17,46;17,40;17,40" o:connectangles="0,0,0,0,0,0,0,0,0,0,0,0,0,0,0,0,0,0,0,0,0,0,0,0,0,0,0,0,0,0,0,0,0,0,0,0,0,0,0,0,0,0,0,0,0"/>
                <o:lock v:ext="edit" verticies="t"/>
              </v:shape>
              <v:shape id="Freeform 3205" o:spid="_x0000_s1518" style="position:absolute;left:7924;top:1920;width:52;height:69;visibility:visible;mso-wrap-style:square;v-text-anchor:top" coordsize="5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03CscA&#10;AADcAAAADwAAAGRycy9kb3ducmV2LnhtbESPQWvCQBSE70L/w/IKXsRs2lqpqau0SkEwl0YP9faa&#10;fSbB7NuQXTX113cFweMwM98w03lnanGi1lWWFTxFMQji3OqKCwXbzdfwDYTzyBpry6TgjxzMZw+9&#10;KSbanvmbTpkvRICwS1BB6X2TSOnykgy6yDbEwdvb1qAPsi2kbvEc4KaWz3E8lgYrDgslNrQoKT9k&#10;R6PAr83gM/3ZL+NDuhtc2GW/6aRSqv/YfbyD8NT5e/jWXmkFo5dXuJ4JR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tNwrHAAAA3AAAAA8AAAAAAAAAAAAAAAAAmAIAAGRy&#10;cy9kb3ducmV2LnhtbFBLBQYAAAAABAAEAPUAAACMAwAAAAA=&#10;" path="m40,34r,l46,29r6,-6l52,17,49,11,43,6,37,,29,,20,3,17,6r-5,5l15,14r2,3l20,17r6,-3l29,14r3,l37,17r,3l35,26r-6,l23,26r-3,3l20,34r6,3l32,43r,6l29,52r-6,2l17,49,15,43,12,40,9,37,3,40,,43r,6l6,57r6,6l17,66r9,3l35,66r5,-6l46,52r,-9l40,34xe" stroked="f">
                <v:path arrowok="t" o:connecttype="custom" o:connectlocs="40,34;52,23;52,17;43,6;37,0;20,3;12,11;15,14;17,17;26,14;29,14;32,14;37,20;35,26;29,26;20,29;20,34;26,37;32,49;29,52;23,54;15,43;12,40;9,37;0,43;0,49;6,57;17,66;26,69;40,60;46,52;40,34" o:connectangles="0,0,0,0,0,0,0,0,0,0,0,0,0,0,0,0,0,0,0,0,0,0,0,0,0,0,0,0,0,0,0,0"/>
              </v:shape>
              <v:shape id="Freeform 3206" o:spid="_x0000_s1517" style="position:absolute;left:7503;top:1989;width:57;height:66;visibility:visible;mso-wrap-style:square;v-text-anchor:top" coordsize="5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019sYA&#10;AADcAAAADwAAAGRycy9kb3ducmV2LnhtbESPQWvCQBSE70L/w/IKXkrdGG0oqasUpVBFhGoPPb5m&#10;n9nQ7NuQXWP8965Q8DjMzDfMbNHbWnTU+sqxgvEoAUFcOF1xqeD78PH8CsIHZI21Y1JwIQ+L+cNg&#10;hrl2Z/6ibh9KESHsc1RgQmhyKX1hyKIfuYY4ekfXWgxRtqXULZ4j3NYyTZJMWqw4LhhsaGmo+Nuf&#10;rIJw+N09bbTuXlZbc0zXZXr6uaRKDR/79zcQgfpwD/+3P7WC6SSD25l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019sYAAADcAAAADwAAAAAAAAAAAAAAAACYAgAAZHJz&#10;L2Rvd25yZXYueG1sUEsFBgAAAAAEAAQA9QAAAIsDAAAAAA==&#10;" path="m3,25r,l,40,3,51r6,9l20,66r11,l40,63r9,-9l54,40,57,25,54,14,49,5,40,,29,,17,5,9,14,3,25xm34,14r,l40,17r3,3l43,28r-3,9l37,46r-3,5l29,54r-6,l20,51,17,46r,-6l17,31r3,-8l26,17r5,-3l34,14xe" stroked="f">
                <v:path arrowok="t" o:connecttype="custom" o:connectlocs="3,25;3,25;0,40;3,51;9,60;20,66;20,66;31,66;40,63;49,54;54,40;54,40;57,25;54,14;49,5;40,0;40,0;29,0;17,5;9,14;3,25;3,25;34,14;34,14;40,17;43,20;43,28;40,37;40,37;37,46;34,51;29,54;23,54;23,54;20,51;17,46;17,40;17,31;17,31;20,23;26,17;31,14;34,14;34,14" o:connectangles="0,0,0,0,0,0,0,0,0,0,0,0,0,0,0,0,0,0,0,0,0,0,0,0,0,0,0,0,0,0,0,0,0,0,0,0,0,0,0,0,0,0,0,0"/>
                <o:lock v:ext="edit" verticies="t"/>
              </v:shape>
              <v:shape id="Freeform 3207" o:spid="_x0000_s1516" style="position:absolute;left:7701;top:206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8MccA&#10;AADcAAAADwAAAGRycy9kb3ducmV2LnhtbESPQWvCQBSE70L/w/IKXopuqtXW6CraVvCikNQevD2y&#10;zyQ0+zZkV0399V2h4HGYmW+Y2aI1lThT40rLCp77EQjizOqScwX7r3XvDYTzyBory6Tglxws5g+d&#10;GcbaXjihc+pzESDsYlRQeF/HUrqsIIOub2vi4B1tY9AH2eRSN3gJcFPJQRSNpcGSw0KBNb0XlP2k&#10;J6Pgmn5uDsP9B08mq6Pf2uSJR987pbqP7XIKwlPr7+H/9kYreBm+wu1MO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FfDHHAAAA3AAAAA8AAAAAAAAAAAAAAAAAmAIAAGRy&#10;cy9kb3ducmV2LnhtbFBLBQYAAAAABAAEAPUAAACMAwAAAAA=&#10;" path="m3,9r,l,14r3,3l5,23r3,l14,26r6,-3l23,20r2,-6l25,11,23,6,20,3,17,,11,,8,,3,6r,3xe" stroked="f">
                <v:path arrowok="t" o:connecttype="custom" o:connectlocs="3,9;3,9;0,14;3,17;5,23;8,23;8,23;14,26;20,23;23,20;25,14;25,14;25,11;23,6;20,3;17,0;17,0;11,0;8,0;3,6;3,9;3,9" o:connectangles="0,0,0,0,0,0,0,0,0,0,0,0,0,0,0,0,0,0,0,0,0,0"/>
              </v:shape>
              <v:shape id="Freeform 3208" o:spid="_x0000_s1515" style="position:absolute;left:7864;top:2103;width:66;height:52;visibility:visible;mso-wrap-style:square;v-text-anchor:top" coordsize="6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17MQA&#10;AADcAAAADwAAAGRycy9kb3ducmV2LnhtbERPy2oCMRTdC/2HcAtuimaqRe3UKD7og4Lgo4suL5M7&#10;k6GTm3ESdfx7syi4PJz3dN7aSpyp8aVjBc/9BARx5nTJhYKfw3tvAsIHZI2VY1JwJQ/z2UNniql2&#10;F97ReR8KEUPYp6jAhFCnUvrMkEXfdzVx5HLXWAwRNoXUDV5iuK3kIElG0mLJscFgTStD2d/+ZBW8&#10;bj/z7Gn5y1szyvV6s/jOP8ZHpbqP7eINRKA23MX/7i+t4GUY18Yz8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09ezEAAAA3AAAAA8AAAAAAAAAAAAAAAAAmAIAAGRycy9k&#10;b3ducmV2LnhtbFBLBQYAAAAABAAEAPUAAACJAwAAAAA=&#10;" path="m17,r,l11,3,9,6r,6l14,15,57,29r6,l66,23r,-5l63,15,17,xm9,26r,l6,26,,32r3,6l6,40,52,52r5,l60,49r,-6l54,40,9,26xe" stroked="f">
                <v:path arrowok="t" o:connecttype="custom" o:connectlocs="17,0;17,0;11,3;9,6;9,6;9,12;14,15;57,29;57,29;63,29;66,23;66,23;66,18;63,15;17,0;9,26;9,26;6,26;0,32;0,32;3,38;6,40;52,52;52,52;57,52;60,49;60,49;60,43;54,40;9,26" o:connectangles="0,0,0,0,0,0,0,0,0,0,0,0,0,0,0,0,0,0,0,0,0,0,0,0,0,0,0,0,0,0"/>
                <o:lock v:ext="edit" verticies="t"/>
              </v:shape>
              <v:shape id="Freeform 3209" o:spid="_x0000_s1514" style="position:absolute;left:8076;top:2049;width:69;height:66;visibility:visible;mso-wrap-style:square;v-text-anchor:top" coordsize="6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q+scA&#10;AADcAAAADwAAAGRycy9kb3ducmV2LnhtbESPW2vCQBSE3wv+h+UIvtWNUUqNrlKE4qUWvL34dpo9&#10;TYLZszG7mvjvu4VCH4eZ+YaZzltTijvVrrCsYNCPQBCnVhecKTgd359fQTiPrLG0TAoe5GA+6zxN&#10;MdG24T3dDz4TAcIuQQW591UipUtzMuj6tiIO3retDfog60zqGpsAN6WMo+hFGiw4LORY0SKn9HK4&#10;GQXNR3ReVtv46xrvRp+0XW8Wxf6qVK/bvk1AeGr9f/ivvdIKRsMx/J4JR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AavrHAAAA3AAAAA8AAAAAAAAAAAAAAAAAmAIAAGRy&#10;cy9kb3ducmV2LnhtbFBLBQYAAAAABAAEAPUAAACMAwAAAAA=&#10;" path="m29,23l12,17r-6,l,23r3,6l6,31r20,6l20,57r,6l26,66r6,l34,60,40,43r17,6l63,46r6,-3l66,37,63,31,43,29,49,8r,-5l43,,37,,34,6,29,23xe" stroked="f">
                <v:path arrowok="t" o:connecttype="custom" o:connectlocs="29,23;12,17;12,17;6,17;0,23;0,23;3,29;6,31;26,37;20,57;20,57;20,63;26,66;26,66;32,66;34,60;40,43;57,49;57,49;63,46;69,43;69,43;66,37;63,31;43,29;49,8;49,8;49,3;43,0;43,0;37,0;34,6;29,23" o:connectangles="0,0,0,0,0,0,0,0,0,0,0,0,0,0,0,0,0,0,0,0,0,0,0,0,0,0,0,0,0,0,0,0,0"/>
              </v:shape>
              <v:shape id="Freeform 3210" o:spid="_x0000_s1513" style="position:absolute;left:8156;top:1814;width:52;height:26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sB6cIA&#10;AADcAAAADwAAAGRycy9kb3ducmV2LnhtbERPTWvCQBC9F/wPywi91Y0SSoluggiChyIkVsTbmB2T&#10;YHY2ZFcT/fXdQ6HHx/teZaNpxYN611hWMJ9FIIhLqxuuFPwcth9fIJxH1thaJgVPcpClk7cVJtoO&#10;nNOj8JUIIewSVFB73yVSurImg25mO+LAXW1v0AfYV1L3OIRw08pFFH1Kgw2Hhho72tRU3oq7UUCH&#10;Tfw9XG7zfDjtjk312h/Pe1LqfTqulyA8jf5f/OfeaQVxHOaH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SwHpwgAAANwAAAAPAAAAAAAAAAAAAAAAAJgCAABkcnMvZG93&#10;bnJldi54bWxQSwUGAAAAAAQABAD1AAAAhwMAAAAA&#10;" path="m9,17r29,9l46,26r3,l52,20r,-3l52,11,43,8,15,,6,,3,3,,6,,8r,6l9,17xe" stroked="f">
                <v:path arrowok="t" o:connecttype="custom" o:connectlocs="9,17;38,26;38,26;46,26;49,26;52,20;52,20;52,17;52,11;43,8;15,0;15,0;6,0;3,3;0,6;0,6;0,8;0,14;9,17;9,17" o:connectangles="0,0,0,0,0,0,0,0,0,0,0,0,0,0,0,0,0,0,0,0"/>
              </v:shape>
              <v:shape id="Freeform 3211" o:spid="_x0000_s1512" style="position:absolute;left:8202;top:1628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FucUA&#10;AADcAAAADwAAAGRycy9kb3ducmV2LnhtbESPzW7CMBCE75V4B2uRegMHilBJMQj6B5V6acIDrOJt&#10;EojXke2S8PYYCanH0cx8o1mue9OIMzlfW1YwGScgiAuray4VHPKP0TMIH5A1NpZJwYU8rFeDhyWm&#10;2nb8Q+cslCJC2KeooAqhTaX0RUUG/di2xNH7tc5giNKVUjvsItw0cpokc2mw5rhQYUuvFRWn7M8o&#10;eN9+LnbfZfdk36bZl+suue/zo1KPw37zAiJQH/7D9/ZeK5jNJnA7E4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EW5xQAAANwAAAAPAAAAAAAAAAAAAAAAAJgCAABkcnMv&#10;ZG93bnJldi54bWxQSwUGAAAAAAQABAD1AAAAigMAAAAA&#10;" path="m29,43r6,14l37,63r3,3l46,63r6,-3l52,54,49,51,40,31,55,25r5,-5l60,11,55,8r-9,3l35,20,29,5,26,3,23,,17,,12,5r3,6l23,28,3,37,,40r,3l,48r3,6l9,54r3,-3l29,43xe" stroked="f">
                <v:path arrowok="t" o:connecttype="custom" o:connectlocs="29,43;35,57;35,57;37,63;40,66;40,66;46,63;52,60;52,60;52,54;49,51;40,31;55,25;55,25;60,20;60,20;60,11;55,8;55,8;46,11;35,20;29,5;29,5;26,3;23,0;23,0;17,0;12,5;12,5;15,11;23,28;3,37;3,37;0,40;0,43;0,43;0,48;3,54;3,54;9,54;12,51;29,43" o:connectangles="0,0,0,0,0,0,0,0,0,0,0,0,0,0,0,0,0,0,0,0,0,0,0,0,0,0,0,0,0,0,0,0,0,0,0,0,0,0,0,0,0,0"/>
              </v:shape>
              <v:shape id="Freeform 3212" o:spid="_x0000_s1511" style="position:absolute;left:8257;top:1453;width:63;height:54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fq8UA&#10;AADcAAAADwAAAGRycy9kb3ducmV2LnhtbESPQWvCQBSE70L/w/IKvemmVsSmrhJbqhXModHeH9nX&#10;TTD7NmS3Gv99VxA8DjPzDTNf9rYRJ+p87VjB8ygBQVw6XbNRcNh/DmcgfEDW2DgmBRfysFw8DOaY&#10;anfmbzoVwYgIYZ+igiqENpXSlxVZ9CPXEkfv13UWQ5SdkbrDc4TbRo6TZCot1hwXKmzpvaLyWPxZ&#10;BbuPfEv19GVbvFK+2pgfs8vWmVJPj332BiJQH+7hW/tLK5hMxnA9E4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1+rxQAAANwAAAAPAAAAAAAAAAAAAAAAAJgCAABkcnMv&#10;ZG93bnJldi54bWxQSwUGAAAAAAQABAD1AAAAigMAAAAA&#10;" path="m37,r,l34,,31,3r,5l34,11r6,l43,6r,-3l37,xm5,11r,l2,14,,17r,6l2,26,54,40r6,l63,34,60,31,57,28,5,11xm25,40r,l20,40r-3,6l17,51r6,3l28,51r3,-2l31,43,25,40xe" stroked="f">
                <v:path arrowok="t" o:connecttype="custom" o:connectlocs="37,0;37,0;34,0;31,3;31,3;31,8;34,11;34,11;40,11;43,6;43,6;43,3;37,0;37,0;5,11;5,11;2,14;0,17;0,23;2,26;54,40;54,40;60,40;63,34;60,31;57,28;5,11;25,40;25,40;20,40;17,46;17,46;17,51;23,54;23,54;28,51;31,49;31,49;31,43;25,40;25,40" o:connectangles="0,0,0,0,0,0,0,0,0,0,0,0,0,0,0,0,0,0,0,0,0,0,0,0,0,0,0,0,0,0,0,0,0,0,0,0,0,0,0,0,0"/>
                <o:lock v:ext="edit" verticies="t"/>
              </v:shape>
              <v:shape id="Freeform 3213" o:spid="_x0000_s1510" style="position:absolute;left:7426;top:1579;width:54;height:72;visibility:visible;mso-wrap-style:square;v-text-anchor:top" coordsize="5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FRu8UA&#10;AADcAAAADwAAAGRycy9kb3ducmV2LnhtbESPQWsCMRSE70L/Q3iFXkSztluR1ShiKfZaLcjeHskz&#10;u7p5WTapu/33TaHgcZiZb5jVZnCNuFEXas8KZtMMBLH2pmar4Ov4PlmACBHZYOOZFPxQgM36YbTC&#10;wvieP+l2iFYkCIcCFVQxtoWUQVfkMEx9S5y8s+8cxiQ7K02HfYK7Rj5n2Vw6rDktVNjSriJ9PXw7&#10;BW1evo5tedr77cWW+q3fL0p9UurpcdguQUQa4j383/4wCvL8Bf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VG7xQAAANwAAAAPAAAAAAAAAAAAAAAAAJgCAABkcnMv&#10;ZG93bnJldi54bWxQSwUGAAAAAAQABAD1AAAAigMAAAAA&#10;" path="m2,9r,l2,14r3,6l8,26r3,l17,29r5,-3l28,23r,-6l31,11,28,6,25,3,20,,14,,11,,5,6,2,9xm11,11r,l14,9r3,l20,11r,3l20,17r-6,l11,14r,-3xm25,54r,l25,60r,6l28,69r6,3l40,72r5,l48,66r3,-3l51,57r,-5l45,46,43,43r-6,l31,46r-3,3l25,54xm34,57r,l37,54r3,l43,54r,6l40,63r-3,l34,60r,-3xm11,60l51,20r3,-6l54,11,51,9r-3,l45,11,2,52,,57r,3l2,63r3,l11,60xe" stroked="f">
                <v:path arrowok="t" o:connecttype="custom" o:connectlocs="2,9;5,20;11,26;17,29;28,23;28,17;28,6;20,0;14,0;5,6;2,9;11,11;17,9;20,11;20,14;14,17;11,14;11,11;25,54;25,66;34,72;40,72;48,66;51,63;51,52;43,43;37,43;28,49;25,54;34,57;40,54;43,54;43,60;37,63;34,60;34,57;51,20;54,14;54,11;51,9;45,11;2,52;0,57;2,63;5,63;11,60" o:connectangles="0,0,0,0,0,0,0,0,0,0,0,0,0,0,0,0,0,0,0,0,0,0,0,0,0,0,0,0,0,0,0,0,0,0,0,0,0,0,0,0,0,0,0,0,0,0"/>
                <o:lock v:ext="edit" verticies="t"/>
              </v:shape>
              <v:shape id="Freeform 3214" o:spid="_x0000_s1509" style="position:absolute;left:7509;top:1238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63hsQA&#10;AADcAAAADwAAAGRycy9kb3ducmV2LnhtbESPQWvCQBSE70L/w/IKvZlNJQRJXUULgu2lGnvx9sw+&#10;k2D2bchuY/Lvu4LgcZiZb5jFajCN6KlztWUF71EMgriwuuZSwe9xO52DcB5ZY2OZFIzkYLV8mSww&#10;0/bGB+pzX4oAYZehgsr7NpPSFRUZdJFtiYN3sZ1BH2RXSt3hLcBNI2dxnEqDNYeFClv6rKi45n9G&#10;wfZ06pNzWm/2efo1Wjz/fI95r9Tb67D+AOFp8M/wo73TCpIkgfuZc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Ot4bEAAAA3AAAAA8AAAAAAAAAAAAAAAAAmAIAAGRycy9k&#10;b3ducmV2LnhtbFBLBQYAAAAABAAEAPUAAACJAwAAAAA=&#10;" path="m,17r,l,29r3,8l8,43r6,6l25,49r6,-3l40,40r3,-9l45,20,43,11,37,6,28,3,20,,11,3,5,9,,17xm11,23r,l14,17r3,-6l23,11r2,l31,14r,3l34,23r-3,6l31,34r-6,3l23,37r-6,l14,37,11,31r,-2l11,23xe" stroked="f">
                <v:path arrowok="t" o:connecttype="custom" o:connectlocs="0,17;0,17;0,29;3,37;8,43;14,49;14,49;25,49;31,46;40,40;43,31;43,31;45,20;43,11;37,6;28,3;28,3;20,0;11,3;5,9;0,17;0,17;11,23;11,23;14,17;17,11;23,11;25,11;25,11;31,14;31,17;34,23;31,29;31,29;31,34;25,37;23,37;17,37;17,37;14,37;11,31;11,29;11,23;11,23" o:connectangles="0,0,0,0,0,0,0,0,0,0,0,0,0,0,0,0,0,0,0,0,0,0,0,0,0,0,0,0,0,0,0,0,0,0,0,0,0,0,0,0,0,0,0,0"/>
                <o:lock v:ext="edit" verticies="t"/>
              </v:shape>
              <v:shape id="Freeform 3215" o:spid="_x0000_s1508" style="position:absolute;left:7552;top:1249;width:48;height:5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7ifsQA&#10;AADcAAAADwAAAGRycy9kb3ducmV2LnhtbESPX2vCMBTF3wf7DuEO9jYTRUWqUcQiKrIHtdvzpbm2&#10;3Zqb0mTa7dObgeDj4fz5cWaLztbiQq2vHGvo9xQI4tyZigsN2Wn9NgHhA7LB2jFp+CUPi/nz0wwT&#10;4658oMsxFCKOsE9QQxlCk0jp85Is+p5riKN3dq3FEGVbSNPiNY7bWg6UGkuLFUdCiQ2tSsq/jz82&#10;cqv911/6oax9/0y3Ks12uMkarV9fuuUURKAuPML39tZoGA5H8H8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+4n7EAAAA3AAAAA8AAAAAAAAAAAAAAAAAmAIAAGRycy9k&#10;b3ducmV2LnhtbFBLBQYAAAAABAAEAPUAAACJAwAAAAA=&#10;" path="m11,41l17,20,28,49r3,3l37,52r,-3l48,18r,-6l45,9r-5,l37,15,31,35,20,6r,-3l17,,11,,8,6,,38r,5l2,46,8,43r3,-2xe" stroked="f">
                <v:path arrowok="t" o:connecttype="custom" o:connectlocs="11,41;17,20;28,49;28,49;31,52;31,52;37,52;37,49;48,18;48,18;48,12;45,9;45,9;40,9;37,15;31,35;20,6;20,6;20,3;17,0;17,0;11,0;8,6;0,38;0,38;0,43;2,46;2,46;8,43;11,41;11,41" o:connectangles="0,0,0,0,0,0,0,0,0,0,0,0,0,0,0,0,0,0,0,0,0,0,0,0,0,0,0,0,0,0,0"/>
              </v:shape>
              <v:shape id="Freeform 3216" o:spid="_x0000_s1507" style="position:absolute;left:7678;top:1290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QWjMYA&#10;AADcAAAADwAAAGRycy9kb3ducmV2LnhtbESPQWvCQBSE74L/YXlCL1I3KYm2qWsohUI9GkvB22v2&#10;NUmbfRuyq4n/3hUEj8PMfMOs89G04kS9aywriBcRCOLS6oYrBV/7j8dnEM4ja2wtk4IzOcg308ka&#10;M20H3tGp8JUIEHYZKqi97zIpXVmTQbewHXHwfm1v0AfZV1L3OAS4aeVTFC2lwYbDQo0dvddU/hdH&#10;oyAt4qrc/qXf3eGQ6tXR/czpZaXUw2x8ewXhafT38K39qRUkyRKuZ8IRk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QWjMYAAADcAAAADwAAAAAAAAAAAAAAAACYAgAAZHJz&#10;L2Rvd25yZXYueG1sUEsFBgAAAAAEAAQA9QAAAIsDAAAAAA==&#10;" path="m,28r,l,34r3,l5,34,8,31,17,11r,23l17,40r3,l23,40,37,17,34,40r,2l37,45r3,l43,42r,-2l46,14r,-6l43,5r-6,l34,8,23,28,26,5,23,2,20,,14,,11,2,,28xe" stroked="f">
                <v:path arrowok="t" o:connecttype="custom" o:connectlocs="0,28;0,28;0,28;0,28;0,34;3,34;3,34;5,34;8,31;17,11;17,34;17,34;17,40;20,40;20,40;23,40;23,40;37,17;34,40;34,40;34,42;37,45;37,45;40,45;43,42;43,42;43,40;46,14;46,14;46,8;43,5;43,5;37,5;34,8;23,28;26,5;26,5;23,2;20,0;20,0;14,0;11,2;0,28" o:connectangles="0,0,0,0,0,0,0,0,0,0,0,0,0,0,0,0,0,0,0,0,0,0,0,0,0,0,0,0,0,0,0,0,0,0,0,0,0,0,0,0,0,0,0"/>
              </v:shape>
              <v:shape id="Freeform 3217" o:spid="_x0000_s1506" style="position:absolute;left:7724;top:1301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5ldsMA&#10;AADcAAAADwAAAGRycy9kb3ducmV2LnhtbESPUWvCMBSF3wf+h3AF32aqyCbVKFJQnLCHuf2AS3Nt&#10;is1NbWLT/ftFEPZ4OOd8h7PeDrYRPXW+dqxgNs1AEJdO11wp+Pnevy5B+ICssXFMCn7Jw3Yzellj&#10;rl3kL+rPoRIJwj5HBSaENpfSl4Ys+qlriZN3cZ3FkGRXSd1hTHDbyHmWvUmLNacFgy0Vhsrr+W4V&#10;xHj6DP3y6m1hmiLebvrjcNJKTcbDbgUi0BD+w8/2UStYLN7hcSYd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5ldsMAAADcAAAADwAAAAAAAAAAAAAAAACYAgAAZHJzL2Rv&#10;d25yZXYueG1sUEsFBgAAAAAEAAQA9QAAAIgDAAAAAA==&#10;" path="m14,17l17,9r3,2l23,11r,6l20,20r-3,l14,17xm11,23r6,17l23,43r2,l25,40r,-6l20,26r8,-3l31,17r3,-3l31,9,28,6,23,3,14,,11,,8,6,,31r,3l2,37r3,l8,31r3,-8xe" stroked="f">
                <v:path arrowok="t" o:connecttype="custom" o:connectlocs="14,17;17,9;20,11;20,11;23,11;23,17;23,17;20,20;17,20;14,17;11,23;17,40;17,40;23,43;23,43;25,43;25,40;25,40;25,34;20,26;20,26;28,23;31,17;31,17;34,14;31,9;28,6;23,3;14,0;14,0;11,0;8,6;0,31;0,31;0,34;2,37;2,37;5,37;8,31;11,23" o:connectangles="0,0,0,0,0,0,0,0,0,0,0,0,0,0,0,0,0,0,0,0,0,0,0,0,0,0,0,0,0,0,0,0,0,0,0,0,0,0,0,0"/>
                <o:lock v:ext="edit" verticies="t"/>
              </v:shape>
              <v:shape id="Freeform 3218" o:spid="_x0000_s1505" style="position:absolute;left:7755;top:1312;width:34;height:41;visibility:visible;mso-wrap-style:square;v-text-anchor:top" coordsize="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JKA8MA&#10;AADcAAAADwAAAGRycy9kb3ducmV2LnhtbERPu2rDMBTdC/0HcQtdSiK7mCY4UUwJBNrBQx5Ltot0&#10;Y7u1rlxLsZ2/j4ZAx8N5r4vJtmKg3jeOFaTzBASxdqbhSsHpuJstQfiAbLB1TApu5KHYPD+tMTdu&#10;5D0Nh1CJGMI+RwV1CF0updc1WfRz1xFH7uJ6iyHCvpKmxzGG21a+J8mHtNhwbKixo21N+vdwtQq+&#10;b2W6N2+L6kynv5/SJPp61F6p15fpcwUi0BT+xQ/3l1GQZXFtPB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JKA8MAAADcAAAADwAAAAAAAAAAAAAAAACYAgAAZHJzL2Rv&#10;d25yZXYueG1sUEsFBgAAAAAEAAQA9QAAAIgDAAAAAA==&#10;" path="m14,41r,l23,41r6,-3l29,35,26,32r-9,l14,29,12,26r,-8l17,9r3,l23,9r9,3l34,12r,-3l34,6,26,,17,,12,3,6,6,3,15,,23r3,9l9,38r5,3xe" stroked="f">
                <v:path arrowok="t" o:connecttype="custom" o:connectlocs="14,41;14,41;23,41;29,38;29,38;29,35;26,32;26,32;17,32;17,32;14,29;12,26;12,18;12,18;17,9;20,9;23,9;23,9;32,12;32,12;34,12;34,9;34,9;34,6;26,0;26,0;17,0;12,3;6,6;3,15;3,15;0,23;3,32;9,38;14,41;14,41" o:connectangles="0,0,0,0,0,0,0,0,0,0,0,0,0,0,0,0,0,0,0,0,0,0,0,0,0,0,0,0,0,0,0,0,0,0,0,0"/>
              </v:shape>
              <v:shape id="Freeform 3219" o:spid="_x0000_s1504" style="position:absolute;left:7875;top:1347;width:49;height:46;visibility:visible;mso-wrap-style:square;v-text-anchor:top" coordsize="4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fahcQA&#10;AADcAAAADwAAAGRycy9kb3ducmV2LnhtbESP3YrCMBSE7xd8h3AE79bUnxWtRnFXRQVv/HmAQ3Ns&#10;i81JbWKtb28WFvZymJlvmNmiMYWoqXK5ZQW9bgSCOLE651TB5bz5HINwHlljYZkUvMjBYt76mGGs&#10;7ZOPVJ98KgKEXYwKMu/LWEqXZGTQdW1JHLyrrQz6IKtU6gqfAW4K2Y+ikTSYc1jIsKSfjJLb6WEU&#10;DL7Kware3Cm9fN8fiIf1lveRUp12s5yC8NT4//Bfe6cVDIcT+D0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n2oXEAAAA3AAAAA8AAAAAAAAAAAAAAAAAmAIAAGRycy9k&#10;b3ducmV2LnhtbFBLBQYAAAAABAAEAPUAAACJAwAAAAA=&#10;" path="m3,28r,l,31r,3l3,37r6,l12,31,21,11,18,37r3,3l23,43r3,-3l41,17,38,40r,6l41,46r2,l46,43,49,14r,-6l43,6,41,8r-3,3l26,31,26,8r,-5l23,,18,,15,6,3,28xe" stroked="f">
                <v:path arrowok="t" o:connecttype="custom" o:connectlocs="3,28;3,28;0,31;0,31;0,34;3,37;3,37;9,37;12,31;21,11;18,37;18,37;21,40;23,43;23,43;26,40;26,40;41,17;38,40;38,40;38,46;41,46;41,46;43,46;46,43;46,43;46,43;49,14;49,14;49,8;43,6;43,6;41,8;38,11;26,31;26,8;26,8;26,3;23,0;23,0;18,0;15,6;3,28" o:connectangles="0,0,0,0,0,0,0,0,0,0,0,0,0,0,0,0,0,0,0,0,0,0,0,0,0,0,0,0,0,0,0,0,0,0,0,0,0,0,0,0,0,0,0"/>
              </v:shape>
              <v:shape id="Freeform 3220" o:spid="_x0000_s1503" style="position:absolute;left:7936;top:1381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jSxcMA&#10;AADcAAAADwAAAGRycy9kb3ducmV2LnhtbERPz2vCMBS+C/sfwht401RxItUobliQHYa6CR6fzVtb&#10;1ryUJLbd/vrlIHj8+H6vNr2pRUvOV5YVTMYJCOLc6ooLBV+f2WgBwgdkjbVlUvBLHjbrp8EKU207&#10;PlJ7CoWIIexTVFCG0KRS+rwkg35sG+LIfVtnMEToCqkddjHc1HKaJHNpsOLYUGJDbyXlP6ebUTA/&#10;NJfMtPj+ej1fJ3+7y8EVH1ulhs/9dgkiUB8e4rt7rxXMXuL8eCYe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jSxcMAAADcAAAADwAAAAAAAAAAAAAAAACYAgAAZHJzL2Rv&#10;d25yZXYueG1sUEsFBgAAAAAEAAQA9QAAAIgDAAAAAA==&#10;" path="m3,9r11,3l17,12,20,9r,-3l17,3,5,,3,,,3,,6,3,9xe" stroked="f">
                <v:path arrowok="t" o:connecttype="custom" o:connectlocs="3,9;14,12;14,12;17,12;20,9;20,9;20,6;17,3;5,0;5,0;3,0;0,3;0,3;0,6;3,9;3,9" o:connectangles="0,0,0,0,0,0,0,0,0,0,0,0,0,0,0,0"/>
              </v:shape>
              <v:shape id="Freeform 3221" o:spid="_x0000_s1502" style="position:absolute;left:8056;top:1398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1NhsQA&#10;AADcAAAADwAAAGRycy9kb3ducmV2LnhtbESPQWsCMRSE74X+h/CE3mpWsUVXo6wFaa+uFurtsXnu&#10;Bjcv2yRd139vCoUeh5n5hlltBtuKnnwwjhVMxhkI4sppw7WC42H3PAcRIrLG1jEpuFGAzfrxYYW5&#10;dlfeU1/GWiQIhxwVNDF2uZShashiGLuOOHln5y3GJH0ttcdrgttWTrPsVVo0nBYa7OitoepS/lgF&#10;fVm995fP2/dpURZfftuaMxZGqafRUCxBRBrif/iv/aEVzF4m8HsmHQ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tTYbEAAAA3AAAAA8AAAAAAAAAAAAAAAAAmAIAAGRycy9k&#10;b3ducmV2LnhtbFBLBQYAAAAABAAEAPUAAACJAwAAAAA=&#10;" path="m,29r,l,32r,3l3,38r3,l9,35,17,12r,26l17,41r3,2l26,43,40,20,34,43r,3l37,49r3,l43,46r,-3l46,18r,-6l43,9r-3,l34,12,23,32,26,9,23,3,20,,17,3,14,6,,29xe" stroked="f">
                <v:path arrowok="t" o:connecttype="custom" o:connectlocs="0,29;0,29;0,32;0,32;0,35;3,38;3,38;6,38;9,35;17,12;17,38;17,38;17,41;20,43;20,43;26,43;26,43;40,20;34,43;34,43;34,46;37,49;37,49;40,49;43,46;43,46;43,43;46,18;46,18;46,12;43,9;43,9;40,9;34,12;23,32;26,9;26,9;23,3;20,0;20,0;17,3;14,6;0,29" o:connectangles="0,0,0,0,0,0,0,0,0,0,0,0,0,0,0,0,0,0,0,0,0,0,0,0,0,0,0,0,0,0,0,0,0,0,0,0,0,0,0,0,0,0,0"/>
              </v:shape>
              <v:shape id="Freeform 3222" o:spid="_x0000_s1501" style="position:absolute;left:8110;top:1424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MFfcYA&#10;AADcAAAADwAAAGRycy9kb3ducmV2LnhtbESPQWvCQBSE74X+h+UVequbBisS3YRQqNWLUPXi7ZF9&#10;SZZm34bsGqO/vlso9DjMzDfMuphsJ0YavHGs4HWWgCCunDbcKDgdP16WIHxA1tg5JgU38lDkjw9r&#10;zLS78heNh9CICGGfoYI2hD6T0lctWfQz1xNHr3aDxRDl0Eg94DXCbSfTJFlIi4bjQos9vbdUfR8u&#10;VoHF46Kq7+b8uZtvzvttmezN7qTU89NUrkAEmsJ/+K+91Qrmbyn8no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MFfcYAAADcAAAADwAAAAAAAAAAAAAAAACYAgAAZHJz&#10;L2Rvd25yZXYueG1sUEsFBgAAAAAEAAQA9QAAAIsDAAAAAA==&#10;" path="m15,20r3,9l21,35r5,-3l26,26,21,17r8,-5l32,9r,-3l29,3,23,6,18,9,15,3,12,,9,,6,3,9,6r3,9l3,20,,23r,3l3,29,6,26r9,-6xe" stroked="f">
                <v:path arrowok="t" o:connecttype="custom" o:connectlocs="15,20;18,29;18,29;21,35;21,35;26,32;26,32;26,32;26,26;21,17;29,12;29,12;32,9;32,9;32,6;29,3;29,3;23,6;18,9;15,3;15,3;12,0;12,0;9,0;6,3;6,3;9,6;12,15;3,20;3,20;0,23;0,23;0,26;3,29;3,29;6,26;15,20" o:connectangles="0,0,0,0,0,0,0,0,0,0,0,0,0,0,0,0,0,0,0,0,0,0,0,0,0,0,0,0,0,0,0,0,0,0,0,0,0"/>
              </v:shape>
              <v:shape id="Freeform 3223" o:spid="_x0000_s1500" style="position:absolute;left:7469;top:1401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sAt8UA&#10;AADcAAAADwAAAGRycy9kb3ducmV2LnhtbESPQWvCQBSE74L/YXmCN92otUh0FRsQUtqLUcTjI/tM&#10;grtvQ3ar6b/vFgo9DjPzDbPZ9daIB3W+caxgNk1AEJdON1wpOJ8OkxUIH5A1Gsek4Js87LbDwQZT&#10;7Z58pEcRKhEh7FNUUIfQplL6siaLfupa4ujdXGcxRNlVUnf4jHBr5DxJXqXFhuNCjS1lNZX34ssq&#10;aI7mkl+X4eO0eLtl5v2zmOecKTUe9fs1iEB9+A//tXOt4GW5gN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wC3xQAAANwAAAAPAAAAAAAAAAAAAAAAAJgCAABkcnMv&#10;ZG93bnJldi54bWxQSwUGAAAAAAQABAD1AAAAigMAAAAA&#10;" path="m14,20r6,9l22,35r3,-3l28,32,25,26,22,17r6,-5l31,9r,-3l28,3,25,6,20,9,17,3,14,,11,,8,3r,3l11,15,2,20,,23r,3l2,29,8,26r6,-6xe" stroked="f">
                <v:path arrowok="t" o:connecttype="custom" o:connectlocs="14,20;20,29;20,29;22,35;22,35;25,32;28,32;28,32;25,26;22,17;28,12;28,12;31,9;31,9;31,6;28,3;28,3;25,6;20,9;17,3;17,3;14,0;14,0;11,0;8,3;8,3;8,6;11,15;2,20;2,20;0,23;0,23;0,26;2,29;2,29;8,26;14,20" o:connectangles="0,0,0,0,0,0,0,0,0,0,0,0,0,0,0,0,0,0,0,0,0,0,0,0,0,0,0,0,0,0,0,0,0,0,0,0,0"/>
              </v:shape>
              <v:shape id="Freeform 3224" o:spid="_x0000_s1499" style="position:absolute;left:7514;top:1467;width:20;height:9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SxVcQA&#10;AADcAAAADwAAAGRycy9kb3ducmV2LnhtbESPQWvCQBSE7wX/w/KE3urGoiGkbkQKlvaoFfH4yL4m&#10;Idm3cXerW3+9Wyj0OMzMN8xqHc0gLuR8Z1nBfJaBIK6t7rhRcPjcPhUgfEDWOFgmBT/kYV1NHlZY&#10;anvlHV32oREJwr5EBW0IYymlr1sy6Gd2JE7el3UGQ5KukdrhNcHNIJ+zLJcGO04LLY702lLd77+N&#10;gvPN+fwWGxPlMZd98bY8bTcfSj1O4+YFRKAY/sN/7XetYLFcwO+ZdARk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UsVXEAAAA3AAAAA8AAAAAAAAAAAAAAAAAmAIAAGRycy9k&#10;b3ducmV2LnhtbFBLBQYAAAAABAAEAPUAAACJAwAAAAA=&#10;" path="m3,6l15,9r3,l20,6r,-3l18,3,6,,3,,,3,,6r3,xe" stroked="f">
                <v:path arrowok="t" o:connecttype="custom" o:connectlocs="3,6;15,9;15,9;18,9;20,6;20,6;20,3;18,3;6,0;6,0;3,0;0,3;0,3;0,6;3,6;3,6" o:connectangles="0,0,0,0,0,0,0,0,0,0,0,0,0,0,0,0"/>
              </v:shape>
              <v:shape id="Freeform 3225" o:spid="_x0000_s1498" style="position:absolute;left:7480;top:1416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Z8tsUA&#10;AADcAAAADwAAAGRycy9kb3ducmV2LnhtbESPQWvCQBSE7wX/w/KE3urGYkKJriKC0FyEJpHi7ZF9&#10;JsHs25DdavLv3UKhx2FmvmE2u9F04k6Day0rWC4iEMSV1S3XCsri+PYBwnlkjZ1lUjCRg9129rLB&#10;VNsHf9E997UIEHYpKmi871MpXdWQQbewPXHwrnYw6IMcaqkHfAS46eR7FCXSYMthocGeDg1Vt/zH&#10;KDCXUl+K5Lw6x+V3ex1PeZxlk1Kv83G/BuFp9P/hv/anVrCKY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ny2xQAAANwAAAAPAAAAAAAAAAAAAAAAAJgCAABkcnMv&#10;ZG93bnJldi54bWxQSwUGAAAAAAQABAD1AAAAigMAAAAA&#10;" path="m11,51l54,11,57,8r,-6l54,,49,2r-3,l3,45,,48r,6l3,54r6,l11,51xe" stroked="f">
                <v:path arrowok="t" o:connecttype="custom" o:connectlocs="11,51;54,11;54,11;57,8;57,8;57,2;54,0;54,0;49,2;46,2;3,45;3,45;0,48;0,48;0,54;3,54;3,54;9,54;11,51;11,51" o:connectangles="0,0,0,0,0,0,0,0,0,0,0,0,0,0,0,0,0,0,0,0"/>
              </v:shape>
              <v:shape id="Freeform 3226" o:spid="_x0000_s1497" style="position:absolute;left:7365;top:1768;width:81;height:46;visibility:visible;mso-wrap-style:square;v-text-anchor:top" coordsize="8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3SsYA&#10;AADcAAAADwAAAGRycy9kb3ducmV2LnhtbESPQWvCQBSE70L/w/IK3uqmJYaauooohRYvNq2U3h7Z&#10;ZzaYfRuya4z/3hUKHoeZ+YaZLwfbiJ46XztW8DxJQBCXTtdcKfj5fn96BeEDssbGMSm4kIfl4mE0&#10;x1y7M39RX4RKRAj7HBWYENpcSl8asugnriWO3sF1FkOUXSV1h+cIt418SZJMWqw5LhhsaW2oPBYn&#10;q+C4kWm2+93U7nP7NzP+cpju016p8eOwegMRaAj38H/7QytIpxnczs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I3SsYAAADcAAAADwAAAAAAAAAAAAAAAACYAgAAZHJz&#10;L2Rvd25yZXYueG1sUEsFBgAAAAAEAAQA9QAAAIsDAAAAAA==&#10;" path="m78,12r,l81,14r,3l78,23r-6,l46,14,23,43r-5,3l12,46,6,43,3,37,,14,,9,6,6r6,3l15,12r,8l18,23r5,-3l35,6,38,r5,l78,12xe" stroked="f">
                <v:path arrowok="t" o:connecttype="custom" o:connectlocs="78,12;78,12;81,14;81,17;78,23;72,23;46,14;23,43;23,43;18,46;12,46;6,43;3,37;0,14;0,14;0,9;6,6;12,9;15,12;15,20;15,20;18,23;23,20;35,6;35,6;38,0;43,0;78,12" o:connectangles="0,0,0,0,0,0,0,0,0,0,0,0,0,0,0,0,0,0,0,0,0,0,0,0,0,0,0,0"/>
              </v:shape>
              <v:shape id="Freeform 3227" o:spid="_x0000_s1496" style="position:absolute;left:7305;top:1926;width:32;height:34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y4gcgA&#10;AADcAAAADwAAAGRycy9kb3ducmV2LnhtbESPT0sDMRTE74LfIbyCF7HZ7T9lbVqkIrQeBFsVents&#10;XjeLm5c1SdvttzeFQo/DzPyGmc4724gD+VA7VpD3MxDEpdM1Vwq+Nm8PTyBCRNbYOCYFJwown93e&#10;TLHQ7sifdFjHSiQIhwIVmBjbQspQGrIY+q4lTt7OeYsxSV9J7fGY4LaRgyybSIs1pwWDLS0Mlb/r&#10;vVVgh5vXn+2kPX1sV9/vPr/v/va5Uequ1708g4jUxWv40l5qBaPxI5zPpCMg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PLiByAAAANwAAAAPAAAAAAAAAAAAAAAAAJgCAABk&#10;cnMvZG93bnJldi54bWxQSwUGAAAAAAQABAD1AAAAjQMAAAAA&#10;" path="m3,14r,l,20r3,5l6,31r8,3l23,34r3,-3l26,28,23,25r-6,l12,23r,-6l14,11r6,l29,14r3,l32,11r,-6l23,,17,,12,3,6,5,3,14xe" stroked="f">
                <v:path arrowok="t" o:connecttype="custom" o:connectlocs="3,14;3,14;0,20;3,25;6,31;14,34;14,34;23,34;26,31;26,31;26,28;23,25;23,25;17,25;17,25;12,23;12,17;12,17;14,11;20,11;20,11;29,14;29,14;32,14;32,11;32,11;32,5;23,0;23,0;17,0;12,3;6,5;3,14;3,14" o:connectangles="0,0,0,0,0,0,0,0,0,0,0,0,0,0,0,0,0,0,0,0,0,0,0,0,0,0,0,0,0,0,0,0,0,0"/>
              </v:shape>
              <v:shape id="Freeform 3228" o:spid="_x0000_s1495" style="position:absolute;left:7331;top:1974;width:26;height:35;visibility:visible;mso-wrap-style:square;v-text-anchor:top" coordsize="2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jrMIA&#10;AADcAAAADwAAAGRycy9kb3ducmV2LnhtbERPz2vCMBS+D/wfwhO8yEwV51xnFB0M3EXUufujeWvK&#10;mpeSpLX+9+Yw8Pjx/V5teluLjnyoHCuYTjIQxIXTFZcKLt+fz0sQISJrrB2TghsF2KwHTyvMtbvy&#10;ibpzLEUK4ZCjAhNjk0sZCkMWw8Q1xIn7dd5iTNCXUnu8pnBby1mWLaTFilODwYY+DBV/59YqOFwa&#10;/zV+o9nh9dR2P+OFWbbHnVKjYb99BxGpjw/xv3uvFcxf0tp0Jh0B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U+OswgAAANwAAAAPAAAAAAAAAAAAAAAAAJgCAABkcnMvZG93&#10;bnJldi54bWxQSwUGAAAAAAQABAD1AAAAhwMAAAAA&#10;" path="m11,18l20,9r,11l11,18xm9,26r11,3l20,32r,3l23,35r3,l26,32,26,6,23,3,23,,17,,14,3,,23r,3l,29r3,l6,26r3,xe" stroked="f">
                <v:path arrowok="t" o:connecttype="custom" o:connectlocs="11,18;20,9;20,20;11,18;9,26;20,29;20,32;20,32;20,35;23,35;23,35;26,35;26,35;26,35;26,32;26,6;26,6;23,3;23,0;23,0;17,0;14,3;0,23;0,23;0,26;0,26;0,29;3,29;3,29;6,26;9,26" o:connectangles="0,0,0,0,0,0,0,0,0,0,0,0,0,0,0,0,0,0,0,0,0,0,0,0,0,0,0,0,0,0,0"/>
                <o:lock v:ext="edit" verticies="t"/>
              </v:shape>
              <v:shape id="Freeform 3229" o:spid="_x0000_s1494" style="position:absolute;left:7365;top:1983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iPX8YA&#10;AADcAAAADwAAAGRycy9kb3ducmV2LnhtbESPQWvCQBSE7wX/w/KE3upGaUsbXUXUogdBoi1eH9nX&#10;JDT7NuZtNfXXdwsFj8PMfMNMZp2r1ZlaqTwbGA4SUMS5txUXBt4Pbw8voCQgW6w9k4EfEphNe3cT&#10;TK2/cEbnfShUhLCkaKAMoUm1lrwkhzLwDXH0Pn3rMETZFtq2eIlwV+tRkjxrhxXHhRIbWpSUf+2/&#10;nYGPbXbNm2wlh3klu6Pw+rTcro2573fzMahAXbiF/9sba+Dx6RX+zsQjo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iPX8YAAADcAAAADwAAAAAAAAAAAAAAAACYAgAAZHJz&#10;L2Rvd25yZXYueG1sUEsFBgAAAAAEAAQA9QAAAIsDAAAAAA==&#10;" path="m12,34r,l18,34r5,-3l20,29,12,26,9,23r,-9l12,9r6,l23,11r3,l29,9,26,6,20,,15,,9,3,3,6,,14r,6l,26r6,5l12,34xe" stroked="f">
                <v:path arrowok="t" o:connecttype="custom" o:connectlocs="12,34;12,34;18,34;23,31;23,31;20,29;20,29;20,29;12,26;12,26;9,23;9,14;9,14;12,9;18,9;18,9;23,11;23,11;26,11;29,9;29,9;26,6;20,0;20,0;15,0;9,3;3,6;0,14;0,14;0,20;0,26;6,31;12,34;12,34" o:connectangles="0,0,0,0,0,0,0,0,0,0,0,0,0,0,0,0,0,0,0,0,0,0,0,0,0,0,0,0,0,0,0,0,0,0"/>
              </v:shape>
              <v:shape id="Freeform 3230" o:spid="_x0000_s1493" style="position:absolute;left:7308;top:1937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OqwMEA&#10;AADcAAAADwAAAGRycy9kb3ducmV2LnhtbERPz2vCMBS+D/wfwhvsNtOJLdIZZQwGetqmHjw+kmda&#10;bF5qEtvuv18Ogx0/vt/r7eQ6MVCIrWcFL/MCBLH2pmWr4HT8eF6BiAnZYOeZFPxQhO1m9rDG2viR&#10;v2k4JCtyCMcaFTQp9bWUUTfkMM59T5y5iw8OU4bBShNwzOGuk4uiqKTDlnNDgz29N6Svh7tTcAlx&#10;X7ZO367ncjwNn8nu7deo1NPj9PYKItGU/sV/7p1RsKzy/HwmHw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DqsDBAAAA3AAAAA8AAAAAAAAAAAAAAAAAmAIAAGRycy9kb3du&#10;cmV2LnhtbFBLBQYAAAAABAAEAPUAAACGAwAAAAA=&#10;" path="m11,52l54,12,57,9r,-6l54,,52,,46,3,3,46,,49r3,6l6,55r3,l11,52xe" stroked="f">
                <v:path arrowok="t" o:connecttype="custom" o:connectlocs="11,52;54,12;54,12;57,9;57,9;57,3;54,0;54,0;52,0;46,3;3,46;3,46;0,49;0,49;3,55;6,55;6,55;9,55;11,52;11,52" o:connectangles="0,0,0,0,0,0,0,0,0,0,0,0,0,0,0,0,0,0,0,0"/>
              </v:shape>
            </v:group>
            <v:group id="Group 3231" o:spid="_x0000_s1489" style="position:absolute;left:12560;top:9498;width:1580;height:1842;rotation:-5275930fd" coordorigin="6,30" coordsize="3949,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st7XwwAAANwAAAAP&#10;AAAAAAAAAAAAAAAAAKoCAABkcnMvZG93bnJldi54bWxQSwUGAAAAAAQABAD6AAAAmgMAAAAA&#10;">
              <v:shape id="Freeform 3232" o:spid="_x0000_s1491" style="position:absolute;left:6;top:30;width:3949;height:4602;visibility:visible;mso-wrap-style:square;v-text-anchor:top" coordsize="3949,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XjsYA&#10;AADcAAAADwAAAGRycy9kb3ducmV2LnhtbESPQWvCQBSE7wX/w/IEb81GEbXRVaQotlTEphWvz+wz&#10;Cc2+DdmtSf99Vyj0OMzMN8xi1ZlK3KhxpWUFwygGQZxZXXKu4PNj+zgD4TyyxsoyKfghB6tl72GB&#10;ibYtv9Mt9bkIEHYJKii8rxMpXVaQQRfZmjh4V9sY9EE2udQNtgFuKjmK44k0WHJYKLCm54Kyr/Tb&#10;KDjuDvHenbt0Uz1N29POvOWvp4tSg363noPw1Pn/8F/7RSsYT0ZwP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EXjsYAAADcAAAADwAAAAAAAAAAAAAAAACYAgAAZHJz&#10;L2Rvd25yZXYueG1sUEsFBgAAAAAEAAQA9QAAAIsDAAAAAA==&#10;" path="m3949,4602l,3947,649,,3949,4602xm939,1174l543,3552r2385,395l939,1174xe" fillcolor="#f7f7f7" strokecolor="#e6e6e6" strokeweight="67e-5mm">
                <v:stroke joinstyle="miter"/>
                <v:shadow on="t" color="#adb7c3 [1304]" opacity=".5"/>
                <v:path arrowok="t" o:connecttype="custom" o:connectlocs="3949,4602;0,3947;649,0;3949,4602;939,1174;543,3552;2928,3947;939,1174" o:connectangles="0,0,0,0,0,0,0,0"/>
                <o:lock v:ext="edit" verticies="t"/>
              </v:shape>
              <v:shape id="Freeform 3233" o:spid="_x0000_s1490" style="position:absolute;left:272;top:649;width:3140;height:3653;visibility:visible;mso-wrap-style:square;v-text-anchor:top" coordsize="3140,3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UusMA&#10;AADcAAAADwAAAGRycy9kb3ducmV2LnhtbESPX2vCMBTF3wf7DuEKe1tTt1m0M8osDPqq1fdLc23K&#10;mpuuibbu0y+DgY+H8+fHWW8n24krDb51rGCepCCIa6dbbhQcq8/nJQgfkDV2jknBjTxsN48Pa8y1&#10;G3lP10NoRBxhn6MCE0KfS+lrQxZ94nri6J3dYDFEOTRSDzjGcdvJlzTNpMWWI8FgT4Wh+utwsZHr&#10;fszpu9gvqnZZ3U47Xa7SUCr1NJs+3kEEmsI9/N8utYK37BX+zs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CUusMAAADcAAAADwAAAAAAAAAAAAAAAACYAgAAZHJzL2Rv&#10;d25yZXYueG1sUEsFBgAAAAAEAAQA9QAAAIgDAAAAAA==&#10;" path="m,3151l537,,3140,3653,,3151xe" filled="f" strokecolor="white" strokeweight="67e-5mm">
                <v:stroke joinstyle="miter"/>
                <v:path arrowok="t" o:connecttype="custom" o:connectlocs="0,3151;537,0;3140,3653;0,3151" o:connectangles="0,0,0,0"/>
              </v:shape>
            </v:group>
            <w10:wrap anchorx="page" anchory="page"/>
          </v:group>
        </w:pict>
      </w:r>
      <w:r>
        <w:rPr>
          <w:noProof/>
          <w:lang w:val="de-DE"/>
        </w:rPr>
        <w:pict>
          <v:roundrect id="AutoShape 3081" o:spid="_x0000_s1487" style="position:absolute;margin-left:0;margin-top:0;width:10in;height:540pt;z-index:-251504640;visibility:visible;mso-position-horizontal:center;mso-position-horizontal-relative:page;mso-position-vertical:center;mso-position-vertical-relative:page" arcsize="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" o:allowincell="f" fillcolor="#8494a6 [1944]" strokecolor="#f2f2f2 [3052]" strokeweight="3pt">
            <v:fill color2="#d6dbe1 [664]" angle="135" focus="50%" type="gradient"/>
            <v:shadow on="t" color="#20262d [1608]" opacity=".5" offset="1pt"/>
            <w10:wrap anchorx="page" anchory="page"/>
          </v:roundrect>
        </w:pict>
      </w:r>
      <w:r>
        <w:rPr>
          <w:noProof/>
          <w:lang w:val="de-DE"/>
        </w:rPr>
        <w:pict>
          <v:shape id="Text Box 3131" o:spid="_x0000_s1486" type="#_x0000_t202" style="position:absolute;margin-left:59.75pt;margin-top:69.1pt;width:174.25pt;height:64.8pt;z-index:251817984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" o:allowincell="f" filled="f" stroked="f">
            <v:textbox>
              <w:txbxContent>
                <w:p w:rsidR="005F464A" w:rsidRPr="0030206F" w:rsidRDefault="005F464A">
                  <w:pPr>
                    <w:pStyle w:val="Month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Juni 2017</w:t>
                  </w:r>
                </w:p>
              </w:txbxContent>
            </v:textbox>
            <w10:wrap anchorx="page" anchory="page"/>
          </v:shape>
        </w:pict>
      </w:r>
      <w:r w:rsidR="008C5F11" w:rsidRPr="0030206F">
        <w:rPr>
          <w:lang w:val="de-DE"/>
        </w:rPr>
        <w:br w:type="page"/>
      </w:r>
    </w:p>
    <w:tbl>
      <w:tblPr>
        <w:tblW w:w="11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643"/>
        <w:gridCol w:w="1643"/>
        <w:gridCol w:w="1646"/>
        <w:gridCol w:w="1646"/>
        <w:gridCol w:w="1646"/>
        <w:gridCol w:w="1646"/>
        <w:gridCol w:w="1646"/>
      </w:tblGrid>
      <w:tr w:rsidR="0030206F" w:rsidRPr="0030206F" w:rsidTr="00821E5D">
        <w:trPr>
          <w:cantSplit/>
          <w:trHeight w:hRule="exact" w:val="622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lastRenderedPageBreak/>
              <w:t>MONTAG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DIENSTAG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MITTWOCH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DONNERSTAG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FREITAG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SAMSTAG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SONNTAG</w:t>
            </w:r>
          </w:p>
        </w:tc>
      </w:tr>
      <w:tr w:rsidR="00712AF3" w:rsidRPr="0030206F" w:rsidTr="00E64CE7">
        <w:trPr>
          <w:cantSplit/>
          <w:trHeight w:hRule="exact" w:val="1008"/>
          <w:jc w:val="center"/>
        </w:trPr>
        <w:tc>
          <w:tcPr>
            <w:tcW w:w="8224" w:type="dxa"/>
            <w:gridSpan w:val="5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12AF3" w:rsidRPr="00712AF3" w:rsidRDefault="00712AF3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12AF3" w:rsidRPr="00712AF3" w:rsidRDefault="00712AF3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12AF3" w:rsidRPr="00712AF3" w:rsidRDefault="00712AF3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</w:t>
            </w:r>
          </w:p>
        </w:tc>
      </w:tr>
      <w:tr w:rsidR="00C5781A" w:rsidRPr="0030206F" w:rsidTr="00821E5D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3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AF68E8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9</w:t>
            </w:r>
          </w:p>
        </w:tc>
      </w:tr>
      <w:tr w:rsidR="00C5781A" w:rsidRPr="0030206F" w:rsidTr="00821E5D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10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16</w:t>
            </w:r>
          </w:p>
        </w:tc>
      </w:tr>
      <w:tr w:rsidR="00C5781A" w:rsidRPr="0030206F" w:rsidTr="00821E5D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17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19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23</w:t>
            </w:r>
          </w:p>
        </w:tc>
      </w:tr>
      <w:tr w:rsidR="00C5781A" w:rsidRPr="0030206F" w:rsidTr="00821E5D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24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29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C5781A" w:rsidRPr="00712AF3" w:rsidRDefault="005F464A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30</w:t>
            </w:r>
          </w:p>
        </w:tc>
      </w:tr>
      <w:tr w:rsidR="00712AF3" w:rsidRPr="0030206F" w:rsidTr="00A4092C">
        <w:trPr>
          <w:cantSplit/>
          <w:trHeight w:hRule="exact" w:val="1008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12AF3" w:rsidRPr="00712AF3" w:rsidRDefault="00712AF3" w:rsidP="005F464A">
            <w:pPr>
              <w:pStyle w:val="Dates"/>
              <w:rPr>
                <w:b/>
                <w:sz w:val="22"/>
              </w:rPr>
            </w:pPr>
            <w:r w:rsidRPr="00712AF3">
              <w:rPr>
                <w:b/>
                <w:sz w:val="22"/>
              </w:rPr>
              <w:t>31</w:t>
            </w:r>
          </w:p>
        </w:tc>
        <w:tc>
          <w:tcPr>
            <w:tcW w:w="9873" w:type="dxa"/>
            <w:gridSpan w:val="6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12AF3" w:rsidRPr="00712AF3" w:rsidRDefault="00712AF3" w:rsidP="005F464A">
            <w:pPr>
              <w:pStyle w:val="Dates"/>
              <w:rPr>
                <w:b/>
                <w:sz w:val="22"/>
              </w:rPr>
            </w:pPr>
          </w:p>
        </w:tc>
      </w:tr>
    </w:tbl>
    <w:p w:rsidR="00EE2F61" w:rsidRPr="0030206F" w:rsidRDefault="005F464A">
      <w:pPr>
        <w:rPr>
          <w:lang w:val="de-DE"/>
        </w:rPr>
      </w:pPr>
      <w:r>
        <w:rPr>
          <w:noProof/>
          <w:lang w:val="de-DE"/>
        </w:rPr>
        <w:pict>
          <v:group id="Group 3550" o:spid="_x0000_s1334" style="position:absolute;margin-left:0;margin-top:36.7pt;width:700.55pt;height:561.6pt;z-index:-251481088;mso-position-horizontal:center;mso-position-horizontal-relative:page;mso-position-vertical-relative:page" coordorigin="866,737" coordsize="14014,1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" o:allowincell="f">
            <v:group id="Group 3235" o:spid="_x0000_s1445" style="position:absolute;left:1806;top:2724;width:5926;height:8057;rotation:-977301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d4xvTCAAAA3AAAAA8A&#10;AAAAAAAAAAAAAAAAqgIAAGRycy9kb3ducmV2LnhtbFBLBQYAAAAABAAEAPoAAACZAwAAAAA=&#10;">
              <v:shape id="Freeform 3236" o:spid="_x0000_s1485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g68IA&#10;AADcAAAADwAAAGRycy9kb3ducmV2LnhtbESPQW/CMAyF70j7D5GRdoMUDmh0BDQhFTHttLIfYDVe&#10;U5E4VZPR8u/nAxI3W+/5vc+7wxS8utGQusgGVssCFHETbcetgZ9LtXgDlTKyRR+ZDNwpwWH/Mtth&#10;aePI33Src6skhFOJBlzOfal1ahwFTMvYE4v2G4eAWdah1XbAUcKD1+ui2OiAHUuDw56Ojppr/RcM&#10;nOpjlXz76cb15K9fXNuTrbbGvM6nj3dQmab8ND+uz1bwN4Ivz8gEev8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hiDrwgAAANwAAAAPAAAAAAAAAAAAAAAAAJgCAABkcnMvZG93&#10;bnJldi54bWxQSwUGAAAAAAQABAD1AAAAhwMAAAAA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<o:lock v:ext="edit" verticies="t"/>
              </v:shape>
              <v:shape id="Freeform 3237" o:spid="_x0000_s1484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jSFMEA&#10;AADcAAAADwAAAGRycy9kb3ducmV2LnhtbERPTWsCMRC9F/ofwhS81awV17IapQgFj3a1tMdhM27W&#10;JpMlibr++0Yo9DaP9znL9eCsuFCInWcFk3EBgrjxuuNWwWH//vwKIiZkjdYzKbhRhPXq8WGJlfZX&#10;/qBLnVqRQzhWqMCk1FdSxsaQwzj2PXHmjj44TBmGVuqA1xzurHwpilI67Dg3GOxpY6j5qc9OwWxT&#10;7ubyK9jP9rs+zr3ZT6U9KTV6Gt4WIBIN6V/8597qPL+cwP2ZfI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I0hTBAAAA3AAAAA8AAAAAAAAAAAAAAAAAmAIAAGRycy9kb3du&#10;cmV2LnhtbFBLBQYAAAAABAAEAPUAAACGAwAAAAA=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<o:lock v:ext="edit" verticies="t"/>
              </v:shape>
              <v:line id="Line 3238" o:spid="_x0000_s1483" style="position:absolute;visibility:visibl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RMdcAAAADcAAAADwAAAGRycy9kb3ducmV2LnhtbERPTWvCQBC9F/wPywje6sYgUqKriCJ6&#10;8FLboschOybBzGzIrpr8e7dQ6G0e73MWq45r9aDWV04MTMYJKJLc2UoKA99fu/cPUD6gWKydkIGe&#10;PKyWg7cFZtY95ZMep1CoGCI+QwNlCE2mtc9LYvRj15BE7upaxhBhW2jb4jOGc63TJJlpxkpiQ4kN&#10;bUrKb6c7G0iDUD7l43671/fLDx/6M2NvzGjYreegAnXhX/znPtg4f5bC7zPxAr1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V0THXAAAAA3AAAAA8AAAAAAAAAAAAAAAAA&#10;oQIAAGRycy9kb3ducmV2LnhtbFBLBQYAAAAABAAEAPkAAACOAwAAAAA=&#10;" strokecolor="#1a1a1a" strokeweight="17e-5mm">
                <v:stroke joinstyle="miter"/>
              </v:line>
              <v:line id="Line 3239" o:spid="_x0000_s1482" style="position:absolute;visibility:visibl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jp7sEAAADcAAAADwAAAGRycy9kb3ducmV2LnhtbERPTWvCQBC9C/0PyxR6M5umIiW6htJS&#10;9OCl2lKPQ3ZMgpnZkF01+ffdguBtHu9zlsXArbpQ7xsnBp6TFBRJ6WwjlYHv/ef0FZQPKBZbJ2Rg&#10;JA/F6mGyxNy6q3zRZRcqFUPE52igDqHLtfZlTYw+cR1J5I6uZwwR9pW2PV5jOLc6S9O5ZmwkNtTY&#10;0XtN5Wl3ZgNZECpnvF1/rPX58MOb8ZdxNObpcXhbgAo0hLv45t7YOH/+Av/PxAv0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OOnuwQAAANwAAAAPAAAAAAAAAAAAAAAA&#10;AKECAABkcnMvZG93bnJldi54bWxQSwUGAAAAAAQABAD5AAAAjwMAAAAA&#10;" strokecolor="#1a1a1a" strokeweight="17e-5mm">
                <v:stroke joinstyle="miter"/>
              </v:line>
              <v:line id="Line 3240" o:spid="_x0000_s1481" style="position:absolute;visibility:visibl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FxmsAAAADcAAAADwAAAGRycy9kb3ducmV2LnhtbERPTYvCMBC9C/6HMII3TRWRpWsUUUQP&#10;XtZV3OPQzLZlO5PSRG3/vVkQvM3jfc5i1XKl7tT40omByTgBRZI5W0pu4Py9G32A8gHFYuWEDHTk&#10;YbXs9xaYWveQL7qfQq5iiPgUDRQh1KnWPiuI0Y9dTRK5X9cwhgibXNsGHzGcKz1NkrlmLCU2FFjT&#10;pqDs73RjA9MglM34uN/u9e3nwofuytgZMxy0609QgdrwFr/cBxvnz2fw/0y8QC+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XRcZrAAAAA3AAAAA8AAAAAAAAAAAAAAAAA&#10;oQIAAGRycy9kb3ducmV2LnhtbFBLBQYAAAAABAAEAPkAAACOAwAAAAA=&#10;" strokecolor="#1a1a1a" strokeweight="17e-5mm">
                <v:stroke joinstyle="miter"/>
              </v:line>
              <v:line id="Line 3241" o:spid="_x0000_s1480" style="position:absolute;visibility:visibl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3UAcEAAADcAAAADwAAAGRycy9kb3ducmV2LnhtbERPTWvCQBC9C/0PyxR6M5uGKiW6htJS&#10;9OCl2lKPQ3ZMgpnZkF01+ffdguBtHu9zlsXArbpQ7xsnBp6TFBRJ6WwjlYHv/ef0FZQPKBZbJ2Rg&#10;JA/F6mGyxNy6q3zRZRcqFUPE52igDqHLtfZlTYw+cR1J5I6uZwwR9pW2PV5jOLc6S9O5ZmwkNtTY&#10;0XtN5Wl3ZgNZECpfeLv+WOvz4Yc34y/jaMzT4/C2ABVoCHfxzb2xcf58Bv/PxAv0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ndQBwQAAANwAAAAPAAAAAAAAAAAAAAAA&#10;AKECAABkcnMvZG93bnJldi54bWxQSwUGAAAAAAQABAD5AAAAjwMAAAAA&#10;" strokecolor="#1a1a1a" strokeweight="17e-5mm">
                <v:stroke joinstyle="miter"/>
              </v:line>
              <v:line id="Line 3242" o:spid="_x0000_s1479" style="position:absolute;visibility:visibl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9KdsEAAADcAAAADwAAAGRycy9kb3ducmV2LnhtbERPTWvCQBC9F/oflin01mwqJZToGqSl&#10;6KEXrdIeh+yYBDOzIbvR5N93BcHbPN7nLIqRW3Wm3jdODLwmKSiS0tlGKgP7n6+Xd1A+oFhsnZCB&#10;iTwUy8eHBebWXWRL512oVAwRn6OBOoQu19qXNTH6xHUkkTu6njFE2Ffa9niJ4dzqWZpmmrGR2FBj&#10;Rx81lafdwAZmQah84+/151oPfwfeTL+MkzHPT+NqDirQGO7im3tj4/wsg+sz8QK9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T0p2wQAAANwAAAAPAAAAAAAAAAAAAAAA&#10;AKECAABkcnMvZG93bnJldi54bWxQSwUGAAAAAAQABAD5AAAAjwMAAAAA&#10;" strokecolor="#1a1a1a" strokeweight="17e-5mm">
                <v:stroke joinstyle="miter"/>
              </v:line>
              <v:line id="Line 3243" o:spid="_x0000_s1478" style="position:absolute;visibility:visibl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Pv7cAAAADcAAAADwAAAGRycy9kb3ducmV2LnhtbERPTWvCQBC9C/0PyxS86aYitkRXKS2i&#10;By9qRY9DdkyCmdmQXTX5964g9DaP9zmzRcuVulHjSycGPoYJKJLM2VJyA3/75eALlA8oFisnZKAj&#10;D4v5W2+GqXV32dJtF3IVQ8SnaKAIoU619llBjH7oapLInV3DGCJscm0bvMdwrvQoSSaasZTYUGBN&#10;PwVll92VDYyCUDbmzep3pa+nA6+7I2NnTP+9/Z6CCtSGf/HLvbZx/uQTns/EC/T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UD7+3AAAAA3AAAAA8AAAAAAAAAAAAAAAAA&#10;oQIAAGRycy9kb3ducmV2LnhtbFBLBQYAAAAABAAEAPkAAACOAwAAAAA=&#10;" strokecolor="#1a1a1a" strokeweight="17e-5mm">
                <v:stroke joinstyle="miter"/>
              </v:line>
              <v:line id="Line 3244" o:spid="_x0000_s1477" style="position:absolute;visibility:visibl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x7n8MAAADcAAAADwAAAGRycy9kb3ducmV2LnhtbESPQWvCQBCF74X+h2UEb3WjFCmpq5SW&#10;ogcvWkt7HLJjEszMhuyqyb93DoK3Gd6b975ZrHpuzIW6WAdxMJ1kYEiK4GspHRx+vl/ewMSE4rEJ&#10;Qg4GirBaPj8tMPfhKju67FNpNERijg6qlNrc2lhUxBgnoSVR7Rg6xqRrV1rf4VXDubGzLJtbxlq0&#10;ocKWPisqTvszO5gloeKVt+uvtT3///Jm+GMcnBuP+o93MIn69DDfrzde8edKq8/oBHZ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ce5/DAAAA3AAAAA8AAAAAAAAAAAAA&#10;AAAAoQIAAGRycy9kb3ducmV2LnhtbFBLBQYAAAAABAAEAPkAAACRAwAAAAA=&#10;" strokecolor="#1a1a1a" strokeweight="17e-5mm">
                <v:stroke joinstyle="miter"/>
              </v:line>
              <v:line id="Line 3245" o:spid="_x0000_s1476" style="position:absolute;visibility:visibl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DeBMAAAADcAAAADwAAAGRycy9kb3ducmV2LnhtbERPTWvCQBC9C/0PyxS86aYi0kZXKS2i&#10;By9qRY9DdkyCmdmQXTX5964g9DaP9zmzRcuVulHjSycGPoYJKJLM2VJyA3/75eATlA8oFisnZKAj&#10;D4v5W2+GqXV32dJtF3IVQ8SnaKAIoU619llBjH7oapLInV3DGCJscm0bvMdwrvQoSSaasZTYUGBN&#10;PwVll92VDYyCUDbmzep3pa+nA6+7I2NnTP+9/Z6CCtSGf/HLvbZx/uQLns/EC/T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vQ3gTAAAAA3AAAAA8AAAAAAAAAAAAAAAAA&#10;oQIAAGRycy9kb3ducmV2LnhtbFBLBQYAAAAABAAEAPkAAACOAwAAAAA=&#10;" strokecolor="#1a1a1a" strokeweight="17e-5mm">
                <v:stroke joinstyle="miter"/>
              </v:line>
              <v:line id="Line 3246" o:spid="_x0000_s1475" style="position:absolute;visibility:visibl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PhRMQAAADcAAAADwAAAGRycy9kb3ducmV2LnhtbESPQWvCQBCF7wX/wzJCb3VTKW2JrlKU&#10;oodeqhU9DtkxCWZmQ3bV5N93DoXeZnhv3vtmvuy5MTfqYh3EwfMkA0NSBF9L6eBn//n0DiYmFI9N&#10;EHIwUITlYvQwx9yHu3zTbZdKoyESc3RQpdTm1saiIsY4CS2JaufQMSZdu9L6Du8azo2dZtmrZaxF&#10;GypsaVVRcdld2cE0CRUv/LVZb+z1dODtcGQcnHsc9x8zMIn69G/+u956xX9TfH1GJ7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M+FExAAAANwAAAAPAAAAAAAAAAAA&#10;AAAAAKECAABkcnMvZG93bnJldi54bWxQSwUGAAAAAAQABAD5AAAAkgMAAAAA&#10;" strokecolor="#1a1a1a" strokeweight="17e-5mm">
                <v:stroke joinstyle="miter"/>
              </v:line>
              <v:line id="Line 3247" o:spid="_x0000_s1474" style="position:absolute;visibility:visibl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9E38EAAADcAAAADwAAAGRycy9kb3ducmV2LnhtbERPS2vCQBC+F/wPywje6iYiraSuQRTR&#10;Qy8+SnscstMkNDMbsqsm/75bEHqbj+85y7znRt2o87UTA+k0AUVSOFtLaeBy3j0vQPmAYrFxQgYG&#10;8pCvRk9LzKy7y5Fup1CqGCI+QwNVCG2mtS8qYvRT15JE7tt1jCHCrtS2w3sM50bPkuRFM9YSGyps&#10;aVNR8XO6soFZECrm/L7f7vX164MPwyfjYMxk3K/fQAXqw7/44T7YOP81hb9n4gV6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f0TfwQAAANwAAAAPAAAAAAAAAAAAAAAA&#10;AKECAABkcnMvZG93bnJldi54bWxQSwUGAAAAAAQABAD5AAAAjwMAAAAA&#10;" strokecolor="#1a1a1a" strokeweight="17e-5mm">
                <v:stroke joinstyle="miter"/>
              </v:line>
              <v:line id="Line 3248" o:spid="_x0000_s1473" style="position:absolute;visibility:visibl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3aqMEAAADcAAAADwAAAGRycy9kb3ducmV2LnhtbERPTWvCQBC9F/wPywi91Y2htJK6CaKI&#10;HnrRVtrjkJ0mwcxsyK6a/PtuQehtHu9zlsXArbpS7xsnBuazBBRJ6WwjlYHPj+3TApQPKBZbJ2Rg&#10;JA9FPnlYYmbdTQ50PYZKxRDxGRqoQ+gyrX1ZE6OfuY4kcj+uZwwR9pW2Pd5iOLc6TZIXzdhIbKix&#10;o3VN5fl4YQNpECqf+X232enL94n34xfjaMzjdFi9gQo0hH/x3b23cf5rCn/PxAt0/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rdqowQAAANwAAAAPAAAAAAAAAAAAAAAA&#10;AKECAABkcnMvZG93bnJldi54bWxQSwUGAAAAAAQABAD5AAAAjwMAAAAA&#10;" strokecolor="#1a1a1a" strokeweight="17e-5mm">
                <v:stroke joinstyle="miter"/>
              </v:line>
              <v:line id="Line 3249" o:spid="_x0000_s1472" style="position:absolute;visibility:visibl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F/M8IAAADcAAAADwAAAGRycy9kb3ducmV2LnhtbERPTWvCQBC9C/0PyxS86aZWrEQ3UlqK&#10;HnrRtuhxyE6T0MxsyK4x+fddQfA2j/c5603Pteqo9ZUTA0/TBBRJ7mwlhYHvr4/JEpQPKBZrJ2Rg&#10;IA+b7GG0xtS6i+ypO4RCxRDxKRooQ2hSrX1eEqOfuoYkcr+uZQwRtoW2LV5iONd6liQLzVhJbCix&#10;obeS8r/DmQ3MglA+58/t+1afTz+8G46MgzHjx/51BSpQH+7im3tn4/yXZ7g+Ey/Q2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+F/M8IAAADcAAAADwAAAAAAAAAAAAAA&#10;AAChAgAAZHJzL2Rvd25yZXYueG1sUEsFBgAAAAAEAAQA+QAAAJADAAAAAA==&#10;" strokecolor="#1a1a1a" strokeweight="17e-5mm">
                <v:stroke joinstyle="miter"/>
              </v:line>
              <v:line id="Line 3250" o:spid="_x0000_s1471" style="position:absolute;visibility:visibl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jnR8EAAADcAAAADwAAAGRycy9kb3ducmV2LnhtbERPTWvCQBC9C/0PyxR6MxtFtKSuIkrR&#10;gxe1pT0O2WkSmpkN2VWTf+8Kgrd5vM+ZLzuu1YVaXzkxMEpSUCS5s5UUBr5On8N3UD6gWKydkIGe&#10;PCwXL4M5ZtZd5UCXYyhUDBGfoYEyhCbT2uclMfrENSSR+3MtY4iwLbRt8RrDudbjNJ1qxkpiQ4kN&#10;rUvK/49nNjAOQvmE99vNVp9/v3nX/zD2xry9dqsPUIG68BQ/3Dsb588mcH8mXqAX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COdHwQAAANwAAAAPAAAAAAAAAAAAAAAA&#10;AKECAABkcnMvZG93bnJldi54bWxQSwUGAAAAAAQABAD5AAAAjwMAAAAA&#10;" strokecolor="#1a1a1a" strokeweight="17e-5mm">
                <v:stroke joinstyle="miter"/>
              </v:line>
              <v:line id="Line 3251" o:spid="_x0000_s1470" style="position:absolute;visibility:visibl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RC3MIAAADcAAAADwAAAGRycy9kb3ducmV2LnhtbERPTWvCQBC9C/0PyxS86aZSrUQ3UlqK&#10;HnrRtuhxyE6T0MxsyK4x+fddQfA2j/c5603Pteqo9ZUTA0/TBBRJ7mwlhYHvr4/JEpQPKBZrJ2Rg&#10;IA+b7GG0xtS6i+ypO4RCxRDxKRooQ2hSrX1eEqOfuoYkcr+uZQwRtoW2LV5iONd6liQLzVhJbCix&#10;obeS8r/DmQ3MglD+zJ/b960+n354NxwZB2PGj/3rClSgPtzFN/fOxvkvc7g+Ey/Q2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0RC3MIAAADcAAAADwAAAAAAAAAAAAAA&#10;AAChAgAAZHJzL2Rvd25yZXYueG1sUEsFBgAAAAAEAAQA+QAAAJADAAAAAA==&#10;" strokecolor="#1a1a1a" strokeweight="17e-5mm">
                <v:stroke joinstyle="miter"/>
              </v:line>
              <v:line id="Line 3252" o:spid="_x0000_s1469" style="position:absolute;visibility:visibl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bcq8AAAADcAAAADwAAAGRycy9kb3ducmV2LnhtbERPTWvCQBC9C/0PyxS86aYitkRXKS2i&#10;By9qRY9DdkyCmdmQXTX5964g9DaP9zmzRcuVulHjSycGPoYJKJLM2VJyA3/75eALlA8oFisnZKAj&#10;D4v5W2+GqXV32dJtF3IVQ8SnaKAIoU619llBjH7oapLInV3DGCJscm0bvMdwrvQoSSaasZTYUGBN&#10;PwVll92VDYyCUDbmzep3pa+nA6+7I2NnTP+9/Z6CCtSGf/HLvbZx/ucEns/EC/T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+W3KvAAAAA3AAAAA8AAAAAAAAAAAAAAAAA&#10;oQIAAGRycy9kb3ducmV2LnhtbFBLBQYAAAAABAAEAPkAAACOAwAAAAA=&#10;" strokecolor="#1a1a1a" strokeweight="17e-5mm">
                <v:stroke joinstyle="miter"/>
              </v:line>
              <v:line id="Line 3253" o:spid="_x0000_s1468" style="position:absolute;visibility:visibl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p5MMEAAADcAAAADwAAAGRycy9kb3ducmV2LnhtbERPTWvCQBC9C/0PyxR6M5uGoiW6htJS&#10;9OCl2lKPQ3ZMgpnZkF01+ffdguBtHu9zlsXArbpQ7xsnBp6TFBRJ6WwjlYHv/ef0FZQPKBZbJ2Rg&#10;JA/F6mGyxNy6q3zRZRcqFUPE52igDqHLtfZlTYw+cR1J5I6uZwwR9pW2PV5jOLc6S9OZZmwkNtTY&#10;0XtN5Wl3ZgNZECpfeLv+WOvz4Yc34y/jaMzT4/C2ABVoCHfxzb2xcf58Dv/PxAv0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2nkwwQAAANwAAAAPAAAAAAAAAAAAAAAA&#10;AKECAABkcnMvZG93bnJldi54bWxQSwUGAAAAAAQABAD5AAAAjwMAAAAA&#10;" strokecolor="#1a1a1a" strokeweight="17e-5mm">
                <v:stroke joinstyle="miter"/>
              </v:line>
              <v:line id="Line 3254" o:spid="_x0000_s1467" style="position:absolute;visibility:visibl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XtQsQAAADcAAAADwAAAGRycy9kb3ducmV2LnhtbESPQWvCQBCF7wX/wzJCb3VTKW2JrlKU&#10;oodeqhU9DtkxCWZmQ3bV5N93DoXeZnhv3vtmvuy5MTfqYh3EwfMkA0NSBF9L6eBn//n0DiYmFI9N&#10;EHIwUITlYvQwx9yHu3zTbZdKoyESc3RQpdTm1saiIsY4CS2JaufQMSZdu9L6Du8azo2dZtmrZaxF&#10;GypsaVVRcdld2cE0CRUv/LVZb+z1dODtcGQcnHsc9x8zMIn69G/+u956xX9TWn1GJ7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Re1CxAAAANwAAAAPAAAAAAAAAAAA&#10;AAAAAKECAABkcnMvZG93bnJldi54bWxQSwUGAAAAAAQABAD5AAAAkgMAAAAA&#10;" strokecolor="#1a1a1a" strokeweight="17e-5mm">
                <v:stroke joinstyle="miter"/>
              </v:line>
              <v:line id="Line 3255" o:spid="_x0000_s1466" style="position:absolute;visibility:visibl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lI2cIAAADcAAAADwAAAGRycy9kb3ducmV2LnhtbERPTWvCQBC9C/0PyxS86aZStEY3UlqK&#10;HnrRtuhxyE6T0MxsyK4x+fddQfA2j/c5603Pteqo9ZUTA0/TBBRJ7mwlhYHvr4/JCygfUCzWTsjA&#10;QB422cNojal1F9lTdwiFiiHiUzRQhtCkWvu8JEY/dQ1J5H5dyxgibAttW7zEcK71LEnmmrGS2FBi&#10;Q28l5X+HMxuYBaH8mT+371t9Pv3wbjgyDsaMH/vXFahAfbiLb+6djfMXS7g+Ey/Q2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lI2cIAAADcAAAADwAAAAAAAAAAAAAA&#10;AAChAgAAZHJzL2Rvd25yZXYueG1sUEsFBgAAAAAEAAQA+QAAAJADAAAAAA==&#10;" strokecolor="#1a1a1a" strokeweight="17e-5mm">
                <v:stroke joinstyle="miter"/>
              </v:line>
              <v:line id="Line 3256" o:spid="_x0000_s1465" style="position:absolute;visibility:visibl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aRY8QAAADcAAAADwAAAGRycy9kb3ducmV2LnhtbESPT2vCQBDF74V+h2UEb3WjlCKpq5SW&#10;ogcv/intcciOSTAzG7KrJt/eORS8zfDevPebxarnxlypi3UQB9NJBoakCL6W0sHx8P0yBxMTiscm&#10;CDkYKMJq+fy0wNyHm+zouk+l0RCJOTqoUmpza2NREWOchJZEtVPoGJOuXWl9hzcN58bOsuzNMtai&#10;DRW29FlRcd5f2MEsCRWvvF1/re3l74c3wy/j4Nx41H+8g0nUp4f5/3rjFX+u+PqMTm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5pFjxAAAANwAAAAPAAAAAAAAAAAA&#10;AAAAAKECAABkcnMvZG93bnJldi54bWxQSwUGAAAAAAQABAD5AAAAkgMAAAAA&#10;" strokecolor="#1a1a1a" strokeweight="17e-5mm">
                <v:stroke joinstyle="miter"/>
              </v:line>
              <v:line id="Line 3257" o:spid="_x0000_s1464" style="position:absolute;visibility:visibl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o0+MEAAADcAAAADwAAAGRycy9kb3ducmV2LnhtbERPS2vCQBC+C/0PyxR6041SRFJXKS3F&#10;HHoxWtrjkJ0moZnZkF3z+PddQfA2H99ztvuRG9VT52snBpaLBBRJ4WwtpYHz6WO+AeUDisXGCRmY&#10;yMN+9zDbYmrdIEfq81CqGCI+RQNVCG2qtS8qYvQL15JE7td1jCHCrtS2wyGGc6NXSbLWjLXEhgpb&#10;equo+MsvbGAVhIpn/jy8H/Tl54uz6ZtxMubpcXx9ARVoDHfxzZ3ZOH+zhOsz8QK9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qjT4wQAAANwAAAAPAAAAAAAAAAAAAAAA&#10;AKECAABkcnMvZG93bnJldi54bWxQSwUGAAAAAAQABAD5AAAAjwMAAAAA&#10;" strokecolor="#1a1a1a" strokeweight="17e-5mm">
                <v:stroke joinstyle="miter"/>
              </v:line>
              <v:line id="Line 3258" o:spid="_x0000_s1463" style="position:absolute;visibility:visibl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iqj8EAAADcAAAADwAAAGRycy9kb3ducmV2LnhtbERPTWvCQBC9C/0PyxS86aZBRKJrkJai&#10;By/alvY4ZMckmJkN2Y0m/94tFHqbx/ucTT5wo27U+dqJgZd5AoqkcLaW0sDnx/tsBcoHFIuNEzIw&#10;kod8+zTZYGbdXU50O4dSxRDxGRqoQmgzrX1REaOfu5YkchfXMYYIu1LbDu8xnBudJslSM9YSGyps&#10;6bWi4nru2UAahIoFH/dve93/fPFh/GYcjZk+D7s1qEBD+Bf/uQ82zl+l8PtMvEB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eKqPwQAAANwAAAAPAAAAAAAAAAAAAAAA&#10;AKECAABkcnMvZG93bnJldi54bWxQSwUGAAAAAAQABAD5AAAAjwMAAAAA&#10;" strokecolor="#1a1a1a" strokeweight="17e-5mm">
                <v:stroke joinstyle="miter"/>
              </v:line>
              <v:line id="Line 3259" o:spid="_x0000_s1462" style="position:absolute;visibility:visibl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QPFMEAAADcAAAADwAAAGRycy9kb3ducmV2LnhtbERPS2vCQBC+F/wPywi91Y22FIlugliK&#10;HnqpD/Q4ZMckmJkN2VWTf98tFHqbj+85y7znRt2p87UTA9NJAoqkcLaW0sBh//kyB+UDisXGCRkY&#10;yEOejZ6WmFr3kG+670KpYoj4FA1UIbSp1r6oiNFPXEsSuYvrGEOEXalth48Yzo2eJcm7ZqwlNlTY&#10;0rqi4rq7sYFZECre+GvzsdG385G3w4lxMOZ53K8WoAL14V/8597aOH/+Cr/PxAt09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NA8UwQAAANwAAAAPAAAAAAAAAAAAAAAA&#10;AKECAABkcnMvZG93bnJldi54bWxQSwUGAAAAAAQABAD5AAAAjwMAAAAA&#10;" strokecolor="#1a1a1a" strokeweight="17e-5mm">
                <v:stroke joinstyle="miter"/>
              </v:line>
              <v:line id="Line 3260" o:spid="_x0000_s1461" style="position:absolute;visibility:visibl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2XYMEAAADcAAAADwAAAGRycy9kb3ducmV2LnhtbERPTWvCQBC9C/0PyxS86aYSikRXKS1i&#10;Dr00tdTjkB2TYGY2ZFeT/PtuodDbPN7nbPcjt+pOvW+cGHhaJqBISmcbqQycPg+LNSgfUCy2TsjA&#10;RB72u4fZFjPrBvmgexEqFUPEZ2igDqHLtPZlTYx+6TqSyF1czxgi7CttexxiOLd6lSTPmrGR2FBj&#10;R681ldfixgZWQahM+f34dtS38xfn0zfjZMz8cXzZgAo0hn/xnzu3cf46hd9n4gV69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3ZdgwQAAANwAAAAPAAAAAAAAAAAAAAAA&#10;AKECAABkcnMvZG93bnJldi54bWxQSwUGAAAAAAQABAD5AAAAjwMAAAAA&#10;" strokecolor="#1a1a1a" strokeweight="17e-5mm">
                <v:stroke joinstyle="miter"/>
              </v:line>
              <v:line id="Line 3261" o:spid="_x0000_s1460" style="position:absolute;visibility:visibl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Ey+8EAAADcAAAADwAAAGRycy9kb3ducmV2LnhtbERPS2vCQBC+F/wPywi91Y3SFolugliK&#10;HnqpD/Q4ZMckmJkN2VWTf98tFHqbj+85y7znRt2p87UTA9NJAoqkcLaW0sBh//kyB+UDisXGCRkY&#10;yEOejZ6WmFr3kG+670KpYoj4FA1UIbSp1r6oiNFPXEsSuYvrGEOEXalth48Yzo2eJcm7ZqwlNlTY&#10;0rqi4rq7sYFZECpe+WvzsdG385G3w4lxMOZ53K8WoAL14V/8597aOH/+Br/PxAt09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kTL7wQAAANwAAAAPAAAAAAAAAAAAAAAA&#10;AKECAABkcnMvZG93bnJldi54bWxQSwUGAAAAAAQABAD5AAAAjwMAAAAA&#10;" strokecolor="#1a1a1a" strokeweight="17e-5mm">
                <v:stroke joinstyle="miter"/>
              </v:line>
              <v:line id="Line 3262" o:spid="_x0000_s1459" style="position:absolute;visibility:visibl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OsjMAAAADcAAAADwAAAGRycy9kb3ducmV2LnhtbERPS4vCMBC+C/6HMMLeNFVEpGsUUUQP&#10;e/GFexya2bZsZ1KaqO2/NwsL3ubje85i1XKlHtT40omB8SgBRZI5W0pu4HLeDeegfECxWDkhAx15&#10;WC37vQWm1j3lSI9TyFUMEZ+igSKEOtXaZwUx+pGrSSL34xrGEGGTa9vgM4ZzpSdJMtOMpcSGAmva&#10;FJT9nu5sYBKEsil/7bd7ff++8qG7MXbGfAza9SeoQG14i//dBxvnz2fw90y8QC9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pDrIzAAAAA3AAAAA8AAAAAAAAAAAAAAAAA&#10;oQIAAGRycy9kb3ducmV2LnhtbFBLBQYAAAAABAAEAPkAAACOAwAAAAA=&#10;" strokecolor="#1a1a1a" strokeweight="17e-5mm">
                <v:stroke joinstyle="miter"/>
              </v:line>
              <v:line id="Line 3263" o:spid="_x0000_s1458" style="position:absolute;visibility:visibl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8JF8EAAADcAAAADwAAAGRycy9kb3ducmV2LnhtbERPS2vCQBC+F/wPywi91Y1SWolugliK&#10;HnqpD/Q4ZMckmJkN2VWTf98tFHqbj+85y7znRt2p87UTA9NJAoqkcLaW0sBh//kyB+UDisXGCRkY&#10;yEOejZ6WmFr3kG+670KpYoj4FA1UIbSp1r6oiNFPXEsSuYvrGEOEXalth48Yzo2eJcmbZqwlNlTY&#10;0rqi4rq7sYFZECpe+WvzsdG385G3w4lxMOZ53K8WoAL14V/8597aOH/+Dr/PxAt09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DwkXwQAAANwAAAAPAAAAAAAAAAAAAAAA&#10;AKECAABkcnMvZG93bnJldi54bWxQSwUGAAAAAAQABAD5AAAAjwMAAAAA&#10;" strokecolor="#1a1a1a" strokeweight="17e-5mm">
                <v:stroke joinstyle="miter"/>
              </v:line>
              <v:line id="Line 3264" o:spid="_x0000_s1457" style="position:absolute;visibility:visibl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CdZcQAAADcAAAADwAAAGRycy9kb3ducmV2LnhtbESPT2vCQBDF74V+h2UEb3WjlCKpq5SW&#10;ogcv/intcciOSTAzG7KrJt/eORS8zfDevPebxarnxlypi3UQB9NJBoakCL6W0sHx8P0yBxMTiscm&#10;CDkYKMJq+fy0wNyHm+zouk+l0RCJOTqoUmpza2NREWOchJZEtVPoGJOuXWl9hzcN58bOsuzNMtai&#10;DRW29FlRcd5f2MEsCRWvvF1/re3l74c3wy/j4Nx41H+8g0nUp4f5/3rjFX+utPqMTm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kJ1lxAAAANwAAAAPAAAAAAAAAAAA&#10;AAAAAKECAABkcnMvZG93bnJldi54bWxQSwUGAAAAAAQABAD5AAAAkgMAAAAA&#10;" strokecolor="#1a1a1a" strokeweight="17e-5mm">
                <v:stroke joinstyle="miter"/>
              </v:line>
              <v:line id="Line 3265" o:spid="_x0000_s1456" style="position:absolute;visibility:visibl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w4/sEAAADcAAAADwAAAGRycy9kb3ducmV2LnhtbERPTWvCQBC9C/0PyxR6M5uGIja6htJS&#10;9OCl2lKPQ3ZMgpnZkF01+ffdguBtHu9zlsXArbpQ7xsnBp6TFBRJ6WwjlYHv/ed0DsoHFIutEzIw&#10;kodi9TBZYm7dVb7osguViiHiczRQh9DlWvuyJkafuI4kckfXM4YI+0rbHq8xnFudpelMMzYSG2rs&#10;6L2m8rQ7s4EsCJUvvF1/rPX58MOb8ZdxNObpcXhbgAo0hLv45t7YOH/+Cv/PxAv0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3Dj+wQAAANwAAAAPAAAAAAAAAAAAAAAA&#10;AKECAABkcnMvZG93bnJldi54bWxQSwUGAAAAAAQABAD5AAAAjwMAAAAA&#10;" strokecolor="#1a1a1a" strokeweight="17e-5mm">
                <v:stroke joinstyle="miter"/>
              </v:line>
              <v:line id="Line 3266" o:spid="_x0000_s1455" style="position:absolute;visibility:visibl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8HvsQAAADcAAAADwAAAGRycy9kb3ducmV2LnhtbESPQWvCQBCF7wX/wzJCb3VTKaWNrlKU&#10;oodeqhU9DtkxCWZmQ3bV5N93DoXeZnhv3vtmvuy5MTfqYh3EwfMkA0NSBF9L6eBn//n0BiYmFI9N&#10;EHIwUITlYvQwx9yHu3zTbZdKoyESc3RQpdTm1saiIsY4CS2JaufQMSZdu9L6Du8azo2dZtmrZaxF&#10;GypsaVVRcdld2cE0CRUv/LVZb+z1dODtcGQcnHsc9x8zMIn69G/+u956xX9XfH1GJ7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Pwe+xAAAANwAAAAPAAAAAAAAAAAA&#10;AAAAAKECAABkcnMvZG93bnJldi54bWxQSwUGAAAAAAQABAD5AAAAkgMAAAAA&#10;" strokecolor="#1a1a1a" strokeweight="17e-5mm">
                <v:stroke joinstyle="miter"/>
              </v:line>
              <v:line id="Line 3267" o:spid="_x0000_s1454" style="position:absolute;visibility:visibl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OiJcEAAADcAAAADwAAAGRycy9kb3ducmV2LnhtbERPS2vCQBC+F/wPywje6iYipaauQRTR&#10;Qy8+SnscstMkNDMbsqsm/75bEHqbj+85y7znRt2o87UTA+k0AUVSOFtLaeBy3j2/gvIBxWLjhAwM&#10;5CFfjZ6WmFl3lyPdTqFUMUR8hgaqENpMa19UxOinriWJ3LfrGEOEXalth/cYzo2eJcmLZqwlNlTY&#10;0qai4ud0ZQOzIFTM+X2/3evr1wcfhk/GwZjJuF+/gQrUh3/xw32wcf4ihb9n4gV6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c6IlwQAAANwAAAAPAAAAAAAAAAAAAAAA&#10;AKECAABkcnMvZG93bnJldi54bWxQSwUGAAAAAAQABAD5AAAAjwMAAAAA&#10;" strokecolor="#1a1a1a" strokeweight="17e-5mm">
                <v:stroke joinstyle="miter"/>
              </v:line>
              <v:line id="Line 3268" o:spid="_x0000_s1453" style="position:absolute;visibility:visibl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E8UsEAAADcAAAADwAAAGRycy9kb3ducmV2LnhtbERPTWvCQBC9F/wPywi91Y2hlJq6CaKI&#10;HnrRVtrjkJ0mwcxsyK6a/PtuQehtHu9zlsXArbpS7xsnBuazBBRJ6WwjlYHPj+3TKygfUCy2TsjA&#10;SB6KfPKwxMy6mxzoegyViiHiMzRQh9BlWvuyJkY/cx1J5H5czxgi7Ctte7zFcG51miQvmrGR2FBj&#10;R+uayvPxwgbSIFQ+8/tus9OX7xPvxy/G0ZjH6bB6AxVoCP/iu3tv4/xFCn/PxAt0/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oTxSwQAAANwAAAAPAAAAAAAAAAAAAAAA&#10;AKECAABkcnMvZG93bnJldi54bWxQSwUGAAAAAAQABAD5AAAAjwMAAAAA&#10;" strokecolor="#1a1a1a" strokeweight="17e-5mm">
                <v:stroke joinstyle="miter"/>
              </v:line>
              <v:line id="Line 3269" o:spid="_x0000_s1452" style="position:absolute;visibility:visibl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2ZycIAAADcAAAADwAAAGRycy9kb3ducmV2LnhtbERPTWvCQBC9C/0PyxS86aZWpEY3UlqK&#10;HnrRtuhxyE6T0MxsyK4x+fddQfA2j/c5603Pteqo9ZUTA0/TBBRJ7mwlhYHvr4/JCygfUCzWTsjA&#10;QB422cNojal1F9lTdwiFiiHiUzRQhtCkWvu8JEY/dQ1J5H5dyxgibAttW7zEcK71LEkWmrGS2FBi&#10;Q28l5X+HMxuYBaF8zp/b960+n354NxwZB2PGj/3rClSgPtzFN/fOxvnLZ7g+Ey/Q2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+2ZycIAAADcAAAADwAAAAAAAAAAAAAA&#10;AAChAgAAZHJzL2Rvd25yZXYueG1sUEsFBgAAAAAEAAQA+QAAAJADAAAAAA==&#10;" strokecolor="#1a1a1a" strokeweight="17e-5mm">
                <v:stroke joinstyle="miter"/>
              </v:line>
              <v:shape id="Freeform 3270" o:spid="_x0000_s1451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7EVMMA&#10;AADcAAAADwAAAGRycy9kb3ducmV2LnhtbERPTWvCQBC9F/wPywje6sbQVo2uogXBnqrRi7chOybB&#10;7GzIrknsr+8WCt7m8T5nue5NJVpqXGlZwWQcgSDOrC45V3A+7V5nIJxH1lhZJgUPcrBeDV6WmGjb&#10;8ZHa1OcihLBLUEHhfZ1I6bKCDLqxrYkDd7WNQR9gk0vdYBfCTSXjKPqQBksODQXW9FlQdkvvRsH0&#10;J43ie3xob9vJ9bD9Or1333RRajTsNwsQnnr/FP+79zrMn7/B3zPh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7EVMMAAADcAAAADwAAAAAAAAAAAAAAAACYAgAAZHJzL2Rv&#10;d25yZXYueG1sUEsFBgAAAAAEAAQA9QAAAIgDAAAAAA==&#10;" path="m,7803l,,,7803xe" fillcolor="#e44145" stroked="f">
                <v:path arrowok="t" o:connecttype="custom" o:connectlocs="0,7803;0,0;0,7803" o:connectangles="0,0,0"/>
              </v:shape>
              <v:line id="Line 3271" o:spid="_x0000_s1450" style="position:absolute;flip:y;visibility:visibl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wrdMQAAADcAAAADwAAAGRycy9kb3ducmV2LnhtbERPTWsCMRC9F/wPYQRvNatSratR1FLa&#10;gyC19eBt2Iyb1c1k2WR1/fdNoeBtHu9z5svWluJKtS8cKxj0ExDEmdMF5wp+vt+fX0H4gKyxdEwK&#10;7uRhueg8zTHV7sZfdN2HXMQQ9ikqMCFUqZQ+M2TR911FHLmTqy2GCOtc6hpvMdyWcpgkY2mx4Nhg&#10;sKKNoeyyb6wCdz8eTDNuppNR+bE1k/XZ7gZvSvW67WoGIlAbHuJ/96eO86cv8PdMvEA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fCt0xAAAANwAAAAPAAAAAAAAAAAA&#10;AAAAAKECAABkcnMvZG93bnJldi54bWxQSwUGAAAAAAQABAD5AAAAkgMAAAAA&#10;" strokecolor="#e76f34" strokeweight="17e-5mm">
                <v:stroke joinstyle="miter"/>
              </v:line>
              <v:shape id="Freeform 3272" o:spid="_x0000_s1449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D/uMMA&#10;AADcAAAADwAAAGRycy9kb3ducmV2LnhtbERPTWvCQBC9F/wPywje6saAVqOraKFgT9XoxduQHZNg&#10;djZk1yT213cFobd5vM9ZbXpTiZYaV1pWMBlHIIgzq0vOFZxPX+9zEM4ja6wsk4IHOdisB28rTLTt&#10;+Eht6nMRQtglqKDwvk6kdFlBBt3Y1sSBu9rGoA+wyaVusAvhppJxFM2kwZJDQ4E1fRaU3dK7UfDx&#10;m0bxPT60t93keth9n6bdD12UGg377RKEp97/i1/uvQ7zFzN4PhMu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D/uMMAAADcAAAADwAAAAAAAAAAAAAAAACYAgAAZHJzL2Rv&#10;d25yZXYueG1sUEsFBgAAAAAEAAQA9QAAAIgDAAAAAA==&#10;" path="m,7803l,,,7803xe" fillcolor="#e44145" stroked="f">
                <v:path arrowok="t" o:connecttype="custom" o:connectlocs="0,7803;0,0;0,7803" o:connectangles="0,0,0"/>
              </v:shape>
              <v:line id="Line 3273" o:spid="_x0000_s1448" style="position:absolute;flip:y;visibility:visibl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IQmMQAAADcAAAADwAAAGRycy9kb3ducmV2LnhtbERPTWvCQBC9F/oflil4qxsVTI2uUpVS&#10;D0JpqgdvQ3aaTZudDdmNxn/vCoXe5vE+Z7HqbS3O1PrKsYLRMAFBXDhdcang8PX2/ALCB2SNtWNS&#10;cCUPq+XjwwIz7S78Sec8lCKGsM9QgQmhyaT0hSGLfuga4sh9u9ZiiLAtpW7xEsNtLcdJMpUWK44N&#10;BhvaGCp+884qcNfT0XTTbpZO6ve9Sdc/9mO0VWrw1L/OQQTqw7/4z73Tcf4shfsz8QK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4hCYxAAAANwAAAAPAAAAAAAAAAAA&#10;AAAAAKECAABkcnMvZG93bnJldi54bWxQSwUGAAAAAAQABAD5AAAAkgMAAAAA&#10;" strokecolor="#e76f34" strokeweight="17e-5mm">
                <v:stroke joinstyle="miter"/>
              </v:line>
              <v:line id="Line 3274" o:spid="_x0000_s1447" style="position:absolute;visibility:visibl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kLuMQAAADcAAAADwAAAGRycy9kb3ducmV2LnhtbESPQWvCQBCF7wX/wzJCb3VTKaWNrlKU&#10;oodeqhU9DtkxCWZmQ3bV5N93DoXeZnhv3vtmvuy5MTfqYh3EwfMkA0NSBF9L6eBn//n0BiYmFI9N&#10;EHIwUITlYvQwx9yHu3zTbZdKoyESc3RQpdTm1saiIsY4CS2JaufQMSZdu9L6Du8azo2dZtmrZaxF&#10;GypsaVVRcdld2cE0CRUv/LVZb+z1dODtcGQcnHsc9x8zMIn69G/+u956xX9XWn1GJ7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SQu4xAAAANwAAAAPAAAAAAAAAAAA&#10;AAAAAKECAABkcnMvZG93bnJldi54bWxQSwUGAAAAAAQABAD5AAAAkgMAAAAA&#10;" strokecolor="#1a1a1a" strokeweight="17e-5mm">
                <v:stroke joinstyle="miter"/>
              </v:line>
              <v:line id="Line 3275" o:spid="_x0000_s1446" style="position:absolute;visibility:visibl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WuI8EAAADcAAAADwAAAGRycy9kb3ducmV2LnhtbERPS2vCQBC+F/wPywi91Y1SSo1ugliK&#10;HnqpD/Q4ZMckmJkN2VWTf98tFHqbj+85y7znRt2p87UTA9NJAoqkcLaW0sBh//nyDsoHFIuNEzIw&#10;kIc8Gz0tMbXuId9034VSxRDxKRqoQmhTrX1REaOfuJYkchfXMYYIu1LbDh8xnBs9S5I3zVhLbKiw&#10;pXVFxXV3YwOzIFS88tfmY6Nv5yNvhxPjYMzzuF8tQAXqw7/4z721cf58Dr/PxAt09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Ba4jwQAAANwAAAAPAAAAAAAAAAAAAAAA&#10;AKECAABkcnMvZG93bnJldi54bWxQSwUGAAAAAAQABAD5AAAAjwMAAAAA&#10;" strokecolor="#1a1a1a" strokeweight="17e-5mm">
                <v:stroke joinstyle="miter"/>
              </v:line>
            </v:group>
            <v:shape id="Freeform 3276" o:spid="_x0000_s1444" style="position:absolute;left:866;top:1059;width:6480;height:1500;visibility:visible;mso-wrap-style:square;v-text-anchor:top" coordsize="341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rA8AA&#10;AADcAAAADwAAAGRycy9kb3ducmV2LnhtbESPQYvCMBSE74L/ITzBm6Z6kKUaRQVBPAhbFa+P5tkU&#10;m5fSpLX++40g7HGYmW+Y1aa3leio8aVjBbNpAoI4d7rkQsH1cpj8gPABWWPlmBS8ycNmPRysMNXu&#10;xb/UZaEQEcI+RQUmhDqV0ueGLPqpq4mj93CNxRBlU0jd4CvCbSXnSbKQFkuOCwZr2hvKn1lrFWB1&#10;Mu3p3N6OW+kX92z+9rtzqdR41G+XIAL14T/8bR+1gkiEz5l4BO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wrA8AAAADcAAAADwAAAAAAAAAAAAAAAACYAgAAZHJzL2Rvd25y&#10;ZXYueG1sUEsFBgAAAAAEAAQA9QAAAIUDAAAAAA==&#10;" path="m,158r278,3l333,161r60,-3l459,152r68,-8l3357,r11,152l3380,258r17,135l3406,453r3,75l3411,636r3,158l3323,805r-124,12l3048,828r-172,15l2478,866r-444,20l1149,929,768,949,476,969r-98,8l284,977,20,986,,158xe" fillcolor="#f2f2f2" strokecolor="#e6e6e6" strokeweight="0">
              <v:shadow on="t" color="#adb7c3 [1304]" opacity=".5"/>
              <v:path arrowok="t" o:connecttype="custom" o:connectlocs="0,240;528,245;528,245;632,245;746,240;871,231;1000,219;6372,0;6372,0;6393,231;6415,392;6448,598;6465,689;6471,803;6474,968;6480,1208;6480,1208;6307,1225;6072,1243;5785,1260;5459,1282;4703,1317;3861,1348;2181,1413;1458,1444;903,1474;903,1474;717,1486;539,1486;38,1500;0,240" o:connectangles="0,0,0,0,0,0,0,0,0,0,0,0,0,0,0,0,0,0,0,0,0,0,0,0,0,0,0,0,0,0,0"/>
            </v:shape>
            <v:shape id="Freeform 3277" o:spid="_x0000_s1443" style="position:absolute;left:1439;top:4210;width:1471;height:2337;rotation:1061004fd;visibility:visible;mso-wrap-style:square;v-text-anchor:top" coordsize="905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wZcUA&#10;AADcAAAADwAAAGRycy9kb3ducmV2LnhtbESPQWsCMRSE74L/ITzBmyYqSFmNUgoVPSitbZXeHpvn&#10;7rablyWJuv33RhB6HGbmG2a+bG0tLuRD5VjDaKhAEOfOVFxo+Px4HTyBCBHZYO2YNPxRgOWi25lj&#10;ZtyV3+myj4VIEA4ZaihjbDIpQ16SxTB0DXHyTs5bjEn6QhqP1wS3tRwrNZUWK04LJTb0UlL+uz9b&#10;DW+bL1tNJl6taPpz2m2/7eF4XGnd77XPMxCR2vgffrTXRsNYjeB+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LBlxQAAANwAAAAPAAAAAAAAAAAAAAAAAJgCAABkcnMv&#10;ZG93bnJldi54bWxQSwUGAAAAAAQABAD1AAAAigMAAAAA&#10;" path="m34,135r,l14,95,,66,,52,,40,2,32,8,23,22,12,40,3,48,,60,3r8,3l80,12r8,11l100,38r28,40l134,75r6,l143,78r5,3l526,676r9,18l615,831r72,126l758,1069r66,97l827,1175r,8l827,1192r-6,6l887,1378r,12l905,1430r-3,6l899,1438r-3,l890,1438r-23,-34l859,1404r-9,-6l724,1258r-8,l707,1255r-9,-8l693,1238,630,1129,561,1014,486,897,400,780r-8,-18l160,384r-3,-3l154,379r-8,5l140,390r-3,9l137,410r6,11l163,462r28,48l272,631r11,11l297,651r23,14l329,674r8,11l337,694r,5l335,705r-3,3l326,711r-6,l315,708r-6,-6l260,636,217,573,180,513,148,459,123,407,100,358,83,318,68,281,57,252,48,227,40,204r2,-9l45,187,40,175,31,161r-3,-9l28,146r3,-8l34,135xe" fillcolor="#8494a6 [1944]" strokecolor="#424e5b [3208]" strokeweight="1pt">
              <v:fill color2="#424e5b [3208]" focus="50%" type="gradient"/>
              <v:shadow on="t" color="#adb7c3 [1304]" offset="1pt"/>
              <v:path arrowok="t" o:connecttype="custom" o:connectlocs="55,219;0,107;0,65;13,37;36,20;65,5;98,5;130,20;163,62;208,127;228,122;241,132;870,1128;1000,1351;1232,1737;1339,1895;1344,1923;1334,1947;1442,2239;1471,2324;1466,2334;1456,2337;1409,2282;1396,2282;1177,2044;1164,2044;1135,2027;1126,2012;912,1648;650,1268;260,624;255,619;237,624;228,634;223,666;232,684;310,829;442,1025;483,1058;520,1081;548,1113;548,1128;545,1146;530,1155;512,1151;502,1141;353,931;241,746;163,582;111,457;93,410;65,332;73,304;65,284;50,262;46,237;55,219" o:connectangles="0,0,0,0,0,0,0,0,0,0,0,0,0,0,0,0,0,0,0,0,0,0,0,0,0,0,0,0,0,0,0,0,0,0,0,0,0,0,0,0,0,0,0,0,0,0,0,0,0,0,0,0,0,0,0,0,0"/>
            </v:shape>
            <v:group id="Group 3278" o:spid="_x0000_s1440" style="position:absolute;left:10921;top:737;width:1920;height:2069" coordorigin="2345,8502" coordsize="2431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<v:shape id="Freeform 3279" o:spid="_x0000_s1442" style="position:absolute;left:2345;top:8502;width:2431;height:2581;visibility:visible;mso-wrap-style:square;v-text-anchor:top" coordsize="41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X+SMIA&#10;AADcAAAADwAAAGRycy9kb3ducmV2LnhtbESPzYrCMBSF94LvEK7gTlOdMkg1LSIMzGJcqF24vDTX&#10;ttjcdJKM1rc3gjDLw/n5OJtiMJ24kfOtZQWLeQKCuLK65VpBefqarUD4gKyxs0wKHuShyMejDWba&#10;3vlAt2OoRRxhn6GCJoQ+k9JXDRn0c9sTR+9incEQpauldniP46aTyyT5lAZbjoQGe9o1VF2PfyZy&#10;S+3Dye139Phduf7cnX/SNFVqOhm2axCBhvAffre/tYJl8gGvM/EIy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pf5IwgAAANwAAAAPAAAAAAAAAAAAAAAAAJgCAABkcnMvZG93&#10;bnJldi54bWxQSwUGAAAAAAQABAD1AAAAhwMAAAAA&#10;" path="m412,392v,,-190,45,-333,-16c50,364,23,348,,326,,,,,,,412,,412,,412,r,392xe" fillcolor="#8494a6 [1944]" stroked="f" strokecolor="#fbb040" strokeweight="0">
                <v:stroke joinstyle="miter"/>
                <v:path arrowok="t" o:connecttype="custom" o:connectlocs="2431,2315;466,2221;0,1925;0,0;2431,0;2431,2315" o:connectangles="0,0,0,0,0,0"/>
              </v:shape>
              <v:shape id="Freeform 3280" o:spid="_x0000_s1441" style="position:absolute;left:2345;top:10280;width:2419;height:898;visibility:visible;mso-wrap-style:square;v-text-anchor:top" coordsize="41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/eBMQA&#10;AADcAAAADwAAAGRycy9kb3ducmV2LnhtbESP0WrCQBRE3wv+w3KFvtVNRVqN2UiR2gh9MvoBl+w1&#10;ic3eDburJn/fFQp9HGbmDJNtBtOJGznfWlbwOktAEFdWt1wrOB13L0sQPiBr7CyTgpE8bPLJU4ap&#10;tnc+0K0MtYgQ9ikqaELoUyl91ZBBP7M9cfTO1hkMUbpaaof3CDednCfJmzTYclxosKdtQ9VPeTUK&#10;jm788gV9l9vxMizei2LVf9JKqefp8LEGEWgI/+G/9l4rmCcLeJy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f3gTEAAAA3AAAAA8AAAAAAAAAAAAAAAAAmAIAAGRycy9k&#10;b3ducmV2LnhtbFBLBQYAAAAABAAEAPUAAACJAwAAAAA=&#10;" path="m410,90c410,90,155,152,97,,97,,32,44,,24v,,,,,c23,46,50,62,78,74v143,62,332,16,332,16xe" fillcolor="#313a43 [2408]" stroked="f" strokecolor="#fbb040" strokeweight="0">
                <v:stroke joinstyle="miter"/>
                <v:path arrowok="t" o:connecttype="custom" o:connectlocs="2419,532;572,0;0,142;0,142;460,437;2419,532" o:connectangles="0,0,0,0,0,0"/>
              </v:shape>
            </v:group>
            <v:group id="Group 3281" o:spid="_x0000_s1437" style="position:absolute;left:13077;top:1122;width:1803;height:1503" coordorigin="7371,6620" coordsize="1637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<v:oval id="Oval 3282" o:spid="_x0000_s1439" style="position:absolute;left:7371;top:6620;width:1355;height:1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BgAsQA&#10;AADcAAAADwAAAGRycy9kb3ducmV2LnhtbESP0WrCQBRE34X+w3ILvkjdVCFIdJVQKFQfFNN+wG32&#10;mqTN3g27a4x/7wqCj8PMnGFWm8G0oifnG8sK3qcJCOLS6oYrBT/fn28LED4ga2wtk4IredisX0Yr&#10;zLS98JH6IlQiQthnqKAOocuk9GVNBv3UdsTRO1lnMETpKqkdXiLctHKWJKk02HBcqLGjj5rK/+Js&#10;FJR58+t8ftim8z/qh+1uL/vFRKnx65AvQQQawjP8aH9pBbMkhfuZe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QYALEAAAA3AAAAA8AAAAAAAAAAAAAAAAAmAIAAGRycy9k&#10;b3ducmV2LnhtbFBLBQYAAAAABAAEAPUAAACJAwAAAAA=&#10;" fillcolor="#974706" strokecolor="#f2f2f2 [3052]" strokeweight="5pt">
                <v:fill color2="#462103" rotate="t" focus="100%" type="gradient"/>
                <v:stroke joinstyle="miter"/>
                <v:shadow on="t" color="#8494a6 [1944]" offset="4pt,5pt"/>
              </v:oval>
              <v:oval id="Oval 3283" o:spid="_x0000_s1438" style="position:absolute;left:8743;top:7230;width:265;height:1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l7kcYA&#10;AADcAAAADwAAAGRycy9kb3ducmV2LnhtbESPT2vCQBTE74LfYXlCb7rRgy2paxDFIlJKGy29vmZf&#10;/mD2bZpdY9pP7woFj8PM/IZZJL2pRUetqywrmE4iEMSZ1RUXCo6H7fgJhPPIGmvLpOCXHCTL4WCB&#10;sbYX/qAu9YUIEHYxKii9b2IpXVaSQTexDXHwctsa9EG2hdQtXgLc1HIWRXNpsOKwUGJD65KyU3o2&#10;Cg7vTfX2+vnzxfu/9Hujz/n+pe6Uehj1q2cQnnp/D/+3d1rBLHqE25lw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l7kcYAAADcAAAADwAAAAAAAAAAAAAAAACYAgAAZHJz&#10;L2Rvd25yZXYueG1sUEsFBgAAAAAEAAQA9QAAAIsDAAAAAA==&#10;" fillcolor="#f2f2f2 [3052]" stroked="f" strokecolor="#ccc" strokeweight=".01pt">
                <v:stroke joinstyle="miter"/>
                <v:shadow on="t" color="#8494a6 [1944]"/>
              </v:oval>
            </v:group>
            <v:group id="Group 3285" o:spid="_x0000_s1396" style="position:absolute;left:8991;top:3032;width:5427;height:7379;rotation:528657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M/2yvCAAAA3AAAAA8A&#10;AAAAAAAAAAAAAAAAqgIAAGRycy9kb3ducmV2LnhtbFBLBQYAAAAABAAEAPoAAACZAwAAAAA=&#10;">
              <v:shape id="Freeform 3286" o:spid="_x0000_s1436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YNqsEA&#10;AADcAAAADwAAAGRycy9kb3ducmV2LnhtbESPQYvCMBSE7wv+h/CEvWlqD7JWo4hQUfa01R/waJ5N&#10;MXkpTbT135uFhT0OM/MNs9mNzoon9aH1rGAxz0AQ11633Ci4XsrZF4gQkTVaz6TgRQF228nHBgvt&#10;B/6hZxUbkSAcClRgYuwKKUNtyGGY+444eTffO4xJ9o3UPQ4J7qzMs2wpHbacFgx2dDBU36uHU3Cs&#10;DmWwzdkM+Wjv31zpoy5XSn1Ox/0aRKQx/of/2ietIM9W8HsmHQG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GDarBAAAA3AAAAA8AAAAAAAAAAAAAAAAAmAIAAGRycy9kb3du&#10;cmV2LnhtbFBLBQYAAAAABAAEAPUAAACGAwAAAAA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<o:lock v:ext="edit" verticies="t"/>
              </v:shape>
              <v:shape id="Freeform 3287" o:spid="_x0000_s1435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dljsAA&#10;AADcAAAADwAAAGRycy9kb3ducmV2LnhtbERPTWsCMRC9F/wPYQRvNatSLatRRCh4tKulPQ6bcbOa&#10;TJYk1fXfm0Ohx8f7Xm16Z8WNQmw9K5iMCxDEtdctNwpOx4/XdxAxIWu0nknBgyJs1oOXFZba3/mT&#10;blVqRA7hWKICk1JXShlrQw7j2HfEmTv74DBlGBqpA95zuLNyWhRz6bDl3GCwo52h+lr9OgVvu/lh&#10;Ib+D/Wp+qvPCm+NM2otSo2G/XYJI1Kd/8Z97rxVMJ3l+Pp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2dljsAAAADcAAAADwAAAAAAAAAAAAAAAACYAgAAZHJzL2Rvd25y&#10;ZXYueG1sUEsFBgAAAAAEAAQA9QAAAIUDAAAAAA==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<o:lock v:ext="edit" verticies="t"/>
              </v:shape>
              <v:line id="Line 3288" o:spid="_x0000_s1434" style="position:absolute;visibility:visibl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XAA8IAAADcAAAADwAAAGRycy9kb3ducmV2LnhtbESPQWvCQBSE7wX/w/IEb3UTKVJSVylK&#10;0YMXraLHR/Y1Cc17G7KrJv/eFQSPw8w3w8wWHdfqSq2vnBhIxwkoktzZSgoDh9+f909QPqBYrJ2Q&#10;gZ48LOaDtxlm1t1kR9d9KFQsEZ+hgTKEJtPa5yUx+rFrSKL351rGEGVbaNviLZZzrSdJMtWMlcSF&#10;EhtalpT/7y9sYBKE8g/erldrfTkfedOfGHtjRsPu+wtUoC68wk96YyOXpvA4E4+Ant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oXAA8IAAADcAAAADwAAAAAAAAAAAAAA&#10;AAChAgAAZHJzL2Rvd25yZXYueG1sUEsFBgAAAAAEAAQA+QAAAJADAAAAAA==&#10;" strokecolor="#1a1a1a" strokeweight="17e-5mm">
                <v:stroke joinstyle="miter"/>
              </v:line>
              <v:line id="Line 3289" o:spid="_x0000_s1433" style="position:absolute;visibility:visibl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dedMIAAADcAAAADwAAAGRycy9kb3ducmV2LnhtbESPQWvCQBSE74L/YXlCb7oxlCLRVUQp&#10;euhFbdHjI/tMgnlvQ3bV5N+7hUKPw8w3wyxWHdfqQa2vnBiYThJQJLmzlRQGvk+f4xkoH1As1k7I&#10;QE8eVsvhYIGZdU850OMYChVLxGdooAyhybT2eUmMfuIakuhdXcsYomwLbVt8xnKudZokH5qxkrhQ&#10;YkObkvLb8c4G0iCUv/PXbrvT98sP7/szY2/M26hbz0EF6sJ/+I/e28hNU/g9E4+AXr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dedMIAAADcAAAADwAAAAAAAAAAAAAA&#10;AAChAgAAZHJzL2Rvd25yZXYueG1sUEsFBgAAAAAEAAQA+QAAAJADAAAAAA==&#10;" strokecolor="#1a1a1a" strokeweight="17e-5mm">
                <v:stroke joinstyle="miter"/>
              </v:line>
              <v:line id="Line 3290" o:spid="_x0000_s1432" style="position:absolute;visibility:visibl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v778MAAADcAAAADwAAAGRycy9kb3ducmV2LnhtbESPT2vCQBTE7wW/w/IEb3UTLUVS1yCK&#10;6KEX/5T2+Mi+JqF5b0N21eTbdwtCj8PMb4ZZ5j036kadr50YSKcJKJLC2VpKA5fz7nkBygcUi40T&#10;MjCQh3w1elpiZt1djnQ7hVLFEvEZGqhCaDOtfVERo5+6liR6365jDFF2pbYd3mM5N3qWJK+asZa4&#10;UGFLm4qKn9OVDcyCUPHC7/vtXl+/PvgwfDIOxkzG/foNVKA+/Icf9MFGLp3D35l4BP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b++/DAAAA3AAAAA8AAAAAAAAAAAAA&#10;AAAAoQIAAGRycy9kb3ducmV2LnhtbFBLBQYAAAAABAAEAPkAAACRAwAAAAA=&#10;" strokecolor="#1a1a1a" strokeweight="17e-5mm">
                <v:stroke joinstyle="miter"/>
              </v:line>
              <v:line id="Line 3291" o:spid="_x0000_s1431" style="position:absolute;visibility:visibl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Jjm8IAAADcAAAADwAAAGRycy9kb3ducmV2LnhtbESPwYrCQBBE7wv+w9CCt3WiiCxZRxFF&#10;9OBFV3GPTaY3CZvuCZlRk793BMFjUfWqqNmi5UrdqPGlEwOjYQKKJHO2lNzA6Wfz+QXKBxSLlRMy&#10;0JGHxbz3McPUursc6HYMuYol4lM0UIRQp1r7rCBGP3Q1SfT+XMMYomxybRu8x3Ku9DhJppqxlLhQ&#10;YE2rgrL/45UNjINQNuH9dr3V198z77oLY2fMoN8uv0EFasM7/KJ3NnKjCTzPxCO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vJjm8IAAADcAAAADwAAAAAAAAAAAAAA&#10;AAChAgAAZHJzL2Rvd25yZXYueG1sUEsFBgAAAAAEAAQA+QAAAJADAAAAAA==&#10;" strokecolor="#1a1a1a" strokeweight="17e-5mm">
                <v:stroke joinstyle="miter"/>
              </v:line>
              <v:line id="Line 3292" o:spid="_x0000_s1430" style="position:absolute;visibility:visibl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7GAMMAAADcAAAADwAAAGRycy9kb3ducmV2LnhtbESPT2vCQBTE7wW/w/IEb3UTsUVS1yCK&#10;6KEX/5T2+Mi+JqF5b0N21eTbdwtCj8PMb4ZZ5j036kadr50YSKcJKJLC2VpKA5fz7nkBygcUi40T&#10;MjCQh3w1elpiZt1djnQ7hVLFEvEZGqhCaDOtfVERo5+6liR6365jDFF2pbYd3mM5N3qWJK+asZa4&#10;UGFLm4qKn9OVDcyCUDHn9/12r69fH3wYPhkHYybjfv0GKlAf/sMP+mAjl77A35l4BP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+xgDDAAAA3AAAAA8AAAAAAAAAAAAA&#10;AAAAoQIAAGRycy9kb3ducmV2LnhtbFBLBQYAAAAABAAEAPkAAACRAwAAAAA=&#10;" strokecolor="#1a1a1a" strokeweight="17e-5mm">
                <v:stroke joinstyle="miter"/>
              </v:line>
              <v:line id="Line 3293" o:spid="_x0000_s1429" style="position:absolute;visibility:visibl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xYd8MAAADcAAAADwAAAGRycy9kb3ducmV2LnhtbESPS2vDMBCE74H+B7GF3hI5oZjgRgml&#10;pcSHXvIo7XGxtrapd2UsxY9/XwUCOQ4z3wyz2Y3cqJ46XzsxsFwkoEgKZ2spDZxPH/M1KB9QLDZO&#10;yMBEHnbbh9kGM+sGOVB/DKWKJeIzNFCF0GZa+6IiRr9wLUn0fl3HGKLsSm07HGI5N3qVJKlmrCUu&#10;VNjSW0XF3/HCBlZBqHjmz/37Xl9+vjifvhknY54ex9cXUIHGcA/f6NxGbpnC9Uw8Anr7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sWHfDAAAA3AAAAA8AAAAAAAAAAAAA&#10;AAAAoQIAAGRycy9kb3ducmV2LnhtbFBLBQYAAAAABAAEAPkAAACRAwAAAAA=&#10;" strokecolor="#1a1a1a" strokeweight="17e-5mm">
                <v:stroke joinstyle="miter"/>
              </v:line>
              <v:line id="Line 3294" o:spid="_x0000_s1428" style="position:absolute;visibility:visibl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D97MMAAADcAAAADwAAAGRycy9kb3ducmV2LnhtbESPT2vCQBTE7wW/w/IEb3UTkVZS1yCK&#10;6KEX/5T2+Mi+JqF5b0N21eTbdwtCj8PMb4ZZ5j036kadr50YSKcJKJLC2VpKA5fz7nkBygcUi40T&#10;MjCQh3w1elpiZt1djnQ7hVLFEvEZGqhCaDOtfVERo5+6liR6365jDFF2pbYd3mM5N3qWJC+asZa4&#10;UGFLm4qKn9OVDcyCUDHn9/12r69fH3wYPhkHYybjfv0GKlAf/sMP+mAjl77C35l4BP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g/ezDAAAA3AAAAA8AAAAAAAAAAAAA&#10;AAAAoQIAAGRycy9kb3ducmV2LnhtbFBLBQYAAAAABAAEAPkAAACRAwAAAAA=&#10;" strokecolor="#1a1a1a" strokeweight="17e-5mm">
                <v:stroke joinstyle="miter"/>
              </v:line>
              <v:line id="Line 3295" o:spid="_x0000_s1427" style="position:absolute;visibility:visibl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9pnr8AAADcAAAADwAAAGRycy9kb3ducmV2LnhtbERPTWvCQBC9F/wPywi91Y1SSkldRSxF&#10;D15qLe1xyI5JMDMbsqsm/945CB4f73u+7LkxF+piHcTBdJKBISmCr6V0cPj5enkHExOKxyYIORgo&#10;wnIxeppj7sNVvumyT6XREIk5OqhSanNrY1ERY5yElkS5Y+gYk8KutL7Dq4ZzY2dZ9mYZa9GGClta&#10;V1Sc9md2MEtCxSvvNp8be/7/5e3wxzg49zzuVx9gEvXpIb67t159U12rZ/QI2MU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79pnr8AAADcAAAADwAAAAAAAAAAAAAAAACh&#10;AgAAZHJzL2Rvd25yZXYueG1sUEsFBgAAAAAEAAQA+QAAAI0DAAAAAA==&#10;" strokecolor="#1a1a1a" strokeweight="17e-5mm">
                <v:stroke joinstyle="miter"/>
              </v:line>
              <v:line id="Line 3296" o:spid="_x0000_s1426" style="position:absolute;visibility:visibl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PMBcMAAADcAAAADwAAAGRycy9kb3ducmV2LnhtbESPT2vCQBTE7wW/w/IEb3UTkVJT1yCK&#10;6KEX/5T2+Mi+JqF5b0N21eTbdwtCj8PMb4ZZ5j036kadr50YSKcJKJLC2VpKA5fz7vkVlA8oFhsn&#10;ZGAgD/lq9LTEzLq7HOl2CqWKJeIzNFCF0GZa+6IiRj91LUn0vl3HGKLsSm07vMdybvQsSV40Yy1x&#10;ocKWNhUVP6crG5gFoWLO7/vtXl+/PvgwfDIOxkzG/foNVKA+/Icf9MFGLl3A35l4BP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zzAXDAAAA3AAAAA8AAAAAAAAAAAAA&#10;AAAAoQIAAGRycy9kb3ducmV2LnhtbFBLBQYAAAAABAAEAPkAAACRAwAAAAA=&#10;" strokecolor="#1a1a1a" strokeweight="17e-5mm">
                <v:stroke joinstyle="miter"/>
              </v:line>
              <v:line id="Line 3297" o:spid="_x0000_s1425" style="position:absolute;visibility:visibl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WvJcAAAADcAAAADwAAAGRycy9kb3ducmV2LnhtbERPTWvCQBC9C/0PyxR6001DEYmuUlqK&#10;HnpRW9rjkB2T0MxsyK6a/PvOQfD4eN+rzcCtuVAfmyAOnmcZGJIy+EYqB1/Hj+kCTEwoHtsg5GCk&#10;CJv1w2SFhQ9X2dPlkCqjIRILdFCn1BXWxrImxjgLHYlyp9AzJoV9ZX2PVw3n1uZZNreMjWhDjR29&#10;1VT+Hc7sIE9C5Qt/bt+39vz7zbvxh3F07ulxeF2CSTSku/jm3nn15Tpfz+gRsO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elryXAAAAA3AAAAA8AAAAAAAAAAAAAAAAA&#10;oQIAAGRycy9kb3ducmV2LnhtbFBLBQYAAAAABAAEAPkAAACOAwAAAAA=&#10;" strokecolor="#1a1a1a" strokeweight="17e-5mm">
                <v:stroke joinstyle="miter"/>
              </v:line>
              <v:line id="Line 3298" o:spid="_x0000_s1424" style="position:absolute;visibility:visibl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kKvsIAAADcAAAADwAAAGRycy9kb3ducmV2LnhtbESPQWvCQBSE74L/YXlCb7oxlCLRVUQp&#10;euhFbdHjI/tMgnlvQ3bV5N+7hUKPw8w3wyxWHdfqQa2vnBiYThJQJLmzlRQGvk+f4xkoH1As1k7I&#10;QE8eVsvhYIGZdU850OMYChVLxGdooAyhybT2eUmMfuIakuhdXcsYomwLbVt8xnKudZokH5qxkrhQ&#10;YkObkvLb8c4G0iCUv/PXbrvT98sP7/szY2/M26hbz0EF6sJ/+I/e28ilU/g9E4+AXr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OkKvsIAAADcAAAADwAAAAAAAAAAAAAA&#10;AAChAgAAZHJzL2Rvd25yZXYueG1sUEsFBgAAAAAEAAQA+QAAAJADAAAAAA==&#10;" strokecolor="#1a1a1a" strokeweight="17e-5mm">
                <v:stroke joinstyle="miter"/>
              </v:line>
              <v:line id="Line 3299" o:spid="_x0000_s1423" style="position:absolute;visibility:visibl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uUycIAAADcAAAADwAAAGRycy9kb3ducmV2LnhtbESPQWvCQBSE7wX/w/IEb3VjKKVEVxGl&#10;6MGLVtHjI/tMgnlvQ3bV5N+7hUKPw8w3w8wWHdfqQa2vnBiYjBNQJLmzlRQGjj/f71+gfECxWDsh&#10;Az15WMwHbzPMrHvKnh6HUKhYIj5DA2UITaa1z0ti9GPXkETv6lrGEGVbaNviM5ZzrdMk+dSMlcSF&#10;EhtalZTfDnc2kAah/IN3m/VG3y8n3vZnxt6Y0bBbTkEF6sJ/+I/e2silKfyeiUdAz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DuUycIAAADcAAAADwAAAAAAAAAAAAAA&#10;AAChAgAAZHJzL2Rvd25yZXYueG1sUEsFBgAAAAAEAAQA+QAAAJADAAAAAA==&#10;" strokecolor="#1a1a1a" strokeweight="17e-5mm">
                <v:stroke joinstyle="miter"/>
              </v:line>
              <v:line id="Line 3300" o:spid="_x0000_s1422" style="position:absolute;visibility:visibl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cxUsMAAADcAAAADwAAAGRycy9kb3ducmV2LnhtbESPQWvCQBSE7wX/w/KE3urGtBRJ3QRR&#10;RA+9aCvt8ZF9TYJ5b0N21eTfdwtCj8PMN8Msi4FbdaXeN04MzGcJKJLS2UYqA58f26cFKB9QLLZO&#10;yMBIHop88rDEzLqbHOh6DJWKJeIzNFCH0GVa+7ImRj9zHUn0flzPGKLsK217vMVybnWaJK+asZG4&#10;UGNH65rK8/HCBtIgVL7w+26z05fvE+/HL8bRmMfpsHoDFWgI/+E7vbeRS5/h70w8Ajr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3MVLDAAAA3AAAAA8AAAAAAAAAAAAA&#10;AAAAoQIAAGRycy9kb3ducmV2LnhtbFBLBQYAAAAABAAEAPkAAACRAwAAAAA=&#10;" strokecolor="#1a1a1a" strokeweight="17e-5mm">
                <v:stroke joinstyle="miter"/>
              </v:line>
              <v:line id="Line 3301" o:spid="_x0000_s1421" style="position:absolute;visibility:visibl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6pJsMAAADcAAAADwAAAGRycy9kb3ducmV2LnhtbESPQWvCQBSE70L/w/IKvZlNg5QSXYO0&#10;FD30Uqu0x0f2mQTz3obsGpN/3y0IHoeZb4ZZFSO3aqDeN04MPCcpKJLS2UYqA4fvj/krKB9QLLZO&#10;yMBEHor1w2yFuXVX+aJhHyoVS8TnaKAOocu19mVNjD5xHUn0Tq5nDFH2lbY9XmM5tzpL0xfN2Ehc&#10;qLGjt5rK8/7CBrIgVC74c/u+1ZffI++mH8bJmKfHcbMEFWgM9/CN3tnIZQv4PxOPgF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eqSbDAAAA3AAAAA8AAAAAAAAAAAAA&#10;AAAAoQIAAGRycy9kb3ducmV2LnhtbFBLBQYAAAAABAAEAPkAAACRAwAAAAA=&#10;" strokecolor="#1a1a1a" strokeweight="17e-5mm">
                <v:stroke joinstyle="miter"/>
              </v:line>
              <v:line id="Line 3302" o:spid="_x0000_s1420" style="position:absolute;visibility:visibl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IMvcMAAADcAAAADwAAAGRycy9kb3ducmV2LnhtbESPQWvCQBSE7wX/w/KE3urG0BZJ3QRR&#10;RA+9aCvt8ZF9TYJ5b0N21eTfdwtCj8PMN8Msi4FbdaXeN04MzGcJKJLS2UYqA58f26cFKB9QLLZO&#10;yMBIHop88rDEzLqbHOh6DJWKJeIzNFCH0GVa+7ImRj9zHUn0flzPGKLsK217vMVybnWaJK+asZG4&#10;UGNH65rK8/HCBtIgVD7z+26z05fvE+/HL8bRmMfpsHoDFWgI/+E7vbeRS1/g70w8Ajr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SDL3DAAAA3AAAAA8AAAAAAAAAAAAA&#10;AAAAoQIAAGRycy9kb3ducmV2LnhtbFBLBQYAAAAABAAEAPkAAACRAwAAAAA=&#10;" strokecolor="#1a1a1a" strokeweight="17e-5mm">
                <v:stroke joinstyle="miter"/>
              </v:line>
              <v:line id="Line 3303" o:spid="_x0000_s1419" style="position:absolute;visibility:visibl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CSysIAAADcAAAADwAAAGRycy9kb3ducmV2LnhtbESPQWvCQBSE7wX/w/IEb3VjECnRVUQR&#10;PXipbdHjI/tMgnlvQ3bV5N+7hUKPw8w3wyxWHdfqQa2vnBiYjBNQJLmzlRQGvr927x+gfECxWDsh&#10;Az15WC0HbwvMrHvKJz1OoVCxRHyGBsoQmkxrn5fE6MeuIYne1bWMIcq20LbFZyznWqdJMtOMlcSF&#10;EhvalJTfTnc2kAahfMrH/Xav75cfPvRnxt6Y0bBbz0EF6sJ/+I8+2MilM/g9E4+AXr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wCSysIAAADcAAAADwAAAAAAAAAAAAAA&#10;AAChAgAAZHJzL2Rvd25yZXYueG1sUEsFBgAAAAAEAAQA+QAAAJADAAAAAA==&#10;" strokecolor="#1a1a1a" strokeweight="17e-5mm">
                <v:stroke joinstyle="miter"/>
              </v:line>
              <v:line id="Line 3304" o:spid="_x0000_s1418" style="position:absolute;visibility:visibl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w3UcMAAADcAAAADwAAAGRycy9kb3ducmV2LnhtbESPQWvCQBSE7wX/w/KE3urGUFpJ3QRR&#10;RA+9aCvt8ZF9TYJ5b0N21eTfdwtCj8PMN8Msi4FbdaXeN04MzGcJKJLS2UYqA58f26cFKB9QLLZO&#10;yMBIHop88rDEzLqbHOh6DJWKJeIzNFCH0GVa+7ImRj9zHUn0flzPGKLsK217vMVybnWaJC+asZG4&#10;UGNH65rK8/HCBtIgVD7z+26z05fvE+/HL8bRmMfpsHoDFWgI/+E7vbeRS1/h70w8Ajr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MN1HDAAAA3AAAAA8AAAAAAAAAAAAA&#10;AAAAoQIAAGRycy9kb3ducmV2LnhtbFBLBQYAAAAABAAEAPkAAACRAwAAAAA=&#10;" strokecolor="#1a1a1a" strokeweight="17e-5mm">
                <v:stroke joinstyle="miter"/>
              </v:line>
              <v:line id="Line 3305" o:spid="_x0000_s1417" style="position:absolute;visibility:visibl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OjI8AAAADcAAAADwAAAGRycy9kb3ducmV2LnhtbERPTWvCQBC9C/0PyxR6001DEYmuUlqK&#10;HnpRW9rjkB2T0MxsyK6a/PvOQfD4eN+rzcCtuVAfmyAOnmcZGJIy+EYqB1/Hj+kCTEwoHtsg5GCk&#10;CJv1w2SFhQ9X2dPlkCqjIRILdFCn1BXWxrImxjgLHYlyp9AzJoV9ZX2PVw3n1uZZNreMjWhDjR29&#10;1VT+Hc7sIE9C5Qt/bt+39vz7zbvxh3F07ulxeF2CSTSku/jm3nn15bpWz+gRsO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nToyPAAAAA3AAAAA8AAAAAAAAAAAAAAAAA&#10;oQIAAGRycy9kb3ducmV2LnhtbFBLBQYAAAAABAAEAPkAAACOAwAAAAA=&#10;" strokecolor="#1a1a1a" strokeweight="17e-5mm">
                <v:stroke joinstyle="miter"/>
              </v:line>
              <v:line id="Line 3306" o:spid="_x0000_s1416" style="position:absolute;visibility:visibl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8GuMMAAADcAAAADwAAAGRycy9kb3ducmV2LnhtbESPQWvCQBSE7wX/w/KE3urGUEpN3QRR&#10;RA+9aCvt8ZF9TYJ5b0N21eTfdwtCj8PMN8Msi4FbdaXeN04MzGcJKJLS2UYqA58f26dXUD6gWGyd&#10;kIGRPBT55GGJmXU3OdD1GCoVS8RnaKAOocu09mVNjH7mOpLo/bieMUTZV9r2eIvl3Oo0SV40YyNx&#10;ocaO1jWV5+OFDaRBqHzm991mpy/fJ96PX4yjMY/TYfUGKtAQ/sN3em8jly7g70w8Ajr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fBrjDAAAA3AAAAA8AAAAAAAAAAAAA&#10;AAAAoQIAAGRycy9kb3ducmV2LnhtbFBLBQYAAAAABAAEAPkAAACRAwAAAAA=&#10;" strokecolor="#1a1a1a" strokeweight="17e-5mm">
                <v:stroke joinstyle="miter"/>
              </v:line>
              <v:line id="Line 3307" o:spid="_x0000_s1415" style="position:absolute;visibility:visibl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w5+MAAAADcAAAADwAAAGRycy9kb3ducmV2LnhtbERPTWvCQBC9F/wPywi91U1tKSW6SlGK&#10;HnqpVvQ4ZMckmJkN2VWTf985FHp8vO/5sufG3KiLdRAHz5MMDEkRfC2lg5/959M7mJhQPDZByMFA&#10;EZaL0cMccx/u8k23XSqNhkjM0UGVUptbG4uKGOMktCTKnUPHmBR2pfUd3jWcGzvNsjfLWIs2VNjS&#10;qqLisruyg2kSKl75a7Pe2OvpwNvhyDg49zjuP2ZgEvXpX/zn3nr1veh8PaNHwC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J8OfjAAAAA3AAAAA8AAAAAAAAAAAAAAAAA&#10;oQIAAGRycy9kb3ducmV2LnhtbFBLBQYAAAAABAAEAPkAAACOAwAAAAA=&#10;" strokecolor="#1a1a1a" strokeweight="17e-5mm">
                <v:stroke joinstyle="miter"/>
              </v:line>
              <v:line id="Line 3308" o:spid="_x0000_s1414" style="position:absolute;visibility:visibl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CcY8MAAADcAAAADwAAAGRycy9kb3ducmV2LnhtbESPT2vCQBTE7wW/w/IEb3UTLUVS1yCK&#10;6KEX/5T2+Mi+JqF5b0N21eTbdwtCj8PMb4ZZ5j036kadr50YSKcJKJLC2VpKA5fz7nkBygcUi40T&#10;MjCQh3w1elpiZt1djnQ7hVLFEvEZGqhCaDOtfVERo5+6liR6365jDFF2pbYd3mM5N3qWJK+asZa4&#10;UGFLm4qKn9OVDcyCUPHC7/vtXl+/PvgwfDIOxkzG/foNVKA+/Icf9MFGbp7C35l4BP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wnGPDAAAA3AAAAA8AAAAAAAAAAAAA&#10;AAAAoQIAAGRycy9kb3ducmV2LnhtbFBLBQYAAAAABAAEAPkAAACRAwAAAAA=&#10;" strokecolor="#1a1a1a" strokeweight="17e-5mm">
                <v:stroke joinstyle="miter"/>
              </v:line>
              <v:line id="Line 3309" o:spid="_x0000_s1413" style="position:absolute;visibility:visibl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ICFMMAAADcAAAADwAAAGRycy9kb3ducmV2LnhtbESPQWvCQBSE7wX/w/KE3urGtBRJ3QRR&#10;RA+9aCvt8ZF9TYJ5b0N21eTfdwtCj8PMN8Msi4FbdaXeN04MzGcJKJLS2UYqA58f26cFKB9QLLZO&#10;yMBIHop88rDEzLqbHOh6DJWKJeIzNFCH0GVa+7ImRj9zHUn0flzPGKLsK217vMVybnWaJK+asZG4&#10;UGNH65rK8/HCBtIgVL7w+26z05fvE+/HL8bRmMfpsHoDFWgI/+E7vbeRe07h70w8Ajr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iAhTDAAAA3AAAAA8AAAAAAAAAAAAA&#10;AAAAoQIAAGRycy9kb3ducmV2LnhtbFBLBQYAAAAABAAEAPkAAACRAwAAAAA=&#10;" strokecolor="#1a1a1a" strokeweight="17e-5mm">
                <v:stroke joinstyle="miter"/>
              </v:line>
              <v:line id="Line 3310" o:spid="_x0000_s1412" style="position:absolute;visibility:visibl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6nj8MAAADcAAAADwAAAGRycy9kb3ducmV2LnhtbESPT2vCQBTE70K/w/IKvZmNf5CSuooo&#10;RQ9e1Jb2+Mi+JqF5b0N21eTbu4LgcZj5zTDzZce1ulDrKycGRkkKiiR3tpLCwNfpc/gOygcUi7UT&#10;MtCTh+XiZTDHzLqrHOhyDIWKJeIzNFCG0GRa+7wkRp+4hiR6f65lDFG2hbYtXmM513qcpjPNWElc&#10;KLGhdUn5//HMBsZBKJ/yfrvZ6vPvN+/6H8bemLfXbvUBKlAXnuEHvbORm0zgfiYeAb2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up4/DAAAA3AAAAA8AAAAAAAAAAAAA&#10;AAAAoQIAAGRycy9kb3ducmV2LnhtbFBLBQYAAAAABAAEAPkAAACRAwAAAAA=&#10;" strokecolor="#1a1a1a" strokeweight="17e-5mm">
                <v:stroke joinstyle="miter"/>
              </v:line>
              <v:line id="Line 3311" o:spid="_x0000_s1411" style="position:absolute;visibility:visibl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c/+8IAAADcAAAADwAAAGRycy9kb3ducmV2LnhtbESPQWvCQBSE70L/w/IK3nRTlVKiq5QW&#10;0YMXtaLHR/aZBPPehuyqyb93BaHHYeabYWaLlit1o8aXTgx8DBNQJJmzpeQG/vbLwRcoH1AsVk7I&#10;QEceFvO33gxT6+6ypdsu5CqWiE/RQBFCnWrts4IY/dDVJNE7u4YxRNnk2jZ4j+Vc6VGSfGrGUuJC&#10;gTX9FJRddlc2MApC2YQ3q9+Vvp4OvO6OjJ0x/ff2ewoqUBv+wy96bSM3nsDzTDwCe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Uc/+8IAAADcAAAADwAAAAAAAAAAAAAA&#10;AAChAgAAZHJzL2Rvd25yZXYueG1sUEsFBgAAAAAEAAQA+QAAAJADAAAAAA==&#10;" strokecolor="#1a1a1a" strokeweight="17e-5mm">
                <v:stroke joinstyle="miter"/>
              </v:line>
              <v:line id="Line 3312" o:spid="_x0000_s1410" style="position:absolute;visibility:visibl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uaYMMAAADcAAAADwAAAGRycy9kb3ducmV2LnhtbESPQWvCQBSE70L/w/IK3nRTq0WiGykt&#10;RQ+9aFv0+Mi+JqF5b0N2jcm/7wqCx2Hmm2HWm55r1VHrKycGnqYJKJLc2UoKA99fH5MlKB9QLNZO&#10;yMBAHjbZw2iNqXUX2VN3CIWKJeJTNFCG0KRa+7wkRj91DUn0fl3LGKJsC21bvMRyrvUsSV40YyVx&#10;ocSG3krK/w5nNjALQvmcP7fvW30+/fBuODIOxowf+9cVqEB9uIdv9M5G7nkB1zPxCOj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LmmDDAAAA3AAAAA8AAAAAAAAAAAAA&#10;AAAAoQIAAGRycy9kb3ducmV2LnhtbFBLBQYAAAAABAAEAPkAAACRAwAAAAA=&#10;" strokecolor="#1a1a1a" strokeweight="17e-5mm">
                <v:stroke joinstyle="miter"/>
              </v:line>
              <v:line id="Line 3313" o:spid="_x0000_s1409" style="position:absolute;visibility:visibl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kEF8MAAADcAAAADwAAAGRycy9kb3ducmV2LnhtbESPQWvCQBSE70L/w/IKvZlNU5ESXUNp&#10;KXrwUm2px0f2mQTz3obsqsm/7xYEj8PMN8Msi4FbdaHeN04MPCcpKJLS2UYqA9/7z+krKB9QLLZO&#10;yMBIHorVw2SJuXVX+aLLLlQqlojP0UAdQpdr7cuaGH3iOpLoHV3PGKLsK217vMZybnWWpnPN2Ehc&#10;qLGj95rK0+7MBrIgVM54u/5Y6/PhhzfjL+NozNPj8LYAFWgI9/CN3tjIvczh/0w8An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ZBBfDAAAA3AAAAA8AAAAAAAAAAAAA&#10;AAAAoQIAAGRycy9kb3ducmV2LnhtbFBLBQYAAAAABAAEAPkAAACRAwAAAAA=&#10;" strokecolor="#1a1a1a" strokeweight="17e-5mm">
                <v:stroke joinstyle="miter"/>
              </v:line>
              <v:line id="Line 3314" o:spid="_x0000_s1408" style="position:absolute;visibility:visibl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WhjMMAAADcAAAADwAAAGRycy9kb3ducmV2LnhtbESPQWvCQBSE70L/w/IK3nRTK1aiGykt&#10;RQ+9aFv0+Mi+JqF5b0N2jcm/7wqCx2Hmm2HWm55r1VHrKycGnqYJKJLc2UoKA99fH5MlKB9QLNZO&#10;yMBAHjbZw2iNqXUX2VN3CIWKJeJTNFCG0KRa+7wkRj91DUn0fl3LGKJsC21bvMRyrvUsSRaasZK4&#10;UGJDbyXlf4czG5gFoXzOn9v3rT6ffng3HBkHY8aP/esKVKA+3MM3emcj9/wC1zPxCOj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VoYzDAAAA3AAAAA8AAAAAAAAAAAAA&#10;AAAAoQIAAGRycy9kb3ducmV2LnhtbFBLBQYAAAAABAAEAPkAAACRAwAAAAA=&#10;" strokecolor="#1a1a1a" strokeweight="17e-5mm">
                <v:stroke joinstyle="miter"/>
              </v:line>
              <v:line id="Line 3315" o:spid="_x0000_s1407" style="position:absolute;visibility:visibl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o1/sAAAADcAAAADwAAAGRycy9kb3ducmV2LnhtbERPTWvCQBC9F/wPywi91U1tKSW6SlGK&#10;HnqpVvQ4ZMckmJkN2VWTf985FHp8vO/5sufG3KiLdRAHz5MMDEkRfC2lg5/959M7mJhQPDZByMFA&#10;EZaL0cMccx/u8k23XSqNhkjM0UGVUptbG4uKGOMktCTKnUPHmBR2pfUd3jWcGzvNsjfLWIs2VNjS&#10;qqLisruyg2kSKl75a7Pe2OvpwNvhyDg49zjuP2ZgEvXpX/zn3nr1vehaPaNHwC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wKNf7AAAAA3AAAAA8AAAAAAAAAAAAAAAAA&#10;oQIAAGRycy9kb3ducmV2LnhtbFBLBQYAAAAABAAEAPkAAACOAwAAAAA=&#10;" strokecolor="#1a1a1a" strokeweight="17e-5mm">
                <v:stroke joinstyle="miter"/>
              </v:line>
              <v:line id="Line 3316" o:spid="_x0000_s1406" style="position:absolute;visibility:visibl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aQZcMAAADcAAAADwAAAGRycy9kb3ducmV2LnhtbESPQWvCQBSE70L/w/IK3nRTK1KjGykt&#10;RQ+9aFv0+Mi+JqF5b0N2jcm/7wqCx2Hmm2HWm55r1VHrKycGnqYJKJLc2UoKA99fH5MXUD6gWKyd&#10;kIGBPGyyh9EaU+susqfuEAoVS8SnaKAMoUm19nlJjH7qGpLo/bqWMUTZFtq2eInlXOtZkiw0YyVx&#10;ocSG3krK/w5nNjALQvmcP7fvW30+/fBuODIOxowf+9cVqEB9uIdv9M5G7nkJ1zPxCOj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GkGXDAAAA3AAAAA8AAAAAAAAAAAAA&#10;AAAAoQIAAGRycy9kb3ducmV2LnhtbFBLBQYAAAAABAAEAPkAAACRAwAAAAA=&#10;" strokecolor="#1a1a1a" strokeweight="17e-5mm">
                <v:stroke joinstyle="miter"/>
              </v:line>
              <v:line id="Line 3317" o:spid="_x0000_s1405" style="position:absolute;visibility:visibl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pKhcAAAADcAAAADwAAAGRycy9kb3ducmV2LnhtbERPS2vCQBC+F/oflin0VjcVKRJdpbQU&#10;PfRSH+hxyI5JMDMbsqsm/75zEDx+fO/5sufGXKmLdRAH76MMDEkRfC2lg932520KJiYUj00QcjBQ&#10;hOXi+WmOuQ83+aPrJpVGQyTm6KBKqc2tjUVFjHEUWhLlTqFjTAq70voObxrOjR1n2YdlrEUbKmzp&#10;q6LivLmwg3ESKib8u/pe2ctxz+vhwDg49/rSf87AJOrTQ3x3r736Jjpfz+gRs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p6SoXAAAAA3AAAAA8AAAAAAAAAAAAAAAAA&#10;oQIAAGRycy9kb3ducmV2LnhtbFBLBQYAAAAABAAEAPkAAACOAwAAAAA=&#10;" strokecolor="#1a1a1a" strokeweight="17e-5mm">
                <v:stroke joinstyle="miter"/>
              </v:line>
              <v:line id="Line 3318" o:spid="_x0000_s1404" style="position:absolute;visibility:visibl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bvHsIAAADcAAAADwAAAGRycy9kb3ducmV2LnhtbESPwYrCQBBE7wv+w9CCt3WiiCxZRxFF&#10;9OBFV3GPTaY3CZvuCZlRk793BMFjUfWqqNmi5UrdqPGlEwOjYQKKJHO2lNzA6Wfz+QXKBxSLlRMy&#10;0JGHxbz3McPUursc6HYMuYol4lM0UIRQp1r7rCBGP3Q1SfT+XMMYomxybRu8x3Ku9DhJppqxlLhQ&#10;YE2rgrL/45UNjINQNuH9dr3V198z77oLY2fMoN8uv0EFasM7/KJ3NnKTETzPxCO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bvHsIAAADcAAAADwAAAAAAAAAAAAAA&#10;AAChAgAAZHJzL2Rvd25yZXYueG1sUEsFBgAAAAAEAAQA+QAAAJADAAAAAA==&#10;" strokecolor="#1a1a1a" strokeweight="17e-5mm">
                <v:stroke joinstyle="miter"/>
              </v:line>
              <v:line id="Line 3319" o:spid="_x0000_s1403" style="position:absolute;visibility:visibl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RxacMAAADcAAAADwAAAGRycy9kb3ducmV2LnhtbESPQWvCQBSE70L/w/IKvZlNg5QSXYO0&#10;FD30Uqu0x0f2mQTz3obsGpN/3y0IHoeZb4ZZFSO3aqDeN04MPCcpKJLS2UYqA4fvj/krKB9QLLZO&#10;yMBEHor1w2yFuXVX+aJhHyoVS8TnaKAOocu19mVNjD5xHUn0Tq5nDFH2lbY9XmM5tzpL0xfN2Ehc&#10;qLGjt5rK8/7CBrIgVC74c/u+1ZffI++mH8bJmKfHcbMEFWgM9/CN3tnILTL4PxOPgF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kcWnDAAAA3AAAAA8AAAAAAAAAAAAA&#10;AAAAoQIAAGRycy9kb3ducmV2LnhtbFBLBQYAAAAABAAEAPkAAACRAwAAAAA=&#10;" strokecolor="#1a1a1a" strokeweight="17e-5mm">
                <v:stroke joinstyle="miter"/>
              </v:line>
              <v:shape id="Freeform 3320" o:spid="_x0000_s1402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IRG8UA&#10;AADcAAAADwAAAGRycy9kb3ducmV2LnhtbESPQWvCQBSE7wX/w/IEb3Vj2qpEV9GCYE/V6MXbI/tM&#10;gtm3Ibsmsb++Wyh4HGbmG2a57k0lWmpcaVnBZByBIM6sLjlXcD7tXucgnEfWWFkmBQ9ysF4NXpaY&#10;aNvxkdrU5yJA2CWooPC+TqR0WUEG3djWxMG72sagD7LJpW6wC3BTyTiKptJgyWGhwJo+C8pu6d0o&#10;mP2kUXyPD+1tO7ketl+nj+6bLkqNhv1mAcJT75/h//ZeK4jf3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hEbxQAAANwAAAAPAAAAAAAAAAAAAAAAAJgCAABkcnMv&#10;ZG93bnJldi54bWxQSwUGAAAAAAQABAD1AAAAigMAAAAA&#10;" path="m,7803l,,,7803xe" fillcolor="#e44145" stroked="f">
                <v:path arrowok="t" o:connecttype="custom" o:connectlocs="0,7803;0,0;0,7803" o:connectangles="0,0,0"/>
              </v:shape>
              <v:line id="Line 3321" o:spid="_x0000_s1401" style="position:absolute;flip:y;visibility:visibl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XD1MYAAADcAAAADwAAAGRycy9kb3ducmV2LnhtbESPQWsCMRSE7wX/Q3iCt5rVirarUdqK&#10;6EEQbXvo7bF5blY3L8smq+u/bwqCx2FmvmFmi9aW4kK1LxwrGPQTEMSZ0wXnCr6/Vs+vIHxA1lg6&#10;JgU38rCYd55mmGp35T1dDiEXEcI+RQUmhCqV0meGLPq+q4ijd3S1xRBlnUtd4zXCbSmHSTKWFguO&#10;CwYr+jSUnQ+NVeBuvz+mGTdvk5dyvTWTj5PdDZZK9brt+xREoDY8wvf2RisYjkbwfyYe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1w9TGAAAA3AAAAA8AAAAAAAAA&#10;AAAAAAAAoQIAAGRycy9kb3ducmV2LnhtbFBLBQYAAAAABAAEAPkAAACUAwAAAAA=&#10;" strokecolor="#e76f34" strokeweight="17e-5mm">
                <v:stroke joinstyle="miter"/>
              </v:line>
              <v:shape id="Freeform 3322" o:spid="_x0000_s1400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cs9MUA&#10;AADcAAAADwAAAGRycy9kb3ducmV2LnhtbESPQWvCQBSE7wX/w/IEb3Vj0CrRVbRQsKdq9OLtkX0m&#10;wezbkF2T2F/fFYQeh5n5hlltelOJlhpXWlYwGUcgiDOrS84VnE9f7wsQziNrrCyTggc52KwHbytM&#10;tO34SG3qcxEg7BJUUHhfJ1K6rCCDbmxr4uBdbWPQB9nkUjfYBbipZBxFH9JgyWGhwJo+C8pu6d0o&#10;mP+mUXyPD+1tN7kedt+nWfdDF6VGw367BOGp9//hV3uvFcTTGTzP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9yz0xQAAANwAAAAPAAAAAAAAAAAAAAAAAJgCAABkcnMv&#10;ZG93bnJldi54bWxQSwUGAAAAAAQABAD1AAAAigMAAAAA&#10;" path="m,7803l,,,7803xe" fillcolor="#e44145" stroked="f">
                <v:path arrowok="t" o:connecttype="custom" o:connectlocs="0,7803;0,0;0,7803" o:connectangles="0,0,0"/>
              </v:shape>
              <v:line id="Line 3323" o:spid="_x0000_s1399" style="position:absolute;flip:y;visibility:visibl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v4OMcAAADcAAAADwAAAGRycy9kb3ducmV2LnhtbESPzWvCQBTE74X+D8sTvNWNWqKmrtIP&#10;Sj0Ixa9Db4/sM5s2+zZkNxr/e1cQehxm5jfMfNnZSpyo8aVjBcNBAoI4d7rkQsF+9/k0BeEDssbK&#10;MSm4kIfl4vFhjpl2Z97QaRsKESHsM1RgQqgzKX1uyKIfuJo4ekfXWAxRNoXUDZ4j3FZylCSptFhy&#10;XDBY07uh/G/bWgXu8nMwbdrOJuPqa20mb7/2e/ihVL/Xvb6ACNSF//C9vdIKRs8p3M7E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6/g4xwAAANwAAAAPAAAAAAAA&#10;AAAAAAAAAKECAABkcnMvZG93bnJldi54bWxQSwUGAAAAAAQABAD5AAAAlQMAAAAA&#10;" strokecolor="#e76f34" strokeweight="17e-5mm">
                <v:stroke joinstyle="miter"/>
              </v:line>
              <v:line id="Line 3324" o:spid="_x0000_s1398" style="position:absolute;visibility:visibl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PS8cMAAADcAAAADwAAAGRycy9kb3ducmV2LnhtbESPQWvCQBSE70L/w/IKvZmNIlpSVxGl&#10;6MGL2tIeH9nXJDTvbciumvx7VxA8DjPfDDNfdlyrC7W+cmJglKSgSHJnKykMfJ0+h++gfECxWDsh&#10;Az15WC5eBnPMrLvKgS7HUKhYIj5DA2UITaa1z0ti9IlrSKL351rGEGVbaNviNZZzrcdpOtWMlcSF&#10;Ehtal5T/H89sYByE8gnvt5utPv9+867/YeyNeXvtVh+gAnXhGX7QOxu5yQzuZ+IR0I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T0vHDAAAA3AAAAA8AAAAAAAAAAAAA&#10;AAAAoQIAAGRycy9kb3ducmV2LnhtbFBLBQYAAAAABAAEAPkAAACRAwAAAAA=&#10;" strokecolor="#1a1a1a" strokeweight="17e-5mm">
                <v:stroke joinstyle="miter"/>
              </v:line>
              <v:line id="Line 3325" o:spid="_x0000_s1397" style="position:absolute;visibility:visibl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xGg8AAAADcAAAADwAAAGRycy9kb3ducmV2LnhtbERPS2vCQBC+F/oflin0VjcVKRJdpbQU&#10;PfRSH+hxyI5JMDMbsqsm/75zEDx+fO/5sufGXKmLdRAH76MMDEkRfC2lg932520KJiYUj00QcjBQ&#10;hOXi+WmOuQ83+aPrJpVGQyTm6KBKqc2tjUVFjHEUWhLlTqFjTAq70voObxrOjR1n2YdlrEUbKmzp&#10;q6LivLmwg3ESKib8u/pe2ctxz+vhwDg49/rSf87AJOrTQ3x3r736JrpWz+gRs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QMRoPAAAAA3AAAAA8AAAAAAAAAAAAAAAAA&#10;oQIAAGRycy9kb3ducmV2LnhtbFBLBQYAAAAABAAEAPkAAACOAwAAAAA=&#10;" strokecolor="#1a1a1a" strokeweight="17e-5mm">
                <v:stroke joinstyle="miter"/>
              </v:line>
            </v:group>
            <v:group id="Group 3326" o:spid="_x0000_s1383" style="position:absolute;left:6;top:8514;width:6105;height:807;rotation:-3213980fd" coordorigin="6,-6" coordsize="6966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Sq6rFAAAA3AAA&#10;AA8AAAAAAAAAAAAAAAAAqgIAAGRycy9kb3ducmV2LnhtbFBLBQYAAAAABAAEAPoAAACcAwAAAAA=&#10;">
              <v:shape id="Freeform 3327" o:spid="_x0000_s1395" style="position:absolute;left:478;top:632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hiMIA&#10;AADcAAAADwAAAGRycy9kb3ducmV2LnhtbERPz2vCMBS+C/4P4QneNDWgk84oKshENqjVw46P5q0t&#10;a15Kk2n73y+HwY4f3+/NrreNeFDna8caFvMEBHHhTM2lhvvtNFuD8AHZYOOYNAzkYbcdjzaYGvfk&#10;Kz3yUIoYwj5FDVUIbSqlLyqy6OeuJY7cl+sshgi7UpoOnzHcNlIlyUparDk2VNjSsaLiO/+xGo6t&#10;yq6rzwEv6uPNDocsVy/vtdbTSb9/BRGoD//iP/fZaFDLOD+e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G6GIwgAAANwAAAAPAAAAAAAAAAAAAAAAAJgCAABkcnMvZG93&#10;bnJldi54bWxQSwUGAAAAAAQABAD1AAAAhwMAAAAA&#10;" path="m544,283l,141,544,,6435,r59,141l6435,283r-5891,xe" fillcolor="#e6e6e6" stroked="f">
                <v:shadow on="t" color="#313a43 [2408]" opacity=".5" offset="1pt,1pt"/>
                <v:path arrowok="t" o:connecttype="custom" o:connectlocs="544,283;0,141;544,0;6435,0;6494,141;6435,283;544,283" o:connectangles="0,0,0,0,0,0,0"/>
              </v:shape>
              <v:shape id="Freeform 3328" o:spid="_x0000_s1394" style="position:absolute;left:1022;top:644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HE6sUA&#10;AADcAAAADwAAAGRycy9kb3ducmV2LnhtbESPQWvCQBSE7wX/w/KE3upGoaVGV1HB0ksPVbH09sw+&#10;s8Hs25B9jfHfdwsFj8PMfMPMl72vVUdtrAIbGI8yUMRFsBWXBg777dMrqCjIFuvAZOBGEZaLwcMc&#10;cxuu/EndTkqVIBxzNOBEmlzrWDjyGEehIU7eObQeJcm21LbFa4L7Wk+y7EV7rDgtOGxo46i47H68&#10;AX1aT/s36Y5f8dvheXpzcvhYG/M47FczUEK93MP/7XdrYPI8hr8z6Qj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cTqxQAAANwAAAAPAAAAAAAAAAAAAAAAAJgCAABkcnMv&#10;ZG93bnJldi54bWxQSwUGAAAAAAQABAD1AAAAigMAAAAA&#10;" path="m,259l53,118,,,5885,r47,129l5885,259,,259xe" fillcolor="#554740 [2405]" stroked="f">
                <v:path arrowok="t" o:connecttype="custom" o:connectlocs="0,259;53,118;0,0;5885,0;5932,129;5885,259;0,259" o:connectangles="0,0,0,0,0,0,0"/>
              </v:shape>
              <v:shape id="Freeform 3329" o:spid="_x0000_s1393" style="position:absolute;left:1022;top:762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9/tsYA&#10;AADcAAAADwAAAGRycy9kb3ducmV2LnhtbESPT4vCMBTE74LfITzBm6YWXaVrFFlWEA+y/jno7dG8&#10;bbvbvJQmavXTG0HwOMzMb5jpvDGluFDtCssKBv0IBHFqdcGZgsN+2ZuAcB5ZY2mZFNzIwXzWbk0x&#10;0fbKW7rsfCYChF2CCnLvq0RKl+Zk0PVtRRy8X1sb9EHWmdQ1XgPclDKOog9psOCwkGNFXzml/7uz&#10;UXBeLY4/m+E4Htx1eTuZ7d/3urgr1e00i08Qnhr/Dr/aK60gHsXwPBOO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9/tsYAAADcAAAADwAAAAAAAAAAAAAAAACYAgAAZHJz&#10;L2Rvd25yZXYueG1sUEsFBgAAAAAEAAQA9QAAAIsDAAAAAA==&#10;" path="m,141l53,,5932,11r-47,130l,141xe" fillcolor="#382f2a [1605]" stroked="f">
                <v:path arrowok="t" o:connecttype="custom" o:connectlocs="0,141;53,0;5932,11;5885,141;0,141" o:connectangles="0,0,0,0,0"/>
              </v:shape>
              <v:shape id="Freeform 3330" o:spid="_x0000_s1392" style="position:absolute;left:478;top:720;width:266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eGcIA&#10;AADcAAAADwAAAGRycy9kb3ducmV2LnhtbESP3YrCMBSE7wXfIRxh7zTVRVm6RlkUQfHGn32As82x&#10;KduclCTa+vZGELwcZuYbZr7sbC1u5EPlWMF4lIEgLpyuuFTwe94Mv0CEiKyxdkwK7hRguej35phr&#10;1/KRbqdYigThkKMCE2OTSxkKQxbDyDXEybs4bzEm6UupPbYJbms5ybKZtFhxWjDY0MpQ8X+6WgW0&#10;Ocwusv3zboXr3Z7X4+ne1Ep9DLqfbxCRuvgOv9pbrWAy/YTnmXQ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V4ZwgAAANwAAAAPAAAAAAAAAAAAAAAAAJgCAABkcnMvZG93&#10;bnJldi54bWxQSwUGAAAAAAQABAD1AAAAhwMAAAAA&#10;" path="m36,18c,9,,9,,9,36,,36,,36,v,,9,6,5,9c38,13,36,18,36,18xe" fillcolor="#554740 [2405]" stroked="f">
                <v:path arrowok="t" o:connecttype="custom" o:connectlocs="213,107;0,54;213,0;242,54;213,107" o:connectangles="0,0,0,0,0"/>
              </v:shape>
              <v:shape id="Freeform 3331" o:spid="_x0000_s1391" style="position:absolute;left:478;top:-6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Cni8YA&#10;AADcAAAADwAAAGRycy9kb3ducmV2LnhtbESPQWvCQBSE74X+h+UJvdWNS7UlukoVpCIKMe3B4yP7&#10;moRm34bsVpN/7wqFHoeZ+YZZrHrbiAt1vnasYTJOQBAXztRcavj63D6/gfAB2WDjmDQM5GG1fHxY&#10;YGrclU90yUMpIoR9ihqqENpUSl9UZNGPXUscvW/XWQxRdqU0HV4j3DZSJclMWqw5LlTY0qai4if/&#10;tRo2rcpOs/OAe3X8sMM6y9Xrodb6adS/z0EE6sN/+K+9MxrU9AX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Cni8YAAADcAAAADwAAAAAAAAAAAAAAAACYAgAAZHJz&#10;L2Rvd25yZXYueG1sUEsFBgAAAAAEAAQA9QAAAIsDAAAAAA==&#10;" path="m544,283l,142,544,,6435,r59,142l6435,283r-5891,xe" fillcolor="#e6e6e6" stroked="f">
                <v:shadow on="t" color="#313a43 [2408]" opacity=".5" offset="1pt,1pt"/>
                <v:path arrowok="t" o:connecttype="custom" o:connectlocs="544,283;0,142;544,0;6435,0;6494,142;6435,283;544,283" o:connectangles="0,0,0,0,0,0,0"/>
              </v:shape>
              <v:shape id="Freeform 3332" o:spid="_x0000_s1390" style="position:absolute;left:1022;top:6;width:5932;height:260;visibility:visible;mso-wrap-style:square;v-text-anchor:top" coordsize="593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0FZ8cA&#10;AADcAAAADwAAAGRycy9kb3ducmV2LnhtbESPW2sCMRSE3wv9D+EU+lazXdhWVqMUQeyD9KIiPh42&#10;Zy+6OYmbuG7765tCoY/DzHzDTOeDaUVPnW8sK3gcJSCIC6sbrhTstsuHMQgfkDW2lknBF3mYz25v&#10;pphre+VP6jehEhHCPkcFdQgul9IXNRn0I+uIo1fazmCIsquk7vAa4aaVaZI8SYMNx4UaHS1qKk6b&#10;i1Hg8CPL0vYQ3srV8fl77cr9uX9X6v5ueJmACDSE//Bf+1UrSLMMfs/EI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9BWfHAAAA3AAAAA8AAAAAAAAAAAAAAAAAmAIAAGRy&#10;cy9kb3ducmV2LnhtbFBLBQYAAAAABAAEAPUAAACMAwAAAAA=&#10;" path="m,260l53,118,,,5885,r47,130l5885,260,,260xe" fillcolor="#554740 [2405]" stroked="f">
                <v:path arrowok="t" o:connecttype="custom" o:connectlocs="0,260;53,118;0,0;5885,0;5932,130;5885,260;0,260" o:connectangles="0,0,0,0,0,0,0"/>
              </v:shape>
              <v:shape id="Freeform 3333" o:spid="_x0000_s1389" style="position:absolute;left:1022;top:124;width:5932;height:142;visibility:visible;mso-wrap-style:square;v-text-anchor:top" coordsize="593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vfMUA&#10;AADcAAAADwAAAGRycy9kb3ducmV2LnhtbESPzWrDMBCE74W8g9hALqWRa3AIbpQQBxfS3urkkONi&#10;bW031spY8k/fvioUehxm5htmd5hNK0bqXWNZwfM6AkFcWt1wpeB6eX3agnAeWWNrmRR8k4PDfvGw&#10;w1TbiT9oLHwlAoRdigpq77tUSlfWZNCtbUccvE/bG/RB9pXUPU4BbloZR9FGGmw4LNTY0amm8l4M&#10;RkEx2Cx/HLO3/NbdY7p+4ZSM70qtlvPxBYSn2f+H/9pnrSBONv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i98xQAAANwAAAAPAAAAAAAAAAAAAAAAAJgCAABkcnMv&#10;ZG93bnJldi54bWxQSwUGAAAAAAQABAD1AAAAigMAAAAA&#10;" path="m,142l53,,5932,12r-47,130l,142xe" fillcolor="#382f2a [1605]" stroked="f">
                <v:path arrowok="t" o:connecttype="custom" o:connectlocs="0,142;53,0;5932,12;5885,142;0,142" o:connectangles="0,0,0,0,0"/>
              </v:shape>
              <v:shape id="Freeform 3334" o:spid="_x0000_s1388" style="position:absolute;left:478;top:83;width:266;height:106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YGsIA&#10;AADcAAAADwAAAGRycy9kb3ducmV2LnhtbESP0YrCMBRE3xf8h3AF39ZUQVeqUUQRFF921Q+4Ntem&#10;2NyUJNr692ZhYR+HmTnDLFadrcWTfKgcKxgNMxDEhdMVlwou593nDESIyBprx6TgRQFWy97HAnPt&#10;Wv6h5ymWIkE45KjAxNjkUobCkMUwdA1x8m7OW4xJ+lJqj22C21qOs2wqLVacFgw2tDFU3E8Pq4B2&#10;39ObbK/ebXB7OPJ2NDmaWqlBv1vPQUTq4n/4r73XCsaTL/g9k4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lgawgAAANwAAAAPAAAAAAAAAAAAAAAAAJgCAABkcnMvZG93&#10;bnJldi54bWxQSwUGAAAAAAQABAD1AAAAhwMAAAAA&#10;" path="m36,18c,9,,9,,9,36,,36,,36,v,,9,6,5,9c38,13,36,18,36,18xe" fillcolor="#554740 [2405]" stroked="f">
                <v:path arrowok="t" o:connecttype="custom" o:connectlocs="213,106;0,53;213,0;242,53;213,106" o:connectangles="0,0,0,0,0"/>
              </v:shape>
              <v:shape id="Freeform 3335" o:spid="_x0000_s1387" style="position:absolute;left:6;top:313;width:6493;height:283;visibility:visible;mso-wrap-style:square;v-text-anchor:top" coordsize="649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0dzsIA&#10;AADcAAAADwAAAGRycy9kb3ducmV2LnhtbERPzWoCMRC+F/oOYQq9lJpVUMrWKEUU6kGlqw8wbMbN&#10;0mSyJFFXn94cBI8f3/903jsrzhRi61nBcFCAIK69brlRcNivPr9AxISs0XomBVeKMJ+9vkyx1P7C&#10;f3SuUiNyCMcSFZiUulLKWBtyGAe+I87c0QeHKcPQSB3wksOdlaOimEiHLecGgx0tDNX/1ckpsMvD&#10;tu5Ofr1xG/OxH9vd7Rh2Sr2/9T/fIBL16Sl+uH+1gtE4r81n8hG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HR3OwgAAANwAAAAPAAAAAAAAAAAAAAAAAJgCAABkcnMvZG93&#10;bnJldi54bWxQSwUGAAAAAAQABAD1AAAAhwMAAAAA&#10;" path="m543,283l,142,543,,6434,r59,142l6434,283r-5891,xe" fillcolor="#e6e6e6" stroked="f">
                <v:shadow on="t" color="#313a43 [2408]" opacity=".5" offset="1pt,1pt"/>
                <v:path arrowok="t" o:connecttype="custom" o:connectlocs="543,283;0,142;543,0;6434,0;6493,142;6434,283;543,283" o:connectangles="0,0,0,0,0,0,0"/>
              </v:shape>
              <v:shape id="Freeform 3336" o:spid="_x0000_s1386" style="position:absolute;left:549;top:325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fI7MUA&#10;AADcAAAADwAAAGRycy9kb3ducmV2LnhtbESPzWrDMBCE74W+g9hCb42cQEvtRAlJoaWXHvJDS24b&#10;a2OZWCtjbR3n7atAIcdhZr5hZovBN6qnLtaBDYxHGSjiMtiaKwO77fvTK6goyBabwGTgQhEW8/u7&#10;GRY2nHlN/UYqlSAcCzTgRNpC61g68hhHoSVO3jF0HiXJrtK2w3OC+0ZPsuxFe6w5LThs6c1Redr8&#10;egP6sMqHD+m/f+Le4TG/ONl9rYx5fBiWU1BCg9zC/+1Pa2DynMP1TDoC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8jsxQAAANwAAAAPAAAAAAAAAAAAAAAAAJgCAABkcnMv&#10;ZG93bnJldi54bWxQSwUGAAAAAAQABAD1AAAAigMAAAAA&#10;" path="m,259l53,118,,,5885,r47,130l5885,259,,259xe" fillcolor="#554740 [2405]" stroked="f">
                <v:path arrowok="t" o:connecttype="custom" o:connectlocs="0,259;53,118;0,0;5885,0;5932,130;5885,259;0,259" o:connectangles="0,0,0,0,0,0,0"/>
              </v:shape>
              <v:shape id="Freeform 3337" o:spid="_x0000_s1385" style="position:absolute;left:549;top:443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2O58MA&#10;AADcAAAADwAAAGRycy9kb3ducmV2LnhtbERPTYvCMBC9C/6HMAveNLWIK9VURBTEg6y6h/U2NGNb&#10;t5mUJtbqr98cFjw+3vdi2ZlKtNS40rKC8SgCQZxZXXKu4Pu8Hc5AOI+ssbJMCp7kYJn2ewtMtH3w&#10;kdqTz0UIYZeggsL7OpHSZQUZdCNbEwfuahuDPsAml7rBRwg3lYyjaCoNlhwaCqxpXVD2e7obBffd&#10;6ufrMPmMxy9dPS/meNvsy5dSg49uNQfhqfNv8b97pxXE0zA/nAlH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2O58MAAADcAAAADwAAAAAAAAAAAAAAAACYAgAAZHJzL2Rv&#10;d25yZXYueG1sUEsFBgAAAAAEAAQA9QAAAIgDAAAAAA==&#10;" path="m,141l53,,5932,12r-47,129l,141xe" fillcolor="#382f2a [1605]" stroked="f">
                <v:path arrowok="t" o:connecttype="custom" o:connectlocs="0,141;53,0;5932,12;5885,141;0,141" o:connectangles="0,0,0,0,0"/>
              </v:shape>
              <v:shape id="Freeform 3338" o:spid="_x0000_s1384" style="position:absolute;left:6;top:401;width:265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vSMIA&#10;AADcAAAADwAAAGRycy9kb3ducmV2LnhtbESP0YrCMBRE3xf8h3AF39a0gmWpRhFF2MWXXfUDrs21&#10;KTY3JYm2/r1ZWNjHYWbOMMv1YFvxIB8axwryaQaCuHK64VrB+bR//wARIrLG1jEpeFKA9Wr0tsRS&#10;u55/6HGMtUgQDiUqMDF2pZShMmQxTF1HnLyr8xZjkr6W2mOf4LaVsywrpMWG04LBjraGqtvxbhXQ&#10;/ru4yv7i3RZ3Xwfe5fODaZWajIfNAkSkIf6H/9qfWsGsyOH3TDo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U69IwgAAANwAAAAPAAAAAAAAAAAAAAAAAJgCAABkcnMvZG93&#10;bnJldi54bWxQSwUGAAAAAAQABAD1AAAAhwMAAAAA&#10;" path="m36,18c,9,,9,,9,36,,36,,36,v,,9,6,5,9c38,13,36,18,36,18xe" fillcolor="#554740 [2405]" stroked="f">
                <v:path arrowok="t" o:connecttype="custom" o:connectlocs="212,107;0,54;212,0;241,54;212,107" o:connectangles="0,0,0,0,0"/>
              </v:shape>
            </v:group>
            <v:group id="Group 3339" o:spid="_x0000_s1338" style="position:absolute;left:12496;top:3727;width:2194;height:2804;rotation:836411fd" coordorigin="7188,570" coordsize="1395,1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fMxhDCAAAA3AAAAA8A&#10;AAAAAAAAAAAAAAAAqgIAAGRycy9kb3ducmV2LnhtbFBLBQYAAAAABAAEAPoAAACZAwAAAAA=&#10;">
              <v:shape id="Freeform 3340" o:spid="_x0000_s1382" style="position:absolute;left:7188;top:570;width:1395;height:1783;visibility:visible;mso-wrap-style:square;v-text-anchor:top" coordsize="1395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DQ/sIA&#10;AADcAAAADwAAAGRycy9kb3ducmV2LnhtbESPQWsCMRSE70L/Q3iFXhZNqrDIapQiFHpd9eDxsXlu&#10;tt28LEmq6b9vCgWPw8x8w2z32Y3iRiEOnjW8LhQI4s6bgXsN59P7fA0iJmSDo2fS8EMR9run2RYb&#10;4+/c0u2YelEgHBvUYFOaGiljZ8lhXPiJuHhXHxymIkMvTcB7gbtRLpWqpcOBy4LFiQ6Wuq/jt9NQ&#10;YX0NtvrMqjeqOthLG/K61frlOb9tQCTK6RH+b38YDct6BX9ny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ND+wgAAANwAAAAPAAAAAAAAAAAAAAAAAJgCAABkcnMvZG93&#10;bnJldi54bWxQSwUGAAAAAAQABAD1AAAAhwMAAAAA&#10;" path="m387,89r,l395,66,409,46,427,29,444,15,467,6,490,r26,l538,3r769,226l1329,238r20,14l1367,270r11,17l1390,310r2,23l1395,358r-5,23l1008,1679r-8,29l983,1731r-20,20l940,1765r-29,12l882,1783r-31,l819,1780r-74,-17l667,1743,493,1697,298,1636,83,1562,60,1551,40,1533,23,1513,11,1490,3,1465,,1439r,-26l5,1387,387,89xe" fillcolor="black [3200]" stroked="f" strokecolor="#f2f2f2 [3041]" strokeweight="3pt">
                <v:shadow on="t" color="#8494a6 [1944]" opacity=".5" offset="1pt"/>
                <v:path arrowok="t" o:connecttype="custom" o:connectlocs="387,89;387,89;395,66;409,46;427,29;444,15;467,6;490,0;516,0;538,3;1307,229;1307,229;1329,238;1349,252;1367,270;1378,287;1390,310;1392,333;1395,358;1390,381;1008,1679;1008,1679;1000,1708;983,1731;963,1751;940,1765;911,1777;882,1783;851,1783;819,1780;819,1780;745,1763;667,1743;493,1697;298,1636;83,1562;83,1562;60,1551;40,1533;23,1513;11,1490;3,1465;0,1439;0,1413;5,1387;387,89" o:connectangles="0,0,0,0,0,0,0,0,0,0,0,0,0,0,0,0,0,0,0,0,0,0,0,0,0,0,0,0,0,0,0,0,0,0,0,0,0,0,0,0,0,0,0,0,0,0"/>
              </v:shape>
              <v:shape id="Freeform 3341" o:spid="_x0000_s1381" style="position:absolute;left:7205;top:585;width:1361;height:1750;visibility:visible;mso-wrap-style:square;v-text-anchor:top" coordsize="1361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dKSccA&#10;AADcAAAADwAAAGRycy9kb3ducmV2LnhtbESPT2vCQBTE7wW/w/IKXopuFKuSukoVWnsQgv/o9ZF9&#10;TWKzb8Pu1qT99N1CweMwM79hFqvO1OJKzleWFYyGCQji3OqKCwWn48tgDsIHZI21ZVLwTR5Wy97d&#10;AlNtW97T9RAKESHsU1RQhtCkUvq8JIN+aBvi6H1YZzBE6QqpHbYRbmo5TpKpNFhxXCixoU1J+efh&#10;yyh43z1kj6+ZC5fZtpmd6599m+Faqf599/wEIlAXbuH/9ptWMJ5O4O9MP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nSknHAAAA3AAAAA8AAAAAAAAAAAAAAAAAmAIAAGRy&#10;cy9kb3ducmV2LnhtbFBLBQYAAAAABAAEAPUAAACMAwAAAAA=&#10;" path="m381,86r,l390,63,404,43,418,25,438,14,461,5,484,r23,l530,2r745,218l1295,232r20,11l1332,260r15,20l1355,300r6,23l1361,346r-6,26l980,1650r-9,26l954,1699r-20,20l911,1733r-26,9l860,1748r-32,2l797,1745r-72,-15l648,1710,478,1664,292,1607,83,1536,57,1524,37,1507,23,1487,11,1464,3,1441,,1415r,-26l6,1366,381,86xe" fillcolor="#d6dbe1 [664]" stroked="f">
                <v:fill opacity="26214f"/>
                <v:path arrowok="t" o:connecttype="custom" o:connectlocs="381,86;381,86;390,63;404,43;418,25;438,14;461,5;484,0;507,0;530,2;1275,220;1275,220;1295,232;1315,243;1332,260;1347,280;1355,300;1361,323;1361,346;1355,372;980,1650;980,1650;971,1676;954,1699;934,1719;911,1733;885,1742;860,1748;828,1750;797,1745;797,1745;725,1730;648,1710;478,1664;292,1607;83,1536;83,1536;57,1524;37,1507;23,1487;11,1464;3,1441;0,1415;0,1389;6,1366;381,86" o:connectangles="0,0,0,0,0,0,0,0,0,0,0,0,0,0,0,0,0,0,0,0,0,0,0,0,0,0,0,0,0,0,0,0,0,0,0,0,0,0,0,0,0,0,0,0,0,0"/>
              </v:shape>
              <v:shape id="Freeform 3342" o:spid="_x0000_s1380" style="position:absolute;left:7649;top:668;width:235;height:134;visibility:visible;mso-wrap-style:square;v-text-anchor:top" coordsize="2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D0sEA&#10;AADcAAAADwAAAGRycy9kb3ducmV2LnhtbESPzYrCMBSF9wO+Q7iCuzG1YEerUUQQXM5UN+4uzbWt&#10;bW5Kk9b69mZgYJaH8/NxtvvRNGKgzlWWFSzmEQji3OqKCwXXy+lzBcJ5ZI2NZVLwIgf73eRji6m2&#10;T/6hIfOFCCPsUlRQet+mUrq8JINublvi4N1tZ9AH2RVSd/gM46aRcRQl0mDFgVBiS8eS8jrrTeBa&#10;eRnX30kW3yKqq6+hr/nRKzWbjocNCE+j/w//tc9aQZws4fdMOAJy9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sg9LBAAAA3AAAAA8AAAAAAAAAAAAAAAAAmAIAAGRycy9kb3du&#10;cmV2LnhtbFBLBQYAAAAABAAEAPUAAACGAwAAAAA=&#10;" path="m12,14r,l14,8,23,3,29,r8,l221,54r5,3l232,63r3,8l235,80r-11,40l218,126r-6,5l206,134r-8,l14,80,6,77,3,68,,63,,54,12,14xe" fillcolor="#b3b3b3" stroked="f">
                <v:path arrowok="t" o:connecttype="custom" o:connectlocs="12,14;12,14;14,8;23,3;29,0;37,0;221,54;221,54;226,57;232,63;235,71;235,80;224,120;224,120;218,126;212,131;206,134;198,134;14,80;14,80;6,77;3,68;0,63;0,54;12,14" o:connectangles="0,0,0,0,0,0,0,0,0,0,0,0,0,0,0,0,0,0,0,0,0,0,0,0,0"/>
              </v:shape>
              <v:shape id="Freeform 3343" o:spid="_x0000_s1379" style="position:absolute;left:7600;top:948;width:774;height:379;visibility:visible;mso-wrap-style:square;v-text-anchor:top" coordsize="77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PwcYA&#10;AADcAAAADwAAAGRycy9kb3ducmV2LnhtbESPQWvCQBSE7wX/w/KEXopuDCVI6ioiBEqp0GorHh/Z&#10;1ySYfRt2Nyb++26h4HGYmW+Y1WY0rbiS841lBYt5AoK4tLrhSsHXsZgtQfiArLG1TApu5GGznjys&#10;MNd24E+6HkIlIoR9jgrqELpcSl/WZNDPbUccvR/rDIYoXSW1wyHCTSvTJMmkwYbjQo0d7WoqL4fe&#10;KHhzzf5UeH96H7Pn/dP3rTfnD1LqcTpuX0AEGsM9/N9+1QrSLIO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gPwcYAAADcAAAADwAAAAAAAAAAAAAAAACYAgAAZHJz&#10;L2Rvd25yZXYueG1sUEsFBgAAAAAEAAQA9QAAAIsDAAAAAA==&#10;" path="m35,21r,l40,12,49,3,63,,75,,751,198r12,6l771,213r3,11l774,238,740,356r-6,11l723,373r-12,6l700,376,23,178,12,172,3,164,,152,,138,35,21xe" fillcolor="gray" stroked="f">
                <v:path arrowok="t" o:connecttype="custom" o:connectlocs="35,21;35,21;40,12;49,3;63,0;75,0;751,198;751,198;763,204;771,213;774,224;774,238;740,356;740,356;734,367;723,373;711,379;700,376;23,178;23,178;12,172;3,164;0,152;0,138;35,21" o:connectangles="0,0,0,0,0,0,0,0,0,0,0,0,0,0,0,0,0,0,0,0,0,0,0,0,0"/>
              </v:shape>
              <v:shape id="Freeform 3344" o:spid="_x0000_s1378" style="position:absolute;left:7612;top:960;width:751;height:352;visibility:visible;mso-wrap-style:square;v-text-anchor:top" coordsize="75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Zx8cA&#10;AADcAAAADwAAAGRycy9kb3ducmV2LnhtbESPT2vCQBTE70K/w/IKXqRuKtS20VWkIIiXavoHj8/s&#10;Mwlm34bsmmy/vVsQPA4z8xtmvgymFh21rrKs4HmcgCDOra64UPD9tX56A+E8ssbaMin4IwfLxcNg&#10;jqm2Pe+py3whIoRdigpK75tUSpeXZNCNbUMcvZNtDfoo20LqFvsIN7WcJMlUGqw4LpTY0EdJ+Tm7&#10;GAW/oz6cw271sz29HMzn+7EeHfu1UsPHsJqB8BT8PXxrb7SCyfQV/s/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D2cfHAAAA3AAAAA8AAAAAAAAAAAAAAAAAmAIAAGRy&#10;cy9kb3ducmV2LnhtbFBLBQYAAAAABAAEAPUAAACMAwAAAAA=&#10;" path="m31,20r,l37,9,46,3,54,,66,,731,195r8,6l748,209r3,9l748,229,719,332r-6,12l705,350r-12,2l685,352,20,158r-9,-6l3,146,,135,,123,31,20xe" fillcolor="#e6e6e6" stroked="f">
                <v:path arrowok="t" o:connecttype="custom" o:connectlocs="31,20;31,20;37,9;46,3;54,0;66,0;731,195;731,195;739,201;748,209;751,218;748,229;719,332;719,332;713,344;705,350;693,352;685,352;20,158;20,158;11,152;3,146;0,135;0,123;31,20;31,20" o:connectangles="0,0,0,0,0,0,0,0,0,0,0,0,0,0,0,0,0,0,0,0,0,0,0,0,0,0"/>
              </v:shape>
              <v:shape id="Freeform 3345" o:spid="_x0000_s1377" style="position:absolute;left:7655;top:673;width:223;height:124;visibility:visible;mso-wrap-style:square;v-text-anchor:top" coordsize="22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/pCcIA&#10;AADcAAAADwAAAGRycy9kb3ducmV2LnhtbERPy2rCQBTdF/yH4Qrd1UlSqpI6CVIouGxTFZfXzG0S&#10;zNwJmal5fH1nUejycN67fDStuFPvGssK4lUEgri0uuFKwfHr/WkLwnlkja1lUjCRgzxbPOww1Xbg&#10;T7oXvhIhhF2KCmrvu1RKV9Zk0K1sRxy4b9sb9AH2ldQ9DiHctDKJorU02HBoqLGjt5rKW/FjFMyn&#10;azO+HDi+bNxszu5jep7lpNTjcty/gvA0+n/xn/ugFSTrsDacCUd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7+kJwgAAANwAAAAPAAAAAAAAAAAAAAAAAJgCAABkcnMvZG93&#10;bnJldi54bWxQSwUGAAAAAAQABAD1AAAAhwMAAAAA&#10;" path="m8,12r,l14,6,20,3,26,r5,l212,52r6,3l220,61r3,8l223,75r-11,34l209,118r-6,3l198,124r-9,l11,72,6,66,,63,,55,,49,8,12xe" fillcolor="#e6e6e6" stroked="f">
                <v:path arrowok="t" o:connecttype="custom" o:connectlocs="8,12;8,12;14,6;20,3;26,0;31,0;212,52;212,52;218,55;220,61;223,69;223,75;212,109;212,109;209,118;203,121;198,124;189,124;11,72;11,72;6,66;0,63;0,55;0,49;8,12;8,12" o:connectangles="0,0,0,0,0,0,0,0,0,0,0,0,0,0,0,0,0,0,0,0,0,0,0,0,0,0"/>
              </v:shape>
              <v:shape id="Freeform 3346" o:spid="_x0000_s1376" style="position:absolute;left:7262;top:1186;width:1109;height:1075;visibility:visible;mso-wrap-style:square;v-text-anchor:top" coordsize="1109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8DU8UA&#10;AADcAAAADwAAAGRycy9kb3ducmV2LnhtbESPQUvDQBSE70L/w/IK3uzGUoum3ZZSFHpSTPXQ22v2&#10;NQlm34bdZxL/vSsIPQ4z8w2z3o6uVT2F2Hg2cD/LQBGX3jZcGfg4vtw9goqCbLH1TAZ+KMJ2M7lZ&#10;Y279wO/UF1KpBOGYo4FapMu1jmVNDuPMd8TJu/jgUJIMlbYBhwR3rZ5n2VI7bDgt1NjRvqbyq/h2&#10;BorLcDh+9ufzw9uzDOH0uhDxC2Nup+NuBUpolGv4v32wBubLJ/g7k46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wNTxQAAANwAAAAPAAAAAAAAAAAAAAAAAJgCAABkcnMv&#10;ZG93bnJldi54bWxQSwUGAAAAAAQABAD1AAAAigMAAAAA&#10;" path="m932,765l846,740r-15,l820,743r-12,8l803,763r-20,68l751,937r-20,72l731,1020r3,15l742,1043r12,6l840,1075r14,l866,1072r8,-9l880,1052,952,806r3,-12l952,783r-9,-12l932,765xm356,26l270,,255,,244,3r-9,9l229,23,209,92r-2,14l209,118r9,11l229,135r86,23l330,161r11,-3l353,149r5,-11l378,66r,-11l376,40r-9,-8l356,26xm539,78l453,55,439,52r-12,6l416,66r-6,12l390,146r,12l393,172r8,9l413,187r86,25l513,212r12,-2l533,201r6,-12l559,121r3,-15l559,95r-9,-9l539,78xm720,132l634,106r-12,l608,109r-9,9l593,129r-20,69l570,212r6,12l585,235r11,6l682,267r12,l705,264r12,-9l722,244r20,-69l745,161r-5,-12l731,138r-11,-6xm903,187l817,161r-14,-3l791,164r-11,8l774,184r-20,69l754,267r3,11l765,287r12,8l863,318r14,3l889,316r8,-9l903,295r23,-68l926,215r-3,-14l914,192r-11,-5xm1083,238l997,215r-11,-3l975,215r-12,9l957,235r-20,72l934,318r6,15l949,341r11,6l1046,373r12,l1072,370r9,-9l1086,350r20,-69l1109,267r-5,-12l1095,244r-12,-6xm487,253l401,230r-14,-3l376,230r-12,8l358,250r-20,71l338,333r3,14l350,356r11,5l447,387r15,l473,384r9,-8l490,364r20,-69l510,281r-3,-11l499,258r-12,-5xm668,307l582,281r-12,l559,284r-11,9l542,304r-20,69l519,387r6,12l533,410r12,6l631,442r11,l656,439r9,-9l671,419r20,-72l694,336r-6,-12l682,313r-14,-6xm851,361l765,336r-14,-3l740,338r-9,9l722,359r-20,68l702,442r3,11l714,462r11,5l811,493r15,3l837,490r11,-8l854,470r20,-68l874,387r-3,-11l863,367r-12,-6xm1035,413l949,387r-15,l923,390r-11,9l906,410r-20,72l886,493r3,12l897,516r12,6l995,548r11,l1020,545r9,-9l1035,525r20,-69l1058,442r-6,-12l1046,419r-11,-6xm252,376l166,350r-11,-3l143,353r-11,8l126,373r-20,69l106,456r3,11l118,476r11,6l215,508r12,2l241,505r9,-9l255,485r20,-69l278,402r-6,-12l267,381r-15,-5xm436,427l350,402r-15,l324,404r-9,9l307,424r-20,72l287,508r3,11l298,530r12,6l396,562r14,l421,559r12,-8l439,539r20,-69l459,456r-3,-11l447,433r-11,-6xm619,482l533,456r-14,l507,459r-11,8l490,479r-20,69l470,562r3,11l482,585r11,6l579,614r14,2l605,611r8,-6l619,594r23,-72l642,510r-3,-14l631,487r-12,-5xm800,533l714,510r-15,-2l688,513r-9,6l674,533r-20,69l651,614r3,14l662,636r12,6l760,668r14,l785,665r12,-8l803,645r20,-69l823,562r-3,-11l811,542r-11,-9xm983,588l897,562r-14,l871,565r-11,8l854,585r-20,69l834,668r3,11l846,691r11,6l943,722r14,l969,720r8,-9l986,700r20,-72l1006,616r-3,-11l995,594r-12,-6xm201,553l115,528r-12,-3l89,530r-9,9l75,551,55,619r-3,15l57,645r9,9l78,659r86,26l175,688r14,-6l198,674r6,-12l224,594r3,-15l221,568r-9,-9l201,553xm384,605l298,579r-14,l272,582r-11,9l255,602r-20,72l235,685r3,12l247,708r11,6l344,740r14,l370,737r8,-9l387,717r20,-69l407,634r-3,-12l396,611r-12,-6xm565,659l482,634r-15,l456,636r-12,9l439,657r-20,68l419,740r2,11l430,763r12,5l527,791r12,3l553,788r9,-5l568,771r20,-71l591,688r-6,-14l579,665r-14,-6xm748,711l662,688r-14,-3l636,691r-8,6l619,711r-20,69l599,791r3,15l611,814r11,6l708,846r14,l734,843r11,-9l751,823r20,-69l771,740r-3,-12l760,720r-12,-9xm149,728l63,702r-11,l40,705r-11,9l23,725,3,794,,808r6,12l14,831r12,6l112,860r11,3l138,857r8,-6l152,840r20,-72l175,757r-6,-14l161,734r-12,-6xm333,780l247,757r-15,-3l221,760r-9,5l204,780r-20,69l184,860r2,14l195,883r12,6l292,914r15,l318,912r12,-9l335,892r21,-69l356,808r-3,-11l344,788r-11,-8xm516,834l430,808r-14,l404,811r-11,9l387,831r-20,69l367,914r3,12l378,937r12,6l476,969r11,l502,966r8,-9l516,946r20,-69l539,863r-6,-12l527,840r-11,-6xm697,889l611,863r-15,-3l585,866r-9,8l570,886r-22,69l548,969r2,11l559,989r11,6l656,1020r15,3l682,1018r12,-9l699,998r21,-69l720,914r-3,-11l708,894r-11,-5xm304,201l218,175r-11,l192,178r-8,9l178,198r-20,69l155,281r6,12l169,301r12,9l267,333r11,3l290,330r11,-6l307,310r20,-69l330,230r-6,-15l315,207r-11,-6xe" fillcolor="#1a1a1a" stroked="f">
                <v:path arrowok="t" o:connecttype="custom" o:connectlocs="751,937;866,1072;356,26;209,118;378,66;427,58;499,212;539,78;573,198;722,244;817,161;777,295;923,201;957,235;1072,370;487,253;341,347;510,295;559,284;631,442;668,307;702,427;854,470;949,387;909,522;1052,430;126,373;241,505;436,427;290,519;459,470;507,459;579,614;619,482;654,602;803,645;897,562;857,697;1003,605;75,551;189,682;384,605;238,697;407,648;456,636;527,791;565,659;599,780;751,823;63,702;26,837;169,743;204,780;318,912;516,834;370,926;536,877;585,866;656,1020;697,889;158,267;307,310" o:connectangles="0,0,0,0,0,0,0,0,0,0,0,0,0,0,0,0,0,0,0,0,0,0,0,0,0,0,0,0,0,0,0,0,0,0,0,0,0,0,0,0,0,0,0,0,0,0,0,0,0,0,0,0,0,0,0,0,0,0,0,0,0,0"/>
                <o:lock v:ext="edit" verticies="t"/>
              </v:shape>
              <v:shape id="Freeform 3347" o:spid="_x0000_s1375" style="position:absolute;left:7274;top:1195;width:1086;height:1057;visibility:visible;mso-wrap-style:square;v-text-anchor:top" coordsize="1086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SocEA&#10;AADcAAAADwAAAGRycy9kb3ducmV2LnhtbERPz2vCMBS+C/4P4Qm7aWoPOjqjDMewIAhTYde35tkG&#10;m5eSpNr99+YgePz4fq82g23FjXwwjhXMZxkI4sppw7WC8+l7+g4iRGSNrWNS8E8BNuvxaIWFdnf+&#10;odsx1iKFcChQQRNjV0gZqoYshpnriBN3cd5iTNDXUnu8p3DbyjzLFtKi4dTQYEfbhqrrsbcK/va7&#10;Pj/PL+VhuS39b/9lrntvlHqbDJ8fICIN8SV+ukutIF+m+elMOgJ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gUqHBAAAA3AAAAA8AAAAAAAAAAAAAAAAAmAIAAGRycy9kb3du&#10;cmV2LnhtbFBLBQYAAAAABAAEAPUAAACGAwAAAAA=&#10;" path="m286,198l209,175r-12,l186,178r-9,5l172,195r-18,63l154,269r3,9l163,289r11,3l252,315r11,3l275,312r8,-5l289,295r17,-60l306,223r-3,-11l295,203r-9,-5xm831,358l756,335r-11,-3l733,338r-8,6l719,355r-17,60l699,427r3,11l710,447r12,6l796,476r12,l819,473r9,-6l834,456r17,-63l854,381r-3,-9l842,364r-11,-6xm364,602l289,579r-11,l266,582r-8,8l252,602r-17,60l232,673r3,12l243,693r12,6l329,722r12,l352,719r9,-8l366,702r18,-63l387,627r-3,-11l375,607r-11,-5xm338,23l260,,249,,238,3r-9,8l223,20,206,83r-3,12l209,106r6,9l226,120r75,20l315,143r8,-3l332,132r6,-12l358,60r,-11l355,37r-9,-8l338,23xm518,77l441,54,430,52r-9,5l412,63r-5,11l387,135r,11l389,158r9,8l407,172r77,23l495,195r12,-3l515,186r6,-11l538,112r,-12l536,92,530,80,518,77xm702,129l624,106r-11,l601,109r-8,8l587,126r-17,63l570,201r3,11l579,221r11,5l667,249r12,l690,246r9,-8l705,229r17,-63l722,155r-3,-12l710,135r-8,-6xm882,183l808,160r-12,l785,163r-9,6l771,180r-21,64l750,255r3,9l762,272r9,6l848,301r11,3l871,298r8,-6l885,281r17,-60l905,209r-5,-11l894,189r-12,-6xm1066,235l988,215r-11,-3l965,215r-8,8l951,235r-17,60l934,307r3,11l945,327r9,5l1031,355r12,l1054,352r9,-8l1069,335r17,-63l1086,261r-3,-12l1077,241r-11,-6xm467,249l392,229r-11,-3l369,229r-8,9l355,249r-17,60l335,321r3,11l346,341r12,6l432,370r12,l455,367r9,-9l470,350r17,-64l490,275r-6,-11l478,255r-11,-6xm650,304l573,281r-12,l550,284r-9,8l538,301r-20,63l518,375r3,12l530,395r8,6l616,421r11,3l639,421r8,-8l653,401r17,-60l670,329r-3,-11l662,309r-12,-5xm1014,410l937,387r-12,l917,390r-9,8l902,410r-20,60l882,481r3,12l894,501r8,6l980,530r11,l1003,527r8,-8l1017,510r17,-63l1034,436r-3,-12l1026,415r-12,-5xm235,372l157,350r-11,l134,352r-8,6l120,370r-17,60l103,444r3,9l114,461r9,6l200,490r12,l223,487r9,-6l238,470r17,-60l255,395r-3,-8l246,378r-11,-6xm415,424l341,401r-12,l318,404r-9,9l303,424r-17,60l283,496r6,11l295,516r11,5l381,544r11,l404,542r8,-9l418,524r20,-63l438,450r-3,-12l427,430r-12,-6xm599,478l524,456r-14,l501,458r-8,9l487,476r-20,63l467,550r3,12l478,570r9,6l564,596r12,3l587,593r9,-6l601,576r18,-60l622,504r-6,-11l610,484r-11,-6xm782,530l705,510r-12,-3l682,513r-9,6l667,530r-17,60l647,602r6,11l659,622r11,5l745,650r14,l768,648r8,-6l782,630r20,-63l802,556r-3,-12l791,536r-9,-6xm963,585l888,562r-11,l865,564r-8,9l851,582r-20,63l831,656r3,12l842,676r12,6l928,705r12,l951,702r9,-9l965,685r18,-63l985,610r-5,-11l974,590r-11,-5xm183,550l106,527r-12,l83,530r-9,6l68,547,51,607r,15l54,630r6,9l71,645r78,23l160,668r12,-3l180,659r6,-11l203,587r,-14l200,564r-8,-8l183,550xm547,656l470,633r-12,l450,636r-12,9l435,653r-20,63l415,728r3,11l427,748r8,6l513,774r11,3l536,771r8,-6l550,754r17,-61l567,682r-3,-12l558,662r-11,-6xm728,708l653,688r-11,-3l630,691r-8,5l616,708r-17,60l596,779r5,12l607,799r12,6l693,828r12,l716,825r9,-6l730,808r18,-63l750,734r-2,-12l739,713r-11,-5xm131,725l54,702r-11,l31,705r-8,8l17,722,,785r,12l2,808r9,9l20,822r77,20l109,845r11,-3l129,834r5,-12l152,762r,-11l149,739r-6,-8l131,725xm312,777l238,756r-12,-2l215,759r-9,6l200,777r-17,60l180,848r3,12l192,868r11,6l278,897r11,l301,894r8,-6l315,877r17,-63l335,802r-3,-11l323,782r-11,-5xm495,831l418,808r-11,l398,811r-9,8l384,828r-20,63l364,903r2,11l375,923r9,5l461,951r12,l484,948r9,-8l498,931r17,-63l515,857r-2,-12l507,837r-12,-6xm679,885l601,862r-11,l579,865r-9,6l564,883r-17,60l544,957r6,9l556,974r11,6l642,1003r11,l665,1000r8,-6l679,983r20,-60l699,908r-3,-8l687,891r-8,-6xm911,762l836,739r-14,l814,742r-9,9l799,759r-20,63l748,937r-20,60l728,1009r2,11l739,1029r9,5l825,1057r11,l848,1054r9,-8l862,1037,931,799r3,-11l928,777r-6,-9l911,762xe" fillcolor="#333" stroked="f">
                <v:path arrowok="t" o:connecttype="custom" o:connectlocs="154,269;306,235;745,332;796,476;842,364;235,662;361,711;260,0;215,115;358,49;412,63;495,195;518,77;570,201;722,166;796,160;848,301;894,189;934,295;1063,344;392,229;346,341;490,275;541,292;627,424;650,304;882,481;1034,447;146,350;200,490;246,378;286,484;412,533;524,456;478,570;622,504;673,519;759,650;782,530;831,656;983,622;94,527;149,668;192,556;415,716;544,765;653,688;607,799;750,734;23,713;109,845;131,725;180,848;332,814;407,808;461,951;507,837;547,943;673,994;836,739;728,997;862,1037" o:connectangles="0,0,0,0,0,0,0,0,0,0,0,0,0,0,0,0,0,0,0,0,0,0,0,0,0,0,0,0,0,0,0,0,0,0,0,0,0,0,0,0,0,0,0,0,0,0,0,0,0,0,0,0,0,0,0,0,0,0,0,0,0,0"/>
                <o:lock v:ext="edit" verticies="t"/>
              </v:shape>
              <v:shape id="Freeform 3348" o:spid="_x0000_s1374" style="position:absolute;left:8222;top:1161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d4hMQA&#10;AADcAAAADwAAAGRycy9kb3ducmV2LnhtbESPQUvDQBSE70L/w/IKvdlNotaSdltEKOhNqxdvj+xr&#10;NjT7NmSf2/Tfu4LgcZiZb5jtfvK9SjTGLrCBclmAIm6C7bg18PlxuF2DioJssQ9MBq4UYb+b3Wyx&#10;tuHC75SO0qoM4VijAScy1FrHxpHHuAwDcfZOYfQoWY6ttiNeMtz3uiqKlfbYcV5wONCzo+Z8/PYG&#10;Uvqqugd5G8og94fV3dql8+tkzGI+PW1ACU3yH/5rv1gD1WMJv2fyEd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3eITEAAAA3AAAAA8AAAAAAAAAAAAAAAAAmAIAAGRycy9k&#10;b3ducmV2LnhtbFBLBQYAAAAABAAEAPUAAACJAwAAAAA=&#10;" path="m83,17l80,11,43,,37,2r6,12l72,22,83,17xm86,25l83,20,72,25,63,54r6,9l75,60,86,25xm40,14l35,5,29,8,17,45r3,3l32,43,40,14xm72,74l69,68,58,74r-9,29l55,111r5,-3l72,74xm23,63l17,54r-5,3l,94r3,3l15,91,23,63xm52,114l46,103,17,94,6,100r3,6l46,117r6,-3xe" fillcolor="#534d4e" stroked="f">
                <v:path arrowok="t" o:connecttype="custom" o:connectlocs="83,17;80,11;43,0;37,2;43,14;72,22;83,17;86,25;83,20;72,25;63,54;69,63;75,60;86,25;40,14;35,5;29,8;17,45;20,48;32,43;40,14;72,74;69,68;58,74;49,103;55,111;60,108;72,74;23,63;17,54;12,57;0,94;3,97;15,91;23,63;52,114;46,103;17,94;6,100;9,106;46,117;52,114" o:connectangles="0,0,0,0,0,0,0,0,0,0,0,0,0,0,0,0,0,0,0,0,0,0,0,0,0,0,0,0,0,0,0,0,0,0,0,0,0,0,0,0,0,0"/>
                <o:lock v:ext="edit" verticies="t"/>
              </v:shape>
              <v:shape id="Freeform 3349" o:spid="_x0000_s1373" style="position:absolute;left:8145;top:1138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Xm88QA&#10;AADcAAAADwAAAGRycy9kb3ducmV2LnhtbESPQWsCMRSE74X+h/AK3mrWbWtla5RSENqbVS+9PTav&#10;m8XNy7J5jeu/bwTB4zAz3zDL9eg7lWiIbWADs2kBirgOtuXGwGG/eVyAioJssQtMBs4UYb26v1ti&#10;ZcOJvyntpFEZwrFCA06kr7SOtSOPcRp64uz9hsGjZDk02g54ynDf6bIo5tpjy3nBYU8fjurj7s8b&#10;SOmnbF9k28+CPG/mTwuXjl+jMZOH8f0NlNAot/C1/WkNlK8lXM7kI6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l5vPEAAAA3AAAAA8AAAAAAAAAAAAAAAAAmAIAAGRycy9k&#10;b3ducmV2LnhtbFBLBQYAAAAABAAEAPUAAACJAwAAAAA=&#10;" path="m83,17l80,11,43,,37,2r6,12l72,23,83,17xm86,25l83,20,72,25,63,54r6,12l74,63,86,25xm40,17l34,5,29,8,17,45r3,3l31,45,40,17xm72,74l69,68,57,74r-8,29l51,111r6,-2l72,74xm23,63l17,54r-6,3l,94r3,3l14,91,23,63xm49,114l46,103,17,94,6,100r2,6l46,117r3,-3xe" fillcolor="#534d4e" stroked="f">
                <v:path arrowok="t" o:connecttype="custom" o:connectlocs="83,17;80,11;43,0;37,2;43,14;72,23;83,17;86,25;83,20;72,25;63,54;69,66;74,63;86,25;40,17;34,5;29,8;17,45;20,48;31,45;40,17;72,74;69,68;57,74;49,103;51,111;57,109;72,74;23,63;17,54;11,57;0,94;3,97;14,91;23,63;49,114;46,103;17,94;6,100;8,106;46,117;49,114" o:connectangles="0,0,0,0,0,0,0,0,0,0,0,0,0,0,0,0,0,0,0,0,0,0,0,0,0,0,0,0,0,0,0,0,0,0,0,0,0,0,0,0,0,0"/>
                <o:lock v:ext="edit" verticies="t"/>
              </v:shape>
              <v:shape id="Freeform 3350" o:spid="_x0000_s1372" style="position:absolute;left:7841;top:1516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DqJcYA&#10;AADcAAAADwAAAGRycy9kb3ducmV2LnhtbESP3WrCQBSE7wt9h+UUvKubWjQSXaUVFG9aavQBjtlj&#10;Eps9m2Y3P317Vyj0cpiZb5jlejCV6KhxpWUFL+MIBHFmdcm5gtNx+zwH4TyyxsoyKfglB+vV48MS&#10;E217PlCX+lwECLsEFRTe14mULivIoBvbmjh4F9sY9EE2udQN9gFuKjmJopk0WHJYKLCmTUHZd9oa&#10;BWX6ufnYbd/PP/H0aPODbmfXr1ap0dPwtgDhafD/4b/2XiuYxK9wP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DqJcYAAADcAAAADwAAAAAAAAAAAAAAAACYAgAAZHJz&#10;L2Rvd25yZXYueG1sUEsFBgAAAAAEAAQA9QAAAIsDAAAAAA==&#10;" path="m14,26r,l6,31,,40r,9l3,54r6,9l17,66r12,l34,66r9,-6l46,51r,-8l43,34r6,-3l52,23r,-6l49,8,43,6,37,,29,,20,3,14,6r-2,5l12,20r2,6xm14,43r,l20,37r6,-3l32,40r,6l29,51r-9,3l17,49,14,43xm26,17r,l29,14r5,l37,17r,3l34,26r-5,l26,23r,-6xe" stroked="f">
                <v:path arrowok="t" o:connecttype="custom" o:connectlocs="14,26;14,26;6,31;0,40;0,40;0,49;3,54;9,63;17,66;17,66;29,66;34,66;43,60;46,51;46,51;46,43;43,34;43,34;49,31;52,23;52,23;52,17;49,8;43,6;37,0;37,0;29,0;20,3;14,6;12,11;12,11;12,20;14,26;14,26;14,43;14,43;20,37;26,34;26,34;32,40;32,46;32,46;29,51;20,54;20,54;17,49;14,43;14,43;26,17;26,17;29,14;34,14;34,14;37,17;37,20;37,20;34,26;29,26;29,26;26,23;26,17;26,17" o:connectangles="0,0,0,0,0,0,0,0,0,0,0,0,0,0,0,0,0,0,0,0,0,0,0,0,0,0,0,0,0,0,0,0,0,0,0,0,0,0,0,0,0,0,0,0,0,0,0,0,0,0,0,0,0,0,0,0,0,0,0,0,0,0"/>
                <o:lock v:ext="edit" verticies="t"/>
              </v:shape>
              <v:shape id="Freeform 3351" o:spid="_x0000_s1371" style="position:absolute;left:7792;top:1688;width:55;height:66;visibility:visible;mso-wrap-style:square;v-text-anchor:top" coordsize="5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FSzsYA&#10;AADcAAAADwAAAGRycy9kb3ducmV2LnhtbESPQWvCQBSE74X+h+UVems2FdGaZiNSKgh6UVvF2yP7&#10;ugnNvk2zq8Z/7wpCj8PMfMPk09424kSdrx0reE1SEMSl0zUbBV/b+csbCB+QNTaOScGFPEyLx4cc&#10;M+3OvKbTJhgRIewzVFCF0GZS+rIiiz5xLXH0flxnMUTZGak7PEe4beQgTUfSYs1xocKWPioqfzdH&#10;q2B72B8+0xkvV99zs2vCcPJnyolSz0/97B1EoD78h+/thVYwGA/hdiYeAV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FSzsYAAADcAAAADwAAAAAAAAAAAAAAAACYAgAAZHJz&#10;L2Rvd25yZXYueG1sUEsFBgAAAAAEAAQA9QAAAIsDAAAAAA==&#10;" path="m26,23r6,-9l46,20r6,l55,14r,-6l49,6,32,,23,,20,6,12,20r,6l12,31r3,3l26,34r6,3l32,46r-6,5l20,51,12,46,6,43r-3,l,46r,5l3,57r6,6l15,66r11,l35,63r5,-6l46,49r,-9l46,31,40,26,35,23r-9,xe" stroked="f">
                <v:path arrowok="t" o:connecttype="custom" o:connectlocs="26,23;32,14;46,20;46,20;52,20;55,14;55,14;55,8;49,6;32,0;32,0;23,0;20,6;12,20;12,20;12,26;12,26;12,31;15,34;15,34;26,34;26,34;32,37;32,46;32,46;26,51;20,51;20,51;12,46;6,43;6,43;3,43;0,46;0,46;0,51;3,57;9,63;15,66;15,66;26,66;35,63;40,57;46,49;46,49;46,40;46,31;40,26;35,23;35,23;26,23;26,23" o:connectangles="0,0,0,0,0,0,0,0,0,0,0,0,0,0,0,0,0,0,0,0,0,0,0,0,0,0,0,0,0,0,0,0,0,0,0,0,0,0,0,0,0,0,0,0,0,0,0,0,0,0,0"/>
              </v:shape>
              <v:shape id="Freeform 3352" o:spid="_x0000_s1370" style="position:absolute;left:7741;top:1868;width:51;height:66;visibility:visible;mso-wrap-style:square;v-text-anchor:top" coordsize="5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8DqsYA&#10;AADcAAAADwAAAGRycy9kb3ducmV2LnhtbESPQWuDQBSE74X+h+UVegnJqpBaTDbBFgIlkEM1PXh7&#10;uC8qcd+KuzH233cLhR6HmfmG2e5n04uJRtdZVhCvIhDEtdUdNwrO5WH5CsJ5ZI29ZVLwTQ72u8eH&#10;LWba3vmTpsI3IkDYZaig9X7IpHR1Swbdyg7EwbvY0aAPcmykHvEe4KaXSRS9SIMdh4UWB3pvqb4W&#10;N6PgKzml5riYF9GxPPE6r+K3ooqVen6a8w0IT7P/D/+1P7SCJF3D75lw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8DqsYAAADcAAAADwAAAAAAAAAAAAAAAACYAgAAZHJz&#10;L2Rvd25yZXYueG1sUEsFBgAAAAAEAAQA9QAAAIsDAAAAAA==&#10;" path="m34,55l20,49,43,38r5,-6l51,23r,-5l51,9,46,3,37,,28,,17,3,14,9r-3,3l11,18r6,5l20,20r6,-2l28,12r6,l37,15r,5l28,29,14,38,3,46,,49r,6l6,61r25,5l37,66r6,-3l40,58,34,55xe" stroked="f">
                <v:path arrowok="t" o:connecttype="custom" o:connectlocs="34,55;20,49;20,49;43,38;48,32;51,23;51,23;51,18;51,9;46,3;37,0;37,0;28,0;17,3;17,3;14,9;11,12;11,12;11,18;17,23;17,23;20,20;26,18;26,18;28,12;34,12;34,12;37,15;37,20;37,20;28,29;14,38;14,38;3,46;0,49;0,49;0,55;6,61;31,66;31,66;37,66;43,63;43,63;40,58;34,55;34,55" o:connectangles="0,0,0,0,0,0,0,0,0,0,0,0,0,0,0,0,0,0,0,0,0,0,0,0,0,0,0,0,0,0,0,0,0,0,0,0,0,0,0,0,0,0,0,0,0,0"/>
              </v:shape>
              <v:shape id="Freeform 3353" o:spid="_x0000_s1369" style="position:absolute;left:7663;top:1461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UQ3MUA&#10;AADcAAAADwAAAGRycy9kb3ducmV2LnhtbESP3WrCQBSE7wu+w3IE7+pGEX+iq4gQLNKiRh/gkD0m&#10;wezZmF017dN3hUIvh5n5hlmsWlOJBzWutKxg0I9AEGdWl5wrOJ+S9ykI55E1VpZJwTc5WC07bwuM&#10;tX3ykR6pz0WAsItRQeF9HUvpsoIMur6tiYN3sY1BH2STS93gM8BNJYdRNJYGSw4LBda0KSi7pnej&#10;4NamMznb3hL6/BodfvZyN6qTnVK9brueg/DU+v/wX/tDKxhOxvA6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RDcxQAAANwAAAAPAAAAAAAAAAAAAAAAAJgCAABkcnMv&#10;ZG93bnJldi54bWxQSwUGAAAAAAQABAD1AAAAigMAAAAA&#10;" path="m32,18l3,52,,55r,6l6,66,9,63r6,-2l49,23r3,-5l49,12,43,6,20,,12,,9,6r,3l12,12r6,3l32,18xe" stroked="f">
                <v:path arrowok="t" o:connecttype="custom" o:connectlocs="32,18;3,52;3,52;0,55;0,55;0,61;6,66;6,66;9,63;15,61;49,23;49,23;52,18;52,18;49,12;43,6;20,0;20,0;12,0;9,6;9,6;9,9;12,12;18,15;32,18" o:connectangles="0,0,0,0,0,0,0,0,0,0,0,0,0,0,0,0,0,0,0,0,0,0,0,0,0"/>
              </v:shape>
              <v:shape id="Freeform 3354" o:spid="_x0000_s1368" style="position:absolute;left:7609;top:1639;width:54;height:63;visibility:visible;mso-wrap-style:square;v-text-anchor:top" coordsize="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e78YA&#10;AADcAAAADwAAAGRycy9kb3ducmV2LnhtbESPQWvCQBSE74X+h+UVeim6qYdGohsR20LpQduoiLeX&#10;7DMJZt+G7Krx37tCocdhZr5hprPeNOJMnastK3gdRiCIC6trLhVs1p+DMQjnkTU2lknBlRzM0seH&#10;KSbaXviXzpkvRYCwS1BB5X2bSOmKigy6oW2Jg3ewnUEfZFdK3eElwE0jR1H0Jg3WHBYqbGlRUXHM&#10;TkbBuzUf+c+Kv+0+x1W5jZcvO31S6vmpn09AeOr9f/iv/aUVjOIY7mfCEZ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se78YAAADcAAAADwAAAAAAAAAAAAAAAACYAgAAZHJz&#10;L2Rvd25yZXYueG1sUEsFBgAAAAAEAAQA9QAAAIsDAAAAAA==&#10;" path="m43,52r,l49,52r5,-3l52,43,49,40r-3,l52,17r,-8l52,6,49,,46,,40,,31,3,6,26,3,29,,34r,3l6,40r23,9l26,55r,5l31,63r6,l40,57r3,-5xm17,32l40,12,31,34,17,32xe" stroked="f">
                <v:path arrowok="t" o:connecttype="custom" o:connectlocs="43,52;43,52;43,52;43,52;49,52;54,49;54,49;52,43;49,40;49,40;46,40;52,17;52,17;52,9;52,6;49,0;46,0;46,0;40,0;31,3;6,26;6,26;3,29;0,34;0,34;0,37;6,40;29,49;26,55;26,55;26,60;31,63;31,63;37,63;40,57;43,52;17,32;40,12;31,34;17,32" o:connectangles="0,0,0,0,0,0,0,0,0,0,0,0,0,0,0,0,0,0,0,0,0,0,0,0,0,0,0,0,0,0,0,0,0,0,0,0,0,0,0,0"/>
                <o:lock v:ext="edit" verticies="t"/>
              </v:shape>
              <v:shape id="Freeform 3355" o:spid="_x0000_s1367" style="position:absolute;left:7572;top:1814;width:28;height:63;visibility:visible;mso-wrap-style:square;v-text-anchor:top" coordsize="2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ttx8MA&#10;AADcAAAADwAAAGRycy9kb3ducmV2LnhtbERPPW/CMBDdK/EfrEPqVhzSqqUhBgEqEkslmnboeMRH&#10;nBCfo9hA+Pd4qNTx6X3ny8G24kK9rx0rmE4SEMSl0zVXCn6+t08zED4ga2wdk4IbeVguRg85Ztpd&#10;+YsuRahEDGGfoQITQpdJ6UtDFv3EdcSRO7reYoiwr6Tu8RrDbSvTJHmVFmuODQY72hgqT8XZKnDP&#10;693h/fTy+7n/aGZps9qejW+VehwPqzmIQEP4F/+5d1pB+hbXxjPx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ttx8MAAADcAAAADwAAAAAAAAAAAAAAAACYAgAAZHJzL2Rv&#10;d25yZXYueG1sUEsFBgAAAAAEAAQA9QAAAIgDAAAAAA==&#10;" path="m14,57l25,14,28,6,23,3,14,,5,,3,3r,5l11,11,,51r,9l5,63r6,l14,57xe" stroked="f">
                <v:path arrowok="t" o:connecttype="custom" o:connectlocs="14,57;25,14;25,14;28,6;23,3;14,0;14,0;5,0;3,3;3,3;3,8;11,11;11,11;11,11;0,51;0,51;0,60;5,63;5,63;11,63;14,57;14,57" o:connectangles="0,0,0,0,0,0,0,0,0,0,0,0,0,0,0,0,0,0,0,0,0,0"/>
              </v:shape>
              <v:shape id="Freeform 3356" o:spid="_x0000_s1366" style="position:absolute;left:8033;top:1570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J2VMMA&#10;AADcAAAADwAAAGRycy9kb3ducmV2LnhtbESPT4vCMBTE7wv7HcJb8LamFtzVrlFUdPG2+AfPj+Zt&#10;W5q8lCZq9dMbQfA4zMxvmMmss0acqfWVYwWDfgKCOHe64kLBYb/+HIHwAVmjcUwKruRhNn1/m2Cm&#10;3YW3dN6FQkQI+wwVlCE0mZQ+L8mi77uGOHr/rrUYomwLqVu8RLg1Mk2SL2mx4rhQYkPLkvJ6d7IK&#10;1uQW6eDvVrA51sPt4lgb+btSqvfRzX9ABOrCK/xsb7SC9HsMjzPxCM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J2VMMAAADcAAAADwAAAAAAAAAAAAAAAACYAgAAZHJzL2Rv&#10;d25yZXYueG1sUEsFBgAAAAAEAAQA9QAAAIgDAAAAAA==&#10;" path="m32,23r,l26,29r-6,3l14,26r,-6l17,15r9,l29,18r3,5xm17,40r,l6,49,,52r,3l,61r3,2l12,63r8,-5l37,43,43,29r3,-9l43,12,37,6,29,,20,,12,3,3,9,,15r,8l,32r6,6l12,40r5,xe" stroked="f">
                <v:path arrowok="t" o:connecttype="custom" o:connectlocs="32,23;32,23;26,29;20,32;20,32;14,26;14,20;14,20;17,15;26,15;26,15;29,18;32,23;32,23;17,40;17,40;6,49;0,52;0,55;0,55;0,61;3,63;3,63;12,63;20,58;20,58;37,43;43,29;43,29;46,20;43,12;37,6;29,0;29,0;20,0;12,3;3,9;0,15;0,15;0,23;0,32;6,38;12,40;12,40;17,40;17,40" o:connectangles="0,0,0,0,0,0,0,0,0,0,0,0,0,0,0,0,0,0,0,0,0,0,0,0,0,0,0,0,0,0,0,0,0,0,0,0,0,0,0,0,0,0,0,0,0,0"/>
                <o:lock v:ext="edit" verticies="t"/>
              </v:shape>
              <v:shape id="Freeform 3357" o:spid="_x0000_s1365" style="position:absolute;left:7973;top:1742;width:49;height:66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UCMEA&#10;AADcAAAADwAAAGRycy9kb3ducmV2LnhtbERPz2vCMBS+C/4P4Qm7yEx1KLUzihQGw9Osjl4fzbMt&#10;a15KEm3335vDYMeP7/fuMJpOPMj51rKC5SIBQVxZ3XKt4Hr5eE1B+ICssbNMCn7Jw2E/neww03bg&#10;Mz2KUIsYwj5DBU0IfSalrxoy6Be2J47czTqDIUJXS+1wiOGmk6sk2UiDLceGBnvKG6p+irtRcHTm&#10;NHyVy3Jdlfn9e26Kty3nSr3MxuM7iEBj+Bf/uT+1glUa58cz8QjI/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h1AjBAAAA3AAAAA8AAAAAAAAAAAAAAAAAmAIAAGRycy9kb3du&#10;cmV2LnhtbFBLBQYAAAAABAAEAPUAAACGAwAAAAA=&#10;" path="m29,23r,l43,15,49,9,46,3,43,,37,3,26,9,9,23,3,35,,46r3,9l9,60r8,3l26,66r8,-3l43,58r3,-9l49,40,46,35,40,29,34,23r-5,xm17,40r,l20,35r6,l31,38r,8l29,52r-6,l17,46r,-6xe" stroked="f">
                <v:path arrowok="t" o:connecttype="custom" o:connectlocs="29,23;29,23;43,15;49,9;49,9;46,3;43,0;43,0;37,3;26,9;26,9;9,23;3,35;3,35;0,46;3,55;9,60;17,63;17,63;26,66;34,63;43,58;46,49;46,49;49,40;46,35;40,29;34,23;34,23;29,23;29,23;17,40;17,40;20,35;26,35;26,35;31,38;31,46;31,46;29,52;23,52;23,52;17,46;17,40;17,40" o:connectangles="0,0,0,0,0,0,0,0,0,0,0,0,0,0,0,0,0,0,0,0,0,0,0,0,0,0,0,0,0,0,0,0,0,0,0,0,0,0,0,0,0,0,0,0,0"/>
                <o:lock v:ext="edit" verticies="t"/>
              </v:shape>
              <v:shape id="Freeform 3358" o:spid="_x0000_s1364" style="position:absolute;left:7924;top:1920;width:52;height:69;visibility:visible;mso-wrap-style:square;v-text-anchor:top" coordsize="5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6FsYA&#10;AADcAAAADwAAAGRycy9kb3ducmV2LnhtbESPT4vCMBTE74LfITzBi6ypHkS7RvEPwoK9WD3s3p7N&#10;sy02L6WJ2vXTm4UFj8PM/IaZL1tTiTs1rrSsYDSMQBBnVpecKzgddx9TEM4ja6wsk4JfcrBcdDtz&#10;jLV98IHuqc9FgLCLUUHhfR1L6bKCDLqhrYmDd7GNQR9kk0vd4CPATSXHUTSRBksOCwXWtCkou6Y3&#10;o8DvzWCdfF+20TX5GTzZpedkVirV77WrTxCeWv8O/7e/tILxdAR/Z8IR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I6FsYAAADcAAAADwAAAAAAAAAAAAAAAACYAgAAZHJz&#10;L2Rvd25yZXYueG1sUEsFBgAAAAAEAAQA9QAAAIsDAAAAAA==&#10;" path="m40,34r,l46,29r6,-6l52,17,49,11,43,6,37,,29,,20,3,17,6r-5,5l15,14r2,3l20,17r6,-3l29,14r3,l37,17r,3l35,26r-6,l23,26r-3,3l20,34r6,3l32,43r,6l29,52r-6,2l17,49,15,43,12,40,9,37,3,40,,43r,6l6,57r6,6l17,66r9,3l35,66r5,-6l46,52r,-9l40,34xe" stroked="f">
                <v:path arrowok="t" o:connecttype="custom" o:connectlocs="40,34;52,23;52,17;43,6;37,0;20,3;12,11;15,14;17,17;26,14;29,14;32,14;37,20;35,26;29,26;20,29;20,34;26,37;32,49;29,52;23,54;15,43;12,40;9,37;0,43;0,49;6,57;17,66;26,69;40,60;46,52;40,34" o:connectangles="0,0,0,0,0,0,0,0,0,0,0,0,0,0,0,0,0,0,0,0,0,0,0,0,0,0,0,0,0,0,0,0"/>
              </v:shape>
              <v:shape id="Freeform 3359" o:spid="_x0000_s1363" style="position:absolute;left:7503;top:1989;width:57;height:66;visibility:visible;mso-wrap-style:square;v-text-anchor:top" coordsize="5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46sUA&#10;AADcAAAADwAAAGRycy9kb3ducmV2LnhtbESPQWsCMRSE7wX/Q3iFXopmDVhkNUpRCq1IoerB4+vm&#10;uVm6eVk2cV3/vRGEHoeZ+YaZL3tXi47aUHnWMB5lIIgLbyouNRz2H8MpiBCRDdaeScOVAiwXg6c5&#10;5sZf+Ie6XSxFgnDIUYONscmlDIUlh2HkG+LknXzrMCbZltK0eElwV0uVZW/SYcVpwWJDK0vF3+7s&#10;NMT97/frxphust7ak/oq1fl4VVq/PPfvMxCR+vgffrQ/jQY1VX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gjjqxQAAANwAAAAPAAAAAAAAAAAAAAAAAJgCAABkcnMv&#10;ZG93bnJldi54bWxQSwUGAAAAAAQABAD1AAAAigMAAAAA&#10;" path="m3,25r,l,40,3,51r6,9l20,66r11,l40,63r9,-9l54,40,57,25,54,14,49,5,40,,29,,17,5,9,14,3,25xm34,14r,l40,17r3,3l43,28r-3,9l37,46r-3,5l29,54r-6,l20,51,17,46r,-6l17,31r3,-8l26,17r5,-3l34,14xe" stroked="f">
                <v:path arrowok="t" o:connecttype="custom" o:connectlocs="3,25;3,25;0,40;3,51;9,60;20,66;20,66;31,66;40,63;49,54;54,40;54,40;57,25;54,14;49,5;40,0;40,0;29,0;17,5;9,14;3,25;3,25;34,14;34,14;40,17;43,20;43,28;40,37;40,37;37,46;34,51;29,54;23,54;23,54;20,51;17,46;17,40;17,31;17,31;20,23;26,17;31,14;34,14;34,14" o:connectangles="0,0,0,0,0,0,0,0,0,0,0,0,0,0,0,0,0,0,0,0,0,0,0,0,0,0,0,0,0,0,0,0,0,0,0,0,0,0,0,0,0,0,0,0"/>
                <o:lock v:ext="edit" verticies="t"/>
              </v:shape>
              <v:shape id="Freeform 3360" o:spid="_x0000_s1362" style="position:absolute;left:7701;top:206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xLcYA&#10;AADcAAAADwAAAGRycy9kb3ducmV2LnhtbESPQWvCQBSE74L/YXmFXkrdqCiauoraFrwoJNWDt0f2&#10;mQSzb0N2q6m/3hUKHoeZ+YaZLVpTiQs1rrSsoN+LQBBnVpecK9j/fL9PQDiPrLGyTAr+yMFi3u3M&#10;MNb2ygldUp+LAGEXo4LC+zqW0mUFGXQ9WxMH72Qbgz7IJpe6wWuAm0oOomgsDZYcFgqsaV1Qdk5/&#10;jYJb+rU5DvefPJ2uTn5rkzceHXZKvb60yw8Qnlr/DP+3N1rBYDKEx5l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pxLcYAAADcAAAADwAAAAAAAAAAAAAAAACYAgAAZHJz&#10;L2Rvd25yZXYueG1sUEsFBgAAAAAEAAQA9QAAAIsDAAAAAA==&#10;" path="m3,9r,l,14r3,3l5,23r3,l14,26r6,-3l23,20r2,-6l25,11,23,6,20,3,17,,11,,8,,3,6r,3xe" stroked="f">
                <v:path arrowok="t" o:connecttype="custom" o:connectlocs="3,9;3,9;0,14;3,17;5,23;8,23;8,23;14,26;20,23;23,20;25,14;25,14;25,11;23,6;20,3;17,0;17,0;11,0;8,0;3,6;3,9;3,9" o:connectangles="0,0,0,0,0,0,0,0,0,0,0,0,0,0,0,0,0,0,0,0,0,0"/>
              </v:shape>
              <v:shape id="Freeform 3361" o:spid="_x0000_s1361" style="position:absolute;left:7864;top:2103;width:66;height:52;visibility:visible;mso-wrap-style:square;v-text-anchor:top" coordsize="6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309scA&#10;AADcAAAADwAAAGRycy9kb3ducmV2LnhtbESPW2sCMRSE34X+h3AKfRHNKsXLahTb0lYEwduDj4fN&#10;2c3i5mS7SXX775tCwcdhZr5h5svWVuJKjS8dKxj0ExDEmdMlFwpOx/feBIQPyBorx6TghzwsFw+d&#10;Oaba3XhP10MoRISwT1GBCaFOpfSZIYu+72ri6OWusRiibAqpG7xFuK3kMElG0mLJccFgTa+Gssvh&#10;2yqY7j7zrPty5p0Z5fptu9rkH+MvpZ4e29UMRKA23MP/7bVWMJw8w9+Ze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N9PbHAAAA3AAAAA8AAAAAAAAAAAAAAAAAmAIAAGRy&#10;cy9kb3ducmV2LnhtbFBLBQYAAAAABAAEAPUAAACMAwAAAAA=&#10;" path="m17,r,l11,3,9,6r,6l14,15,57,29r6,l66,23r,-5l63,15,17,xm9,26r,l6,26,,32r3,6l6,40,52,52r5,l60,49r,-6l54,40,9,26xe" stroked="f">
                <v:path arrowok="t" o:connecttype="custom" o:connectlocs="17,0;17,0;11,3;9,6;9,6;9,12;14,15;57,29;57,29;63,29;66,23;66,23;66,18;63,15;17,0;9,26;9,26;6,26;0,32;0,32;3,38;6,40;52,52;52,52;57,52;60,49;60,49;60,43;54,40;9,26" o:connectangles="0,0,0,0,0,0,0,0,0,0,0,0,0,0,0,0,0,0,0,0,0,0,0,0,0,0,0,0,0,0"/>
                <o:lock v:ext="edit" verticies="t"/>
              </v:shape>
              <v:shape id="Freeform 3362" o:spid="_x0000_s1360" style="position:absolute;left:8076;top:2049;width:69;height:66;visibility:visible;mso-wrap-style:square;v-text-anchor:top" coordsize="6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r4McA&#10;AADcAAAADwAAAGRycy9kb3ducmV2LnhtbESPW2vCQBSE3wX/w3IKfdNNQ1skugYJiL0oeHvp22n2&#10;mASzZ2N2a9J/3y0IPg4z8w0zS3tTiyu1rrKs4GkcgSDOra64UHA8LEcTEM4ja6wtk4JfcpDOh4MZ&#10;Jtp2vKPr3hciQNglqKD0vkmkdHlJBt3YNsTBO9nWoA+yLaRusQtwU8s4il6lwYrDQokNZSXl5/2P&#10;UdB9Rl+rZh1/X+Lt84bW7x9Ztbso9fjQL6YgPPX+Hr6137SCePIC/2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5a+DHAAAA3AAAAA8AAAAAAAAAAAAAAAAAmAIAAGRy&#10;cy9kb3ducmV2LnhtbFBLBQYAAAAABAAEAPUAAACMAwAAAAA=&#10;" path="m29,23l12,17r-6,l,23r3,6l6,31r20,6l20,57r,6l26,66r6,l34,60,40,43r17,6l63,46r6,-3l66,37,63,31,43,29,49,8r,-5l43,,37,,34,6,29,23xe" stroked="f">
                <v:path arrowok="t" o:connecttype="custom" o:connectlocs="29,23;12,17;12,17;6,17;0,23;0,23;3,29;6,31;26,37;20,57;20,57;20,63;26,66;26,66;32,66;34,60;40,43;57,49;57,49;63,46;69,43;69,43;66,37;63,31;43,29;49,8;49,8;49,3;43,0;43,0;37,0;34,6;29,23" o:connectangles="0,0,0,0,0,0,0,0,0,0,0,0,0,0,0,0,0,0,0,0,0,0,0,0,0,0,0,0,0,0,0,0,0"/>
              </v:shape>
              <v:shape id="Freeform 3363" o:spid="_x0000_s1359" style="position:absolute;left:8156;top:1814;width:52;height:26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xEZMYA&#10;AADcAAAADwAAAGRycy9kb3ducmV2LnhtbESPQWvCQBSE74X+h+UVvNWNoQRJXUUCgocSSKyU3l6z&#10;zySYfRuyq4n+erdQ6HGYmW+Y1WYynbjS4FrLChbzCARxZXXLtYLPw+51CcJ5ZI2dZVJwIweb9fPT&#10;ClNtRy7oWvpaBAi7FBU03veplK5qyKCb2544eCc7GPRBDrXUA44BbjoZR1EiDbYcFhrsKWuoOpcX&#10;o4AO2dvH+HNeFOPX/tjW9/z4nZNSs5dp+w7C0+T/w3/tvVYQLxP4PROO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xEZMYAAADcAAAADwAAAAAAAAAAAAAAAACYAgAAZHJz&#10;L2Rvd25yZXYueG1sUEsFBgAAAAAEAAQA9QAAAIsDAAAAAA==&#10;" path="m9,17r29,9l46,26r3,l52,20r,-3l52,11,43,8,15,,6,,3,3,,6,,8r,6l9,17xe" stroked="f">
                <v:path arrowok="t" o:connecttype="custom" o:connectlocs="9,17;38,26;38,26;46,26;49,26;52,20;52,20;52,17;52,11;43,8;15,0;15,0;6,0;3,3;0,6;0,6;0,8;0,14;9,17;9,17" o:connectangles="0,0,0,0,0,0,0,0,0,0,0,0,0,0,0,0,0,0,0,0"/>
              </v:shape>
              <v:shape id="Freeform 3364" o:spid="_x0000_s1358" style="position:absolute;left:8202;top:1628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cANMYA&#10;AADcAAAADwAAAGRycy9kb3ducmV2LnhtbESPwW7CMBBE70j8g7WVuIHTILU0YFALlLZSL034gFW8&#10;TVLidWQbEv4eV6rU42hm3mhWm8G04kLON5YV3M8SEMSl1Q1XCo7F63QBwgdkja1lUnAlD5v1eLTC&#10;TNuev+iSh0pECPsMFdQhdJmUvqzJoJ/Zjjh639YZDFG6SmqHfYSbVqZJ8iANNhwXauxoW1N5ys9G&#10;wf7l8PT2WfVzu0vzD9dfCz8UP0pN7obnJYhAQ/gP/7XftYJ08Qi/Z+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cANMYAAADcAAAADwAAAAAAAAAAAAAAAACYAgAAZHJz&#10;L2Rvd25yZXYueG1sUEsFBgAAAAAEAAQA9QAAAIsDAAAAAA==&#10;" path="m29,43r6,14l37,63r3,3l46,63r6,-3l52,54,49,51,40,31,55,25r5,-5l60,11,55,8r-9,3l35,20,29,5,26,3,23,,17,,12,5r3,6l23,28,3,37,,40r,3l,48r3,6l9,54r3,-3l29,43xe" stroked="f">
                <v:path arrowok="t" o:connecttype="custom" o:connectlocs="29,43;35,57;35,57;37,63;40,66;40,66;46,63;52,60;52,60;52,54;49,51;40,31;55,25;55,25;60,20;60,20;60,11;55,8;55,8;46,11;35,20;29,5;29,5;26,3;23,0;23,0;17,0;12,5;12,5;15,11;23,28;3,37;3,37;0,40;0,43;0,43;0,48;3,54;3,54;9,54;12,51;29,43" o:connectangles="0,0,0,0,0,0,0,0,0,0,0,0,0,0,0,0,0,0,0,0,0,0,0,0,0,0,0,0,0,0,0,0,0,0,0,0,0,0,0,0,0,0"/>
              </v:shape>
              <v:shape id="Freeform 3365" o:spid="_x0000_s1357" style="position:absolute;left:8257;top:1453;width:63;height:54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0QI8IA&#10;AADcAAAADwAAAGRycy9kb3ducmV2LnhtbERPz2vCMBS+C/sfwhO8aaqCuM60dBvqBD2s2+6P5i0t&#10;a15KE7X+9+Yw8Pjx/d7kg23FhXrfOFYwnyUgiCunGzYKvr+20zUIH5A1to5JwY085NnTaIOpdlf+&#10;pEsZjIgh7FNUUIfQpVL6qiaLfuY64sj9ut5iiLA3Uvd4jeG2lYskWUmLDceGGjt6q6n6K89WwfH9&#10;dKBmtTyUz3R63Zsfcyx2hVKT8VC8gAg0hIf43/2hFSzWcW08E4+Az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3RAjwgAAANwAAAAPAAAAAAAAAAAAAAAAAJgCAABkcnMvZG93&#10;bnJldi54bWxQSwUGAAAAAAQABAD1AAAAhwMAAAAA&#10;" path="m37,r,l34,,31,3r,5l34,11r6,l43,6r,-3l37,xm5,11r,l2,14,,17r,6l2,26,54,40r6,l63,34,60,31,57,28,5,11xm25,40r,l20,40r-3,6l17,51r6,3l28,51r3,-2l31,43,25,40xe" stroked="f">
                <v:path arrowok="t" o:connecttype="custom" o:connectlocs="37,0;37,0;34,0;31,3;31,3;31,8;34,11;34,11;40,11;43,6;43,6;43,3;37,0;37,0;5,11;5,11;2,14;0,17;0,23;2,26;54,40;54,40;60,40;63,34;60,31;57,28;5,11;25,40;25,40;20,40;17,46;17,46;17,51;23,54;23,54;28,51;31,49;31,49;31,43;25,40;25,40" o:connectangles="0,0,0,0,0,0,0,0,0,0,0,0,0,0,0,0,0,0,0,0,0,0,0,0,0,0,0,0,0,0,0,0,0,0,0,0,0,0,0,0,0"/>
                <o:lock v:ext="edit" verticies="t"/>
              </v:shape>
              <v:shape id="Freeform 3366" o:spid="_x0000_s1356" style="position:absolute;left:7426;top:1579;width:54;height:72;visibility:visible;mso-wrap-style:square;v-text-anchor:top" coordsize="5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seM8UA&#10;AADcAAAADwAAAGRycy9kb3ducmV2LnhtbESPQWsCMRSE74X+h/AKvRTNKrasq1HEUvRaLcjeHskz&#10;u+3mZdmk7vrvTaHgcZiZb5jlenCNuFAXas8KJuMMBLH2pmar4Ov4McpBhIhssPFMCq4UYL16fFhi&#10;YXzPn3Q5RCsShEOBCqoY20LKoCtyGMa+JU7e2XcOY5KdlabDPsFdI6dZ9iYd1pwWKmxpW5H+Ofw6&#10;Be2sfH2x5WnnN9+21O/9Li/1Sannp2GzABFpiPfwf3tvFEzzOfyd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x4zxQAAANwAAAAPAAAAAAAAAAAAAAAAAJgCAABkcnMv&#10;ZG93bnJldi54bWxQSwUGAAAAAAQABAD1AAAAigMAAAAA&#10;" path="m2,9r,l2,14r3,6l8,26r3,l17,29r5,-3l28,23r,-6l31,11,28,6,25,3,20,,14,,11,,5,6,2,9xm11,11r,l14,9r3,l20,11r,3l20,17r-6,l11,14r,-3xm25,54r,l25,60r,6l28,69r6,3l40,72r5,l48,66r3,-3l51,57r,-5l45,46,43,43r-6,l31,46r-3,3l25,54xm34,57r,l37,54r3,l43,54r,6l40,63r-3,l34,60r,-3xm11,60l51,20r3,-6l54,11,51,9r-3,l45,11,2,52,,57r,3l2,63r3,l11,60xe" stroked="f">
                <v:path arrowok="t" o:connecttype="custom" o:connectlocs="2,9;5,20;11,26;17,29;28,23;28,17;28,6;20,0;14,0;5,6;2,9;11,11;17,9;20,11;20,14;14,17;11,14;11,11;25,54;25,66;34,72;40,72;48,66;51,63;51,52;43,43;37,43;28,49;25,54;34,57;40,54;43,54;43,60;37,63;34,60;34,57;51,20;54,14;54,11;51,9;45,11;2,52;0,57;2,63;5,63;11,60" o:connectangles="0,0,0,0,0,0,0,0,0,0,0,0,0,0,0,0,0,0,0,0,0,0,0,0,0,0,0,0,0,0,0,0,0,0,0,0,0,0,0,0,0,0,0,0,0,0"/>
                <o:lock v:ext="edit" verticies="t"/>
              </v:shape>
              <v:shape id="Freeform 3367" o:spid="_x0000_s1355" style="position:absolute;left:7509;top:1238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5fOsMA&#10;AADcAAAADwAAAGRycy9kb3ducmV2LnhtbERPTWuDQBC9B/oflin0FteGIqnNKm0hkOTSxPbibeJO&#10;VOLOirsx+u+7h0KPj/e9ySfTiZEG11pW8BzFIIgrq1uuFfx8b5drEM4ja+wsk4KZHOTZw2KDqbZ3&#10;PtFY+FqEEHYpKmi871MpXdWQQRfZnjhwFzsY9AEOtdQD3kO46eQqjhNpsOXQ0GBPnw1V1+JmFGzL&#10;cnw5J+3HsUj2s8Xz12EuRqWeHqf3NxCeJv8v/nPvtILVa5gfzoQj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5fOsMAAADcAAAADwAAAAAAAAAAAAAAAACYAgAAZHJzL2Rv&#10;d25yZXYueG1sUEsFBgAAAAAEAAQA9QAAAIgDAAAAAA==&#10;" path="m,17r,l,29r3,8l8,43r6,6l25,49r6,-3l40,40r3,-9l45,20,43,11,37,6,28,3,20,,11,3,5,9,,17xm11,23r,l14,17r3,-6l23,11r2,l31,14r,3l34,23r-3,6l31,34r-6,3l23,37r-6,l14,37,11,31r,-2l11,23xe" stroked="f">
                <v:path arrowok="t" o:connecttype="custom" o:connectlocs="0,17;0,17;0,29;3,37;8,43;14,49;14,49;25,49;31,46;40,40;43,31;43,31;45,20;43,11;37,6;28,3;28,3;20,0;11,3;5,9;0,17;0,17;11,23;11,23;14,17;17,11;23,11;25,11;25,11;31,14;31,17;34,23;31,29;31,29;31,34;25,37;23,37;17,37;17,37;14,37;11,31;11,29;11,23;11,23" o:connectangles="0,0,0,0,0,0,0,0,0,0,0,0,0,0,0,0,0,0,0,0,0,0,0,0,0,0,0,0,0,0,0,0,0,0,0,0,0,0,0,0,0,0,0,0"/>
                <o:lock v:ext="edit" verticies="t"/>
              </v:shape>
              <v:shape id="Freeform 3368" o:spid="_x0000_s1354" style="position:absolute;left:7552;top:1249;width:48;height:5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4KwsQA&#10;AADcAAAADwAAAGRycy9kb3ducmV2LnhtbESPzWrCQBSF9wXfYbhCd3VGF0Wjo4ih1FJcaKPrS+aa&#10;RDN3QmaqqU/vCEKXh/PzcWaLztbiQq2vHGsYDhQI4tyZigsN2c/H2xiED8gGa8ek4Y88LOa9lxkm&#10;xl15S5ddKEQcYZ+ghjKEJpHS5yVZ9APXEEfv6FqLIcq2kKbFaxy3tRwp9S4tVhwJJTa0Kik/735t&#10;5Fbfp1u6V9ZuDulapdkXfmaN1q/9bjkFEagL/+Fne200jCZDeJy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uCsLEAAAA3AAAAA8AAAAAAAAAAAAAAAAAmAIAAGRycy9k&#10;b3ducmV2LnhtbFBLBQYAAAAABAAEAPUAAACJAwAAAAA=&#10;" path="m11,41l17,20,28,49r3,3l37,52r,-3l48,18r,-6l45,9r-5,l37,15,31,35,20,6r,-3l17,,11,,8,6,,38r,5l2,46,8,43r3,-2xe" stroked="f">
                <v:path arrowok="t" o:connecttype="custom" o:connectlocs="11,41;17,20;28,49;28,49;31,52;31,52;37,52;37,49;48,18;48,18;48,12;45,9;45,9;40,9;37,15;31,35;20,6;20,6;20,3;17,0;17,0;11,0;8,6;0,38;0,38;0,43;2,46;2,46;8,43;11,41;11,41" o:connectangles="0,0,0,0,0,0,0,0,0,0,0,0,0,0,0,0,0,0,0,0,0,0,0,0,0,0,0,0,0,0,0"/>
              </v:shape>
              <v:shape id="Freeform 3369" o:spid="_x0000_s1353" style="position:absolute;left:7678;top:1290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T+MMQA&#10;AADcAAAADwAAAGRycy9kb3ducmV2LnhtbESPQYvCMBSE7wv+h/AWvCyaWuiq1SgiCHq0Lgvens2z&#10;rdu8lCZq/fdGEPY4zMw3zHzZmVrcqHWVZQWjYQSCOLe64kLBz2EzmIBwHlljbZkUPMjBctH7mGOq&#10;7Z33dMt8IQKEXYoKSu+bVEqXl2TQDW1DHLyzbQ36INtC6hbvAW5qGUfRtzRYcVgosaF1SflfdjUK&#10;kmxU5LtL8tscj4keX93pi6Zjpfqf3WoGwlPn/8Pv9lYriKcxvM6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k/jDEAAAA3AAAAA8AAAAAAAAAAAAAAAAAmAIAAGRycy9k&#10;b3ducmV2LnhtbFBLBQYAAAAABAAEAPUAAACJAwAAAAA=&#10;" path="m,28r,l,34r3,l5,34,8,31,17,11r,23l17,40r3,l23,40,37,17,34,40r,2l37,45r3,l43,42r,-2l46,14r,-6l43,5r-6,l34,8,23,28,26,5,23,2,20,,14,,11,2,,28xe" stroked="f">
                <v:path arrowok="t" o:connecttype="custom" o:connectlocs="0,28;0,28;0,28;0,28;0,34;3,34;3,34;5,34;8,31;17,11;17,34;17,34;17,40;20,40;20,40;23,40;23,40;37,17;34,40;34,40;34,42;37,45;37,45;40,45;43,42;43,42;43,40;46,14;46,14;46,8;43,5;43,5;37,5;34,8;23,28;26,5;26,5;23,2;20,0;20,0;14,0;11,2;0,28" o:connectangles="0,0,0,0,0,0,0,0,0,0,0,0,0,0,0,0,0,0,0,0,0,0,0,0,0,0,0,0,0,0,0,0,0,0,0,0,0,0,0,0,0,0,0"/>
              </v:shape>
              <v:shape id="Freeform 3370" o:spid="_x0000_s1352" style="position:absolute;left:7724;top:1301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NysMA&#10;AADcAAAADwAAAGRycy9kb3ducmV2LnhtbESPUWvCMBSF3wf+h3CFvc1UBXHVKFJwOMGHOX/Apbk2&#10;xeamNlnT/ftFEPZ4OOd8h7PeDrYRPXW+dqxgOslAEJdO11wpuHzv35YgfEDW2DgmBb/kYbsZvawx&#10;1y7yF/XnUIkEYZ+jAhNCm0vpS0MW/cS1xMm7us5iSLKrpO4wJrht5CzLFtJizWnBYEuFofJ2/rEK&#10;YjyeQr+8eVuYpoj3u/78OGqlXsfDbgUi0BD+w8/2QSuYvc/hcSYd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6NysMAAADcAAAADwAAAAAAAAAAAAAAAACYAgAAZHJzL2Rv&#10;d25yZXYueG1sUEsFBgAAAAAEAAQA9QAAAIgDAAAAAA==&#10;" path="m14,17l17,9r3,2l23,11r,6l20,20r-3,l14,17xm11,23r6,17l23,43r2,l25,40r,-6l20,26r8,-3l31,17r3,-3l31,9,28,6,23,3,14,,11,,8,6,,31r,3l2,37r3,l8,31r3,-8xe" stroked="f">
                <v:path arrowok="t" o:connecttype="custom" o:connectlocs="14,17;17,9;20,11;20,11;23,11;23,17;23,17;20,20;17,20;14,17;11,23;17,40;17,40;23,43;23,43;25,43;25,40;25,40;25,34;20,26;20,26;28,23;31,17;31,17;34,14;31,9;28,6;23,3;14,0;14,0;11,0;8,6;0,31;0,31;0,34;2,37;2,37;5,37;8,31;11,23" o:connectangles="0,0,0,0,0,0,0,0,0,0,0,0,0,0,0,0,0,0,0,0,0,0,0,0,0,0,0,0,0,0,0,0,0,0,0,0,0,0,0,0"/>
                <o:lock v:ext="edit" verticies="t"/>
              </v:shape>
              <v:shape id="Freeform 3371" o:spid="_x0000_s1351" style="position:absolute;left:7755;top:1312;width:34;height:41;visibility:visible;mso-wrap-style:square;v-text-anchor:top" coordsize="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SuucYA&#10;AADcAAAADwAAAGRycy9kb3ducmV2LnhtbESPQWvCQBSE7wX/w/KEXkrdGKS2qauIINRDDhovvT12&#10;X5O02bcxu5rk33cLBY/DzHzDrDaDbcSNOl87VjCfJSCItTM1lwrOxf75FYQPyAYbx6RgJA+b9eRh&#10;hZlxPR/pdgqliBD2GSqoQmgzKb2uyKKfuZY4el+usxii7EppOuwj3DYyTZIXabHmuFBhS7uK9M/p&#10;ahUcxnx+NE/L8pPOl+/cJPpaaK/U43TYvoMINIR7+L/9YRSkbwv4O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SuucYAAADcAAAADwAAAAAAAAAAAAAAAACYAgAAZHJz&#10;L2Rvd25yZXYueG1sUEsFBgAAAAAEAAQA9QAAAIsDAAAAAA==&#10;" path="m14,41r,l23,41r6,-3l29,35,26,32r-9,l14,29,12,26r,-8l17,9r3,l23,9r9,3l34,12r,-3l34,6,26,,17,,12,3,6,6,3,15,,23r3,9l9,38r5,3xe" stroked="f">
                <v:path arrowok="t" o:connecttype="custom" o:connectlocs="14,41;14,41;23,41;29,38;29,38;29,35;26,32;26,32;17,32;17,32;14,29;12,26;12,18;12,18;17,9;20,9;23,9;23,9;32,12;32,12;34,12;34,9;34,9;34,6;26,0;26,0;17,0;12,3;6,6;3,15;3,15;0,23;3,32;9,38;14,41;14,41" o:connectangles="0,0,0,0,0,0,0,0,0,0,0,0,0,0,0,0,0,0,0,0,0,0,0,0,0,0,0,0,0,0,0,0,0,0,0,0"/>
              </v:shape>
              <v:shape id="Freeform 3372" o:spid="_x0000_s1350" style="position:absolute;left:7875;top:1347;width:49;height:46;visibility:visible;mso-wrap-style:square;v-text-anchor:top" coordsize="4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E+P8MA&#10;AADcAAAADwAAAGRycy9kb3ducmV2LnhtbESP3YrCMBSE7xd8h3AE79ZUxUWrUfzFFbzx5wEOzbEt&#10;Nie1ibW+vREW9nKYmW+Y6bwxhaipcrllBb1uBII4sTrnVMHlvP0egXAeWWNhmRS8yMF81vqaYqzt&#10;k49Un3wqAoRdjAoy78tYSpdkZNB1bUkcvKutDPogq1TqCp8BbgrZj6IfaTDnsJBhSauMktvpYRQM&#10;huVgXW/vlF6W9wfiYbPjfaRUp90sJiA8Nf4//Nf+1Qr64yF8zoQj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E+P8MAAADcAAAADwAAAAAAAAAAAAAAAACYAgAAZHJzL2Rv&#10;d25yZXYueG1sUEsFBgAAAAAEAAQA9QAAAIgDAAAAAA==&#10;" path="m3,28r,l,31r,3l3,37r6,l12,31,21,11,18,37r3,3l23,43r3,-3l41,17,38,40r,6l41,46r2,l46,43,49,14r,-6l43,6,41,8r-3,3l26,31,26,8r,-5l23,,18,,15,6,3,28xe" stroked="f">
                <v:path arrowok="t" o:connecttype="custom" o:connectlocs="3,28;3,28;0,31;0,31;0,34;3,37;3,37;9,37;12,31;21,11;18,37;18,37;21,40;23,43;23,43;26,40;26,40;41,17;38,40;38,40;38,46;41,46;41,46;43,46;46,43;46,43;46,43;49,14;49,14;49,8;43,6;43,6;41,8;38,11;26,31;26,8;26,8;26,3;23,0;23,0;18,0;15,6;3,28" o:connectangles="0,0,0,0,0,0,0,0,0,0,0,0,0,0,0,0,0,0,0,0,0,0,0,0,0,0,0,0,0,0,0,0,0,0,0,0,0,0,0,0,0,0,0"/>
              </v:shape>
              <v:shape id="Freeform 3373" o:spid="_x0000_s1349" style="position:absolute;left:7936;top:1381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+XSMYA&#10;AADcAAAADwAAAGRycy9kb3ducmV2LnhtbESPQWvCQBSE74L/YXmF3nSjh9CmWcVKheKhWNuCx5fs&#10;Mwlm34bdbYz+erdQ8DjMzDdMvhxMK3pyvrGsYDZNQBCXVjdcKfj+2kyeQPiArLG1TAou5GG5GI9y&#10;zLQ98yf1+1CJCGGfoYI6hC6T0pc1GfRT2xFH72idwRClq6R2eI5w08p5kqTSYMNxocaO1jWVp/2v&#10;UZDuusPG9Lh9LX6K2fXtsHPVx0qpx4dh9QIi0BDu4f/2u1Ywf07h70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+XSMYAAADcAAAADwAAAAAAAAAAAAAAAACYAgAAZHJz&#10;L2Rvd25yZXYueG1sUEsFBgAAAAAEAAQA9QAAAIsDAAAAAA==&#10;" path="m3,9r11,3l17,12,20,9r,-3l17,3,5,,3,,,3,,6,3,9xe" stroked="f">
                <v:path arrowok="t" o:connecttype="custom" o:connectlocs="3,9;14,12;14,12;17,12;20,9;20,9;20,6;17,3;5,0;5,0;3,0;0,3;0,3;0,6;3,9;3,9" o:connectangles="0,0,0,0,0,0,0,0,0,0,0,0,0,0,0,0"/>
              </v:shape>
              <v:shape id="Freeform 3374" o:spid="_x0000_s1348" style="position:absolute;left:8056;top:1398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oIC8QA&#10;AADcAAAADwAAAGRycy9kb3ducmV2LnhtbESPQWsCMRSE7wX/Q3iF3mq2HrRujbIWxF67VbC3x+a5&#10;G9y8bJO4rv++EQSPw8x8wyxWg21FTz4YxwrexhkI4sppw7WC3c/m9R1EiMgaW8ek4EoBVsvR0wJz&#10;7S78TX0Za5EgHHJU0MTY5VKGqiGLYew64uQdnbcYk/S11B4vCW5bOcmyqbRoOC002NFnQ9WpPFsF&#10;fVlt+9P++vc7L4uDX7fmiIVR6uV5KD5ARBriI3xvf2kFk/kMb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6CAvEAAAA3AAAAA8AAAAAAAAAAAAAAAAAmAIAAGRycy9k&#10;b3ducmV2LnhtbFBLBQYAAAAABAAEAPUAAACJAwAAAAA=&#10;" path="m,29r,l,32r,3l3,38r3,l9,35,17,12r,26l17,41r3,2l26,43,40,20,34,43r,3l37,49r3,l43,46r,-3l46,18r,-6l43,9r-3,l34,12,23,32,26,9,23,3,20,,17,3,14,6,,29xe" stroked="f">
                <v:path arrowok="t" o:connecttype="custom" o:connectlocs="0,29;0,29;0,32;0,32;0,35;3,38;3,38;6,38;9,35;17,12;17,38;17,38;17,41;20,43;20,43;26,43;26,43;40,20;34,43;34,43;34,46;37,49;37,49;40,49;43,46;43,46;43,43;46,18;46,18;46,12;43,9;43,9;40,9;34,12;23,32;26,9;26,9;23,3;20,0;20,0;17,3;14,6;0,29" o:connectangles="0,0,0,0,0,0,0,0,0,0,0,0,0,0,0,0,0,0,0,0,0,0,0,0,0,0,0,0,0,0,0,0,0,0,0,0,0,0,0,0,0,0,0"/>
              </v:shape>
              <v:shape id="Freeform 3375" o:spid="_x0000_s1347" style="position:absolute;left:8110;top:1424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lK9cEA&#10;AADcAAAADwAAAGRycy9kb3ducmV2LnhtbERPy4rCMBTdD/gP4QruxnRERGujiOBrI1jduLs0t22Y&#10;5qY0Uet8/WQxMMvDeWfr3jbiSZ03jhV8jRMQxIXThisFt+vucw7CB2SNjWNS8CYP69XgI8NUuxdf&#10;6JmHSsQQ9ikqqENoUyl9UZNFP3YtceRK11kMEXaV1B2+Yrht5CRJZtKi4dhQY0vbmorv/GEVWLzO&#10;ivLH3A+n6f5+Pm6SszndlBoN+80SRKA+/Iv/3EetYLKIa+OZe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JSvXBAAAA3AAAAA8AAAAAAAAAAAAAAAAAmAIAAGRycy9kb3du&#10;cmV2LnhtbFBLBQYAAAAABAAEAPUAAACGAwAAAAA=&#10;" path="m15,20r3,9l21,35r5,-3l26,26,21,17r8,-5l32,9r,-3l29,3,23,6,18,9,15,3,12,,9,,6,3,9,6r3,9l3,20,,23r,3l3,29,6,26r9,-6xe" stroked="f">
                <v:path arrowok="t" o:connecttype="custom" o:connectlocs="15,20;18,29;18,29;21,35;21,35;26,32;26,32;26,32;26,26;21,17;29,12;29,12;32,9;32,9;32,6;29,3;29,3;23,6;18,9;15,3;15,3;12,0;12,0;9,0;6,3;6,3;9,6;12,15;3,20;3,20;0,23;0,23;0,26;3,29;3,29;6,26;15,20" o:connectangles="0,0,0,0,0,0,0,0,0,0,0,0,0,0,0,0,0,0,0,0,0,0,0,0,0,0,0,0,0,0,0,0,0,0,0,0,0"/>
              </v:shape>
              <v:shape id="Freeform 3376" o:spid="_x0000_s1346" style="position:absolute;left:7469;top:1401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PP8UA&#10;AADcAAAADwAAAGRycy9kb3ducmV2LnhtbESPQWvCQBSE7wX/w/IK3uqmKRVNXUUDhZR6MUrp8ZF9&#10;JqG7b0N21fjvu4LgcZiZb5jFarBGnKn3rWMFr5MEBHHldMu1gsP+82UGwgdkjcYxKbiSh9Vy9LTA&#10;TLsL7+hchlpECPsMFTQhdJmUvmrIop+4jjh6R9dbDFH2tdQ9XiLcGpkmyVRabDkuNNhR3lD1V56s&#10;gnZnforf9/C9f9scc/O1LdOCc6XGz8P6A0SgITzC93ahFaTzOdzOx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U8/xQAAANwAAAAPAAAAAAAAAAAAAAAAAJgCAABkcnMv&#10;ZG93bnJldi54bWxQSwUGAAAAAAQABAD1AAAAigMAAAAA&#10;" path="m14,20r6,9l22,35r3,-3l28,32,25,26,22,17r6,-5l31,9r,-3l28,3,25,6,20,9,17,3,14,,11,,8,3r,3l11,15,2,20,,23r,3l2,29,8,26r6,-6xe" stroked="f">
                <v:path arrowok="t" o:connecttype="custom" o:connectlocs="14,20;20,29;20,29;22,35;22,35;25,32;28,32;28,32;25,26;22,17;28,12;28,12;31,9;31,9;31,6;28,3;28,3;25,6;20,9;17,3;17,3;14,0;14,0;11,0;8,3;8,3;8,6;11,15;2,20;2,20;0,23;0,23;0,26;2,29;2,29;8,26;14,20" o:connectangles="0,0,0,0,0,0,0,0,0,0,0,0,0,0,0,0,0,0,0,0,0,0,0,0,0,0,0,0,0,0,0,0,0,0,0,0,0"/>
              </v:shape>
              <v:shape id="Freeform 3377" o:spid="_x0000_s1345" style="position:absolute;left:7514;top:1467;width:20;height:9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VLsAA&#10;AADcAAAADwAAAGRycy9kb3ducmV2LnhtbERPy4rCMBTdC/MP4Q6401TFIh2jyIDDuPSBzPLSXNti&#10;c9NJoka/3iwEl4fzni+jacWVnG8sKxgNMxDEpdUNVwoO+/VgBsIHZI2tZVJwJw/LxUdvjoW2N97S&#10;dRcqkULYF6igDqErpPRlTQb90HbEiTtZZzAk6CqpHd5SuGnlOMtyabDh1FBjR981lefdxSj4fzif&#10;P2Jlojzm8jz7mf6tVxul+p9x9QUiUAxv8cv9qxVMsjQ/nU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LZVLsAAAADcAAAADwAAAAAAAAAAAAAAAACYAgAAZHJzL2Rvd25y&#10;ZXYueG1sUEsFBgAAAAAEAAQA9QAAAIUDAAAAAA==&#10;" path="m3,6l15,9r3,l20,6r,-3l18,3,6,,3,,,3,,6r3,xe" stroked="f">
                <v:path arrowok="t" o:connecttype="custom" o:connectlocs="3,6;15,9;15,9;18,9;20,6;20,6;20,3;18,3;6,0;6,0;3,0;0,3;0,3;0,6;3,6;3,6" o:connectangles="0,0,0,0,0,0,0,0,0,0,0,0,0,0,0,0"/>
              </v:shape>
              <v:shape id="Freeform 3378" o:spid="_x0000_s1344" style="position:absolute;left:7480;top:1416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SYzcQA&#10;AADcAAAADwAAAGRycy9kb3ducmV2LnhtbESPT4vCMBTE78J+h/AEb5rqrrJ0jbIIwnpZsFakt0fz&#10;+gebl9JErd/eCILHYWZ+wyzXvWnElTpXW1YwnUQgiHOray4VpIft+BuE88gaG8uk4E4O1quPwRJj&#10;bW+8p2viSxEg7GJUUHnfxlK6vCKDbmJb4uAVtjPog+xKqTu8Bbhp5CyKFtJgzWGhwpY2FeXn5GIU&#10;mCzV2WFx/DrO01Nd9P/JfLe7KzUa9r8/IDz1/h1+tf+0gs9oCs8z4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EmM3EAAAA3AAAAA8AAAAAAAAAAAAAAAAAmAIAAGRycy9k&#10;b3ducmV2LnhtbFBLBQYAAAAABAAEAPUAAACJAwAAAAA=&#10;" path="m11,51l54,11,57,8r,-6l54,,49,2r-3,l3,45,,48r,6l3,54r6,l11,51xe" stroked="f">
                <v:path arrowok="t" o:connecttype="custom" o:connectlocs="11,51;54,11;54,11;57,8;57,8;57,2;54,0;54,0;49,2;46,2;3,45;3,45;0,48;0,48;0,54;3,54;3,54;9,54;11,51;11,51" o:connectangles="0,0,0,0,0,0,0,0,0,0,0,0,0,0,0,0,0,0,0,0"/>
              </v:shape>
              <v:shape id="Freeform 3379" o:spid="_x0000_s1343" style="position:absolute;left:7365;top:1768;width:81;height:46;visibility:visible;mso-wrap-style:square;v-text-anchor:top" coordsize="8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DTMcUA&#10;AADcAAAADwAAAGRycy9kb3ducmV2LnhtbESPT2sCMRTE70K/Q3hCb5rVWtGtUUqlUPHiX6S3x+a5&#10;Wdy8LJt0Xb+9EQoeh5n5DTNbtLYUDdW+cKxg0E9AEGdOF5wrOOy/exMQPiBrLB2Tght5WMxfOjNM&#10;tbvylppdyEWEsE9RgQmhSqX0mSGLvu8q4uidXW0xRFnnUtd4jXBbymGSjKXFguOCwYq+DGWX3Z9V&#10;cFnK0XhzWhZutf6dGn87vx9HjVKv3fbzA0SgNjzD/+0freAtGcL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INMxxQAAANwAAAAPAAAAAAAAAAAAAAAAAJgCAABkcnMv&#10;ZG93bnJldi54bWxQSwUGAAAAAAQABAD1AAAAigMAAAAA&#10;" path="m78,12r,l81,14r,3l78,23r-6,l46,14,23,43r-5,3l12,46,6,43,3,37,,14,,9,6,6r6,3l15,12r,8l18,23r5,-3l35,6,38,r5,l78,12xe" stroked="f">
                <v:path arrowok="t" o:connecttype="custom" o:connectlocs="78,12;78,12;81,14;81,17;78,23;72,23;46,14;23,43;23,43;18,46;12,46;6,43;3,37;0,14;0,14;0,9;6,6;12,9;15,12;15,20;15,20;18,23;23,20;35,6;35,6;38,0;43,0;78,12" o:connectangles="0,0,0,0,0,0,0,0,0,0,0,0,0,0,0,0,0,0,0,0,0,0,0,0,0,0,0,0"/>
              </v:shape>
              <v:shape id="Freeform 3380" o:spid="_x0000_s1342" style="position:absolute;left:7305;top:1926;width:32;height:34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5c+sYA&#10;AADcAAAADwAAAGRycy9kb3ducmV2LnhtbESPQWsCMRSE7wX/Q3hCL0Wz2wUpq1GKIrQ9CNVW8PbY&#10;PDdLNy9rEnX9941Q6HGYmW+Y2aK3rbiQD41jBfk4A0FcOd1wreBrtx69gAgRWWPrmBTcKMBiPniY&#10;YandlT/pso21SBAOJSowMXallKEyZDGMXUecvKPzFmOSvpba4zXBbSufs2wiLTacFgx2tDRU/WzP&#10;VoEtdqv9YdLdNof37w+fP/Wnc26Uehz2r1MQkfr4H/5rv2kFRVbA/Uw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5c+sYAAADcAAAADwAAAAAAAAAAAAAAAACYAgAAZHJz&#10;L2Rvd25yZXYueG1sUEsFBgAAAAAEAAQA9QAAAIsDAAAAAA==&#10;" path="m3,14r,l,20r3,5l6,31r8,3l23,34r3,-3l26,28,23,25r-6,l12,23r,-6l14,11r6,l29,14r3,l32,11r,-6l23,,17,,12,3,6,5,3,14xe" stroked="f">
                <v:path arrowok="t" o:connecttype="custom" o:connectlocs="3,14;3,14;0,20;3,25;6,31;14,34;14,34;23,34;26,31;26,31;26,28;23,25;23,25;17,25;17,25;12,23;12,17;12,17;14,11;20,11;20,11;29,14;29,14;32,14;32,11;32,11;32,5;23,0;23,0;17,0;12,3;6,5;3,14;3,14" o:connectangles="0,0,0,0,0,0,0,0,0,0,0,0,0,0,0,0,0,0,0,0,0,0,0,0,0,0,0,0,0,0,0,0,0,0"/>
              </v:shape>
              <v:shape id="Freeform 3381" o:spid="_x0000_s1341" style="position:absolute;left:7331;top:1974;width:26;height:35;visibility:visible;mso-wrap-style:square;v-text-anchor:top" coordsize="2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cL0cUA&#10;AADcAAAADwAAAGRycy9kb3ducmV2LnhtbESPT2sCMRTE74V+h/AKXkSz1WJ1NUorCO1F6r/7Y/Pc&#10;LN28LEl23X77plDwOMzMb5jVpre16MiHyrGC53EGgrhwuuJSwfm0G81BhIissXZMCn4owGb9+LDC&#10;XLsbH6g7xlIkCIccFZgYm1zKUBiyGMauIU7e1XmLMUlfSu3xluC2lpMsm0mLFacFgw1tDRXfx9Yq&#10;2J8b/zlc0GT/emi7y3Bm5u3Xu1KDp/5tCSJSH+/h//aHVjDNXuDv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BwvRxQAAANwAAAAPAAAAAAAAAAAAAAAAAJgCAABkcnMv&#10;ZG93bnJldi54bWxQSwUGAAAAAAQABAD1AAAAigMAAAAA&#10;" path="m11,18l20,9r,11l11,18xm9,26r11,3l20,32r,3l23,35r3,l26,32,26,6,23,3,23,,17,,14,3,,23r,3l,29r3,l6,26r3,xe" stroked="f">
                <v:path arrowok="t" o:connecttype="custom" o:connectlocs="11,18;20,9;20,20;11,18;9,26;20,29;20,32;20,32;20,35;23,35;23,35;26,35;26,35;26,35;26,32;26,6;26,6;23,3;23,0;23,0;17,0;14,3;0,23;0,23;0,26;0,26;0,29;3,29;3,29;6,26;9,26" o:connectangles="0,0,0,0,0,0,0,0,0,0,0,0,0,0,0,0,0,0,0,0,0,0,0,0,0,0,0,0,0,0,0"/>
                <o:lock v:ext="edit" verticies="t"/>
              </v:shape>
              <v:shape id="Freeform 3382" o:spid="_x0000_s1340" style="position:absolute;left:7365;top:1983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nIsYA&#10;AADcAAAADwAAAGRycy9kb3ducmV2LnhtbESPX2vCQBDE3wv9DscWfKuXWioleopUi30QJP7B1yW3&#10;JsHcXsyemvbT9wpCH4eZ+Q0znnauVldqpfJs4KWfgCLOva24MLDbfj6/g5KAbLH2TAa+SWA6eXwY&#10;Y2r9jTO6bkKhIoQlRQNlCE2qteQlOZS+b4ijd/StwxBlW2jb4i3CXa0HSTLUDiuOCyU29FFSftpc&#10;nIH9KvvJm2wh21kl64Pw8jxfLY3pPXWzEahAXfgP39tf1sBr8gZ/Z+IR0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xnIsYAAADcAAAADwAAAAAAAAAAAAAAAACYAgAAZHJz&#10;L2Rvd25yZXYueG1sUEsFBgAAAAAEAAQA9QAAAIsDAAAAAA==&#10;" path="m12,34r,l18,34r5,-3l20,29,12,26,9,23r,-9l12,9r6,l23,11r3,l29,9,26,6,20,,15,,9,3,3,6,,14r,6l,26r6,5l12,34xe" stroked="f">
                <v:path arrowok="t" o:connecttype="custom" o:connectlocs="12,34;12,34;18,34;23,31;23,31;20,29;20,29;20,29;12,26;12,26;9,23;9,14;9,14;12,9;18,9;18,9;23,11;23,11;26,11;29,9;29,9;26,6;20,0;20,0;15,0;9,3;3,6;0,14;0,14;0,20;0,26;6,31;12,34;12,34" o:connectangles="0,0,0,0,0,0,0,0,0,0,0,0,0,0,0,0,0,0,0,0,0,0,0,0,0,0,0,0,0,0,0,0,0,0"/>
              </v:shape>
              <v:shape id="Freeform 3383" o:spid="_x0000_s1339" style="position:absolute;left:7308;top:1937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/6sQA&#10;AADcAAAADwAAAGRycy9kb3ducmV2LnhtbESPQWvCQBSE7wX/w/IEb3VjRSkxq4hQ0FNb68HjI/vc&#10;hGTfxt01Sf99t1DocZiZb5hiN9pW9ORD7VjBYp6BIC6drtkouHy9Pb+CCBFZY+uYFHxTgN128lRg&#10;rt3An9SfoxEJwiFHBVWMXS5lKCuyGOauI07ezXmLMUlvpPY4JLht5UuWraXFmtNChR0dKiqb88Mq&#10;uPlwWtW2vDfX1XDp36M5mY9Bqdl03G9ARBrjf/ivfdQKltkafs+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Tv+rEAAAA3AAAAA8AAAAAAAAAAAAAAAAAmAIAAGRycy9k&#10;b3ducmV2LnhtbFBLBQYAAAAABAAEAPUAAACJAwAAAAA=&#10;" path="m11,52l54,12,57,9r,-6l54,,52,,46,3,3,46,,49r3,6l6,55r3,l11,52xe" stroked="f">
                <v:path arrowok="t" o:connecttype="custom" o:connectlocs="11,52;54,12;54,12;57,9;57,9;57,3;54,0;54,0;52,0;46,3;3,46;3,46;0,49;0,49;3,55;6,55;6,55;9,55;11,52;11,52" o:connectangles="0,0,0,0,0,0,0,0,0,0,0,0,0,0,0,0,0,0,0,0"/>
              </v:shape>
            </v:group>
            <v:group id="Group 3384" o:spid="_x0000_s1335" style="position:absolute;left:12560;top:9498;width:1580;height:1842;rotation:-5275930fd" coordorigin="6,30" coordsize="3949,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iy/3FAAAA3AAA&#10;AA8AAAAAAAAAAAAAAAAAqgIAAGRycy9kb3ducmV2LnhtbFBLBQYAAAAABAAEAPoAAACcAwAAAAA=&#10;">
              <v:shape id="Freeform 3385" o:spid="_x0000_s1337" style="position:absolute;left:6;top:30;width:3949;height:4602;visibility:visible;mso-wrap-style:square;v-text-anchor:top" coordsize="3949,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wIocMA&#10;AADcAAAADwAAAGRycy9kb3ducmV2LnhtbERPXWvCMBR9H/gfwhV8m8kUpnZGGaLoUGSrE1+vzV1b&#10;1tyUJtru3y8Pgz0ezvd82dlK3KnxpWMNT0MFgjhzpuRcw+dp8zgF4QOywcoxafghD8tF72GOiXEt&#10;f9A9DbmIIewT1FCEUCdS+qwgi37oauLIfbnGYoiwyaVpsI3htpIjpZ6lxZJjQ4E1rQrKvtOb1fC+&#10;PaqDv3TpuppN2vPW7vO381XrQb97fQERqAv/4j/3zmgYq7g2no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wIocMAAADcAAAADwAAAAAAAAAAAAAAAACYAgAAZHJzL2Rv&#10;d25yZXYueG1sUEsFBgAAAAAEAAQA9QAAAIgDAAAAAA==&#10;" path="m3949,4602l,3947,649,,3949,4602xm939,1174l543,3552r2385,395l939,1174xe" fillcolor="#f7f7f7" strokecolor="#e6e6e6" strokeweight="67e-5mm">
                <v:stroke joinstyle="miter"/>
                <v:shadow on="t" color="#adb7c3 [1304]" opacity=".5"/>
                <v:path arrowok="t" o:connecttype="custom" o:connectlocs="3949,4602;0,3947;649,0;3949,4602;939,1174;543,3552;2928,3947;939,1174" o:connectangles="0,0,0,0,0,0,0,0"/>
                <o:lock v:ext="edit" verticies="t"/>
              </v:shape>
              <v:shape id="Freeform 3386" o:spid="_x0000_s1336" style="position:absolute;left:272;top:649;width:3140;height:3653;visibility:visible;mso-wrap-style:square;v-text-anchor:top" coordsize="3140,3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2LlcEA&#10;AADcAAAADwAAAGRycy9kb3ducmV2LnhtbESPX2vCMBTF3wf7DuEOfJvJNhStRlFh0Fetvl+aa1Ns&#10;brom0+qnN4Lg4+H8+XHmy9414kxdqD1r+BoqEMSlNzVXGvbF7+cERIjIBhvPpOFKAZaL97c5ZsZf&#10;eEvnXaxEGuGQoQYbY5tJGUpLDsPQt8TJO/rOYUyyq6Tp8JLGXSO/lRpLhzUngsWWNpbK0+7fJa6/&#10;2cPfZjsq6klxPaxNPlUx13rw0a9mICL18RV+tnOj4UdN4XEmHQG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Ni5XBAAAA3AAAAA8AAAAAAAAAAAAAAAAAmAIAAGRycy9kb3du&#10;cmV2LnhtbFBLBQYAAAAABAAEAPUAAACGAwAAAAA=&#10;" path="m,3151l537,,3140,3653,,3151xe" filled="f" strokecolor="white" strokeweight="67e-5mm">
                <v:stroke joinstyle="miter"/>
                <v:path arrowok="t" o:connecttype="custom" o:connectlocs="0,3151;537,0;3140,3653;0,3151" o:connectangles="0,0,0,0"/>
              </v:shape>
            </v:group>
            <w10:wrap anchorx="page" anchory="page"/>
          </v:group>
        </w:pict>
      </w:r>
      <w:r>
        <w:rPr>
          <w:noProof/>
          <w:lang w:val="de-DE"/>
        </w:rPr>
        <w:pict>
          <v:roundrect id="AutoShape 3234" o:spid="_x0000_s1333" style="position:absolute;margin-left:0;margin-top:0;width:10in;height:540pt;z-index:-251492352;visibility:visible;mso-position-horizontal:center;mso-position-horizontal-relative:page;mso-position-vertical:center;mso-position-vertical-relative:page" arcsize="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" o:allowincell="f" fillcolor="#8494a6 [1944]" strokecolor="#f2f2f2 [3052]" strokeweight="3pt">
            <v:fill color2="#d6dbe1 [664]" angle="135" focus="50%" type="gradient"/>
            <v:shadow on="t" color="#20262d [1608]" opacity=".5" offset="1pt"/>
            <w10:wrap anchorx="page" anchory="page"/>
          </v:roundrect>
        </w:pict>
      </w:r>
      <w:r>
        <w:rPr>
          <w:noProof/>
          <w:lang w:val="de-DE"/>
        </w:rPr>
        <w:pict>
          <v:shape id="Text Box 3284" o:spid="_x0000_s1332" type="#_x0000_t202" style="position:absolute;margin-left:59.75pt;margin-top:69.1pt;width:164.15pt;height:64.8pt;z-index:251830272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" o:allowincell="f" filled="f" stroked="f">
            <v:textbox>
              <w:txbxContent>
                <w:p w:rsidR="005F464A" w:rsidRPr="0030206F" w:rsidRDefault="005F464A">
                  <w:pPr>
                    <w:pStyle w:val="Month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Juli 2017</w:t>
                  </w:r>
                </w:p>
              </w:txbxContent>
            </v:textbox>
            <w10:wrap anchorx="page" anchory="page"/>
          </v:shape>
        </w:pict>
      </w:r>
      <w:r w:rsidR="00EE2F61" w:rsidRPr="0030206F">
        <w:rPr>
          <w:lang w:val="de-DE"/>
        </w:rPr>
        <w:br w:type="page"/>
      </w:r>
    </w:p>
    <w:tbl>
      <w:tblPr>
        <w:tblW w:w="11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643"/>
        <w:gridCol w:w="1643"/>
        <w:gridCol w:w="1646"/>
        <w:gridCol w:w="1646"/>
        <w:gridCol w:w="1646"/>
        <w:gridCol w:w="1646"/>
        <w:gridCol w:w="1646"/>
      </w:tblGrid>
      <w:tr w:rsidR="0030206F" w:rsidRPr="0030206F" w:rsidTr="00821E5D">
        <w:trPr>
          <w:cantSplit/>
          <w:trHeight w:hRule="exact" w:val="622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lastRenderedPageBreak/>
              <w:t>MONTAG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DIENSTAG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MITTWOCH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DONNERSTAG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FREITAG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SAMSTAG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8494A6" w:themeFill="accent5" w:themeFillTint="99"/>
            <w:noWrap/>
            <w:tcMar>
              <w:bottom w:w="0" w:type="dxa"/>
            </w:tcMar>
            <w:vAlign w:val="center"/>
          </w:tcPr>
          <w:p w:rsidR="0030206F" w:rsidRPr="0030206F" w:rsidRDefault="0030206F" w:rsidP="00583C24">
            <w:pPr>
              <w:pStyle w:val="Days"/>
              <w:framePr w:wrap="auto" w:vAnchor="margin" w:hAnchor="text" w:xAlign="left" w:yAlign="inline"/>
              <w:rPr>
                <w:lang w:val="de-DE"/>
              </w:rPr>
            </w:pPr>
            <w:r>
              <w:rPr>
                <w:lang w:val="de-DE"/>
              </w:rPr>
              <w:t>SONNTAG</w:t>
            </w:r>
          </w:p>
        </w:tc>
      </w:tr>
      <w:tr w:rsidR="002C3017" w:rsidRPr="0030206F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5F464A" w:rsidRDefault="002C3017" w:rsidP="005F464A">
            <w:pPr>
              <w:pStyle w:val="Dates"/>
              <w:rPr>
                <w:b/>
                <w:sz w:val="22"/>
              </w:rPr>
            </w:pP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5F464A" w:rsidRDefault="005F464A" w:rsidP="005F464A">
            <w:pPr>
              <w:pStyle w:val="Dates"/>
              <w:rPr>
                <w:b/>
                <w:sz w:val="22"/>
              </w:rPr>
            </w:pPr>
            <w:r w:rsidRPr="005F464A">
              <w:rPr>
                <w:b/>
                <w:sz w:val="22"/>
              </w:rPr>
              <w:t>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5F464A" w:rsidRDefault="005F464A" w:rsidP="005F464A">
            <w:pPr>
              <w:pStyle w:val="Dates"/>
              <w:rPr>
                <w:b/>
                <w:sz w:val="22"/>
              </w:rPr>
            </w:pPr>
            <w:r w:rsidRPr="005F464A">
              <w:rPr>
                <w:b/>
                <w:sz w:val="22"/>
              </w:rPr>
              <w:t>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5F464A" w:rsidRDefault="005F464A" w:rsidP="005F464A">
            <w:pPr>
              <w:pStyle w:val="Dates"/>
              <w:rPr>
                <w:b/>
                <w:sz w:val="22"/>
              </w:rPr>
            </w:pPr>
            <w:r w:rsidRPr="005F464A">
              <w:rPr>
                <w:b/>
                <w:sz w:val="22"/>
              </w:rPr>
              <w:t>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5F464A" w:rsidRDefault="005F464A" w:rsidP="005F464A">
            <w:pPr>
              <w:pStyle w:val="Dates"/>
              <w:rPr>
                <w:b/>
                <w:sz w:val="22"/>
              </w:rPr>
            </w:pPr>
            <w:r w:rsidRPr="005F464A">
              <w:rPr>
                <w:b/>
                <w:sz w:val="22"/>
              </w:rPr>
              <w:t>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5F464A" w:rsidRDefault="005F464A" w:rsidP="005F464A">
            <w:pPr>
              <w:pStyle w:val="Dates"/>
              <w:rPr>
                <w:b/>
                <w:sz w:val="22"/>
              </w:rPr>
            </w:pPr>
            <w:r w:rsidRPr="005F464A">
              <w:rPr>
                <w:b/>
                <w:sz w:val="22"/>
              </w:rPr>
              <w:t>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5F464A" w:rsidRDefault="005F464A" w:rsidP="005F464A">
            <w:pPr>
              <w:pStyle w:val="Dates"/>
              <w:rPr>
                <w:b/>
                <w:sz w:val="22"/>
              </w:rPr>
            </w:pPr>
            <w:r w:rsidRPr="005F464A">
              <w:rPr>
                <w:b/>
                <w:sz w:val="22"/>
              </w:rPr>
              <w:t>6</w:t>
            </w:r>
          </w:p>
        </w:tc>
      </w:tr>
      <w:tr w:rsidR="002C3017" w:rsidRPr="0030206F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5F464A" w:rsidRDefault="005F464A" w:rsidP="005F464A">
            <w:pPr>
              <w:pStyle w:val="Dates"/>
              <w:rPr>
                <w:b/>
                <w:sz w:val="22"/>
              </w:rPr>
            </w:pPr>
            <w:r w:rsidRPr="005F464A">
              <w:rPr>
                <w:b/>
                <w:sz w:val="22"/>
              </w:rPr>
              <w:t>7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5F464A" w:rsidRDefault="005F464A" w:rsidP="005F464A">
            <w:pPr>
              <w:pStyle w:val="Dates"/>
              <w:rPr>
                <w:b/>
                <w:sz w:val="22"/>
              </w:rPr>
            </w:pPr>
            <w:r w:rsidRPr="005F464A">
              <w:rPr>
                <w:b/>
                <w:sz w:val="22"/>
              </w:rPr>
              <w:t>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5F464A" w:rsidRDefault="005F464A" w:rsidP="005F464A">
            <w:pPr>
              <w:pStyle w:val="Dates"/>
              <w:rPr>
                <w:b/>
                <w:sz w:val="22"/>
              </w:rPr>
            </w:pPr>
            <w:r w:rsidRPr="005F464A">
              <w:rPr>
                <w:b/>
                <w:sz w:val="22"/>
              </w:rPr>
              <w:t>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5F464A" w:rsidRDefault="005F464A" w:rsidP="005F464A">
            <w:pPr>
              <w:pStyle w:val="Dates"/>
              <w:rPr>
                <w:b/>
                <w:sz w:val="22"/>
              </w:rPr>
            </w:pPr>
            <w:r w:rsidRPr="005F464A">
              <w:rPr>
                <w:b/>
                <w:sz w:val="22"/>
              </w:rPr>
              <w:t>10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5F464A" w:rsidRDefault="005F464A" w:rsidP="005F464A">
            <w:pPr>
              <w:pStyle w:val="Dates"/>
              <w:rPr>
                <w:b/>
                <w:sz w:val="22"/>
              </w:rPr>
            </w:pPr>
            <w:r w:rsidRPr="005F464A">
              <w:rPr>
                <w:b/>
                <w:sz w:val="22"/>
              </w:rPr>
              <w:t>11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5F464A" w:rsidRDefault="005F464A" w:rsidP="005F464A">
            <w:pPr>
              <w:pStyle w:val="Dates"/>
              <w:rPr>
                <w:b/>
                <w:sz w:val="22"/>
              </w:rPr>
            </w:pPr>
            <w:r w:rsidRPr="005F464A">
              <w:rPr>
                <w:b/>
                <w:sz w:val="22"/>
              </w:rPr>
              <w:t>12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5F464A" w:rsidRDefault="005F464A" w:rsidP="005F464A">
            <w:pPr>
              <w:pStyle w:val="Dates"/>
              <w:rPr>
                <w:b/>
                <w:sz w:val="22"/>
              </w:rPr>
            </w:pPr>
            <w:r w:rsidRPr="005F464A">
              <w:rPr>
                <w:b/>
                <w:sz w:val="22"/>
              </w:rPr>
              <w:t>13</w:t>
            </w:r>
          </w:p>
        </w:tc>
      </w:tr>
      <w:tr w:rsidR="002C3017" w:rsidRPr="0030206F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5F464A" w:rsidRDefault="005F464A" w:rsidP="005F464A">
            <w:pPr>
              <w:pStyle w:val="Dates"/>
              <w:rPr>
                <w:b/>
                <w:sz w:val="22"/>
              </w:rPr>
            </w:pPr>
            <w:r w:rsidRPr="005F464A">
              <w:rPr>
                <w:b/>
                <w:sz w:val="22"/>
              </w:rPr>
              <w:t>14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5F464A" w:rsidRDefault="005F464A" w:rsidP="005F464A">
            <w:pPr>
              <w:pStyle w:val="Dates"/>
              <w:rPr>
                <w:b/>
                <w:sz w:val="22"/>
              </w:rPr>
            </w:pPr>
            <w:r w:rsidRPr="005F464A">
              <w:rPr>
                <w:b/>
                <w:sz w:val="22"/>
              </w:rPr>
              <w:t>15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5F464A" w:rsidRDefault="005F464A" w:rsidP="005F464A">
            <w:pPr>
              <w:pStyle w:val="Dates"/>
              <w:rPr>
                <w:b/>
                <w:sz w:val="22"/>
              </w:rPr>
            </w:pPr>
            <w:r w:rsidRPr="005F464A">
              <w:rPr>
                <w:b/>
                <w:sz w:val="22"/>
              </w:rPr>
              <w:t>16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5F464A" w:rsidRDefault="005F464A" w:rsidP="005F464A">
            <w:pPr>
              <w:pStyle w:val="Dates"/>
              <w:rPr>
                <w:b/>
                <w:sz w:val="22"/>
              </w:rPr>
            </w:pPr>
            <w:r w:rsidRPr="005F464A">
              <w:rPr>
                <w:b/>
                <w:sz w:val="22"/>
              </w:rPr>
              <w:t>17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5F464A" w:rsidRDefault="005F464A" w:rsidP="005F464A">
            <w:pPr>
              <w:pStyle w:val="Dates"/>
              <w:rPr>
                <w:b/>
                <w:sz w:val="22"/>
              </w:rPr>
            </w:pPr>
            <w:r w:rsidRPr="005F464A">
              <w:rPr>
                <w:b/>
                <w:sz w:val="22"/>
              </w:rPr>
              <w:t>18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5F464A" w:rsidRDefault="005F464A" w:rsidP="005F464A">
            <w:pPr>
              <w:pStyle w:val="Dates"/>
              <w:rPr>
                <w:b/>
                <w:sz w:val="22"/>
              </w:rPr>
            </w:pPr>
            <w:r w:rsidRPr="005F464A">
              <w:rPr>
                <w:b/>
                <w:sz w:val="22"/>
              </w:rPr>
              <w:t>19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5F464A" w:rsidRDefault="005F464A" w:rsidP="005F464A">
            <w:pPr>
              <w:pStyle w:val="Dates"/>
              <w:rPr>
                <w:b/>
                <w:sz w:val="22"/>
              </w:rPr>
            </w:pPr>
            <w:r w:rsidRPr="005F464A">
              <w:rPr>
                <w:b/>
                <w:sz w:val="22"/>
              </w:rPr>
              <w:t>20</w:t>
            </w:r>
          </w:p>
        </w:tc>
      </w:tr>
      <w:tr w:rsidR="002C3017" w:rsidRPr="0030206F" w:rsidTr="00821E5D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5F464A" w:rsidRDefault="005F464A" w:rsidP="005F464A">
            <w:pPr>
              <w:pStyle w:val="Dates"/>
              <w:rPr>
                <w:b/>
                <w:sz w:val="22"/>
              </w:rPr>
            </w:pPr>
            <w:r w:rsidRPr="005F464A">
              <w:rPr>
                <w:b/>
                <w:sz w:val="22"/>
              </w:rPr>
              <w:t>21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5F464A" w:rsidRDefault="005F464A" w:rsidP="005F464A">
            <w:pPr>
              <w:pStyle w:val="Dates"/>
              <w:rPr>
                <w:b/>
                <w:sz w:val="22"/>
              </w:rPr>
            </w:pPr>
            <w:r w:rsidRPr="005F464A">
              <w:rPr>
                <w:b/>
                <w:sz w:val="22"/>
              </w:rPr>
              <w:t>22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5F464A" w:rsidRDefault="005F464A" w:rsidP="005F464A">
            <w:pPr>
              <w:pStyle w:val="Dates"/>
              <w:rPr>
                <w:b/>
                <w:sz w:val="22"/>
              </w:rPr>
            </w:pPr>
            <w:r w:rsidRPr="005F464A">
              <w:rPr>
                <w:b/>
                <w:sz w:val="22"/>
              </w:rPr>
              <w:t>23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5F464A" w:rsidRDefault="005F464A" w:rsidP="005F464A">
            <w:pPr>
              <w:pStyle w:val="Dates"/>
              <w:rPr>
                <w:b/>
                <w:sz w:val="22"/>
              </w:rPr>
            </w:pPr>
            <w:r w:rsidRPr="005F464A">
              <w:rPr>
                <w:b/>
                <w:sz w:val="22"/>
              </w:rPr>
              <w:t>24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5F464A" w:rsidRDefault="005F464A" w:rsidP="005F464A">
            <w:pPr>
              <w:pStyle w:val="Dates"/>
              <w:rPr>
                <w:b/>
                <w:sz w:val="22"/>
              </w:rPr>
            </w:pPr>
            <w:r w:rsidRPr="005F464A">
              <w:rPr>
                <w:b/>
                <w:sz w:val="22"/>
              </w:rPr>
              <w:t>25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5F464A" w:rsidRDefault="005F464A" w:rsidP="005F464A">
            <w:pPr>
              <w:pStyle w:val="Dates"/>
              <w:rPr>
                <w:b/>
                <w:sz w:val="22"/>
              </w:rPr>
            </w:pPr>
            <w:r w:rsidRPr="005F464A">
              <w:rPr>
                <w:b/>
                <w:sz w:val="22"/>
              </w:rPr>
              <w:t>26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D6DBE1" w:themeFill="accent5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2C3017" w:rsidRPr="005F464A" w:rsidRDefault="005F464A" w:rsidP="005F464A">
            <w:pPr>
              <w:pStyle w:val="Dates"/>
              <w:rPr>
                <w:b/>
                <w:sz w:val="22"/>
              </w:rPr>
            </w:pPr>
            <w:r w:rsidRPr="005F464A">
              <w:rPr>
                <w:b/>
                <w:sz w:val="22"/>
              </w:rPr>
              <w:t>27</w:t>
            </w:r>
          </w:p>
        </w:tc>
      </w:tr>
      <w:tr w:rsidR="005F464A" w:rsidRPr="0030206F" w:rsidTr="005F464A">
        <w:trPr>
          <w:cantSplit/>
          <w:trHeight w:hRule="exact" w:val="1224"/>
          <w:jc w:val="center"/>
        </w:trPr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5F464A" w:rsidRDefault="005F464A" w:rsidP="005F464A">
            <w:pPr>
              <w:pStyle w:val="Dates"/>
              <w:rPr>
                <w:b/>
                <w:sz w:val="22"/>
              </w:rPr>
            </w:pPr>
            <w:r w:rsidRPr="005F464A">
              <w:rPr>
                <w:b/>
                <w:sz w:val="22"/>
              </w:rPr>
              <w:t>28</w:t>
            </w:r>
          </w:p>
        </w:tc>
        <w:tc>
          <w:tcPr>
            <w:tcW w:w="1643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5F464A" w:rsidRDefault="005F464A" w:rsidP="005F464A">
            <w:pPr>
              <w:pStyle w:val="Dates"/>
              <w:rPr>
                <w:b/>
                <w:sz w:val="22"/>
              </w:rPr>
            </w:pPr>
            <w:r w:rsidRPr="005F464A">
              <w:rPr>
                <w:b/>
                <w:sz w:val="22"/>
              </w:rPr>
              <w:t>29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5F464A" w:rsidRDefault="005F464A" w:rsidP="005F464A">
            <w:pPr>
              <w:pStyle w:val="Dates"/>
              <w:rPr>
                <w:b/>
                <w:sz w:val="22"/>
              </w:rPr>
            </w:pPr>
            <w:r w:rsidRPr="005F464A">
              <w:rPr>
                <w:b/>
                <w:sz w:val="22"/>
              </w:rPr>
              <w:t>30</w:t>
            </w:r>
          </w:p>
        </w:tc>
        <w:tc>
          <w:tcPr>
            <w:tcW w:w="1646" w:type="dxa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5F464A" w:rsidRDefault="005F464A" w:rsidP="005F464A">
            <w:pPr>
              <w:pStyle w:val="Dates"/>
              <w:rPr>
                <w:b/>
                <w:sz w:val="22"/>
              </w:rPr>
            </w:pPr>
            <w:r w:rsidRPr="005F464A">
              <w:rPr>
                <w:b/>
                <w:sz w:val="22"/>
              </w:rPr>
              <w:t>31</w:t>
            </w:r>
          </w:p>
        </w:tc>
        <w:tc>
          <w:tcPr>
            <w:tcW w:w="4938" w:type="dxa"/>
            <w:gridSpan w:val="3"/>
            <w:tcBorders>
              <w:top w:val="single" w:sz="4" w:space="0" w:color="8494A6" w:themeColor="accent5" w:themeTint="99"/>
              <w:left w:val="single" w:sz="4" w:space="0" w:color="8494A6" w:themeColor="accent5" w:themeTint="99"/>
              <w:bottom w:val="single" w:sz="4" w:space="0" w:color="8494A6" w:themeColor="accent5" w:themeTint="99"/>
              <w:right w:val="single" w:sz="4" w:space="0" w:color="8494A6" w:themeColor="accent5" w:themeTint="99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F464A" w:rsidRPr="005F464A" w:rsidRDefault="005F464A" w:rsidP="005F464A">
            <w:pPr>
              <w:pStyle w:val="Dates"/>
              <w:rPr>
                <w:b/>
                <w:sz w:val="22"/>
              </w:rPr>
            </w:pPr>
          </w:p>
        </w:tc>
      </w:tr>
    </w:tbl>
    <w:p w:rsidR="00EE2F61" w:rsidRPr="0030206F" w:rsidRDefault="005F464A">
      <w:pPr>
        <w:rPr>
          <w:lang w:val="de-DE"/>
        </w:rPr>
      </w:pPr>
      <w:r>
        <w:rPr>
          <w:noProof/>
          <w:lang w:val="de-DE"/>
        </w:rPr>
        <w:pict>
          <v:shape id="Text Box 3705" o:spid="_x0000_s1331" type="#_x0000_t202" style="position:absolute;margin-left:59.75pt;margin-top:69.1pt;width:216.7pt;height:64.8pt;z-index:251839488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" o:allowincell="f" filled="f" stroked="f">
            <v:textbox>
              <w:txbxContent>
                <w:p w:rsidR="005F464A" w:rsidRPr="0030206F" w:rsidRDefault="005F464A" w:rsidP="002C3017">
                  <w:pPr>
                    <w:pStyle w:val="Month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August 2017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de-DE"/>
        </w:rPr>
        <w:pict>
          <v:roundrect id="AutoShape 3552" o:spid="_x0000_s1330" style="position:absolute;margin-left:0;margin-top:0;width:10in;height:540pt;z-index:-251479040;visibility:visible;mso-position-horizontal:center;mso-position-horizontal-relative:page;mso-position-vertical:center;mso-position-vertical-relative:page" arcsize="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" o:allowincell="f" fillcolor="#8494a6 [1944]" strokecolor="#f2f2f2 [3052]" strokeweight="3pt">
            <v:fill color2="#d6dbe1 [664]" angle="135" focus="50%" type="gradient"/>
            <v:shadow on="t" color="#20262d [1608]" opacity=".5" offset="1pt"/>
            <w10:wrap anchorx="page" anchory="page"/>
          </v:roundrect>
        </w:pict>
      </w:r>
      <w:r>
        <w:rPr>
          <w:noProof/>
          <w:lang w:val="de-DE"/>
        </w:rPr>
        <w:pict>
          <v:group id="Group 3553" o:spid="_x0000_s1178" style="position:absolute;margin-left:0;margin-top:36.7pt;width:700.55pt;height:561.6pt;z-index:-251478016;mso-position-horizontal:center;mso-position-horizontal-relative:page;mso-position-vertical-relative:page" coordorigin="866,737" coordsize="14014,1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" o:allowincell="f">
            <v:group id="Group 3554" o:spid="_x0000_s1289" style="position:absolute;left:1806;top:2724;width:5926;height:8057;rotation:-977301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etUfCAAAA2gAAAA8A&#10;AAAAAAAAAAAAAAAAqgIAAGRycy9kb3ducmV2LnhtbFBLBQYAAAAABAAEAPoAAACZAwAAAAA=&#10;">
              <v:shape id="Freeform 3555" o:spid="_x0000_s1329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hvKMAA&#10;AADaAAAADwAAAGRycy9kb3ducmV2LnhtbESP0YrCMBRE34X9h3AX9k1TRcStRhGhovhk3Q+4NNem&#10;mNyUJmu7f78RBB+HmTnDrLeDs+JBXWg8K5hOMhDEldcN1wp+rsV4CSJEZI3WMyn4owDbzcdojbn2&#10;PV/oUcZaJAiHHBWYGNtcylAZchgmviVO3s13DmOSXS11h32COytnWbaQDhtOCwZb2huq7uWvU3Ao&#10;90Ww9cn0s8Hez1zqgy6+lfr6HHYrEJGG+A6/2ketYA7PK+kG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hvKMAAAADaAAAADwAAAAAAAAAAAAAAAACYAgAAZHJzL2Rvd25y&#10;ZXYueG1sUEsFBgAAAAAEAAQA9QAAAIUDAAAAAA==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<o:lock v:ext="edit" verticies="t"/>
              </v:shape>
              <v:shape id="Freeform 3556" o:spid="_x0000_s1328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W2sEA&#10;AADaAAAADwAAAGRycy9kb3ducmV2LnhtbESPQWsCMRSE7wX/Q3hCbzVrS1VWo4hQ8NiuLXp8bJ6b&#10;1eRlSaJu/31TEDwOM98Ms1j1zoorhdh6VjAeFSCIa69bbhR87z5eZiBiQtZoPZOCX4qwWg6eFlhq&#10;f+MvulapEbmEY4kKTEpdKWWsDTmMI98RZ+/og8OUZWikDnjL5c7K16KYSIct5wWDHW0M1efq4hS8&#10;byafU7kP9qc5VMepN7s3aU9KPQ/79RxEoj49wnd6qzMH/1fyDZ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8FtrBAAAA2gAAAA8AAAAAAAAAAAAAAAAAmAIAAGRycy9kb3du&#10;cmV2LnhtbFBLBQYAAAAABAAEAPUAAACGAwAAAAA=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<o:lock v:ext="edit" verticies="t"/>
              </v:shape>
              <v:line id="Line 3557" o:spid="_x0000_s1327" style="position:absolute;visibility:visibl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zSysIAAADaAAAADwAAAGRycy9kb3ducmV2LnhtbESPQWvCQBSE7wX/w/KE3upGKaFEVxFL&#10;MYdemrbo8ZF9JsG8tyG7muTfdwuFHoeZ+YbZ7EZu1Z163zgxsFwkoEhKZxupDHx9vj29gPIBxWLr&#10;hAxM5GG3nT1sMLNukA+6F6FSESI+QwN1CF2mtS9rYvQL15FE7+J6xhBlX2nb4xDh3OpVkqSasZG4&#10;UGNHh5rKa3FjA6sgVD7z+/H1qG/nb86nE+NkzON83K9BBRrDf/ivnVsDKfxeiTdAb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lzSysIAAADaAAAADwAAAAAAAAAAAAAA&#10;AAChAgAAZHJzL2Rvd25yZXYueG1sUEsFBgAAAAAEAAQA+QAAAJADAAAAAA==&#10;" strokecolor="#1a1a1a" strokeweight="17e-5mm">
                <v:stroke joinstyle="miter"/>
              </v:line>
              <v:line id="Line 3558" o:spid="_x0000_s1326" style="position:absolute;visibility:visibl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B3UcEAAADaAAAADwAAAGRycy9kb3ducmV2LnhtbESPT2vCQBTE74LfYXlCb7pRSpXoKsVS&#10;9ODFf7THR/aZhOa9DdlVk2/vFgSPw8z8hlmsWq7UjRpfOjEwHiWgSDJnS8kNnI7fwxkoH1AsVk7I&#10;QEceVst+b4GpdXfZ0+0QchUh4lM0UIRQp1r7rCBGP3I1SfQurmEMUTa5tg3eI5wrPUmSD81YSlwo&#10;sKZ1Qdnf4coGJkEoe+fd5mujr79n3nY/jJ0xb4P2cw4qUBte4Wd7aw1M4f9KvAF6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EHdRwQAAANoAAAAPAAAAAAAAAAAAAAAA&#10;AKECAABkcnMvZG93bnJldi54bWxQSwUGAAAAAAQABAD5AAAAjwMAAAAA&#10;" strokecolor="#1a1a1a" strokeweight="17e-5mm">
                <v:stroke joinstyle="miter"/>
              </v:line>
              <v:line id="Line 3559" o:spid="_x0000_s1325" style="position:absolute;visibility:visibl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/jI78AAADaAAAADwAAAGRycy9kb3ducmV2LnhtbERPS2vCQBC+F/wPywjemk1FpKSuUlqK&#10;OfRiqrTHITtNQjOzIbvm8e+7B8Hjx/feHSZu1UC9b5wYeEpSUCSls41UBs5fH4/PoHxAsdg6IQMz&#10;eTjsFw87zKwb5URDESoVQ8RnaKAOocu09mVNjD5xHUnkfl3PGCLsK217HGM4t3qdplvN2EhsqLGj&#10;t5rKv+LKBtZBqNzw5/H9qK8/F87nb8bZmNVyen0BFWgKd/HNnVsDcWu8Em+A3v8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I/jI78AAADaAAAADwAAAAAAAAAAAAAAAACh&#10;AgAAZHJzL2Rvd25yZXYueG1sUEsFBgAAAAAEAAQA+QAAAI0DAAAAAA==&#10;" strokecolor="#1a1a1a" strokeweight="17e-5mm">
                <v:stroke joinstyle="miter"/>
              </v:line>
              <v:line id="Line 3560" o:spid="_x0000_s1324" style="position:absolute;visibility:visibl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NGuMEAAADaAAAADwAAAGRycy9kb3ducmV2LnhtbESPT2vCQBTE74LfYXlCb7pRStHoKsVS&#10;9ODFf7THR/aZhOa9DdlVk2/vFgSPw8z8hlmsWq7UjRpfOjEwHiWgSDJnS8kNnI7fwykoH1AsVk7I&#10;QEceVst+b4GpdXfZ0+0QchUh4lM0UIRQp1r7rCBGP3I1SfQurmEMUTa5tg3eI5wrPUmSD81YSlwo&#10;sKZ1Qdnf4coGJkEoe+fd5mujr79n3nY/jJ0xb4P2cw4qUBte4Wd7aw3M4P9KvAF6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w0a4wQAAANoAAAAPAAAAAAAAAAAAAAAA&#10;AKECAABkcnMvZG93bnJldi54bWxQSwUGAAAAAAQABAD5AAAAjwMAAAAA&#10;" strokecolor="#1a1a1a" strokeweight="17e-5mm">
                <v:stroke joinstyle="miter"/>
              </v:line>
              <v:line id="Line 3561" o:spid="_x0000_s1323" style="position:absolute;visibility:visibl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fqosIAAADbAAAADwAAAGRycy9kb3ducmV2LnhtbESPQWvCQBCF74L/YRnBm24qUiS6irQU&#10;PfRSbWmPQ3ZMgpnZkF01+fedQ6G3Gd6b977Z7HpuzJ26WAdx8DTPwJAUwddSOvg8v81WYGJC8dgE&#10;IQcDRdhtx6MN5j485IPup1QaDZGYo4MqpTa3NhYVMcZ5aElUu4SOMenaldZ3+NBwbuwiy54tYy3a&#10;UGFLLxUV19ONHSySULHk98Prwd5+vvg4fDMOzk0n/X4NJlGf/s1/10ev+Eqvv+gAd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VfqosIAAADbAAAADwAAAAAAAAAAAAAA&#10;AAChAgAAZHJzL2Rvd25yZXYueG1sUEsFBgAAAAAEAAQA+QAAAJADAAAAAA==&#10;" strokecolor="#1a1a1a" strokeweight="17e-5mm">
                <v:stroke joinstyle="miter"/>
              </v:line>
              <v:line id="Line 3562" o:spid="_x0000_s1322" style="position:absolute;visibility:visibl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tPOcAAAADbAAAADwAAAGRycy9kb3ducmV2LnhtbERPTWvCQBC9C/0PyxR6041BSomuUlok&#10;OfTSVGmPQ3ZMQjOzIbtq8u+7BcHbPN7nbHYjd+pCg2+dGFguElAklbOt1AYOX/v5CygfUCx2TsjA&#10;RB5224fZBjPrrvJJlzLUKoaIz9BAE0Kfae2rhhj9wvUkkTu5gTFEONTaDniN4dzpNEmeNWMrsaHB&#10;nt4aqn7LMxtIg1C14o/8PdfnnyMX0zfjZMzT4/i6BhVoDHfxzV3YOH8J/7/EA/T2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obTznAAAAA2wAAAA8AAAAAAAAAAAAAAAAA&#10;oQIAAGRycy9kb3ducmV2LnhtbFBLBQYAAAAABAAEAPkAAACOAwAAAAA=&#10;" strokecolor="#1a1a1a" strokeweight="17e-5mm">
                <v:stroke joinstyle="miter"/>
              </v:line>
              <v:line id="Line 3563" o:spid="_x0000_s1321" style="position:absolute;visibility:visibl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nRTsAAAADbAAAADwAAAGRycy9kb3ducmV2LnhtbERPTWvCQBC9C/0PyxR6M5sGEUldQ2kR&#10;PfRStbTHITtNQjOzIbvR5N93BcHbPN7nrIuRW3Wm3jdODDwnKSiS0tlGKgOn43a+AuUDisXWCRmY&#10;yEOxeZitMbfuIp90PoRKxRDxORqoQ+hyrX1ZE6NPXEcSuV/XM4YI+0rbHi8xnFudpelSMzYSG2rs&#10;6K2m8u8wsIEsCJUL/ti97/Tw88X76ZtxMubpcXx9ARVoDHfxzb23cX4G11/iAXrz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rJ0U7AAAAA2wAAAA8AAAAAAAAAAAAAAAAA&#10;oQIAAGRycy9kb3ducmV2LnhtbFBLBQYAAAAABAAEAPkAAACOAwAAAAA=&#10;" strokecolor="#1a1a1a" strokeweight="17e-5mm">
                <v:stroke joinstyle="miter"/>
              </v:line>
              <v:line id="Line 3564" o:spid="_x0000_s1320" style="position:absolute;visibility:visibl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V01b8AAADbAAAADwAAAGRycy9kb3ducmV2LnhtbERPS2vCQBC+C/6HZYTedKMtItFViqXo&#10;wYsv2uOQHZPQzGzIrpr8e7cgeJuP7zmLVcuVulHjSycGxqMEFEnmbCm5gdPxezgD5QOKxcoJGejI&#10;w2rZ7y0wte4ue7odQq5iiPgUDRQh1KnWPiuI0Y9cTRK5i2sYQ4RNrm2D9xjOlZ4kyVQzlhIbCqxp&#10;XVD2d7iygUkQyj54t/na6OvvmbfdD2NnzNug/ZyDCtSGl/jp3to4/x3+f4kH6O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YV01b8AAADbAAAADwAAAAAAAAAAAAAAAACh&#10;AgAAZHJzL2Rvd25yZXYueG1sUEsFBgAAAAAEAAQA+QAAAI0DAAAAAA==&#10;" strokecolor="#1a1a1a" strokeweight="17e-5mm">
                <v:stroke joinstyle="miter"/>
              </v:line>
              <v:line id="Line 3565" o:spid="_x0000_s1319" style="position:absolute;visibility:visibl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zsocAAAADbAAAADwAAAGRycy9kb3ducmV2LnhtbERPTWvCQBC9F/oflil4azYGKSVmFbGU&#10;ePBS26LHITsmwcxsyK6a/PtuodDbPN7nFOuRO3WjwbdODMyTFBRJ5WwrtYGvz/fnV1A+oFjsnJCB&#10;iTysV48PBebW3eWDbodQqxgiPkcDTQh9rrWvGmL0ietJInd2A2OIcKi1HfAew7nTWZq+aMZWYkOD&#10;PW0bqi6HKxvIglC14H35Vurr6Zt305FxMmb2NG6WoAKN4V/8597ZOH8Bv7/EA/Tq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ps7KHAAAAA2wAAAA8AAAAAAAAAAAAAAAAA&#10;oQIAAGRycy9kb3ducmV2LnhtbFBLBQYAAAAABAAEAPkAAACOAwAAAAA=&#10;" strokecolor="#1a1a1a" strokeweight="17e-5mm">
                <v:stroke joinstyle="miter"/>
              </v:line>
              <v:line id="Line 3566" o:spid="_x0000_s1318" style="position:absolute;visibility:visibl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BJOr8AAADbAAAADwAAAGRycy9kb3ducmV2LnhtbERPS2vCQBC+C/6HZYTedKO0ItFViqXo&#10;wYsv2uOQHZPQzGzIrpr8e7cgeJuP7zmLVcuVulHjSycGxqMEFEnmbCm5gdPxezgD5QOKxcoJGejI&#10;w2rZ7y0wte4ue7odQq5iiPgUDRQh1KnWPiuI0Y9cTRK5i2sYQ4RNrm2D9xjOlZ4kyVQzlhIbCqxp&#10;XVD2d7iygUkQyt55t/na6OvvmbfdD2NnzNug/ZyDCtSGl/jp3to4/wP+f4kH6O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SBJOr8AAADbAAAADwAAAAAAAAAAAAAAAACh&#10;AgAAZHJzL2Rvd25yZXYueG1sUEsFBgAAAAAEAAQA+QAAAI0DAAAAAA==&#10;" strokecolor="#1a1a1a" strokeweight="17e-5mm">
                <v:stroke joinstyle="miter"/>
              </v:line>
              <v:line id="Line 3567" o:spid="_x0000_s1317" style="position:absolute;visibility:visibl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LXTcAAAADbAAAADwAAAGRycy9kb3ducmV2LnhtbERPTWvCQBC9F/wPywi91Y1SQomuIpZi&#10;Dr00bdHjkB2TYGY2ZFeT/PtuodDbPN7nbHYjt+pOvW+cGFguElAkpbONVAa+Pt+eXkD5gGKxdUIG&#10;JvKw284eNphZN8gH3YtQqRgiPkMDdQhdprUva2L0C9eRRO7iesYQYV9p2+MQw7nVqyRJNWMjsaHG&#10;jg41ldfixgZWQah85vfj61Hfzt+cTyfGyZjH+bhfgwo0hn/xnzu3cX4Kv7/EA/T2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Xy103AAAAA2wAAAA8AAAAAAAAAAAAAAAAA&#10;oQIAAGRycy9kb3ducmV2LnhtbFBLBQYAAAAABAAEAPkAAACOAwAAAAA=&#10;" strokecolor="#1a1a1a" strokeweight="17e-5mm">
                <v:stroke joinstyle="miter"/>
              </v:line>
              <v:line id="Line 3568" o:spid="_x0000_s1316" style="position:absolute;visibility:visibl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5y1r8AAADbAAAADwAAAGRycy9kb3ducmV2LnhtbERPS2vCQBC+C/6HZYTedKOUKtFViqXo&#10;wYsv2uOQHZPQzGzIrpr8e7cgeJuP7zmLVcuVulHjSycGxqMEFEnmbCm5gdPxezgD5QOKxcoJGejI&#10;w2rZ7y0wte4ue7odQq5iiPgUDRQh1KnWPiuI0Y9cTRK5i2sYQ4RNrm2D9xjOlZ4kyYdmLCU2FFjT&#10;uqDs73BlA5MglL3zbvO10dffM2+7H8bOmLdB+zkHFagNL/HTvbVx/hT+f4kH6O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r5y1r8AAADbAAAADwAAAAAAAAAAAAAAAACh&#10;AgAAZHJzL2Rvd25yZXYueG1sUEsFBgAAAAAEAAQA+QAAAI0DAAAAAA==&#10;" strokecolor="#1a1a1a" strokeweight="17e-5mm">
                <v:stroke joinstyle="miter"/>
              </v:line>
              <v:line id="Line 3569" o:spid="_x0000_s1315" style="position:absolute;visibility:visibl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mpMIAAADbAAAADwAAAGRycy9kb3ducmV2LnhtbESPQWvCQBCF74L/YRnBm24qUiS6irQU&#10;PfRSbWmPQ3ZMgpnZkF01+fedQ6G3Gd6b977Z7HpuzJ26WAdx8DTPwJAUwddSOvg8v81WYGJC8dgE&#10;IQcDRdhtx6MN5j485IPup1QaDZGYo4MqpTa3NhYVMcZ5aElUu4SOMenaldZ3+NBwbuwiy54tYy3a&#10;UGFLLxUV19ONHSySULHk98Prwd5+vvg4fDMOzk0n/X4NJlGf/s1/10ev+Aqrv+gAd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HmpMIAAADbAAAADwAAAAAAAAAAAAAA&#10;AAChAgAAZHJzL2Rvd25yZXYueG1sUEsFBgAAAAAEAAQA+QAAAJADAAAAAA==&#10;" strokecolor="#1a1a1a" strokeweight="17e-5mm">
                <v:stroke joinstyle="miter"/>
              </v:line>
              <v:line id="Line 3570" o:spid="_x0000_s1314" style="position:absolute;visibility:visibl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1DP78AAADbAAAADwAAAGRycy9kb3ducmV2LnhtbERPS2vCQBC+C/6HZYTedKOUotFViqXo&#10;wYsv2uOQHZPQzGzIrpr8e7cgeJuP7zmLVcuVulHjSycGxqMEFEnmbCm5gdPxezgF5QOKxcoJGejI&#10;w2rZ7y0wte4ue7odQq5iiPgUDRQh1KnWPiuI0Y9cTRK5i2sYQ4RNrm2D9xjOlZ4kyYdmLCU2FFjT&#10;uqDs73BlA5MglL3zbvO10dffM2+7H8bOmLdB+zkHFagNL/HTvbVx/gz+f4kH6O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G1DP78AAADbAAAADwAAAAAAAAAAAAAAAACh&#10;AgAAZHJzL2Rvd25yZXYueG1sUEsFBgAAAAAEAAQA+QAAAI0DAAAAAA==&#10;" strokecolor="#1a1a1a" strokeweight="17e-5mm">
                <v:stroke joinstyle="miter"/>
              </v:line>
              <v:line id="Line 3571" o:spid="_x0000_s1313" style="position:absolute;visibility:visibl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sgH78AAADbAAAADwAAAGRycy9kb3ducmV2LnhtbERPTWvCQBC9C/6HZQRvuqlIkegq0lL0&#10;0Eu1pT0O2TEJZmZDdtXk33cOhR4f73uz67kxd+piHcTB0zwDQ1IEX0vp4PP8NluBiQnFYxOEHAwU&#10;YbcdjzaY+/CQD7qfUmk0RGKODqqU2tzaWFTEGOehJVHuEjrGpLArre/woeHc2EWWPVvGWrShwpZe&#10;Kiqupxs7WCShYsnvh9eDvf188XH4Zhycm076/RpMoj79i//cR68+Xa9f9AfY7S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zsgH78AAADbAAAADwAAAAAAAAAAAAAAAACh&#10;AgAAZHJzL2Rvd25yZXYueG1sUEsFBgAAAAAEAAQA+QAAAI0DAAAAAA==&#10;" strokecolor="#1a1a1a" strokeweight="17e-5mm">
                <v:stroke joinstyle="miter"/>
              </v:line>
              <v:line id="Line 3572" o:spid="_x0000_s1312" style="position:absolute;visibility:visibl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eFhMIAAADbAAAADwAAAGRycy9kb3ducmV2LnhtbESPQWvCQBSE70L/w/IKvenGIKVEVykt&#10;khx6aaq0x0f2mYTmvQ3ZVZN/3y0IHoeZb4bZ7Ebu1IUG3zoxsFwkoEgqZ1upDRy+9vMXUD6gWOyc&#10;kIGJPOy2D7MNZtZd5ZMuZahVLBGfoYEmhD7T2lcNMfqF60mid3IDY4hyqLUd8BrLudNpkjxrxlbi&#10;QoM9vTVU/ZZnNpAGoWrFH/l7rs8/Ry6mb8bJmKfH8XUNKtAY7uEbXdjILeH/S/wBe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HeFhMIAAADbAAAADwAAAAAAAAAAAAAA&#10;AAChAgAAZHJzL2Rvd25yZXYueG1sUEsFBgAAAAAEAAQA+QAAAJADAAAAAA==&#10;" strokecolor="#1a1a1a" strokeweight="17e-5mm">
                <v:stroke joinstyle="miter"/>
              </v:line>
              <v:line id="Line 3573" o:spid="_x0000_s1311" style="position:absolute;visibility:visibl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Ub88IAAADbAAAADwAAAGRycy9kb3ducmV2LnhtbESPQWvCQBSE70L/w/IKvZlNg4ikrqG0&#10;iB56qVra4yP7moTmvQ3ZjSb/visIHoeZb4ZZFyO36ky9b5wYeE5SUCSls41UBk7H7XwFygcUi60T&#10;MjCRh2LzMFtjbt1FPul8CJWKJeJzNFCH0OVa+7ImRp+4jiR6v65nDFH2lbY9XmI5tzpL06VmbCQu&#10;1NjRW03l32FgA1kQKhf8sXvf6eHni/fTN+NkzNPj+PoCKtAY7uEbvbeRy+D6Jf4Av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KUb88IAAADbAAAADwAAAAAAAAAAAAAA&#10;AAChAgAAZHJzL2Rvd25yZXYueG1sUEsFBgAAAAAEAAQA+QAAAJADAAAAAA==&#10;" strokecolor="#1a1a1a" strokeweight="17e-5mm">
                <v:stroke joinstyle="miter"/>
              </v:line>
              <v:line id="Line 3574" o:spid="_x0000_s1310" style="position:absolute;visibility:visibl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m+aMIAAADbAAAADwAAAGRycy9kb3ducmV2LnhtbESPT2vCQBTE74LfYXlCb7rRFpHoKsVS&#10;9ODFf7THR/aZhOa9DdlVk2/vFgSPw8xvhlmsWq7UjRpfOjEwHiWgSDJnS8kNnI7fwxkoH1AsVk7I&#10;QEceVst+b4GpdXfZ0+0QchVLxKdooAihTrX2WUGMfuRqkuhdXMMYomxybRu8x3Ku9CRJppqxlLhQ&#10;YE3rgrK/w5UNTIJQ9sG7zddGX3/PvO1+GDtj3gbt5xxUoDa8wk96ayP3Dv9f4g/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+m+aMIAAADbAAAADwAAAAAAAAAAAAAA&#10;AAChAgAAZHJzL2Rvd25yZXYueG1sUEsFBgAAAAAEAAQA+QAAAJADAAAAAA==&#10;" strokecolor="#1a1a1a" strokeweight="17e-5mm">
                <v:stroke joinstyle="miter"/>
              </v:line>
              <v:line id="Line 3575" o:spid="_x0000_s1309" style="position:absolute;visibility:visibl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AmHMIAAADbAAAADwAAAGRycy9kb3ducmV2LnhtbESPQWvCQBSE74X+h+UVvDUbg5QSs4pY&#10;Sjx4qW3R4yP7TIJ5b0N21eTfdwuFHoeZb4Yp1iN36kaDb50YmCcpKJLK2VZqA1+f78+voHxAsdg5&#10;IQMTeVivHh8KzK27ywfdDqFWsUR8jgaaEPpca181xOgT15NE7+wGxhDlUGs74D2Wc6ezNH3RjK3E&#10;hQZ72jZUXQ5XNpAFoWrB+/Kt1NfTN++mI+NkzOxp3CxBBRrDf/iP3tnILeD3S/wBe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AAmHMIAAADbAAAADwAAAAAAAAAAAAAA&#10;AAChAgAAZHJzL2Rvd25yZXYueG1sUEsFBgAAAAAEAAQA+QAAAJADAAAAAA==&#10;" strokecolor="#1a1a1a" strokeweight="17e-5mm">
                <v:stroke joinstyle="miter"/>
              </v:line>
              <v:line id="Line 3576" o:spid="_x0000_s1308" style="position:absolute;visibility:visibl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yDh8IAAADbAAAADwAAAGRycy9kb3ducmV2LnhtbESPT2vCQBTE74LfYXlCb7pRWpHoKsVS&#10;9ODFf7THR/aZhOa9DdlVk2/vFgSPw8xvhlmsWq7UjRpfOjEwHiWgSDJnS8kNnI7fwxkoH1AsVk7I&#10;QEceVst+b4GpdXfZ0+0QchVLxKdooAihTrX2WUGMfuRqkuhdXMMYomxybRu8x3Ku9CRJppqxlLhQ&#10;YE3rgrK/w5UNTIJQ9s67zddGX3/PvO1+GDtj3gbt5xxUoDa8wk96ayP3Af9f4g/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0yDh8IAAADbAAAADwAAAAAAAAAAAAAA&#10;AAChAgAAZHJzL2Rvd25yZXYueG1sUEsFBgAAAAAEAAQA+QAAAJADAAAAAA==&#10;" strokecolor="#1a1a1a" strokeweight="17e-5mm">
                <v:stroke joinstyle="miter"/>
              </v:line>
              <v:line id="Line 3577" o:spid="_x0000_s1307" style="position:absolute;visibility:visibl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4d8MIAAADbAAAADwAAAGRycy9kb3ducmV2LnhtbESPQWvCQBSE7wX/w/KE3upGKaFEVxFL&#10;MYdemrbo8ZF9JsG8tyG7muTfdwuFHoeZb4bZ7EZu1Z163zgxsFwkoEhKZxupDHx9vj29gPIBxWLr&#10;hAxM5GG3nT1sMLNukA+6F6FSsUR8hgbqELpMa1/WxOgXriOJ3sX1jCHKvtK2xyGWc6tXSZJqxkbi&#10;Qo0dHWoqr8WNDayCUPnM78fXo76dvzmfToyTMY/zcb8GFWgM/+E/OreRS+H3S/wBe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54d8MIAAADbAAAADwAAAAAAAAAAAAAA&#10;AAChAgAAZHJzL2Rvd25yZXYueG1sUEsFBgAAAAAEAAQA+QAAAJADAAAAAA==&#10;" strokecolor="#1a1a1a" strokeweight="17e-5mm">
                <v:stroke joinstyle="miter"/>
              </v:line>
              <v:line id="Line 3578" o:spid="_x0000_s1306" style="position:absolute;visibility:visibl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K4a8IAAADbAAAADwAAAGRycy9kb3ducmV2LnhtbESPT2vCQBTE74LfYXlCb7pRSpXoKsVS&#10;9ODFf7THR/aZhOa9DdlVk2/vFgSPw8xvhlmsWq7UjRpfOjEwHiWgSDJnS8kNnI7fwxkoH1AsVk7I&#10;QEceVst+b4GpdXfZ0+0QchVLxKdooAihTrX2WUGMfuRqkuhdXMMYomxybRu8x3Ku9CRJPjRjKXGh&#10;wJrWBWV/hysbmASh7J13m6+Nvv6eedv9MHbGvA3azzmoQG14hZ/01kZuCv9f4g/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NK4a8IAAADbAAAADwAAAAAAAAAAAAAA&#10;AAChAgAAZHJzL2Rvd25yZXYueG1sUEsFBgAAAAAEAAQA+QAAAJADAAAAAA==&#10;" strokecolor="#1a1a1a" strokeweight="17e-5mm">
                <v:stroke joinstyle="miter"/>
              </v:line>
              <v:line id="Line 3579" o:spid="_x0000_s1305" style="position:absolute;visibility:visibl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0sGb8AAADbAAAADwAAAGRycy9kb3ducmV2LnhtbERPTWvCQBC9C/6HZQRvuqlIkegq0lL0&#10;0Eu1pT0O2TEJZmZDdtXk33cOhR4f73uz67kxd+piHcTB0zwDQ1IEX0vp4PP8NluBiQnFYxOEHAwU&#10;YbcdjzaY+/CQD7qfUmk0RGKODqqU2tzaWFTEGOehJVHuEjrGpLArre/woeHc2EWWPVvGWrShwpZe&#10;Kiqupxs7WCShYsnvh9eDvf188XH4Zhycm076/RpMoj79i//cR68+Hatf9AfY7S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U0sGb8AAADbAAAADwAAAAAAAAAAAAAAAACh&#10;AgAAZHJzL2Rvd25yZXYueG1sUEsFBgAAAAAEAAQA+QAAAI0DAAAAAA==&#10;" strokecolor="#1a1a1a" strokeweight="17e-5mm">
                <v:stroke joinstyle="miter"/>
              </v:line>
              <v:line id="Line 3580" o:spid="_x0000_s1304" style="position:absolute;visibility:visibl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GJgsIAAADbAAAADwAAAGRycy9kb3ducmV2LnhtbESPT2vCQBTE74LfYXlCb7pRStHoKsVS&#10;9ODFf7THR/aZhOa9DdlVk2/vFgSPw8xvhlmsWq7UjRpfOjEwHiWgSDJnS8kNnI7fwykoH1AsVk7I&#10;QEceVst+b4GpdXfZ0+0QchVLxKdooAihTrX2WUGMfuRqkuhdXMMYomxybRu8x3Ku9CRJPjRjKXGh&#10;wJrWBWV/hysbmASh7J13m6+Nvv6eedv9MHbGvA3azzmoQG14hZ/01kZuBv9f4g/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gGJgsIAAADbAAAADwAAAAAAAAAAAAAA&#10;AAChAgAAZHJzL2Rvd25yZXYueG1sUEsFBgAAAAAEAAQA+QAAAJADAAAAAA==&#10;" strokecolor="#1a1a1a" strokeweight="17e-5mm">
                <v:stroke joinstyle="miter"/>
              </v:line>
              <v:line id="Line 3581" o:spid="_x0000_s1303" style="position:absolute;visibility:visibl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K2wsAAAADbAAAADwAAAGRycy9kb3ducmV2LnhtbERPTWvCQBC9F/oflil4qxtjKRLdBGkR&#10;PfRStdTjkJ0moZnZkN1o8u/dQ6HHx/veFCO36kq9b5wYWMwTUCSls41UBs6n3fMKlA8oFlsnZGAi&#10;D0X++LDBzLqbfNL1GCoVQ8RnaKAOocu09mVNjH7uOpLI/bieMUTYV9r2eIvh3Oo0SV41YyOxocaO&#10;3moqf48DG0iDUPnCH/v3vR4uX3yYvhknY2ZP43YNKtAY/sV/7oM1sIzr45f4A3R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7itsLAAAAA2wAAAA8AAAAAAAAAAAAAAAAA&#10;oQIAAGRycy9kb3ducmV2LnhtbFBLBQYAAAAABAAEAPkAAACOAwAAAAA=&#10;" strokecolor="#1a1a1a" strokeweight="17e-5mm">
                <v:stroke joinstyle="miter"/>
              </v:line>
              <v:line id="Line 3582" o:spid="_x0000_s1302" style="position:absolute;visibility:visibl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4TWcMAAADbAAAADwAAAGRycy9kb3ducmV2LnhtbESPQWvCQBSE70L/w/IKvZlNrEhJXUOp&#10;iB56UVva4yP7moTmvQ3ZVZN/3xUEj8PMfMMsi4FbdabeN04MZEkKiqR0tpHKwOdxM30B5QOKxdYJ&#10;GRjJQ7F6mCwxt+4iezofQqUiRHyOBuoQulxrX9bE6BPXkUTv1/WMIcq+0rbHS4Rzq2dputCMjcSF&#10;Gjt6r6n8O5zYwCwIlXP+2K63+vTzxbvxm3E05ulxeHsFFWgI9/CtvbMGnjO4fok/QK/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uE1nDAAAA2wAAAA8AAAAAAAAAAAAA&#10;AAAAoQIAAGRycy9kb3ducmV2LnhtbFBLBQYAAAAABAAEAPkAAACRAwAAAAA=&#10;" strokecolor="#1a1a1a" strokeweight="17e-5mm">
                <v:stroke joinstyle="miter"/>
              </v:line>
              <v:line id="Line 3583" o:spid="_x0000_s1301" style="position:absolute;visibility:visibl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yNLsIAAADbAAAADwAAAGRycy9kb3ducmV2LnhtbESPQWvCQBSE70L/w/IK3nTTKFKiq5SW&#10;ogcvVYseH9lnEpr3NmRXTf69KxQ8DjPzDbNYdVyrK7W+cmLgbZyAIsmdraQwcNh/j95B+YBisXZC&#10;BnrysFq+DBaYWXeTH7ruQqEiRHyGBsoQmkxrn5fE6MeuIYne2bWMIcq20LbFW4RzrdMkmWnGSuJC&#10;iQ19lpT/7S5sIA1C+ZS366+1vpx+edMfGXtjhq/dxxxUoC48w//tjTUwSeHxJf4Av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yNLsIAAADbAAAADwAAAAAAAAAAAAAA&#10;AAChAgAAZHJzL2Rvd25yZXYueG1sUEsFBgAAAAAEAAQA+QAAAJADAAAAAA==&#10;" strokecolor="#1a1a1a" strokeweight="17e-5mm">
                <v:stroke joinstyle="miter"/>
              </v:line>
              <v:line id="Line 3584" o:spid="_x0000_s1300" style="position:absolute;visibility:visibl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AotcIAAADbAAAADwAAAGRycy9kb3ducmV2LnhtbESPT2vCQBTE7wW/w/IEb3WjliKpq4gi&#10;evDiP+zxkX1NQvPehuyqybd3C0KPw8z8hpktWq7UnRpfOjEwGiagSDJnS8kNnE+b9ykoH1AsVk7I&#10;QEceFvPe2wxT6x5yoPsx5CpCxKdooAihTrX2WUGMfuhqkuj9uIYxRNnk2jb4iHCu9DhJPjVjKXGh&#10;wJpWBWW/xxsbGAeh7IP32/VW374vvOuujJ0xg367/AIVqA3/4Vd7Zw1MJvD3Jf4AP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jAotcIAAADbAAAADwAAAAAAAAAAAAAA&#10;AAChAgAAZHJzL2Rvd25yZXYueG1sUEsFBgAAAAAEAAQA+QAAAJADAAAAAA==&#10;" strokecolor="#1a1a1a" strokeweight="17e-5mm">
                <v:stroke joinstyle="miter"/>
              </v:line>
              <v:line id="Line 3585" o:spid="_x0000_s1299" style="position:absolute;visibility:visibl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mwwcIAAADbAAAADwAAAGRycy9kb3ducmV2LnhtbESPQWvCQBSE70L/w/IK3nRTlVKiq5QW&#10;0YMXtaLHR/aZBPPehuyqyb93BaHHYWa+YWaLlit1o8aXTgx8DBNQJJmzpeQG/vbLwRcoH1AsVk7I&#10;QEceFvO33gxT6+6ypdsu5CpCxKdooAihTrX2WUGMfuhqkuidXcMYomxybRu8RzhXepQkn5qxlLhQ&#10;YE0/BWWX3ZUNjIJQNuHN6nelr6cDr7sjY2dM/739noIK1Ib/8Ku9tgbGE3h+iT9Az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mwwcIAAADbAAAADwAAAAAAAAAAAAAA&#10;AAChAgAAZHJzL2Rvd25yZXYueG1sUEsFBgAAAAAEAAQA+QAAAJADAAAAAA==&#10;" strokecolor="#1a1a1a" strokeweight="17e-5mm">
                <v:stroke joinstyle="miter"/>
              </v:line>
              <v:line id="Line 3586" o:spid="_x0000_s1298" style="position:absolute;visibility:visibl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UVWsMAAADbAAAADwAAAGRycy9kb3ducmV2LnhtbESPQWvCQBSE70L/w/IK3nRTq0WiGykt&#10;RQ+9aFv0+Mi+JqF5b0N2jcm/7wqCx2FmvmHWm55r1VHrKycGnqYJKJLc2UoKA99fH5MlKB9QLNZO&#10;yMBAHjbZw2iNqXUX2VN3CIWKEPEpGihDaFKtfV4So5+6hiR6v65lDFG2hbYtXiKcaz1LkhfNWElc&#10;KLGht5Lyv8OZDcyCUD7nz+37Vp9PP7wbjoyDMePH/nUFKlAf7uFbe2cNPC/g+iX+AJ3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VFVrDAAAA2wAAAA8AAAAAAAAAAAAA&#10;AAAAoQIAAGRycy9kb3ducmV2LnhtbFBLBQYAAAAABAAEAPkAAACRAwAAAAA=&#10;" strokecolor="#1a1a1a" strokeweight="17e-5mm">
                <v:stroke joinstyle="miter"/>
              </v:line>
              <v:line id="Line 3587" o:spid="_x0000_s1297" style="position:absolute;visibility:visibl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eLLcMAAADbAAAADwAAAGRycy9kb3ducmV2LnhtbESPQWvCQBSE70L/w/IKvZlNU5ESXUNp&#10;KXrwUm2px0f2mQTz3obsqsm/7xYEj8PMfMMsi4FbdaHeN04MPCcpKJLS2UYqA9/7z+krKB9QLLZO&#10;yMBIHorVw2SJuXVX+aLLLlQqQsTnaKAOocu19mVNjD5xHUn0jq5nDFH2lbY9XiOcW52l6VwzNhIX&#10;auzovabytDuzgSwIlTPerj/W+nz44c34yzga8/Q4vC1ABRrCPXxrb6yBlzn8f4k/QK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Hiy3DAAAA2wAAAA8AAAAAAAAAAAAA&#10;AAAAoQIAAGRycy9kb3ducmV2LnhtbFBLBQYAAAAABAAEAPkAAACRAwAAAAA=&#10;" strokecolor="#1a1a1a" strokeweight="17e-5mm">
                <v:stroke joinstyle="miter"/>
              </v:line>
              <v:line id="Line 3588" o:spid="_x0000_s1296" style="position:absolute;visibility:visibl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sutsMAAADbAAAADwAAAGRycy9kb3ducmV2LnhtbESPQWvCQBSE70L/w/IK3nRTK1aiGykt&#10;RQ+9aFv0+Mi+JqF5b0N2jcm/7wqCx2FmvmHWm55r1VHrKycGnqYJKJLc2UoKA99fH5MlKB9QLNZO&#10;yMBAHjbZw2iNqXUX2VN3CIWKEPEpGihDaFKtfV4So5+6hiR6v65lDFG2hbYtXiKcaz1LkoVmrCQu&#10;lNjQW0n53+HMBmZBKJ/z5/Z9q8+nH94NR8bBmPFj/7oCFagP9/CtvbMGnl/g+iX+AJ3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LLrbDAAAA2wAAAA8AAAAAAAAAAAAA&#10;AAAAoQIAAGRycy9kb3ducmV2LnhtbFBLBQYAAAAABAAEAPkAAACRAwAAAAA=&#10;" strokecolor="#1a1a1a" strokeweight="17e-5mm">
                <v:stroke joinstyle="miter"/>
              </v:line>
              <v:shape id="Freeform 3589" o:spid="_x0000_s1295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lYsIA&#10;AADbAAAADwAAAGRycy9kb3ducmV2LnhtbERPTWuDQBC9F/IflinkVtcY2hSbNSSFQnpqorn0NrgT&#10;Fd1ZcTdq+uu7h0KPj/e93c2mEyMNrrGsYBXFIIhLqxuuFFyKj6dXEM4ja+wsk4I7Odhli4ctptpO&#10;fKYx95UIIexSVFB736dSurImgy6yPXHgrnYw6AMcKqkHnEK46WQSxy/SYMOhocae3msq2/xmFGx+&#10;8ji5JaexPayup8Nn8Tx90bdSy8d5/wbC0+z/xX/uo1awDmPDl/AD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OeViwgAAANsAAAAPAAAAAAAAAAAAAAAAAJgCAABkcnMvZG93&#10;bnJldi54bWxQSwUGAAAAAAQABAD1AAAAhwMAAAAA&#10;" path="m,7803l,,,7803xe" fillcolor="#e44145" stroked="f">
                <v:path arrowok="t" o:connecttype="custom" o:connectlocs="0,7803;0,0;0,7803" o:connectangles="0,0,0"/>
              </v:shape>
              <v:line id="Line 3590" o:spid="_x0000_s1294" style="position:absolute;flip:y;visibility:visibl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jJuMYAAADbAAAADwAAAGRycy9kb3ducmV2LnhtbESPS2vDMBCE74X8B7GB3ho5DeThRDZ9&#10;UNpDIeR1yG2xNpYTa2UsOXH+fVUo9DjMzDfMKu9tLa7U+sqxgvEoAUFcOF1xqWC/+3iag/ABWWPt&#10;mBTcyUOeDR5WmGp34w1dt6EUEcI+RQUmhCaV0heGLPqRa4ijd3KtxRBlW0rd4i3CbS2fk2QqLVYc&#10;Fww29GaouGw7q8DdjwfTTbvFbFJ/fpvZ69mux+9KPQ77lyWIQH34D/+1v7SCyQJ+v8QfI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IybjGAAAA2wAAAA8AAAAAAAAA&#10;AAAAAAAAoQIAAGRycy9kb3ducmV2LnhtbFBLBQYAAAAABAAEAPkAAACUAwAAAAA=&#10;" strokecolor="#e76f34" strokeweight="17e-5mm">
                <v:stroke joinstyle="miter"/>
              </v:line>
              <v:shape id="Freeform 3591" o:spid="_x0000_s1293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maGcIA&#10;AADbAAAADwAAAGRycy9kb3ducmV2LnhtbERPTWuDQBC9F/IflinkVtdI2hSbNSSFQnpqorn0NrgT&#10;Fd1ZcTdq+uu7h0KPj/e93c2mEyMNrrGsYBXFIIhLqxuuFFyKj6dXEM4ja+wsk4I7Odhli4ctptpO&#10;fKYx95UIIexSVFB736dSurImgy6yPXHgrnYw6AMcKqkHnEK46WQSxy/SYMOhocae3msq2/xmFGx+&#10;8ji5JaexPayup8Nn8Tx90bdSy8d5/wbC0+z/xX/uo1awDuvDl/AD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ZoZwgAAANsAAAAPAAAAAAAAAAAAAAAAAJgCAABkcnMvZG93&#10;bnJldi54bWxQSwUGAAAAAAQABAD1AAAAhwMAAAAA&#10;" path="m,7803l,,,7803xe" fillcolor="#e44145" stroked="f">
                <v:path arrowok="t" o:connecttype="custom" o:connectlocs="0,7803;0,0;0,7803" o:connectangles="0,0,0"/>
              </v:shape>
              <v:line id="Line 3592" o:spid="_x0000_s1292" style="position:absolute;flip:y;visibility:visibl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i2w8YAAADbAAAADwAAAGRycy9kb3ducmV2LnhtbESPQWvCQBSE74L/YXlCb7qJLdpGV7Et&#10;pT0URFsP3h7ZZzaafRuyG43/3hUKPQ4z8w0zX3a2EmdqfOlYQTpKQBDnTpdcKPj9+Rg+g/ABWWPl&#10;mBRcycNy0e/NMdPuwhs6b0MhIoR9hgpMCHUmpc8NWfQjVxNH7+AaiyHKppC6wUuE20qOk2QiLZYc&#10;FwzW9GYoP21bq8Bd9zvTTtqX6WP1+W2mr0e7Tt+Vehh0qxmIQF34D/+1v7SCpxTuX+IP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4tsPGAAAA2wAAAA8AAAAAAAAA&#10;AAAAAAAAoQIAAGRycy9kb3ducmV2LnhtbFBLBQYAAAAABAAEAPkAAACUAwAAAAA=&#10;" strokecolor="#e76f34" strokeweight="17e-5mm">
                <v:stroke joinstyle="miter"/>
              </v:line>
              <v:line id="Line 3593" o:spid="_x0000_s1291" style="position:absolute;visibility:visibl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r+U8IAAADbAAAADwAAAGRycy9kb3ducmV2LnhtbESPQWvCQBSE7wX/w/IEb3VjEJHUVYoi&#10;evCitujxkX1NQvPehuyqyb93hUKPw8x8wyxWHdfqTq2vnBiYjBNQJLmzlRQGvs7b9zkoH1As1k7I&#10;QE8eVsvB2wIz6x5ypPspFCpCxGdooAyhybT2eUmMfuwakuj9uJYxRNkW2rb4iHCudZokM81YSVwo&#10;saF1Sfnv6cYG0iCUT/mw2+z07frN+/7C2BszGnafH6ACdeE//NfeWwPTFF5f4g/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Xr+U8IAAADbAAAADwAAAAAAAAAAAAAA&#10;AAChAgAAZHJzL2Rvd25yZXYueG1sUEsFBgAAAAAEAAQA+QAAAJADAAAAAA==&#10;" strokecolor="#1a1a1a" strokeweight="17e-5mm">
                <v:stroke joinstyle="miter"/>
              </v:line>
              <v:line id="Line 3594" o:spid="_x0000_s1290" style="position:absolute;visibility:visibl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ZbyMIAAADbAAAADwAAAGRycy9kb3ducmV2LnhtbESPQWvCQBSE70L/w/IK3nRTlVKiq5QW&#10;0YMXtaLHR/aZBPPehuyqyb93BaHHYWa+YWaLlit1o8aXTgx8DBNQJJmzpeQG/vbLwRcoH1AsVk7I&#10;QEceFvO33gxT6+6ypdsu5CpCxKdooAihTrX2WUGMfuhqkuidXcMYomxybRu8RzhXepQkn5qxlLhQ&#10;YE0/BWWX3ZUNjIJQNuHN6nelr6cDr7sjY2dM/739noIK1Ib/8Ku9tgYmY3h+iT9Az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jZbyMIAAADbAAAADwAAAAAAAAAAAAAA&#10;AAChAgAAZHJzL2Rvd25yZXYueG1sUEsFBgAAAAAEAAQA+QAAAJADAAAAAA==&#10;" strokecolor="#1a1a1a" strokeweight="17e-5mm">
                <v:stroke joinstyle="miter"/>
              </v:line>
            </v:group>
            <v:shape id="Freeform 3595" o:spid="_x0000_s1288" style="position:absolute;left:866;top:1059;width:6480;height:1500;visibility:visible;mso-wrap-style:square;v-text-anchor:top" coordsize="341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VBDcIA&#10;AADbAAAADwAAAGRycy9kb3ducmV2LnhtbESPQYvCMBSE78L+h/AWvGm6IiJdY+kuLIgHwars9dE8&#10;m2LzUppU6783guBxmJlvmFU22EZcqfO1YwVf0wQEcel0zZWC4+FvsgThA7LGxjEpuJOHbP0xWmGq&#10;3Y33dC1CJSKEfYoKTAhtKqUvDVn0U9cSR+/sOoshyq6SusNbhNtGzpJkIS3WHBcMtvRrqLwUvVWA&#10;zdb0211/2uTSL/6L2d3/7Gqlxp9D/g0i0BDe4Vd7oxXM5/D8En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VUENwgAAANsAAAAPAAAAAAAAAAAAAAAAAJgCAABkcnMvZG93&#10;bnJldi54bWxQSwUGAAAAAAQABAD1AAAAhwMAAAAA&#10;" path="m,158r278,3l333,161r60,-3l459,152r68,-8l3357,r11,152l3380,258r17,135l3406,453r3,75l3411,636r3,158l3323,805r-124,12l3048,828r-172,15l2478,866r-444,20l1149,929,768,949,476,969r-98,8l284,977,20,986,,158xe" fillcolor="#f2f2f2" strokecolor="#e6e6e6" strokeweight="0">
              <v:shadow on="t" color="#adb7c3 [1304]" opacity=".5"/>
              <v:path arrowok="t" o:connecttype="custom" o:connectlocs="0,240;528,245;528,245;632,245;746,240;871,231;1000,219;6372,0;6372,0;6393,231;6415,392;6448,598;6465,689;6471,803;6474,968;6480,1208;6480,1208;6307,1225;6072,1243;5785,1260;5459,1282;4703,1317;3861,1348;2181,1413;1458,1444;903,1474;903,1474;717,1486;539,1486;38,1500;0,240" o:connectangles="0,0,0,0,0,0,0,0,0,0,0,0,0,0,0,0,0,0,0,0,0,0,0,0,0,0,0,0,0,0,0"/>
            </v:shape>
            <v:shape id="Freeform 3596" o:spid="_x0000_s1287" style="position:absolute;left:1439;top:4210;width:1471;height:2337;rotation:1061004fd;visibility:visible;mso-wrap-style:square;v-text-anchor:top" coordsize="905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EhysUA&#10;AADbAAAADwAAAGRycy9kb3ducmV2LnhtbESPT2sCMRTE70K/Q3gFb5qt/5CtUURQ7EGx1lZ6e2ye&#10;u1s3L0sSdf32jVDocZiZ3zCTWWMqcSXnS8sKXroJCOLM6pJzBYePZWcMwgdkjZVlUnAnD7PpU2uC&#10;qbY3fqfrPuQiQtinqKAIoU6l9FlBBn3X1sTRO1lnMETpcqkd3iLcVLKXJCNpsOS4UGBNi4Ky8/5i&#10;FOzePk3Z77tkRaOf03bzbb6Ox5VS7edm/goiUBP+w3/ttVYwGMLjS/wB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SHKxQAAANsAAAAPAAAAAAAAAAAAAAAAAJgCAABkcnMv&#10;ZG93bnJldi54bWxQSwUGAAAAAAQABAD1AAAAigMAAAAA&#10;" path="m34,135r,l14,95,,66,,52,,40,2,32,8,23,22,12,40,3,48,,60,3r8,3l80,12r8,11l100,38r28,40l134,75r6,l143,78r5,3l526,676r9,18l615,831r72,126l758,1069r66,97l827,1175r,8l827,1192r-6,6l887,1378r,12l905,1430r-3,6l899,1438r-3,l890,1438r-23,-34l859,1404r-9,-6l724,1258r-8,l707,1255r-9,-8l693,1238,630,1129,561,1014,486,897,400,780r-8,-18l160,384r-3,-3l154,379r-8,5l140,390r-3,9l137,410r6,11l163,462r28,48l272,631r11,11l297,651r23,14l329,674r8,11l337,694r,5l335,705r-3,3l326,711r-6,l315,708r-6,-6l260,636,217,573,180,513,148,459,123,407,100,358,83,318,68,281,57,252,48,227,40,204r2,-9l45,187,40,175,31,161r-3,-9l28,146r3,-8l34,135xe" fillcolor="#8494a6 [1944]" strokecolor="#424e5b [3208]" strokeweight="1pt">
              <v:fill color2="#424e5b [3208]" focus="50%" type="gradient"/>
              <v:shadow on="t" color="#adb7c3 [1304]" offset="1pt"/>
              <v:path arrowok="t" o:connecttype="custom" o:connectlocs="55,219;0,107;0,65;13,37;36,20;65,5;98,5;130,20;163,62;208,127;228,122;241,132;870,1128;1000,1351;1232,1737;1339,1895;1344,1923;1334,1947;1442,2239;1471,2324;1466,2334;1456,2337;1409,2282;1396,2282;1177,2044;1164,2044;1135,2027;1126,2012;912,1648;650,1268;260,624;255,619;237,624;228,634;223,666;232,684;310,829;442,1025;483,1058;520,1081;548,1113;548,1128;545,1146;530,1155;512,1151;502,1141;353,931;241,746;163,582;111,457;93,410;65,332;73,304;65,284;50,262;46,237;55,219" o:connectangles="0,0,0,0,0,0,0,0,0,0,0,0,0,0,0,0,0,0,0,0,0,0,0,0,0,0,0,0,0,0,0,0,0,0,0,0,0,0,0,0,0,0,0,0,0,0,0,0,0,0,0,0,0,0,0,0,0"/>
            </v:shape>
            <v:group id="Group 3597" o:spid="_x0000_s1284" style="position:absolute;left:10921;top:737;width:1920;height:2069" coordorigin="2345,8502" coordsize="2431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<v:shape id="Freeform 3598" o:spid="_x0000_s1286" style="position:absolute;left:2345;top:8502;width:2431;height:2581;visibility:visible;mso-wrap-style:square;v-text-anchor:top" coordsize="412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9gMsIA&#10;AADbAAAADwAAAGRycy9kb3ducmV2LnhtbESPzWrCQBSF94W+w3AL7uqkEmxIHUUEwYUummSR5SVz&#10;mwQzd9KZUePbOwWhy8P5+TirzWQGcSXne8sKPuYJCOLG6p5bBVW5f89A+ICscbBMCu7kYbN+fVlh&#10;ru2Nv+lahFbEEfY5KuhCGHMpfdORQT+3I3H0fqwzGKJ0rdQOb3HcDHKRJEtpsOdI6HCkXUfNubiY&#10;yK20D6U77ej+m7mxHupjmqZKzd6m7ReIQFP4Dz/bB60g/YS/L/E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72AywgAAANsAAAAPAAAAAAAAAAAAAAAAAJgCAABkcnMvZG93&#10;bnJldi54bWxQSwUGAAAAAAQABAD1AAAAhwMAAAAA&#10;" path="m412,392v,,-190,45,-333,-16c50,364,23,348,,326,,,,,,,412,,412,,412,r,392xe" fillcolor="#8494a6 [1944]" stroked="f" strokecolor="#fbb040" strokeweight="0">
                <v:stroke joinstyle="miter"/>
                <v:path arrowok="t" o:connecttype="custom" o:connectlocs="2431,2315;466,2221;0,1925;0,0;2431,0;2431,2315" o:connectangles="0,0,0,0,0,0"/>
              </v:shape>
              <v:shape id="Freeform 3599" o:spid="_x0000_s1285" style="position:absolute;left:2345;top:10280;width:2419;height:898;visibility:visible;mso-wrap-style:square;v-text-anchor:top" coordsize="41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3lIL8A&#10;AADbAAAADwAAAGRycy9kb3ducmV2LnhtbERPzYrCMBC+C75DGGFvmiqiazWKyO5W8LTVBxiasa02&#10;k5JktX37zUHw+PH9b3adacSDnK8tK5hOEhDEhdU1lwou5+/xJwgfkDU2lklBTx522+Fgg6m2T/6l&#10;Rx5KEUPYp6igCqFNpfRFRQb9xLbEkbtaZzBE6EqpHT5juGnkLEkW0mDNsaHClg4VFff8zyg4u/7H&#10;Z3TKD/2tmy+zbNV+0Uqpj1G3X4MI1IW3+OU+agXzODZ+iT9Ab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/eUgvwAAANsAAAAPAAAAAAAAAAAAAAAAAJgCAABkcnMvZG93bnJl&#10;di54bWxQSwUGAAAAAAQABAD1AAAAhAMAAAAA&#10;" path="m410,90c410,90,155,152,97,,97,,32,44,,24v,,,,,c23,46,50,62,78,74v143,62,332,16,332,16xe" fillcolor="#313a43 [2408]" stroked="f" strokecolor="#fbb040" strokeweight="0">
                <v:stroke joinstyle="miter"/>
                <v:path arrowok="t" o:connecttype="custom" o:connectlocs="2419,532;572,0;0,142;0,142;460,437;2419,532" o:connectangles="0,0,0,0,0,0"/>
              </v:shape>
            </v:group>
            <v:group id="Group 3600" o:spid="_x0000_s1281" style="position:absolute;left:13077;top:1122;width:1803;height:1503" coordorigin="7371,6620" coordsize="1637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<v:oval id="Oval 3601" o:spid="_x0000_s1283" style="position:absolute;left:7371;top:6620;width:1355;height:1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pq8AA&#10;AADbAAAADwAAAGRycy9kb3ducmV2LnhtbERPy4rCMBTdC/MP4Q7MRjR1RJFqlCIIowvFxwdcm2vb&#10;meamJLF2/t4sBJeH816sOlOLlpyvLCsYDRMQxLnVFRcKLufNYAbCB2SNtWVS8E8eVsuP3gJTbR98&#10;pPYUChFD2KeooAyhSaX0eUkG/dA2xJG7WWcwROgKqR0+Yrip5XeSTKXBimNDiQ2tS8r/TnejIM+q&#10;q/PZYTsd/1LbbXd72c76Sn19dtkcRKAuvMUv949WMInr45f4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Spq8AAAADbAAAADwAAAAAAAAAAAAAAAACYAgAAZHJzL2Rvd25y&#10;ZXYueG1sUEsFBgAAAAAEAAQA9QAAAIUDAAAAAA==&#10;" fillcolor="#974706" strokecolor="#f2f2f2 [3052]" strokeweight="5pt">
                <v:fill color2="#462103" rotate="t" focus="100%" type="gradient"/>
                <v:stroke joinstyle="miter"/>
                <v:shadow on="t" color="#8494a6 [1944]" offset="4pt,5pt"/>
              </v:oval>
              <v:oval id="Oval 3602" o:spid="_x0000_s1282" style="position:absolute;left:8743;top:7230;width:265;height:1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A048UA&#10;AADbAAAADwAAAGRycy9kb3ducmV2LnhtbESPQWvCQBSE7wX/w/KE3upGwVKiq4iiiBRpo+L1mX0m&#10;wezbmF1j6q/vFgoeh5n5hhlPW1OKhmpXWFbQ70UgiFOrC84U7HfLtw8QziNrLC2Tgh9yMJ10XsYY&#10;a3vnb2oSn4kAYRejgtz7KpbSpTkZdD1bEQfvbGuDPsg6k7rGe4CbUg6i6F0aLDgs5FjRPKf0ktyM&#10;gt1XVWw/D9cjbx7JaaFv582qbJR67bazEQhPrX+G/9trrWDYh78v4QfI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DTjxQAAANsAAAAPAAAAAAAAAAAAAAAAAJgCAABkcnMv&#10;ZG93bnJldi54bWxQSwUGAAAAAAQABAD1AAAAigMAAAAA&#10;" fillcolor="#f2f2f2 [3052]" stroked="f" strokecolor="#ccc" strokeweight=".01pt">
                <v:stroke joinstyle="miter"/>
                <v:shadow on="t" color="#8494a6 [1944]"/>
              </v:oval>
            </v:group>
            <v:group id="Group 3603" o:spid="_x0000_s1240" style="position:absolute;left:8991;top:3032;width:5427;height:7379;rotation:528657fd" coordorigin="6" coordsize="6256,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qCd8QAAADbAAAA&#10;DwAAAAAAAAAAAAAAAACqAgAAZHJzL2Rvd25yZXYueG1sUEsFBgAAAAAEAAQA+gAAAJsDAAAAAA==&#10;">
              <v:shape id="Freeform 3604" o:spid="_x0000_s1280" style="position:absolute;left:65;top:30;width:6126;height:319;visibility:visible;mso-wrap-style:square;v-text-anchor:top" coordsize="10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GRcIA&#10;AADbAAAADwAAAGRycy9kb3ducmV2LnhtbESPUWvCMBSF3wf7D+EKe7OpymSrRhlCxeGT3X7Apbk2&#10;xeSmNNF2/94Iwh4P55zvcNbb0Vlxoz60nhXMshwEce11y42C359y+gEiRGSN1jMp+KMA283ryxoL&#10;7Qc+0a2KjUgQDgUqMDF2hZShNuQwZL4jTt7Z9w5jkn0jdY9Dgjsr53m+lA5bTgsGO9oZqi/V1SnY&#10;V7sy2ObbDPPRXo5c6b0uP5V6m4xfKxCRxvgffrYPWsH7Ah5f0g+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MZFwgAAANsAAAAPAAAAAAAAAAAAAAAAAJgCAABkcnMvZG93&#10;bnJldi54bWxQSwUGAAAAAAQABAD1AAAAhwMAAAAA&#10;" path="m1036,54c,54,,54,,54,,,,,,,1036,,1036,,1036,r,54xm23,13c15,13,8,19,8,27v,8,7,15,15,15c31,42,37,35,37,27,37,19,31,13,23,13xm64,13v-8,,-15,6,-15,14c49,35,56,42,64,42v8,,15,-7,15,-15c79,19,72,13,64,13xm106,13v-8,,-15,6,-15,14c91,35,98,42,106,42v8,,14,-7,14,-15c120,19,114,13,106,13xm147,13v-8,,-15,6,-15,14c132,35,139,42,147,42v8,,15,-7,15,-15c162,19,155,13,147,13xm189,13v-8,,-15,6,-15,14c174,35,181,42,189,42v8,,14,-7,14,-15c203,19,197,13,189,13xm230,13v-8,,-15,6,-15,14c215,35,222,42,230,42v8,,15,-7,15,-15c245,19,238,13,230,13xm272,13v-8,,-15,6,-15,14c257,35,264,42,272,42v8,,14,-7,14,-15c286,19,280,13,272,13xm313,13v-8,,-15,6,-15,14c298,35,305,42,313,42v8,,15,-7,15,-15c328,19,321,13,313,13xm355,13v-8,,-15,6,-15,14c340,35,347,42,355,42v8,,14,-7,14,-15c369,19,363,13,355,13xm396,13v-8,,-15,6,-15,14c381,35,388,42,396,42v8,,15,-7,15,-15c411,19,404,13,396,13xm438,13v-8,,-15,6,-15,14c423,35,430,42,438,42v8,,14,-7,14,-15c452,19,446,13,438,13xm479,13v-8,,-15,6,-15,14c464,35,471,42,479,42v8,,15,-7,15,-15c494,19,487,13,479,13xm521,13v-8,,-15,6,-15,14c506,35,513,42,521,42v8,,14,-7,14,-15c535,19,529,13,521,13xm562,13v-8,,-15,6,-15,14c547,35,554,42,562,42v8,,15,-7,15,-15c577,19,570,13,562,13xm604,13v-8,,-15,6,-15,14c589,35,596,42,604,42v8,,14,-7,14,-15c618,19,612,13,604,13xm645,13v-8,,-15,6,-15,14c630,35,637,42,645,42v8,,15,-7,15,-15c660,19,653,13,645,13xm687,13v-8,,-15,6,-15,14c672,35,679,42,687,42v8,,14,-7,14,-15c701,19,695,13,687,13xm728,13v-8,,-15,6,-15,14c713,35,720,42,728,42v8,,15,-7,15,-15c743,19,736,13,728,13xm770,13v-8,,-15,6,-15,14c755,35,762,42,770,42v8,,14,-7,14,-15c784,19,778,13,770,13xm811,13v-8,,-15,6,-15,14c796,35,803,42,811,42v8,,15,-7,15,-15c826,19,819,13,811,13xm853,13v-8,,-15,6,-15,14c838,35,845,42,853,42v8,,14,-7,14,-15c867,19,861,13,853,13xm894,13v-8,,-15,6,-15,14c879,35,886,42,894,42v8,,15,-7,15,-15c909,19,902,13,894,13xm936,13v-8,,-15,6,-15,14c921,35,928,42,936,42v8,,14,-7,14,-15c950,19,944,13,936,13xm977,13v-8,,-15,6,-15,14c962,35,969,42,977,42v8,,15,-7,15,-15c992,19,985,13,977,13xm1019,13v-8,,-15,6,-15,14c1004,35,1011,42,1019,42v8,,14,-7,14,-15c1033,19,1027,13,1019,13xe" fillcolor="#e6e6e6" stroked="f">
                <v:path arrowok="t" o:connecttype="custom" o:connectlocs="0,0;136,77;219,160;290,160;378,77;627,248;869,77;958,160;1029,160;1118,77;1360,248;1608,77;1691,160;1762,160;1851,77;2099,248;2342,77;2430,160;2501,160;2590,77;2832,248;3081,77;3164,160;3234,160;3323,77;3572,248;3814,77;3903,160;3974,160;4062,77;4305,248;4553,77;4636,160;4707,160;4796,77;5044,248;5286,77;5375,160;5446,160;5535,77;5777,248;6025,77;6108,160" o:connectangles="0,0,0,0,0,0,0,0,0,0,0,0,0,0,0,0,0,0,0,0,0,0,0,0,0,0,0,0,0,0,0,0,0,0,0,0,0,0,0,0,0,0,0"/>
                <o:lock v:ext="edit" verticies="t"/>
              </v:shape>
              <v:shape id="Freeform 3605" o:spid="_x0000_s1279" style="position:absolute;left:6;width:6244;height:8471;visibility:visible;mso-wrap-style:square;v-text-anchor:top" coordsize="1056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k0DcIA&#10;AADbAAAADwAAAGRycy9kb3ducmV2LnhtbESPQWsCMRSE74L/ITzBm2Ztq5atUUQoeLRrS3t8bJ6b&#10;bZOXJUl1/fdNQfA4zHwzzGrTOyvOFGLrWcFsWoAgrr1uuVHwfnydPIOICVmj9UwKrhRhsx4OVlhq&#10;f+E3OlepEbmEY4kKTEpdKWWsDTmMU98RZ+/kg8OUZWikDnjJ5c7Kh6JYSIct5wWDHe0M1T/Vr1Mw&#10;3y0OS/kZ7EfzVZ2W3hwfpf1Wajzqty8gEvXpHr7Re525J/j/kn+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yTQNwgAAANsAAAAPAAAAAAAAAAAAAAAAAJgCAABkcnMvZG93&#10;bnJldi54bWxQSwUGAAAAAAQABAD1AAAAhwMAAAAA&#10;" path="m1056,1434c,1434,,1434,,1434,,,,,,,1056,,1056,,1056,r,1434xm31,17v-8,,-14,6,-14,14c17,39,23,46,31,46v8,,15,-7,15,-15c46,23,39,17,31,17xm73,17v-8,,-15,6,-15,14c58,39,65,46,73,46v8,,14,-7,14,-15c87,23,81,17,73,17xm114,17v-8,,-14,6,-14,14c100,39,106,46,114,46v8,,15,-7,15,-15c129,23,122,17,114,17xm156,17v-8,,-15,6,-15,14c141,39,148,46,156,46v8,,14,-7,14,-15c170,23,164,17,156,17xm197,17v-8,,-14,6,-14,14c183,39,189,46,197,46v8,,15,-7,15,-15c212,23,205,17,197,17xm239,17v-8,,-15,6,-15,14c224,39,231,46,239,46v8,,14,-7,14,-15c253,23,247,17,239,17xm280,17v-8,,-14,6,-14,14c266,39,272,46,280,46v8,,15,-7,15,-15c295,23,288,17,280,17xm322,17v-8,,-15,6,-15,14c307,39,314,46,322,46v8,,14,-7,14,-15c336,23,330,17,322,17xm363,17v-8,,-14,6,-14,14c349,39,355,46,363,46v8,,15,-7,15,-15c378,23,371,17,363,17xm405,17v-8,,-15,6,-15,14c390,39,397,46,405,46v8,,14,-7,14,-15c419,23,413,17,405,17xm446,17v-8,,-14,6,-14,14c432,39,438,46,446,46v8,,15,-7,15,-15c461,23,454,17,446,17xm488,17v-8,,-15,6,-15,14c473,39,480,46,488,46v8,,14,-7,14,-15c502,23,496,17,488,17xm529,17v-8,,-14,6,-14,14c515,39,521,46,529,46v8,,15,-7,15,-15c544,23,537,17,529,17xm571,17v-8,,-15,6,-15,14c556,39,563,46,571,46v8,,14,-7,14,-15c585,23,579,17,571,17xm612,17v-8,,-14,6,-14,14c598,39,604,46,612,46v8,,15,-7,15,-15c627,23,620,17,612,17xm654,17v-8,,-15,6,-15,14c639,39,646,46,654,46v8,,14,-7,14,-15c668,23,662,17,654,17xm695,17v-8,,-14,6,-14,14c681,39,687,46,695,46v8,,15,-7,15,-15c710,23,703,17,695,17xm737,17v-8,,-15,6,-15,14c722,39,729,46,737,46v8,,14,-7,14,-15c751,23,745,17,737,17xm778,17v-8,,-14,6,-14,14c764,39,770,46,778,46v8,,15,-7,15,-15c793,23,786,17,778,17xm820,17v-8,,-15,6,-15,14c805,39,812,46,820,46v8,,14,-7,14,-15c834,23,828,17,820,17xm861,17v-8,,-14,6,-14,14c847,39,853,46,861,46v8,,15,-7,15,-15c876,23,869,17,861,17xm903,17v-8,,-15,6,-15,14c888,39,895,46,903,46v8,,14,-7,14,-15c917,23,911,17,903,17xm944,17v-8,,-14,6,-14,14c930,39,936,46,944,46v8,,15,-7,15,-15c959,23,952,17,944,17xm986,17v-8,,-15,6,-15,14c971,39,978,46,986,46v8,,14,-7,14,-15c1000,23,994,17,986,17xm1027,17v-8,,-14,6,-14,14c1013,39,1019,46,1027,46v8,,15,-7,15,-15c1042,23,1035,17,1027,17xe" fillcolor="#fafafa" stroked="f">
                <v:path arrowok="t" o:connecttype="custom" o:connectlocs="0,0;183,100;272,183;343,183;432,100;674,272;922,100;1005,183;1082,183;1165,100;1413,272;1656,100;1744,183;1815,183;1904,100;2146,272;2395,100;2477,183;2554,183;2637,100;2885,272;3128,100;3217,183;3288,183;3376,100;3619,272;3867,100;3950,183;4027,183;4109,100;4358,272;4600,100;4689,183;4760,183;4849,100;5091,272;5339,100;5422,183;5499,183;5582,100;5830,272;6073,100;6161,183" o:connectangles="0,0,0,0,0,0,0,0,0,0,0,0,0,0,0,0,0,0,0,0,0,0,0,0,0,0,0,0,0,0,0,0,0,0,0,0,0,0,0,0,0,0,0"/>
                <o:lock v:ext="edit" verticies="t"/>
              </v:shape>
              <v:line id="Line 3606" o:spid="_x0000_s1278" style="position:absolute;visibility:visible" from="41,703" to="626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rw+sIAAADbAAAADwAAAGRycy9kb3ducmV2LnhtbESPQWvCQBSE70L/w/IK3nRT0VKiq5QW&#10;0YMXtaLHR/aZBPPehuyqyb93BaHHYWa+YWaLlit1o8aXTgx8DBNQJJmzpeQG/vbLwRcoH1AsVk7I&#10;QEceFvO33gxT6+6ypdsu5CpCxKdooAihTrX2WUGMfuhqkuidXcMYomxybRu8RzhXepQkn5qxlLhQ&#10;YE0/BWWX3ZUNjIJQNubN6nelr6cDr7sjY2dM/739noIK1Ib/8Ku9tgYmE3h+iT9Az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0rw+sIAAADbAAAADwAAAAAAAAAAAAAA&#10;AAChAgAAZHJzL2Rvd25yZXYueG1sUEsFBgAAAAAEAAQA+QAAAJADAAAAAA==&#10;" strokecolor="#1a1a1a" strokeweight="17e-5mm">
                <v:stroke joinstyle="miter"/>
              </v:line>
              <v:line id="Line 3607" o:spid="_x0000_s1277" style="position:absolute;visibility:visible" from="41,963" to="626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hujcMAAADbAAAADwAAAGRycy9kb3ducmV2LnhtbESPQWvCQBSE70L/w/IKvZlNQ5USXUNp&#10;KXrwUm2px0f2mQTz3obsqsm/7xYEj8PMfMMsi4FbdaHeN04MPCcpKJLS2UYqA9/7z+krKB9QLLZO&#10;yMBIHorVw2SJuXVX+aLLLlQqQsTnaKAOocu19mVNjD5xHUn0jq5nDFH2lbY9XiOcW52l6VwzNhIX&#10;auzovabytDuzgSwIlS+8XX+s9fnww5vxl3E05ulxeFuACjSEe/jW3lgDszn8f4k/QK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Ybo3DAAAA2wAAAA8AAAAAAAAAAAAA&#10;AAAAoQIAAGRycy9kb3ducmV2LnhtbFBLBQYAAAAABAAEAPkAAACRAwAAAAA=&#10;" strokecolor="#1a1a1a" strokeweight="17e-5mm">
                <v:stroke joinstyle="miter"/>
              </v:line>
              <v:line id="Line 3608" o:spid="_x0000_s1276" style="position:absolute;visibility:visible" from="41,1199" to="6262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TLFsMAAADbAAAADwAAAGRycy9kb3ducmV2LnhtbESPQWvCQBSE70L/w/IK3nRTqVaiGykt&#10;RQ+9aFv0+Mi+JqF5b0N2jcm/7wqCx2FmvmHWm55r1VHrKycGnqYJKJLc2UoKA99fH5MlKB9QLNZO&#10;yMBAHjbZw2iNqXUX2VN3CIWKEPEpGihDaFKtfV4So5+6hiR6v65lDFG2hbYtXiKcaz1LkoVmrCQu&#10;lNjQW0n53+HMBmZBKH/mz+37Vp9PP7wbjoyDMePH/nUFKlAf7uFbe2cNzF/g+iX+AJ3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UyxbDAAAA2wAAAA8AAAAAAAAAAAAA&#10;AAAAoQIAAGRycy9kb3ducmV2LnhtbFBLBQYAAAAABAAEAPkAAACRAwAAAAA=&#10;" strokecolor="#1a1a1a" strokeweight="17e-5mm">
                <v:stroke joinstyle="miter"/>
              </v:line>
              <v:line id="Line 3609" o:spid="_x0000_s1275" style="position:absolute;visibility:visible" from="41,1435" to="6262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tfZMAAAADbAAAADwAAAGRycy9kb3ducmV2LnhtbERPTWvCQBC9F/oflil4qxuDLRLdBGkR&#10;PfRStdTjkJ0moZnZkN1o8u/dQ6HHx/veFCO36kq9b5wYWMwTUCSls41UBs6n3fMKlA8oFlsnZGAi&#10;D0X++LDBzLqbfNL1GCoVQ8RnaKAOocu09mVNjH7uOpLI/bieMUTYV9r2eIvh3Oo0SV41YyOxocaO&#10;3moqf48DG0iDULnkj/37Xg+XLz5M34yTMbOncbsGFWgM/+I/98EaeIlj45f4A3R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1LX2TAAAAA2wAAAA8AAAAAAAAAAAAAAAAA&#10;oQIAAGRycy9kb3ducmV2LnhtbFBLBQYAAAAABAAEAPkAAACOAwAAAAA=&#10;" strokecolor="#1a1a1a" strokeweight="17e-5mm">
                <v:stroke joinstyle="miter"/>
              </v:line>
              <v:line id="Line 3610" o:spid="_x0000_s1274" style="position:absolute;visibility:visible" from="41,1672" to="6262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f6/8MAAADbAAAADwAAAGRycy9kb3ducmV2LnhtbESPQWvCQBSE70L/w/IK3nRTqVKjGykt&#10;RQ+9aFv0+Mi+JqF5b0N2jcm/7wqCx2FmvmHWm55r1VHrKycGnqYJKJLc2UoKA99fH5MXUD6gWKyd&#10;kIGBPGyyh9EaU+susqfuEAoVIeJTNFCG0KRa+7wkRj91DUn0fl3LGKJsC21bvEQ413qWJAvNWElc&#10;KLGht5Lyv8OZDcyCUP7Mn9v3rT6ffng3HBkHY8aP/esKVKA+3MO39s4amC/h+iX+AJ3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H+v/DAAAA2wAAAA8AAAAAAAAAAAAA&#10;AAAAoQIAAGRycy9kb3ducmV2LnhtbFBLBQYAAAAABAAEAPkAAACRAwAAAAA=&#10;" strokecolor="#1a1a1a" strokeweight="17e-5mm">
                <v:stroke joinstyle="miter"/>
              </v:line>
              <v:line id="Line 3611" o:spid="_x0000_s1273" style="position:absolute;visibility:visible" from="41,1908" to="6262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GZ378AAADbAAAADwAAAGRycy9kb3ducmV2LnhtbERPS4vCMBC+C/sfwgjebKqISNcoyy6i&#10;By8+lt3j0IxtsTMpTdT235uD4PHjey/XHdfqTq2vnBiYJCkoktzZSgoD59NmvADlA4rF2gkZ6MnD&#10;evUxWGJm3UMOdD+GQsUQ8RkaKENoMq19XhKjT1xDErmLaxlDhG2hbYuPGM61nqbpXDNWEhtKbOi7&#10;pPx6vLGBaRDKZ7zf/mz17f+Xd/0fY2/MaNh9fYIK1IW3+OXeWQPzuD5+iT9Ar5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VGZ378AAADbAAAADwAAAAAAAAAAAAAAAACh&#10;AgAAZHJzL2Rvd25yZXYueG1sUEsFBgAAAAAEAAQA+QAAAI0DAAAAAA==&#10;" strokecolor="#1a1a1a" strokeweight="17e-5mm">
                <v:stroke joinstyle="miter"/>
              </v:line>
              <v:line id="Line 3612" o:spid="_x0000_s1272" style="position:absolute;visibility:visible" from="41,2144" to="6262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08RMEAAADbAAAADwAAAGRycy9kb3ducmV2LnhtbESPwYrCQBBE7wv+w9CCt3WiiCzRUUQR&#10;PXhZV9Fjk2mTYLonZEZN/t5ZWNhjUVWvqPmy5Uo9qfGlEwOjYQKKJHO2lNzA6Wf7+QXKBxSLlRMy&#10;0JGH5aL3McfUupd80/MYchUh4lM0UIRQp1r7rCBGP3Q1SfRurmEMUTa5tg2+IpwrPU6SqWYsJS4U&#10;WNO6oOx+fLCBcRDKJnzYbXb6cT3zvrswdsYM+u1qBipQG/7Df+29NTAdwe+X+AP04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HTxEwQAAANsAAAAPAAAAAAAAAAAAAAAA&#10;AKECAABkcnMvZG93bnJldi54bWxQSwUGAAAAAAQABAD5AAAAjwMAAAAA&#10;" strokecolor="#1a1a1a" strokeweight="17e-5mm">
                <v:stroke joinstyle="miter"/>
              </v:line>
              <v:line id="Line 3613" o:spid="_x0000_s1271" style="position:absolute;visibility:visible" from="41,2381" to="6262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+iM8MAAADbAAAADwAAAGRycy9kb3ducmV2LnhtbESPzWrDMBCE74G+g9hCb7FcU0Jwo5jS&#10;UpJDL/mjPS7W1jb1rowlJ/bbV4FAjsPMfMOsipFbdabeN04MPCcpKJLS2UYqA8fD53wJygcUi60T&#10;MjCRh2L9MFthbt1FdnTeh0pFiPgcDdQhdLnWvqyJ0SeuI4ner+sZQ5R9pW2PlwjnVmdputCMjcSF&#10;Gjt6r6n82w9sIAtC5Qt/bT42evg58Xb6ZpyMeXoc315BBRrDPXxrb62BRQbXL/EH6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PojPDAAAA2wAAAA8AAAAAAAAAAAAA&#10;AAAAoQIAAGRycy9kb3ducmV2LnhtbFBLBQYAAAAABAAEAPkAAACRAwAAAAA=&#10;" strokecolor="#1a1a1a" strokeweight="17e-5mm">
                <v:stroke joinstyle="miter"/>
              </v:line>
              <v:line id="Line 3614" o:spid="_x0000_s1270" style="position:absolute;visibility:visible" from="41,2617" to="626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MHqMMAAADbAAAADwAAAGRycy9kb3ducmV2LnhtbESPQWvCQBSE70L/w/IKvZlNU5ESXUNp&#10;KXrwUm2px0f2mQTz3obsqsm/7xYEj8PMfMMsi4FbdaHeN04MPCcpKJLS2UYqA9/7z+krKB9QLLZO&#10;yMBIHorVw2SJuXVX+aLLLlQqQsTnaKAOocu19mVNjD5xHUn0jq5nDFH2lbY9XiOcW52l6VwzNhIX&#10;auzovabytDuzgSwIlTPerj/W+nz44c34yzga8/Q4vC1ABRrCPXxrb6yB+Qv8f4k/QK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DB6jDAAAA2wAAAA8AAAAAAAAAAAAA&#10;AAAAoQIAAGRycy9kb3ducmV2LnhtbFBLBQYAAAAABAAEAPkAAACRAwAAAAA=&#10;" strokecolor="#1a1a1a" strokeweight="17e-5mm">
                <v:stroke joinstyle="miter"/>
              </v:line>
              <v:line id="Line 3615" o:spid="_x0000_s1269" style="position:absolute;visibility:visible" from="41,2853" to="6262,2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qf3MMAAADbAAAADwAAAGRycy9kb3ducmV2LnhtbESPzWrDMBCE74W+g9hCb43cYExwooTS&#10;UuJDL/kpzXGxNraJd2UsJbbfvgoUehxm5htmtRm5VTfqfePEwOssAUVSOttIZeB4+HxZgPIBxWLr&#10;hAxM5GGzfnxYYW7dIDu67UOlIkR8jgbqELpca1/WxOhnriOJ3tn1jCHKvtK2xyHCudXzJMk0YyNx&#10;ocaO3msqL/srG5gHoTLlr+3HVl9P31xMP4yTMc9P49sSVKAx/If/2oU1kKVw/xJ/gF7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qn9zDAAAA2wAAAA8AAAAAAAAAAAAA&#10;AAAAoQIAAGRycy9kb3ducmV2LnhtbFBLBQYAAAAABAAEAPkAAACRAwAAAAA=&#10;" strokecolor="#1a1a1a" strokeweight="17e-5mm">
                <v:stroke joinstyle="miter"/>
              </v:line>
              <v:line id="Line 3616" o:spid="_x0000_s1268" style="position:absolute;visibility:visible" from="41,3089" to="6262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Y6R8MAAADbAAAADwAAAGRycy9kb3ducmV2LnhtbESPQWvCQBSE70L/w/IKvZlNQ5USXUNp&#10;KXrwUm2px0f2mQTz3obsqsm/7xYEj8PMfMMsi4FbdaHeN04MPCcpKJLS2UYqA9/7z+krKB9QLLZO&#10;yMBIHorVw2SJuXVX+aLLLlQqQsTnaKAOocu19mVNjD5xHUn0jq5nDFH2lbY9XiOcW52l6VwzNhIX&#10;auzovabytDuzgSwIlS+8XX+s9fnww5vxl3E05ulxeFuACjSEe/jW3lgD8xn8f4k/QK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mOkfDAAAA2wAAAA8AAAAAAAAAAAAA&#10;AAAAoQIAAGRycy9kb3ducmV2LnhtbFBLBQYAAAAABAAEAPkAAACRAwAAAAA=&#10;" strokecolor="#1a1a1a" strokeweight="17e-5mm">
                <v:stroke joinstyle="miter"/>
              </v:line>
              <v:line id="Line 3617" o:spid="_x0000_s1267" style="position:absolute;visibility:visible" from="41,3326" to="6262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SkMMIAAADbAAAADwAAAGRycy9kb3ducmV2LnhtbESPQWvCQBSE7wX/w/KE3upGKaFE1yCK&#10;6KGX2hY9PrLPJJj3NmQ3mvz7bqHQ4zAz3zCrfOBG3anztRMD81kCiqRwtpbSwNfn/uUNlA8oFhsn&#10;ZGAkD/l68rTCzLqHfND9FEoVIeIzNFCF0GZa+6IiRj9zLUn0rq5jDFF2pbYdPiKcG71IklQz1hIX&#10;KmxpW1FxO/VsYBGEild+P+wOur9883E8M47GPE+HzRJUoCH8h//aR2sgTeH3S/wBe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fSkMMIAAADbAAAADwAAAAAAAAAAAAAA&#10;AAChAgAAZHJzL2Rvd25yZXYueG1sUEsFBgAAAAAEAAQA+QAAAJADAAAAAA==&#10;" strokecolor="#1a1a1a" strokeweight="17e-5mm">
                <v:stroke joinstyle="miter"/>
              </v:line>
              <v:line id="Line 3618" o:spid="_x0000_s1266" style="position:absolute;visibility:visible" from="41,3562" to="6262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gBq8IAAADbAAAADwAAAGRycy9kb3ducmV2LnhtbESPQWvCQBSE70L/w/IK3nRTEVuiq5QW&#10;0YMXtaLHR/aZBPPehuyqyb93BaHHYWa+YWaLlit1o8aXTgx8DBNQJJmzpeQG/vbLwRcoH1AsVk7I&#10;QEceFvO33gxT6+6ypdsu5CpCxKdooAihTrX2WUGMfuhqkuidXcMYomxybRu8RzhXepQkE81YSlwo&#10;sKafgrLL7soGRkEoG/Nm9bvS19OB192RsTOm/95+T0EFasN/+NVeWwOTT3h+iT9Az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gBq8IAAADbAAAADwAAAAAAAAAAAAAA&#10;AAChAgAAZHJzL2Rvd25yZXYueG1sUEsFBgAAAAAEAAQA+QAAAJADAAAAAA==&#10;" strokecolor="#1a1a1a" strokeweight="17e-5mm">
                <v:stroke joinstyle="miter"/>
              </v:line>
              <v:line id="Line 3619" o:spid="_x0000_s1265" style="position:absolute;visibility:visible" from="41,3798" to="6262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eV2b8AAADbAAAADwAAAGRycy9kb3ducmV2LnhtbERPS4vCMBC+C/sfwgjebKqISNcoyy6i&#10;By8+lt3j0IxtsTMpTdT235uD4PHjey/XHdfqTq2vnBiYJCkoktzZSgoD59NmvADlA4rF2gkZ6MnD&#10;evUxWGJm3UMOdD+GQsUQ8RkaKENoMq19XhKjT1xDErmLaxlDhG2hbYuPGM61nqbpXDNWEhtKbOi7&#10;pPx6vLGBaRDKZ7zf/mz17f+Xd/0fY2/MaNh9fYIK1IW3+OXeWQPzODZ+iT9Ar5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yeV2b8AAADbAAAADwAAAAAAAAAAAAAAAACh&#10;AgAAZHJzL2Rvd25yZXYueG1sUEsFBgAAAAAEAAQA+QAAAI0DAAAAAA==&#10;" strokecolor="#1a1a1a" strokeweight="17e-5mm">
                <v:stroke joinstyle="miter"/>
              </v:line>
              <v:line id="Line 3620" o:spid="_x0000_s1264" style="position:absolute;visibility:visible" from="41,4034" to="6262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swQsIAAADbAAAADwAAAGRycy9kb3ducmV2LnhtbESPQWvCQBSE70L/w/IK3nRTEWmjq5QW&#10;0YMXtaLHR/aZBPPehuyqyb93BaHHYWa+YWaLlit1o8aXTgx8DBNQJJmzpeQG/vbLwScoH1AsVk7I&#10;QEceFvO33gxT6+6ypdsu5CpCxKdooAihTrX2WUGMfuhqkuidXcMYomxybRu8RzhXepQkE81YSlwo&#10;sKafgrLL7soGRkEoG/Nm9bvS19OB192RsTOm/95+T0EFasN/+NVeWwOTL3h+iT9Az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GswQsIAAADbAAAADwAAAAAAAAAAAAAA&#10;AAChAgAAZHJzL2Rvd25yZXYueG1sUEsFBgAAAAAEAAQA+QAAAJADAAAAAA==&#10;" strokecolor="#1a1a1a" strokeweight="17e-5mm">
                <v:stroke joinstyle="miter"/>
              </v:line>
              <v:line id="Line 3621" o:spid="_x0000_s1263" style="position:absolute;visibility:visible" from="41,4271" to="626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gPAsAAAADbAAAADwAAAGRycy9kb3ducmV2LnhtbERPTWvCQBC9F/oflil4qxuDtBLdBGkR&#10;PfRStdTjkJ0moZnZkN1o8u/dQ6HHx/veFCO36kq9b5wYWMwTUCSls41UBs6n3fMKlA8oFlsnZGAi&#10;D0X++LDBzLqbfNL1GCoVQ8RnaKAOocu09mVNjH7uOpLI/bieMUTYV9r2eIvh3Oo0SV40YyOxocaO&#10;3moqf48DG0iDULnkj/37Xg+XLz5M34yTMbOncbsGFWgM/+I/98EaeI3r45f4A3R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iIDwLAAAAA2wAAAA8AAAAAAAAAAAAAAAAA&#10;oQIAAGRycy9kb3ducmV2LnhtbFBLBQYAAAAABAAEAPkAAACOAwAAAAA=&#10;" strokecolor="#1a1a1a" strokeweight="17e-5mm">
                <v:stroke joinstyle="miter"/>
              </v:line>
              <v:line id="Line 3622" o:spid="_x0000_s1262" style="position:absolute;visibility:visible" from="41,4531" to="6262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SqmcMAAADbAAAADwAAAGRycy9kb3ducmV2LnhtbESPQWvCQBSE70L/w/IKvZlNpGhJXUOp&#10;iB56UVva4yP7moTmvQ3ZVZN/3xUEj8PMfMMsi4FbdabeN04MZEkKiqR0tpHKwOdxM30B5QOKxdYJ&#10;GRjJQ7F6mCwxt+4iezofQqUiRHyOBuoQulxrX9bE6BPXkUTv1/WMIcq+0rbHS4Rzq2dpOteMjcSF&#10;Gjt6r6n8O5zYwCwIlc/8sV1v9enni3fjN+NozNPj8PYKKtAQ7uFbe2cNLDK4fok/QK/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EqpnDAAAA2wAAAA8AAAAAAAAAAAAA&#10;AAAAoQIAAGRycy9kb3ducmV2LnhtbFBLBQYAAAAABAAEAPkAAACRAwAAAAA=&#10;" strokecolor="#1a1a1a" strokeweight="17e-5mm">
                <v:stroke joinstyle="miter"/>
              </v:line>
              <v:line id="Line 3623" o:spid="_x0000_s1261" style="position:absolute;visibility:visible" from="41,4743" to="6262,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Y07sIAAADbAAAADwAAAGRycy9kb3ducmV2LnhtbESPQWvCQBSE70L/w/IK3nTTIFqiq5SW&#10;ogcvVYseH9lnEpr3NmRXTf69KxQ8DjPzDbNYdVyrK7W+cmLgbZyAIsmdraQwcNh/j95B+YBisXZC&#10;BnrysFq+DBaYWXeTH7ruQqEiRHyGBsoQmkxrn5fE6MeuIYne2bWMIcq20LbFW4RzrdMkmWrGSuJC&#10;iQ19lpT/7S5sIA1C+YS366+1vpx+edMfGXtjhq/dxxxUoC48w//tjTUwS+HxJf4Av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xY07sIAAADbAAAADwAAAAAAAAAAAAAA&#10;AAChAgAAZHJzL2Rvd25yZXYueG1sUEsFBgAAAAAEAAQA+QAAAJADAAAAAA==&#10;" strokecolor="#1a1a1a" strokeweight="17e-5mm">
                <v:stroke joinstyle="miter"/>
              </v:line>
              <v:line id="Line 3624" o:spid="_x0000_s1260" style="position:absolute;visibility:visible" from="41,4980" to="6262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qRdcMAAADbAAAADwAAAGRycy9kb3ducmV2LnhtbESPQWvCQBSE70L/w/IK3nRTK1aiGykt&#10;RQ+9aFv0+Mi+JqF5b0N2jcm/7wqCx2FmvmHWm55r1VHrKycGnqYJKJLc2UoKA99fH5MlKB9QLNZO&#10;yMBAHjbZw2iNqXUX2VN3CIWKEPEpGihDaFKtfV4So5+6hiR6v65lDFG2hbYtXiKcaz1LkoVmrCQu&#10;lNjQW0n53+HMBmZBKJ/z5/Z9q8+nH94NR8bBmPFj/7oCFagP9/CtvbMGXp7h+iX+AJ3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akXXDAAAA2wAAAA8AAAAAAAAAAAAA&#10;AAAAoQIAAGRycy9kb3ducmV2LnhtbFBLBQYAAAAABAAEAPkAAACRAwAAAAA=&#10;" strokecolor="#1a1a1a" strokeweight="17e-5mm">
                <v:stroke joinstyle="miter"/>
              </v:line>
              <v:line id="Line 3625" o:spid="_x0000_s1259" style="position:absolute;visibility:visible" from="41,5216" to="6262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MJAcIAAADbAAAADwAAAGRycy9kb3ducmV2LnhtbESPT2vCQBTE7wW/w/IEb3WjSCupq4gi&#10;evDiP+zxkX1NQvPehuyqybd3C0KPw8z8hpktWq7UnRpfOjEwGiagSDJnS8kNnE+b9ykoH1AsVk7I&#10;QEceFvPe2wxT6x5yoPsx5CpCxKdooAihTrX2WUGMfuhqkuj9uIYxRNnk2jb4iHCu9DhJPjRjKXGh&#10;wJpWBWW/xxsbGAehbML77Xqrb98X3nVXxs6YQb9dfoEK1Ib/8Ku9swY+J/D3Jf4AP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7MJAcIAAADbAAAADwAAAAAAAAAAAAAA&#10;AAChAgAAZHJzL2Rvd25yZXYueG1sUEsFBgAAAAAEAAQA+QAAAJADAAAAAA==&#10;" strokecolor="#1a1a1a" strokeweight="17e-5mm">
                <v:stroke joinstyle="miter"/>
              </v:line>
              <v:line id="Line 3626" o:spid="_x0000_s1258" style="position:absolute;visibility:visible" from="41,5452" to="626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+smsMAAADbAAAADwAAAGRycy9kb3ducmV2LnhtbESPQWvCQBSE70L/w/IK3nRTqVaiGykt&#10;RQ+9aFv0+Mi+JqF5b0N2jcm/7wqCx2FmvmHWm55r1VHrKycGnqYJKJLc2UoKA99fH5MlKB9QLNZO&#10;yMBAHjbZw2iNqXUX2VN3CIWKEPEpGihDaFKtfV4So5+6hiR6v65lDFG2hbYtXiKcaz1LkoVmrCQu&#10;lNjQW0n53+HMBmZBKH/mz+37Vp9PP7wbjoyDMePH/nUFKlAf7uFbe2cNvMzh+iX+AJ3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/rJrDAAAA2wAAAA8AAAAAAAAAAAAA&#10;AAAAoQIAAGRycy9kb3ducmV2LnhtbFBLBQYAAAAABAAEAPkAAACRAwAAAAA=&#10;" strokecolor="#1a1a1a" strokeweight="17e-5mm">
                <v:stroke joinstyle="miter"/>
              </v:line>
              <v:line id="Line 3627" o:spid="_x0000_s1257" style="position:absolute;visibility:visible" from="41,5688" to="6262,5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0y7cIAAADbAAAADwAAAGRycy9kb3ducmV2LnhtbESPQWvCQBSE70L/w/IK3nRTEVuiq5QW&#10;0YMXtaLHR/aZBPPehuyqyb93BaHHYWa+YWaLlit1o8aXTgx8DBNQJJmzpeQG/vbLwRcoH1AsVk7I&#10;QEceFvO33gxT6+6ypdsu5CpCxKdooAihTrX2WUGMfuhqkuidXcMYomxybRu8RzhXepQkE81YSlwo&#10;sKafgrLL7soGRkEoG/Nm9bvS19OB192RsTOm/95+T0EFasN/+NVeWwOfE3h+iT9Az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C0y7cIAAADbAAAADwAAAAAAAAAAAAAA&#10;AAChAgAAZHJzL2Rvd25yZXYueG1sUEsFBgAAAAAEAAQA+QAAAJADAAAAAA==&#10;" strokecolor="#1a1a1a" strokeweight="17e-5mm">
                <v:stroke joinstyle="miter"/>
              </v:line>
              <v:line id="Line 3628" o:spid="_x0000_s1256" style="position:absolute;visibility:visible" from="41,5925" to="6262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GXdsMAAADbAAAADwAAAGRycy9kb3ducmV2LnhtbESPQWvCQBSE70L/w/IKvZlNQ9ESXUNp&#10;KXrwUm2px0f2mQTz3obsqsm/7xYEj8PMfMMsi4FbdaHeN04MPCcpKJLS2UYqA9/7z+krKB9QLLZO&#10;yMBIHorVw2SJuXVX+aLLLlQqQsTnaKAOocu19mVNjD5xHUn0jq5nDFH2lbY9XiOcW52l6UwzNhIX&#10;auzovabytDuzgSwIlS+8XX+s9fnww5vxl3E05ulxeFuACjSEe/jW3lgD8zn8f4k/QK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hl3bDAAAA2wAAAA8AAAAAAAAAAAAA&#10;AAAAoQIAAGRycy9kb3ducmV2LnhtbFBLBQYAAAAABAAEAPkAAACRAwAAAAA=&#10;" strokecolor="#1a1a1a" strokeweight="17e-5mm">
                <v:stroke joinstyle="miter"/>
              </v:line>
              <v:line id="Line 3629" o:spid="_x0000_s1255" style="position:absolute;visibility:visible" from="41,6161" to="6262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4DBMAAAADbAAAADwAAAGRycy9kb3ducmV2LnhtbERPTWvCQBC9F/oflil4qxuDtBLdBGkR&#10;PfRStdTjkJ0moZnZkN1o8u/dQ6HHx/veFCO36kq9b5wYWMwTUCSls41UBs6n3fMKlA8oFlsnZGAi&#10;D0X++LDBzLqbfNL1GCoVQ8RnaKAOocu09mVNjH7uOpLI/bieMUTYV9r2eIvh3Oo0SV40YyOxocaO&#10;3moqf48DG0iDULnkj/37Xg+XLz5M34yTMbOncbsGFWgM/+I/98EaeI1j45f4A3R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+AwTAAAAA2wAAAA8AAAAAAAAAAAAAAAAA&#10;oQIAAGRycy9kb3ducmV2LnhtbFBLBQYAAAAABAAEAPkAAACOAwAAAAA=&#10;" strokecolor="#1a1a1a" strokeweight="17e-5mm">
                <v:stroke joinstyle="miter"/>
              </v:line>
              <v:line id="Line 3630" o:spid="_x0000_s1254" style="position:absolute;visibility:visible" from="41,6397" to="6262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Kmn8MAAADbAAAADwAAAGRycy9kb3ducmV2LnhtbESPQWvCQBSE70L/w/IK3nRTKVqjGykt&#10;RQ+9aFv0+Mi+JqF5b0N2jcm/7wqCx2FmvmHWm55r1VHrKycGnqYJKJLc2UoKA99fH5MXUD6gWKyd&#10;kIGBPGyyh9EaU+susqfuEAoVIeJTNFCG0KRa+7wkRj91DUn0fl3LGKJsC21bvEQ413qWJHPNWElc&#10;KLGht5Lyv8OZDcyCUP7Mn9v3rT6ffng3HBkHY8aP/esKVKA+3MO39s4aWCzh+iX+AJ3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ypp/DAAAA2wAAAA8AAAAAAAAAAAAA&#10;AAAAoQIAAGRycy9kb3ducmV2LnhtbFBLBQYAAAAABAAEAPkAAACRAwAAAAA=&#10;" strokecolor="#1a1a1a" strokeweight="17e-5mm">
                <v:stroke joinstyle="miter"/>
              </v:line>
              <v:line id="Line 3631" o:spid="_x0000_s1253" style="position:absolute;visibility:visible" from="41,6634" to="626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1/Jb8AAADbAAAADwAAAGRycy9kb3ducmV2LnhtbERPS4vCMBC+C/sfwgjebKqISNcoyy6i&#10;By8+lt3j0IxtsTMpTdT235uD4PHjey/XHdfqTq2vnBiYJCkoktzZSgoD59NmvADlA4rF2gkZ6MnD&#10;evUxWGJm3UMOdD+GQsUQ8RkaKENoMq19XhKjT1xDErmLaxlDhG2hbYuPGM61nqbpXDNWEhtKbOi7&#10;pPx6vLGBaRDKZ7zf/mz17f+Xd/0fY2/MaNh9fYIK1IW3+OXeWQOLuD5+iT9Ar5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V1/Jb8AAADbAAAADwAAAAAAAAAAAAAAAACh&#10;AgAAZHJzL2Rvd25yZXYueG1sUEsFBgAAAAAEAAQA+QAAAI0DAAAAAA==&#10;" strokecolor="#1a1a1a" strokeweight="17e-5mm">
                <v:stroke joinstyle="miter"/>
              </v:line>
              <v:line id="Line 3632" o:spid="_x0000_s1252" style="position:absolute;visibility:visible" from="41,6846" to="6262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HavsEAAADbAAAADwAAAGRycy9kb3ducmV2LnhtbESPwYrCQBBE7wv+w9CCt3WiyCLRUUQR&#10;PXhZV9Fjk2mTYLonZEZN/t5ZWNhjUVWvqPmy5Uo9qfGlEwOjYQKKJHO2lNzA6Wf7OQXlA4rFygkZ&#10;6MjDctH7mGNq3Uu+6XkMuYoQ8SkaKEKoU619VhCjH7qaJHo31zCGKJtc2wZfEc6VHifJl2YsJS4U&#10;WNO6oOx+fLCBcRDKJnzYbXb6cT3zvrswdsYM+u1qBipQG/7Df+29NTAdwe+X+AP04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Edq+wQAAANsAAAAPAAAAAAAAAAAAAAAA&#10;AKECAABkcnMvZG93bnJldi54bWxQSwUGAAAAAAQABAD5AAAAjwMAAAAA&#10;" strokecolor="#1a1a1a" strokeweight="17e-5mm">
                <v:stroke joinstyle="miter"/>
              </v:line>
              <v:line id="Line 3633" o:spid="_x0000_s1251" style="position:absolute;visibility:visible" from="41,7106" to="6262,7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NEycIAAADbAAAADwAAAGRycy9kb3ducmV2LnhtbESPT2vCQBTE7wW/w/KE3pqNoRRJXaUo&#10;oode6h/0+Mi+JqF5b0N21eTbdwXB4zAzv2Fmi54bdaXO104MTJIUFEnhbC2lgcN+/TYF5QOKxcYJ&#10;GRjIw2I+eplhbt1Nfui6C6WKEPE5GqhCaHOtfVERo09cSxK9X9cxhii7UtsObxHOjc7S9EMz1hIX&#10;KmxpWVHxt7uwgSwIFe/8vVlt9OV85O1wYhyMeR33X5+gAvXhGX60t9bANIP7l/gD9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sNEycIAAADbAAAADwAAAAAAAAAAAAAA&#10;AAChAgAAZHJzL2Rvd25yZXYueG1sUEsFBgAAAAAEAAQA+QAAAJADAAAAAA==&#10;" strokecolor="#1a1a1a" strokeweight="17e-5mm">
                <v:stroke joinstyle="miter"/>
              </v:line>
              <v:line id="Line 3634" o:spid="_x0000_s1250" style="position:absolute;visibility:visible" from="41,7342" to="6262,7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/hUsMAAADbAAAADwAAAGRycy9kb3ducmV2LnhtbESPzWvCQBTE7wX/h+UJ3urGD0pIXUUs&#10;RQ9e6gft8ZF9TYJ5b0N21eS/d4VCj8PM/IZZrDqu1Y1aXzkxMBknoEhyZyspDJyOn68pKB9QLNZO&#10;yEBPHlbLwcsCM+vu8kW3QyhUhIjP0EAZQpNp7fOSGP3YNSTR+3UtY4iyLbRt8R7hXOtpkrxpxkri&#10;QokNbUrKL4crG5gGoXzO++3HVl9/zrzrvxl7Y0bDbv0OKlAX/sN/7Z01kM7g+SX+AL1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P4VLDAAAA2wAAAA8AAAAAAAAAAAAA&#10;AAAAoQIAAGRycy9kb3ducmV2LnhtbFBLBQYAAAAABAAEAPkAAACRAwAAAAA=&#10;" strokecolor="#1a1a1a" strokeweight="17e-5mm">
                <v:stroke joinstyle="miter"/>
              </v:line>
              <v:line id="Line 3635" o:spid="_x0000_s1249" style="position:absolute;visibility:visible" from="41,7579" to="6262,7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Z5JsEAAADbAAAADwAAAGRycy9kb3ducmV2LnhtbESPzYrCQBCE7wu+w9DC3taJIiJZRxFl&#10;0YMX/3CPTaY3CZvuCZlRk7d3BMFjUVVfUbNFy5W6UeNLJwaGgwQUSeZsKbmB0/HnawrKBxSLlRMy&#10;0JGHxbz3McPUurvs6XYIuYoQ8SkaKEKoU619VhCjH7iaJHp/rmEMUTa5tg3eI5wrPUqSiWYsJS4U&#10;WNOqoOz/cGUDoyCUjXm3WW/09ffM2+7C2Bnz2W+X36ACteEdfrW31sB0DM8v8Qfo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ZnkmwQAAANsAAAAPAAAAAAAAAAAAAAAA&#10;AKECAABkcnMvZG93bnJldi54bWxQSwUGAAAAAAQABAD5AAAAjwMAAAAA&#10;" strokecolor="#1a1a1a" strokeweight="17e-5mm">
                <v:stroke joinstyle="miter"/>
              </v:line>
              <v:line id="Line 3636" o:spid="_x0000_s1248" style="position:absolute;visibility:visible" from="41,7815" to="6262,7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rcvcMAAADbAAAADwAAAGRycy9kb3ducmV2LnhtbESPT2vCQBTE7wW/w/IEb3WjaAmpq4il&#10;6MFL/UN7fGRfk2De25BdNfn2rlDocZiZ3zCLVce1ulHrKycGJuMEFEnubCWFgdPx8zUF5QOKxdoJ&#10;GejJw2o5eFlgZt1dvuh2CIWKEPEZGihDaDKtfV4Sox+7hiR6v65lDFG2hbYt3iOcaz1NkjfNWElc&#10;KLGhTUn55XBlA9MglM94v/3Y6uvPmXf9N2NvzGjYrd9BBerCf/ivvbMG0jk8v8Qfo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q3L3DAAAA2wAAAA8AAAAAAAAAAAAA&#10;AAAAoQIAAGRycy9kb3ducmV2LnhtbFBLBQYAAAAABAAEAPkAAACRAwAAAAA=&#10;" strokecolor="#1a1a1a" strokeweight="17e-5mm">
                <v:stroke joinstyle="miter"/>
              </v:line>
              <v:line id="Line 3637" o:spid="_x0000_s1247" style="position:absolute;visibility:visible" from="41,8051" to="6262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hCysEAAADbAAAADwAAAGRycy9kb3ducmV2LnhtbESPzYrCQBCE74LvMLSwN50oIpJ1FFFE&#10;D3vxD/fYZHqTsOmekBk1eXtnYcFjUVVfUYtVy5V6UONLJwbGowQUSeZsKbmBy3k3nIPyAcVi5YQM&#10;dORhtez3Fpha95QjPU4hVxEiPkUDRQh1qrXPCmL0I1eTRO/HNYwhyibXtsFnhHOlJ0ky04ylxIUC&#10;a9oUlP2e7mxgEoSyKX/tt3t9/77yobsxdsZ8DNr1J6hAbXiH/9sHa2A+g78v8Qfo5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+ELKwQAAANsAAAAPAAAAAAAAAAAAAAAA&#10;AKECAABkcnMvZG93bnJldi54bWxQSwUGAAAAAAQABAD5AAAAjwMAAAAA&#10;" strokecolor="#1a1a1a" strokeweight="17e-5mm">
                <v:stroke joinstyle="miter"/>
              </v:line>
              <v:shape id="Freeform 3638" o:spid="_x0000_s1246" style="position:absolute;left:863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m498MA&#10;AADbAAAADwAAAGRycy9kb3ducmV2LnhtbESPQYvCMBSE7wv+h/AEb2tqwVWqUVRYWE+r1Yu3R/Ns&#10;i81LaWJb99dvBMHjMDPfMMt1byrRUuNKywom4wgEcWZ1ybmC8+n7cw7CeWSNlWVS8CAH69XgY4mJ&#10;th0fqU19LgKEXYIKCu/rREqXFWTQjW1NHLyrbQz6IJtc6ga7ADeVjKPoSxosOSwUWNOuoOyW3o2C&#10;2V8axff40N62k+thuz9Nu1+6KDUa9psFCE+9f4df7R+tYD6D55fw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m498MAAADbAAAADwAAAAAAAAAAAAAAAACYAgAAZHJzL2Rv&#10;d25yZXYueG1sUEsFBgAAAAAEAAQA9QAAAIgDAAAAAA==&#10;" path="m,7803l,,,7803xe" fillcolor="#e44145" stroked="f">
                <v:path arrowok="t" o:connecttype="custom" o:connectlocs="0,7803;0,0;0,7803" o:connectangles="0,0,0"/>
              </v:shape>
              <v:line id="Line 3639" o:spid="_x0000_s1245" style="position:absolute;flip:y;visibility:visible" from="863,703" to="864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ulxMIAAADbAAAADwAAAGRycy9kb3ducmV2LnhtbERPy4rCMBTdD/gP4QqzG1MVfFSjzCjD&#10;zEIQXwt3l+baVJub0qRa/94sBmZ5OO/5srWluFPtC8cK+r0EBHHmdMG5guPh+2MCwgdkjaVjUvAk&#10;D8tF522OqXYP3tF9H3IRQ9inqMCEUKVS+syQRd9zFXHkLq62GCKsc6lrfMRwW8pBkoykxYJjg8GK&#10;Voay276xCtzzfDLNqJmOh+XPxoy/rnbbXyv13m0/ZyACteFf/Of+1QomcWz8En+AX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PulxMIAAADbAAAADwAAAAAAAAAAAAAA&#10;AAChAgAAZHJzL2Rvd25yZXYueG1sUEsFBgAAAAAEAAQA+QAAAJADAAAAAA==&#10;" strokecolor="#e76f34" strokeweight="17e-5mm">
                <v:stroke joinstyle="miter"/>
              </v:line>
              <v:shape id="Freeform 3640" o:spid="_x0000_s1244" style="position:absolute;left:887;top:703;width:1;height:7803;visibility:visible;mso-wrap-style:square;v-text-anchor:top" coordsize="1,7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JHsQA&#10;AADbAAAADwAAAGRycy9kb3ducmV2LnhtbESPQWvCQBSE74L/YXmCN90YsNXoKlootCc1evH2yD6T&#10;YPZtyK5J2l/fFQoeh5n5hllve1OJlhpXWlYwm0YgiDOrS84VXM6fkwUI55E1VpZJwQ852G6GgzUm&#10;2nZ8ojb1uQgQdgkqKLyvEyldVpBBN7U1cfButjHog2xyqRvsAtxUMo6iN2mw5LBQYE0fBWX39GEU&#10;vP+mUfyIj+19P7sd99/neXegq1LjUb9bgfDU+1f4v/2lFSyW8PwSf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KiR7EAAAA2wAAAA8AAAAAAAAAAAAAAAAAmAIAAGRycy9k&#10;b3ducmV2LnhtbFBLBQYAAAAABAAEAPUAAACJAwAAAAA=&#10;" path="m,7803l,,,7803xe" fillcolor="#e44145" stroked="f">
                <v:path arrowok="t" o:connecttype="custom" o:connectlocs="0,7803;0,0;0,7803" o:connectangles="0,0,0"/>
              </v:shape>
              <v:line id="Line 3641" o:spid="_x0000_s1243" style="position:absolute;flip:y;visibility:visible" from="887,703" to="888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Q/H8IAAADbAAAADwAAAGRycy9kb3ducmV2LnhtbERPy4rCMBTdD/gP4QqzG1MVfFSjzCjD&#10;zEIQXwt3l+baVJub0qRa/94sBmZ5OO/5srWluFPtC8cK+r0EBHHmdMG5guPh+2MCwgdkjaVjUvAk&#10;D8tF522OqXYP3tF9H3IRQ9inqMCEUKVS+syQRd9zFXHkLq62GCKsc6lrfMRwW8pBkoykxYJjg8GK&#10;Voay276xCtzzfDLNqJmOh+XPxoy/rnbbXyv13m0/ZyACteFf/Of+1QqmcX38En+AX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1Q/H8IAAADbAAAADwAAAAAAAAAAAAAA&#10;AAChAgAAZHJzL2Rvd25yZXYueG1sUEsFBgAAAAAEAAQA+QAAAJADAAAAAA==&#10;" strokecolor="#e76f34" strokeweight="17e-5mm">
                <v:stroke joinstyle="miter"/>
              </v:line>
              <v:line id="Line 3642" o:spid="_x0000_s1242" style="position:absolute;visibility:visible" from="928,927" to="92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hMY8MAAADbAAAADwAAAGRycy9kb3ducmV2LnhtbESPQWvCQBSE70L/w/IKvZlNpIhNXUOp&#10;iB56UVva4yP7moTmvQ3ZVZN/3xUEj8PMfMMsi4FbdabeN04MZEkKiqR0tpHKwOdxM12A8gHFYuuE&#10;DIzkoVg9TJaYW3eRPZ0PoVIRIj5HA3UIXa61L2ti9InrSKL363rGEGVfadvjJcK51bM0nWvGRuJC&#10;jR2911T+HU5sYBaEymf+2K63+vTzxbvxm3E05ulxeHsFFWgI9/CtvbMGXjK4fok/QK/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ITGPDAAAA2wAAAA8AAAAAAAAAAAAA&#10;AAAAoQIAAGRycy9kb3ducmV2LnhtbFBLBQYAAAAABAAEAPkAAACRAwAAAAA=&#10;" strokecolor="#1a1a1a" strokeweight="17e-5mm">
                <v:stroke joinstyle="miter"/>
              </v:line>
              <v:line id="Line 3643" o:spid="_x0000_s1241" style="position:absolute;visibility:visible" from="928,8051" to="929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rSFMIAAADbAAAADwAAAGRycy9kb3ducmV2LnhtbESPQWvCQBSE70L/w/IK3nTTIGKjq5SW&#10;ogcvVYseH9lnEpr3NmRXTf69KxQ8DjPzDbNYdVyrK7W+cmLgbZyAIsmdraQwcNh/j2agfECxWDsh&#10;Az15WC1fBgvMrLvJD113oVARIj5DA2UITaa1z0ti9GPXkETv7FrGEGVbaNviLcK51mmSTDVjJXGh&#10;xIY+S8r/dhc2kAahfMLb9ddaX06/vOmPjL0xw9fuYw4qUBee4f/2xhp4T+HxJf4Av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xrSFMIAAADbAAAADwAAAAAAAAAAAAAA&#10;AAChAgAAZHJzL2Rvd25yZXYueG1sUEsFBgAAAAAEAAQA+QAAAJADAAAAAA==&#10;" strokecolor="#1a1a1a" strokeweight="17e-5mm">
                <v:stroke joinstyle="miter"/>
              </v:line>
            </v:group>
            <v:group id="Group 3644" o:spid="_x0000_s1227" style="position:absolute;left:6;top:8514;width:6105;height:807;rotation:-3213980fd" coordorigin="6,-6" coordsize="6966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lLnrFAAAA2wAA&#10;AA8AAAAAAAAAAAAAAAAAqgIAAGRycy9kb3ducmV2LnhtbFBLBQYAAAAABAAEAPoAAACcAwAAAAA=&#10;">
              <v:shape id="Freeform 3645" o:spid="_x0000_s1239" style="position:absolute;left:478;top:632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B5sUA&#10;AADbAAAADwAAAGRycy9kb3ducmV2LnhtbESPQWvCQBSE70L/w/IKvemmoWgbs5EqSKUoxLQHj4/s&#10;axKafRuyW03+vVsQPA4z8w2TrgbTijP1rrGs4HkWgSAurW64UvD9tZ2+gnAeWWNrmRSM5GCVPUxS&#10;TLS98JHOha9EgLBLUEHtfZdI6cqaDLqZ7YiD92N7gz7IvpK6x0uAm1bGUTSXBhsOCzV2tKmp/C3+&#10;jIJNF+fH+WnEz/jwYcZ1XsSLfaPU0+PwvgThafD38K290wreXuD/S/gB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EHmxQAAANsAAAAPAAAAAAAAAAAAAAAAAJgCAABkcnMv&#10;ZG93bnJldi54bWxQSwUGAAAAAAQABAD1AAAAigMAAAAA&#10;" path="m544,283l,141,544,,6435,r59,141l6435,283r-5891,xe" fillcolor="#e6e6e6" stroked="f">
                <v:shadow on="t" color="#313a43 [2408]" opacity=".5" offset="1pt,1pt"/>
                <v:path arrowok="t" o:connecttype="custom" o:connectlocs="544,283;0,141;544,0;6435,0;6494,141;6435,283;544,283" o:connectangles="0,0,0,0,0,0,0"/>
              </v:shape>
              <v:shape id="Freeform 3646" o:spid="_x0000_s1238" style="position:absolute;left:1022;top:644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dBMQA&#10;AADbAAAADwAAAGRycy9kb3ducmV2LnhtbESPQWvCQBSE74X+h+UVvNVNBUsTXUULll56qJWKt2f2&#10;mQ1m34bsa4z/vlsoeBxm5htmvhx8o3rqYh3YwNM4A0VcBltzZWD3tXl8ARUF2WITmAxcKcJycX83&#10;x8KGC39Sv5VKJQjHAg04kbbQOpaOPMZxaImTdwqdR0myq7Tt8JLgvtGTLHvWHmtOCw5benVUnrc/&#10;3oA+rvPhTfrvfTw4POVXJ7uPtTGjh2E1AyU0yC383363BvIp/H1JP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k3QTEAAAA2wAAAA8AAAAAAAAAAAAAAAAAmAIAAGRycy9k&#10;b3ducmV2LnhtbFBLBQYAAAAABAAEAPUAAACJAwAAAAA=&#10;" path="m,259l53,118,,,5885,r47,129l5885,259,,259xe" fillcolor="#554740 [2405]" stroked="f">
                <v:path arrowok="t" o:connecttype="custom" o:connectlocs="0,259;53,118;0,0;5885,0;5932,129;5885,259;0,259" o:connectangles="0,0,0,0,0,0,0"/>
              </v:shape>
              <v:shape id="Freeform 3647" o:spid="_x0000_s1237" style="position:absolute;left:1022;top:762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114sUA&#10;AADbAAAADwAAAGRycy9kb3ducmV2LnhtbESPQYvCMBSE74L/ITzBm6aK6G41ioiCeBB197DeHs3b&#10;tmvzUppUq7/eCMIeh5n5hpktGlOIK1Uut6xg0I9AECdW55wq+P7a9D5AOI+ssbBMCu7kYDFvt2YY&#10;a3vjI11PPhUBwi5GBZn3ZSylSzIy6Pq2JA7er60M+iCrVOoKbwFuCjmMorE0mHNYyLCkVUbJ5VQb&#10;BfV2+XPYjybDwUMX97M5/q13+UOpbqdZTkF4avx/+N3eagWfY3h9CT9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zXXixQAAANsAAAAPAAAAAAAAAAAAAAAAAJgCAABkcnMv&#10;ZG93bnJldi54bWxQSwUGAAAAAAQABAD1AAAAigMAAAAA&#10;" path="m,141l53,,5932,11r-47,130l,141xe" fillcolor="#382f2a [1605]" stroked="f">
                <v:path arrowok="t" o:connecttype="custom" o:connectlocs="0,141;53,0;5932,11;5885,141;0,141" o:connectangles="0,0,0,0,0"/>
              </v:shape>
              <v:shape id="Freeform 3648" o:spid="_x0000_s1236" style="position:absolute;left:478;top:720;width:266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Xrk8IA&#10;AADbAAAADwAAAGRycy9kb3ducmV2LnhtbESP0WoCMRRE3wX/IVyhb5pVqLWrUUQRWnyp237A7ea6&#10;WdzcLEnqrn9vCoKPw8ycYVab3jbiSj7UjhVMJxkI4tLpmisFP9+H8QJEiMgaG8ek4EYBNuvhYIW5&#10;dh2f6FrESiQIhxwVmBjbXMpQGrIYJq4lTt7ZeYsxSV9J7bFLcNvIWZbNpcWa04LBlnaGykvxZxXQ&#10;4Wt+lt2vdzvcfx55P309mkapl1G/XYKI1Mdn+NH+0Are3+D/S/o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ZeuTwgAAANsAAAAPAAAAAAAAAAAAAAAAAJgCAABkcnMvZG93&#10;bnJldi54bWxQSwUGAAAAAAQABAD1AAAAhwMAAAAA&#10;" path="m36,18c,9,,9,,9,36,,36,,36,v,,9,6,5,9c38,13,36,18,36,18xe" fillcolor="#554740 [2405]" stroked="f">
                <v:path arrowok="t" o:connecttype="custom" o:connectlocs="213,107;0,54;213,0;242,54;213,107" o:connectangles="0,0,0,0,0"/>
              </v:shape>
              <v:shape id="Freeform 3649" o:spid="_x0000_s1235" style="position:absolute;left:478;top:-6;width:6494;height:283;visibility:visible;mso-wrap-style:square;v-text-anchor:top" coordsize="64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1L48EA&#10;AADbAAAADwAAAGRycy9kb3ducmV2LnhtbERPTYvCMBC9C/6HMMLeNN0eXK1G2RUWl0WhVg8eh2Zs&#10;i82kNFHbf28OgsfH+16uO1OLO7WusqzgcxKBIM6trrhQcDr+jmcgnEfWWFsmBT05WK+GgyUm2j74&#10;QPfMFyKEsEtQQel9k0jp8pIMuoltiAN3sa1BH2BbSN3iI4SbWsZRNJUGKw4NJTa0KSm/ZjejYNPE&#10;6WF67vE/3m9N/5Nm8deuUupj1H0vQHjq/Fv8cv9pBfMwNnwJP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9S+PBAAAA2wAAAA8AAAAAAAAAAAAAAAAAmAIAAGRycy9kb3du&#10;cmV2LnhtbFBLBQYAAAAABAAEAPUAAACGAwAAAAA=&#10;" path="m544,283l,142,544,,6435,r59,142l6435,283r-5891,xe" fillcolor="#e6e6e6" stroked="f">
                <v:shadow on="t" color="#313a43 [2408]" opacity=".5" offset="1pt,1pt"/>
                <v:path arrowok="t" o:connecttype="custom" o:connectlocs="544,283;0,142;544,0;6435,0;6494,142;6435,283;544,283" o:connectangles="0,0,0,0,0,0,0"/>
              </v:shape>
              <v:shape id="Freeform 3650" o:spid="_x0000_s1234" style="position:absolute;left:1022;top:6;width:5932;height:260;visibility:visible;mso-wrap-style:square;v-text-anchor:top" coordsize="593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PeMYA&#10;AADbAAAADwAAAGRycy9kb3ducmV2LnhtbESPW0vDQBSE3wX/w3IE38zGQquN3QQRRB+K9kbp4yF7&#10;ctHs2TW7pml/vSsIPg4z8w2zKEbTiYF631pWcJukIIhLq1uuFey2zzf3IHxA1thZJgUn8lDklxcL&#10;zLQ98pqGTahFhLDPUEETgsuk9GVDBn1iHXH0KtsbDFH2tdQ9HiPcdHKSpjNpsOW40KCjp4bKz823&#10;UeBwNZ1OukN4q14+7s5LV+2/hnelrq/GxwcQgcbwH/5rv2oF8zn8fok/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XPeMYAAADbAAAADwAAAAAAAAAAAAAAAACYAgAAZHJz&#10;L2Rvd25yZXYueG1sUEsFBgAAAAAEAAQA9QAAAIsDAAAAAA==&#10;" path="m,260l53,118,,,5885,r47,130l5885,260,,260xe" fillcolor="#554740 [2405]" stroked="f">
                <v:path arrowok="t" o:connecttype="custom" o:connectlocs="0,260;53,118;0,0;5885,0;5932,130;5885,260;0,260" o:connectangles="0,0,0,0,0,0,0"/>
              </v:shape>
              <v:shape id="Freeform 3651" o:spid="_x0000_s1233" style="position:absolute;left:1022;top:124;width:5932;height:142;visibility:visible;mso-wrap-style:square;v-text-anchor:top" coordsize="593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c8sQA&#10;AADcAAAADwAAAGRycy9kb3ducmV2LnhtbESPQWvCQBCF7wX/wzKCl6IbhZYSXUVFwfbW1IPHITsm&#10;0exsyK5J/PedQ6G3Gd6b975ZbQZXq47aUHk2MJ8loIhzbysuDJx/jtMPUCEiW6w9k4EnBdisRy8r&#10;TK3v+Zu6LBZKQjikaKCMsUm1DnlJDsPMN8SiXX3rMMraFtq22Eu4q/UiSd61w4qlocSG9iXl9+zh&#10;DGQPvzu8drvPw6W5L+h8w/6t+zJmMh62S1CRhvhv/rs+WcFPBF+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xXPLEAAAA3AAAAA8AAAAAAAAAAAAAAAAAmAIAAGRycy9k&#10;b3ducmV2LnhtbFBLBQYAAAAABAAEAPUAAACJAwAAAAA=&#10;" path="m,142l53,,5932,12r-47,130l,142xe" fillcolor="#382f2a [1605]" stroked="f">
                <v:path arrowok="t" o:connecttype="custom" o:connectlocs="0,142;53,0;5932,12;5885,142;0,142" o:connectangles="0,0,0,0,0"/>
              </v:shape>
              <v:shape id="Freeform 3652" o:spid="_x0000_s1232" style="position:absolute;left:478;top:83;width:266;height:106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rlMEA&#10;AADcAAAADwAAAGRycy9kb3ducmV2LnhtbERPS2rDMBDdB3oHMYXuEtmFmuJGCSEh0OJN6vYAU2ti&#10;mVgjI6m2c/soUOhuHu876+1sezGSD51jBfkqA0HcON1xq+D767h8BREissbeMSm4UoDt5mGxxlK7&#10;iT9prGMrUgiHEhWYGIdSytAYshhWbiBO3Nl5izFB30rtcUrhtpfPWVZIix2nBoMD7Q01l/rXKqDj&#10;qTjL6ce7PR4+Kj7kL5XplXp6nHdvICLN8V/8537XaX6Ww/2ZdIH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pK5TBAAAA3AAAAA8AAAAAAAAAAAAAAAAAmAIAAGRycy9kb3du&#10;cmV2LnhtbFBLBQYAAAAABAAEAPUAAACGAwAAAAA=&#10;" path="m36,18c,9,,9,,9,36,,36,,36,v,,9,6,5,9c38,13,36,18,36,18xe" fillcolor="#554740 [2405]" stroked="f">
                <v:path arrowok="t" o:connecttype="custom" o:connectlocs="213,106;0,53;213,0;242,53;213,106" o:connectangles="0,0,0,0,0"/>
              </v:shape>
              <v:shape id="Freeform 3653" o:spid="_x0000_s1231" style="position:absolute;left:6;top:313;width:6493;height:283;visibility:visible;mso-wrap-style:square;v-text-anchor:top" coordsize="649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kRcIA&#10;AADcAAAADwAAAGRycy9kb3ducmV2LnhtbERPzWoCMRC+F3yHMIKXolkFS1mNIqJgD1aqPsCwGTeL&#10;yWRJom779I1Q6G0+vt+ZLztnxZ1CbDwrGI8KEMSV1w3XCs6n7fAdREzIGq1nUvBNEZaL3sscS+0f&#10;/EX3Y6pFDuFYogKTUltKGStDDuPIt8SZu/jgMGUYaqkDPnK4s3JSFG/SYcO5wWBLa0PV9XhzCuzm&#10;/Fm1N/+xd3vzepraw88lHJQa9LvVDESiLv2L/9w7necXE3g+ky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Y2RFwgAAANwAAAAPAAAAAAAAAAAAAAAAAJgCAABkcnMvZG93&#10;bnJldi54bWxQSwUGAAAAAAQABAD1AAAAhwMAAAAA&#10;" path="m543,283l,142,543,,6434,r59,142l6434,283r-5891,xe" fillcolor="#e6e6e6" stroked="f">
                <v:shadow on="t" color="#313a43 [2408]" opacity=".5" offset="1pt,1pt"/>
                <v:path arrowok="t" o:connecttype="custom" o:connectlocs="543,283;0,142;543,0;6434,0;6493,142;6434,283;543,283" o:connectangles="0,0,0,0,0,0,0"/>
              </v:shape>
              <v:shape id="Freeform 3654" o:spid="_x0000_s1230" style="position:absolute;left:549;top:325;width:5932;height:259;visibility:visible;mso-wrap-style:square;v-text-anchor:top" coordsize="593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xZ8IA&#10;AADcAAAADwAAAGRycy9kb3ducmV2LnhtbERPTWvCQBC9C/6HZQredFMF0dRVqmDppYdaaeltmh2z&#10;odnZkJ3G+O/dguBtHu9zVpve16qjNlaBDTxOMlDERbAVlwaOH/vxAlQUZIt1YDJwoQib9XCwwtyG&#10;M79Td5BSpRCOORpwIk2udSwceYyT0BAn7hRaj5JgW2rb4jmF+1pPs2yuPVacGhw2tHNU/B7+vAH9&#10;s132L9J9fsVvh6flxcnxbWvM6KF/fgIl1MtdfHO/2jQ/m8H/M+kCv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bFnwgAAANwAAAAPAAAAAAAAAAAAAAAAAJgCAABkcnMvZG93&#10;bnJldi54bWxQSwUGAAAAAAQABAD1AAAAhwMAAAAA&#10;" path="m,259l53,118,,,5885,r47,130l5885,259,,259xe" fillcolor="#554740 [2405]" stroked="f">
                <v:path arrowok="t" o:connecttype="custom" o:connectlocs="0,259;53,118;0,0;5885,0;5932,130;5885,259;0,259" o:connectangles="0,0,0,0,0,0,0"/>
              </v:shape>
              <v:shape id="Freeform 3655" o:spid="_x0000_s1229" style="position:absolute;left:549;top:443;width:5932;height:141;visibility:visible;mso-wrap-style:square;v-text-anchor:top" coordsize="593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wMOMQA&#10;AADcAAAADwAAAGRycy9kb3ducmV2LnhtbERPS2vCQBC+C/6HZYTedKNIK6mriFgIHkSth/Y2ZKdJ&#10;NDsbsqt5/PquUOhtPr7nLNetKcWDaldYVjCdRCCIU6sLzhRcPj/GCxDOI2ssLZOCjhysV8PBEmNt&#10;Gz7R4+wzEULYxagg976KpXRpTgbdxFbEgfuxtUEfYJ1JXWMTwk0pZ1H0Kg0WHBpyrGibU3o7342C&#10;e7L5Oh7mb7Npr8vu25yuu33RK/UyajfvIDy1/l/85050mB/N4flMuE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8DDjEAAAA3AAAAA8AAAAAAAAAAAAAAAAAmAIAAGRycy9k&#10;b3ducmV2LnhtbFBLBQYAAAAABAAEAPUAAACJAwAAAAA=&#10;" path="m,141l53,,5932,12r-47,129l,141xe" fillcolor="#382f2a [1605]" stroked="f">
                <v:path arrowok="t" o:connecttype="custom" o:connectlocs="0,141;53,0;5932,12;5885,141;0,141" o:connectangles="0,0,0,0,0"/>
              </v:shape>
              <v:shape id="Freeform 3656" o:spid="_x0000_s1228" style="position:absolute;left:6;top:401;width:265;height:107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tl8AA&#10;AADcAAAADwAAAGRycy9kb3ducmV2LnhtbERP24rCMBB9F/Yfwgj7ZlMXFOkaRRTBxRcv+wGzzdiU&#10;bSYlibb+vREE3+ZwrjNf9rYRN/KhdqxgnOUgiEuna64U/J63oxmIEJE1No5JwZ0CLBcfgzkW2nV8&#10;pNspViKFcChQgYmxLaQMpSGLIXMtceIuzluMCfpKao9dCreN/MrzqbRYc2ow2NLaUPl/uloFtD1M&#10;L7L7826Nm589b8aTvWmU+hz2q28Qkfr4Fr/cO53m5xN4PpMu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Itl8AAAADcAAAADwAAAAAAAAAAAAAAAACYAgAAZHJzL2Rvd25y&#10;ZXYueG1sUEsFBgAAAAAEAAQA9QAAAIUDAAAAAA==&#10;" path="m36,18c,9,,9,,9,36,,36,,36,v,,9,6,5,9c38,13,36,18,36,18xe" fillcolor="#554740 [2405]" stroked="f">
                <v:path arrowok="t" o:connecttype="custom" o:connectlocs="212,107;0,54;212,0;241,54;212,107" o:connectangles="0,0,0,0,0"/>
              </v:shape>
            </v:group>
            <v:group id="Group 3657" o:spid="_x0000_s1182" style="position:absolute;left:12496;top:3727;width:2194;height:2804;rotation:836411fd" coordorigin="7188,570" coordsize="1395,1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NRM/CAAAA3AAAAA8A&#10;AAAAAAAAAAAAAAAAqgIAAGRycy9kb3ducmV2LnhtbFBLBQYAAAAABAAEAPoAAACZAwAAAAA=&#10;">
              <v:shape id="Freeform 3658" o:spid="_x0000_s1226" style="position:absolute;left:7188;top:570;width:1395;height:1783;visibility:visible;mso-wrap-style:square;v-text-anchor:top" coordsize="1395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SIcAA&#10;AADcAAAADwAAAGRycy9kb3ducmV2LnhtbERPPWvDMBDdC/0P4gpZTCw1QxpcKyEECl2dduh4WBfL&#10;jXUykpqo/74KBLrd431eu8tuEhcKcfSs4blWIIh7b0YeNHx+vC03IGJCNjh5Jg2/FGG3fXxosTH+&#10;yh1djmkQJYRjgxpsSnMjZewtOYy1n4kLd/LBYSowDNIEvJZwN8mVUmvpcOTSYHGmg6X+fPxxGipc&#10;n4KtvrMajKoO9qsLedNpvXjK+1cQiXL6F9/d76bMVy9we6Zc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FSIcAAAADcAAAADwAAAAAAAAAAAAAAAACYAgAAZHJzL2Rvd25y&#10;ZXYueG1sUEsFBgAAAAAEAAQA9QAAAIUDAAAAAA==&#10;" path="m387,89r,l395,66,409,46,427,29,444,15,467,6,490,r26,l538,3r769,226l1329,238r20,14l1367,270r11,17l1390,310r2,23l1395,358r-5,23l1008,1679r-8,29l983,1731r-20,20l940,1765r-29,12l882,1783r-31,l819,1780r-74,-17l667,1743,493,1697,298,1636,83,1562,60,1551,40,1533,23,1513,11,1490,3,1465,,1439r,-26l5,1387,387,89xe" fillcolor="black [3200]" stroked="f" strokecolor="#f2f2f2 [3041]" strokeweight="3pt">
                <v:shadow on="t" color="#8494a6 [1944]" opacity=".5" offset="1pt"/>
                <v:path arrowok="t" o:connecttype="custom" o:connectlocs="387,89;387,89;395,66;409,46;427,29;444,15;467,6;490,0;516,0;538,3;1307,229;1307,229;1329,238;1349,252;1367,270;1378,287;1390,310;1392,333;1395,358;1390,381;1008,1679;1008,1679;1000,1708;983,1731;963,1751;940,1765;911,1777;882,1783;851,1783;819,1780;819,1780;745,1763;667,1743;493,1697;298,1636;83,1562;83,1562;60,1551;40,1533;23,1513;11,1490;3,1465;0,1439;0,1413;5,1387;387,89" o:connectangles="0,0,0,0,0,0,0,0,0,0,0,0,0,0,0,0,0,0,0,0,0,0,0,0,0,0,0,0,0,0,0,0,0,0,0,0,0,0,0,0,0,0,0,0,0,0"/>
              </v:shape>
              <v:shape id="Freeform 3659" o:spid="_x0000_s1225" style="position:absolute;left:7205;top:585;width:1361;height:1750;visibility:visible;mso-wrap-style:square;v-text-anchor:top" coordsize="1361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EkMcA&#10;AADcAAAADwAAAGRycy9kb3ducmV2LnhtbESPzUvDQBDF7wX/h2UEL8VuFGwldluq4MehEPqF1yE7&#10;JrHZ2bC7NtG/3jkUepvhvXnvN/Pl4Fp1ohAbzwbuJhko4tLbhisD+93r7SOomJAttp7JwC9FWC6u&#10;RnPMre95Q6dtqpSEcMzRQJ1Sl2sdy5ocxonviEX78sFhkjVU2gbsJdy1+j7Lptphw9JQY0cvNZXH&#10;7Y8z8LkeFw9vRUjfs/dudmj/Nn2Bz8bcXA+rJ1CJhnQxn68/rOBnQivPyAR6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QxJDHAAAA3AAAAA8AAAAAAAAAAAAAAAAAmAIAAGRy&#10;cy9kb3ducmV2LnhtbFBLBQYAAAAABAAEAPUAAACMAwAAAAA=&#10;" path="m381,86r,l390,63,404,43,418,25,438,14,461,5,484,r23,l530,2r745,218l1295,232r20,11l1332,260r15,20l1355,300r6,23l1361,346r-6,26l980,1650r-9,26l954,1699r-20,20l911,1733r-26,9l860,1748r-32,2l797,1745r-72,-15l648,1710,478,1664,292,1607,83,1536,57,1524,37,1507,23,1487,11,1464,3,1441,,1415r,-26l6,1366,381,86xe" fillcolor="#d6dbe1 [664]" stroked="f">
                <v:fill opacity="26214f"/>
                <v:path arrowok="t" o:connecttype="custom" o:connectlocs="381,86;381,86;390,63;404,43;418,25;438,14;461,5;484,0;507,0;530,2;1275,220;1275,220;1295,232;1315,243;1332,260;1347,280;1355,300;1361,323;1361,346;1355,372;980,1650;980,1650;971,1676;954,1699;934,1719;911,1733;885,1742;860,1748;828,1750;797,1745;797,1745;725,1730;648,1710;478,1664;292,1607;83,1536;83,1536;57,1524;37,1507;23,1487;11,1464;3,1441;0,1415;0,1389;6,1366;381,86" o:connectangles="0,0,0,0,0,0,0,0,0,0,0,0,0,0,0,0,0,0,0,0,0,0,0,0,0,0,0,0,0,0,0,0,0,0,0,0,0,0,0,0,0,0,0,0,0,0"/>
              </v:shape>
              <v:shape id="Freeform 3660" o:spid="_x0000_s1224" style="position:absolute;left:7649;top:668;width:235;height:134;visibility:visible;mso-wrap-style:square;v-text-anchor:top" coordsize="2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NC8MA&#10;AADcAAAADwAAAGRycy9kb3ducmV2LnhtbESPQWvDMAyF74P+B6NCb4vdHrI1jVtKobBjl+yym4i1&#10;JE0sh9hJs38/Dwa7Sbyn9z3lp8X2YqbRt441bBMFgrhypuVaw0d5fX4F4QOywd4xafgmD6fj6inH&#10;zLgHv9NchFrEEPYZamhCGDIpfdWQRZ+4gThqX260GOI61tKM+Ijhtpc7pVJpseVIaHCgS0NVV0w2&#10;cp0sl/0tLXafirr2ZZ46vk9ab9bL+QAi0BL+zX/XbybWV3v4fSZO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sNC8MAAADcAAAADwAAAAAAAAAAAAAAAACYAgAAZHJzL2Rv&#10;d25yZXYueG1sUEsFBgAAAAAEAAQA9QAAAIgDAAAAAA==&#10;" path="m12,14r,l14,8,23,3,29,r8,l221,54r5,3l232,63r3,8l235,80r-11,40l218,126r-6,5l206,134r-8,l14,80,6,77,3,68,,63,,54,12,14xe" fillcolor="#b3b3b3" stroked="f">
                <v:path arrowok="t" o:connecttype="custom" o:connectlocs="12,14;12,14;14,8;23,3;29,0;37,0;221,54;221,54;226,57;232,63;235,71;235,80;224,120;224,120;218,126;212,131;206,134;198,134;14,80;14,80;6,77;3,68;0,63;0,54;12,14" o:connectangles="0,0,0,0,0,0,0,0,0,0,0,0,0,0,0,0,0,0,0,0,0,0,0,0,0"/>
              </v:shape>
              <v:shape id="Freeform 3661" o:spid="_x0000_s1223" style="position:absolute;left:7600;top:948;width:774;height:379;visibility:visible;mso-wrap-style:square;v-text-anchor:top" coordsize="77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4gL8UA&#10;AADcAAAADwAAAGRycy9kb3ducmV2LnhtbESPT2sCQQzF74V+hyGFXorOKiKyOkoRBJEKrf/wGHbi&#10;7tKdzDIz6vrtzaHQW8J7ee+X2aJzjbpRiLVnA4N+Boq48Lbm0sBhv+pNQMWEbLHxTAYeFGExf32Z&#10;YW79nX/otkulkhCOORqoUmpzrWNRkcPY9y2xaBcfHCZZQ6ltwLuEu0YPs2ysHdYsDRW2tKyo+N1d&#10;nYFNqLenVYynr2482n4cH1d3/iZj3t+6zymoRF36N/9dr63gDwRfnpEJ9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3iAvxQAAANwAAAAPAAAAAAAAAAAAAAAAAJgCAABkcnMv&#10;ZG93bnJldi54bWxQSwUGAAAAAAQABAD1AAAAigMAAAAA&#10;" path="m35,21r,l40,12,49,3,63,,75,,751,198r12,6l771,213r3,11l774,238,740,356r-6,11l723,373r-12,6l700,376,23,178,12,172,3,164,,152,,138,35,21xe" fillcolor="gray" stroked="f">
                <v:path arrowok="t" o:connecttype="custom" o:connectlocs="35,21;35,21;40,12;49,3;63,0;75,0;751,198;751,198;763,204;771,213;774,224;774,238;740,356;740,356;734,367;723,373;711,379;700,376;23,178;23,178;12,172;3,164;0,152;0,138;35,21" o:connectangles="0,0,0,0,0,0,0,0,0,0,0,0,0,0,0,0,0,0,0,0,0,0,0,0,0"/>
              </v:shape>
              <v:shape id="Freeform 3662" o:spid="_x0000_s1222" style="position:absolute;left:7612;top:960;width:751;height:352;visibility:visible;mso-wrap-style:square;v-text-anchor:top" coordsize="75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2KcMA&#10;AADcAAAADwAAAGRycy9kb3ducmV2LnhtbERPTWvCQBC9F/wPywi9iG5SaNHUVUQQxEvVqvQ4Zsck&#10;mJ0N2dVs/31XEHqbx/uc6TyYWtypdZVlBekoAUGcW11xoeDwvRqOQTiPrLG2TAp+ycF81nuZYqZt&#10;xzu6730hYgi7DBWU3jeZlC4vyaAb2YY4chfbGvQRtoXULXYx3NTyLUk+pMGKY0OJDS1Lyq/7m1Fw&#10;GnThGraL4+by/mO+Jud6cO5WSr32w+IThKfg/8VP91rH+WkKj2fiB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X2KcMAAADcAAAADwAAAAAAAAAAAAAAAACYAgAAZHJzL2Rv&#10;d25yZXYueG1sUEsFBgAAAAAEAAQA9QAAAIgDAAAAAA==&#10;" path="m31,20r,l37,9,46,3,54,,66,,731,195r8,6l748,209r3,9l748,229,719,332r-6,12l705,350r-12,2l685,352,20,158r-9,-6l3,146,,135,,123,31,20xe" fillcolor="#e6e6e6" stroked="f">
                <v:path arrowok="t" o:connecttype="custom" o:connectlocs="31,20;31,20;37,9;46,3;54,0;66,0;731,195;731,195;739,201;748,209;751,218;748,229;719,332;719,332;713,344;705,350;693,352;685,352;20,158;20,158;11,152;3,146;0,135;0,123;31,20;31,20" o:connectangles="0,0,0,0,0,0,0,0,0,0,0,0,0,0,0,0,0,0,0,0,0,0,0,0,0,0"/>
              </v:shape>
              <v:shape id="Freeform 3663" o:spid="_x0000_s1221" style="position:absolute;left:7655;top:673;width:223;height:124;visibility:visible;mso-wrap-style:square;v-text-anchor:top" coordsize="22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TM4sEA&#10;AADcAAAADwAAAGRycy9kb3ducmV2LnhtbERPS4vCMBC+L/gfwgje1rTKrlKNIoLg0fWFx7EZ22Iz&#10;KU3Utr9+syDsbT6+58yXjSnFk2pXWFYQDyMQxKnVBWcKjofN5xSE88gaS8ukoCUHy0XvY46Jti/+&#10;oefeZyKEsEtQQe59lUjp0pwMuqGtiAN3s7VBH2CdSV3jK4SbUo6i6FsaLDg05FjROqf0vn8YBd3p&#10;WjRfW44vE9eZs9u14062Sg36zWoGwlPj/8Vv91aH+fEI/p4JF8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kzOLBAAAA3AAAAA8AAAAAAAAAAAAAAAAAmAIAAGRycy9kb3du&#10;cmV2LnhtbFBLBQYAAAAABAAEAPUAAACGAwAAAAA=&#10;" path="m8,12r,l14,6,20,3,26,r5,l212,52r6,3l220,61r3,8l223,75r-11,34l209,118r-6,3l198,124r-9,l11,72,6,66,,63,,55,,49,8,12xe" fillcolor="#e6e6e6" stroked="f">
                <v:path arrowok="t" o:connecttype="custom" o:connectlocs="8,12;8,12;14,6;20,3;26,0;31,0;212,52;212,52;218,55;220,61;223,69;223,75;212,109;212,109;209,118;203,121;198,124;189,124;11,72;11,72;6,66;0,63;0,55;0,49;8,12;8,12" o:connectangles="0,0,0,0,0,0,0,0,0,0,0,0,0,0,0,0,0,0,0,0,0,0,0,0,0,0"/>
              </v:shape>
              <v:shape id="Freeform 3664" o:spid="_x0000_s1220" style="position:absolute;left:7262;top:1186;width:1109;height:1075;visibility:visible;mso-wrap-style:square;v-text-anchor:top" coordsize="1109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muMMA&#10;AADcAAAADwAAAGRycy9kb3ducmV2LnhtbERPTUvDQBC9C/6HZQRvdtPaisRui0iFnixN9eBtmp0m&#10;wexs2B2T+O+7hYK3ebzPWa5H16qeQmw8G5hOMlDEpbcNVwY+D+8Pz6CiIFtsPZOBP4qwXt3eLDG3&#10;fuA99YVUKoVwzNFALdLlWseyJodx4jvixJ18cCgJhkrbgEMKd62eZdmTdthwaqixo7eayp/i1xko&#10;TsP28NUfj4vdRobw/TEX8XNj7u/G1xdQQqP8i6/urU3zp49weSZdoF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QmuMMAAADcAAAADwAAAAAAAAAAAAAAAACYAgAAZHJzL2Rv&#10;d25yZXYueG1sUEsFBgAAAAAEAAQA9QAAAIgDAAAAAA==&#10;" path="m932,765l846,740r-15,l820,743r-12,8l803,763r-20,68l751,937r-20,72l731,1020r3,15l742,1043r12,6l840,1075r14,l866,1072r8,-9l880,1052,952,806r3,-12l952,783r-9,-12l932,765xm356,26l270,,255,,244,3r-9,9l229,23,209,92r-2,14l209,118r9,11l229,135r86,23l330,161r11,-3l353,149r5,-11l378,66r,-11l376,40r-9,-8l356,26xm539,78l453,55,439,52r-12,6l416,66r-6,12l390,146r,12l393,172r8,9l413,187r86,25l513,212r12,-2l533,201r6,-12l559,121r3,-15l559,95r-9,-9l539,78xm720,132l634,106r-12,l608,109r-9,9l593,129r-20,69l570,212r6,12l585,235r11,6l682,267r12,l705,264r12,-9l722,244r20,-69l745,161r-5,-12l731,138r-11,-6xm903,187l817,161r-14,-3l791,164r-11,8l774,184r-20,69l754,267r3,11l765,287r12,8l863,318r14,3l889,316r8,-9l903,295r23,-68l926,215r-3,-14l914,192r-11,-5xm1083,238l997,215r-11,-3l975,215r-12,9l957,235r-20,72l934,318r6,15l949,341r11,6l1046,373r12,l1072,370r9,-9l1086,350r20,-69l1109,267r-5,-12l1095,244r-12,-6xm487,253l401,230r-14,-3l376,230r-12,8l358,250r-20,71l338,333r3,14l350,356r11,5l447,387r15,l473,384r9,-8l490,364r20,-69l510,281r-3,-11l499,258r-12,-5xm668,307l582,281r-12,l559,284r-11,9l542,304r-20,69l519,387r6,12l533,410r12,6l631,442r11,l656,439r9,-9l671,419r20,-72l694,336r-6,-12l682,313r-14,-6xm851,361l765,336r-14,-3l740,338r-9,9l722,359r-20,68l702,442r3,11l714,462r11,5l811,493r15,3l837,490r11,-8l854,470r20,-68l874,387r-3,-11l863,367r-12,-6xm1035,413l949,387r-15,l923,390r-11,9l906,410r-20,72l886,493r3,12l897,516r12,6l995,548r11,l1020,545r9,-9l1035,525r20,-69l1058,442r-6,-12l1046,419r-11,-6xm252,376l166,350r-11,-3l143,353r-11,8l126,373r-20,69l106,456r3,11l118,476r11,6l215,508r12,2l241,505r9,-9l255,485r20,-69l278,402r-6,-12l267,381r-15,-5xm436,427l350,402r-15,l324,404r-9,9l307,424r-20,72l287,508r3,11l298,530r12,6l396,562r14,l421,559r12,-8l439,539r20,-69l459,456r-3,-11l447,433r-11,-6xm619,482l533,456r-14,l507,459r-11,8l490,479r-20,69l470,562r3,11l482,585r11,6l579,614r14,2l605,611r8,-6l619,594r23,-72l642,510r-3,-14l631,487r-12,-5xm800,533l714,510r-15,-2l688,513r-9,6l674,533r-20,69l651,614r3,14l662,636r12,6l760,668r14,l785,665r12,-8l803,645r20,-69l823,562r-3,-11l811,542r-11,-9xm983,588l897,562r-14,l871,565r-11,8l854,585r-20,69l834,668r3,11l846,691r11,6l943,722r14,l969,720r8,-9l986,700r20,-72l1006,616r-3,-11l995,594r-12,-6xm201,553l115,528r-12,-3l89,530r-9,9l75,551,55,619r-3,15l57,645r9,9l78,659r86,26l175,688r14,-6l198,674r6,-12l224,594r3,-15l221,568r-9,-9l201,553xm384,605l298,579r-14,l272,582r-11,9l255,602r-20,72l235,685r3,12l247,708r11,6l344,740r14,l370,737r8,-9l387,717r20,-69l407,634r-3,-12l396,611r-12,-6xm565,659l482,634r-15,l456,636r-12,9l439,657r-20,68l419,740r2,11l430,763r12,5l527,791r12,3l553,788r9,-5l568,771r20,-71l591,688r-6,-14l579,665r-14,-6xm748,711l662,688r-14,-3l636,691r-8,6l619,711r-20,69l599,791r3,15l611,814r11,6l708,846r14,l734,843r11,-9l751,823r20,-69l771,740r-3,-12l760,720r-12,-9xm149,728l63,702r-11,l40,705r-11,9l23,725,3,794,,808r6,12l14,831r12,6l112,860r11,3l138,857r8,-6l152,840r20,-72l175,757r-6,-14l161,734r-12,-6xm333,780l247,757r-15,-3l221,760r-9,5l204,780r-20,69l184,860r2,14l195,883r12,6l292,914r15,l318,912r12,-9l335,892r21,-69l356,808r-3,-11l344,788r-11,-8xm516,834l430,808r-14,l404,811r-11,9l387,831r-20,69l367,914r3,12l378,937r12,6l476,969r11,l502,966r8,-9l516,946r20,-69l539,863r-6,-12l527,840r-11,-6xm697,889l611,863r-15,-3l585,866r-9,8l570,886r-22,69l548,969r2,11l559,989r11,6l656,1020r15,3l682,1018r12,-9l699,998r21,-69l720,914r-3,-11l708,894r-11,-5xm304,201l218,175r-11,l192,178r-8,9l178,198r-20,69l155,281r6,12l169,301r12,9l267,333r11,3l290,330r11,-6l307,310r20,-69l330,230r-6,-15l315,207r-11,-6xe" fillcolor="#1a1a1a" stroked="f">
                <v:path arrowok="t" o:connecttype="custom" o:connectlocs="751,937;866,1072;356,26;209,118;378,66;427,58;499,212;539,78;573,198;722,244;817,161;777,295;923,201;957,235;1072,370;487,253;341,347;510,295;559,284;631,442;668,307;702,427;854,470;949,387;909,522;1052,430;126,373;241,505;436,427;290,519;459,470;507,459;579,614;619,482;654,602;803,645;897,562;857,697;1003,605;75,551;189,682;384,605;238,697;407,648;456,636;527,791;565,659;599,780;751,823;63,702;26,837;169,743;204,780;318,912;516,834;370,926;536,877;585,866;656,1020;697,889;158,267;307,310" o:connectangles="0,0,0,0,0,0,0,0,0,0,0,0,0,0,0,0,0,0,0,0,0,0,0,0,0,0,0,0,0,0,0,0,0,0,0,0,0,0,0,0,0,0,0,0,0,0,0,0,0,0,0,0,0,0,0,0,0,0,0,0,0,0"/>
                <o:lock v:ext="edit" verticies="t"/>
              </v:shape>
              <v:shape id="Freeform 3665" o:spid="_x0000_s1219" style="position:absolute;left:7274;top:1195;width:1086;height:1057;visibility:visible;mso-wrap-style:square;v-text-anchor:top" coordsize="1086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HQfsIA&#10;AADcAAAADwAAAGRycy9kb3ducmV2LnhtbERP32vCMBB+H+x/CDfwbaYV2UY1ijiGBUGYE/Z6a842&#10;2FxKkmr97xdB8O0+vp83Xw62FWfywThWkI8zEMSV04ZrBYefr9cPECEia2wdk4IrBVgunp/mWGh3&#10;4W8672MtUgiHAhU0MXaFlKFqyGIYu444cUfnLcYEfS21x0sKt62cZNmbtGg4NTTY0bqh6rTvrYK/&#10;7aafHPJjuXtfl/63/zSnrTdKjV6G1QxEpCE+xHd3qdP8fAq3Z9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odB+wgAAANwAAAAPAAAAAAAAAAAAAAAAAJgCAABkcnMvZG93&#10;bnJldi54bWxQSwUGAAAAAAQABAD1AAAAhwMAAAAA&#10;" path="m286,198l209,175r-12,l186,178r-9,5l172,195r-18,63l154,269r3,9l163,289r11,3l252,315r11,3l275,312r8,-5l289,295r17,-60l306,223r-3,-11l295,203r-9,-5xm831,358l756,335r-11,-3l733,338r-8,6l719,355r-17,60l699,427r3,11l710,447r12,6l796,476r12,l819,473r9,-6l834,456r17,-63l854,381r-3,-9l842,364r-11,-6xm364,602l289,579r-11,l266,582r-8,8l252,602r-17,60l232,673r3,12l243,693r12,6l329,722r12,l352,719r9,-8l366,702r18,-63l387,627r-3,-11l375,607r-11,-5xm338,23l260,,249,,238,3r-9,8l223,20,206,83r-3,12l209,106r6,9l226,120r75,20l315,143r8,-3l332,132r6,-12l358,60r,-11l355,37r-9,-8l338,23xm518,77l441,54,430,52r-9,5l412,63r-5,11l387,135r,11l389,158r9,8l407,172r77,23l495,195r12,-3l515,186r6,-11l538,112r,-12l536,92,530,80,518,77xm702,129l624,106r-11,l601,109r-8,8l587,126r-17,63l570,201r3,11l579,221r11,5l667,249r12,l690,246r9,-8l705,229r17,-63l722,155r-3,-12l710,135r-8,-6xm882,183l808,160r-12,l785,163r-9,6l771,180r-21,64l750,255r3,9l762,272r9,6l848,301r11,3l871,298r8,-6l885,281r17,-60l905,209r-5,-11l894,189r-12,-6xm1066,235l988,215r-11,-3l965,215r-8,8l951,235r-17,60l934,307r3,11l945,327r9,5l1031,355r12,l1054,352r9,-8l1069,335r17,-63l1086,261r-3,-12l1077,241r-11,-6xm467,249l392,229r-11,-3l369,229r-8,9l355,249r-17,60l335,321r3,11l346,341r12,6l432,370r12,l455,367r9,-9l470,350r17,-64l490,275r-6,-11l478,255r-11,-6xm650,304l573,281r-12,l550,284r-9,8l538,301r-20,63l518,375r3,12l530,395r8,6l616,421r11,3l639,421r8,-8l653,401r17,-60l670,329r-3,-11l662,309r-12,-5xm1014,410l937,387r-12,l917,390r-9,8l902,410r-20,60l882,481r3,12l894,501r8,6l980,530r11,l1003,527r8,-8l1017,510r17,-63l1034,436r-3,-12l1026,415r-12,-5xm235,372l157,350r-11,l134,352r-8,6l120,370r-17,60l103,444r3,9l114,461r9,6l200,490r12,l223,487r9,-6l238,470r17,-60l255,395r-3,-8l246,378r-11,-6xm415,424l341,401r-12,l318,404r-9,9l303,424r-17,60l283,496r6,11l295,516r11,5l381,544r11,l404,542r8,-9l418,524r20,-63l438,450r-3,-12l427,430r-12,-6xm599,478l524,456r-14,l501,458r-8,9l487,476r-20,63l467,550r3,12l478,570r9,6l564,596r12,3l587,593r9,-6l601,576r18,-60l622,504r-6,-11l610,484r-11,-6xm782,530l705,510r-12,-3l682,513r-9,6l667,530r-17,60l647,602r6,11l659,622r11,5l745,650r14,l768,648r8,-6l782,630r20,-63l802,556r-3,-12l791,536r-9,-6xm963,585l888,562r-11,l865,564r-8,9l851,582r-20,63l831,656r3,12l842,676r12,6l928,705r12,l951,702r9,-9l965,685r18,-63l985,610r-5,-11l974,590r-11,-5xm183,550l106,527r-12,l83,530r-9,6l68,547,51,607r,15l54,630r6,9l71,645r78,23l160,668r12,-3l180,659r6,-11l203,587r,-14l200,564r-8,-8l183,550xm547,656l470,633r-12,l450,636r-12,9l435,653r-20,63l415,728r3,11l427,748r8,6l513,774r11,3l536,771r8,-6l550,754r17,-61l567,682r-3,-12l558,662r-11,-6xm728,708l653,688r-11,-3l630,691r-8,5l616,708r-17,60l596,779r5,12l607,799r12,6l693,828r12,l716,825r9,-6l730,808r18,-63l750,734r-2,-12l739,713r-11,-5xm131,725l54,702r-11,l31,705r-8,8l17,722,,785r,12l2,808r9,9l20,822r77,20l109,845r11,-3l129,834r5,-12l152,762r,-11l149,739r-6,-8l131,725xm312,777l238,756r-12,-2l215,759r-9,6l200,777r-17,60l180,848r3,12l192,868r11,6l278,897r11,l301,894r8,-6l315,877r17,-63l335,802r-3,-11l323,782r-11,-5xm495,831l418,808r-11,l398,811r-9,8l384,828r-20,63l364,903r2,11l375,923r9,5l461,951r12,l484,948r9,-8l498,931r17,-63l515,857r-2,-12l507,837r-12,-6xm679,885l601,862r-11,l579,865r-9,6l564,883r-17,60l544,957r6,9l556,974r11,6l642,1003r11,l665,1000r8,-6l679,983r20,-60l699,908r-3,-8l687,891r-8,-6xm911,762l836,739r-14,l814,742r-9,9l799,759r-20,63l748,937r-20,60l728,1009r2,11l739,1029r9,5l825,1057r11,l848,1054r9,-8l862,1037,931,799r3,-11l928,777r-6,-9l911,762xe" fillcolor="#333" stroked="f">
                <v:path arrowok="t" o:connecttype="custom" o:connectlocs="154,269;306,235;745,332;796,476;842,364;235,662;361,711;260,0;215,115;358,49;412,63;495,195;518,77;570,201;722,166;796,160;848,301;894,189;934,295;1063,344;392,229;346,341;490,275;541,292;627,424;650,304;882,481;1034,447;146,350;200,490;246,378;286,484;412,533;524,456;478,570;622,504;673,519;759,650;782,530;831,656;983,622;94,527;149,668;192,556;415,716;544,765;653,688;607,799;750,734;23,713;109,845;131,725;180,848;332,814;407,808;461,951;507,837;547,943;673,994;836,739;728,997;862,1037" o:connectangles="0,0,0,0,0,0,0,0,0,0,0,0,0,0,0,0,0,0,0,0,0,0,0,0,0,0,0,0,0,0,0,0,0,0,0,0,0,0,0,0,0,0,0,0,0,0,0,0,0,0,0,0,0,0,0,0,0,0,0,0,0,0"/>
                <o:lock v:ext="edit" verticies="t"/>
              </v:shape>
              <v:shape id="Freeform 3666" o:spid="_x0000_s1218" style="position:absolute;left:8222;top:1161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b6W8EA&#10;AADcAAAADwAAAGRycy9kb3ducmV2LnhtbERPTWsCMRC9F/ofwhS81exaFdkapRSEequ2l96GzXSz&#10;uJksm2lc/70pCN7m8T5nvR19pxINsQ1soJwWoIjrYFtuDHx/7Z5XoKIgW+wCk4ELRdhuHh/WWNlw&#10;5gOlozQqh3Cs0IAT6SutY+3IY5yGnjhzv2HwKBkOjbYDnnO47/SsKJbaY8u5wWFP747q0/HPG0jp&#10;Z9Yu5LMvg8x3y5eVS6f9aMzkaXx7BSU0yl18c3/YPL9cwP8z+QK9u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2+lvBAAAA3AAAAA8AAAAAAAAAAAAAAAAAmAIAAGRycy9kb3du&#10;cmV2LnhtbFBLBQYAAAAABAAEAPUAAACGAwAAAAA=&#10;" path="m83,17l80,11,43,,37,2r6,12l72,22,83,17xm86,25l83,20,72,25,63,54r6,9l75,60,86,25xm40,14l35,5,29,8,17,45r3,3l32,43,40,14xm72,74l69,68,58,74r-9,29l55,111r5,-3l72,74xm23,63l17,54r-5,3l,94r3,3l15,91,23,63xm52,114l46,103,17,94,6,100r3,6l46,117r6,-3xe" fillcolor="#534d4e" stroked="f">
                <v:path arrowok="t" o:connecttype="custom" o:connectlocs="83,17;80,11;43,0;37,2;43,14;72,22;83,17;86,25;83,20;72,25;63,54;69,63;75,60;86,25;40,14;35,5;29,8;17,45;20,48;32,43;40,14;72,74;69,68;58,74;49,103;55,111;60,108;72,74;23,63;17,54;12,57;0,94;3,97;15,91;23,63;52,114;46,103;17,94;6,100;9,106;46,117;52,114" o:connectangles="0,0,0,0,0,0,0,0,0,0,0,0,0,0,0,0,0,0,0,0,0,0,0,0,0,0,0,0,0,0,0,0,0,0,0,0,0,0,0,0,0,0"/>
                <o:lock v:ext="edit" verticies="t"/>
              </v:shape>
              <v:shape id="Freeform 3667" o:spid="_x0000_s1217" style="position:absolute;left:8145;top:1138;width:86;height:117;visibility:visible;mso-wrap-style:square;v-text-anchor:top" coordsize="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kLMEA&#10;AADcAAAADwAAAGRycy9kb3ducmV2LnhtbERPTUvDQBC9C/0PyxS82U2qhhK7LaVQ0Ju2vfQ2ZMds&#10;aHY2ZMdt/PeuIHibx/uc9XbyvUo0xi6wgXJRgCJugu24NXA+HR5WoKIgW+wDk4FvirDdzO7WWNtw&#10;4w9KR2lVDuFYowEnMtRax8aRx7gIA3HmPsPoUTIcW21HvOVw3+tlUVTaY8e5weFAe0fN9fjlDaR0&#10;WXbP8j6UQZ4O1ePKpevbZMz9fNq9gBKa5F/85361eX5Zwe8z+QK9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kZCzBAAAA3AAAAA8AAAAAAAAAAAAAAAAAmAIAAGRycy9kb3du&#10;cmV2LnhtbFBLBQYAAAAABAAEAPUAAACGAwAAAAA=&#10;" path="m83,17l80,11,43,,37,2r6,12l72,23,83,17xm86,25l83,20,72,25,63,54r6,12l74,63,86,25xm40,17l34,5,29,8,17,45r3,3l31,45,40,17xm72,74l69,68,57,74r-8,29l51,111r6,-2l72,74xm23,63l17,54r-6,3l,94r3,3l14,91,23,63xm49,114l46,103,17,94,6,100r2,6l46,117r3,-3xe" fillcolor="#534d4e" stroked="f">
                <v:path arrowok="t" o:connecttype="custom" o:connectlocs="83,17;80,11;43,0;37,2;43,14;72,23;83,17;86,25;83,20;72,25;63,54;69,66;74,63;86,25;40,17;34,5;29,8;17,45;20,48;31,45;40,17;72,74;69,68;57,74;49,103;51,111;57,109;72,74;23,63;17,54;11,57;0,94;3,97;14,91;23,63;49,114;46,103;17,94;6,100;8,106;46,117;49,114" o:connectangles="0,0,0,0,0,0,0,0,0,0,0,0,0,0,0,0,0,0,0,0,0,0,0,0,0,0,0,0,0,0,0,0,0,0,0,0,0,0,0,0,0,0"/>
                <o:lock v:ext="edit" verticies="t"/>
              </v:shape>
              <v:shape id="Freeform 3668" o:spid="_x0000_s1216" style="position:absolute;left:7841;top:1516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o+sIA&#10;AADcAAAADwAAAGRycy9kb3ducmV2LnhtbERP24rCMBB9X/Afwgi+ramCF6pRVFB8cVmrHzA2Y1tt&#10;JrVJtfv3m4UF3+ZwrjNftqYUT6pdYVnBoB+BIE6tLjhTcD5tP6cgnEfWWFomBT/kYLnofMwx1vbF&#10;R3omPhMhhF2MCnLvq1hKl+Zk0PVtRRy4q60N+gDrTOoaXyHclHIYRWNpsODQkGNFm5zSe9IYBUXy&#10;tTnstuvLYzI62eyom/Htu1Gq121XMxCeWv8W/7v3OswfTODvmXCB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YWj6wgAAANwAAAAPAAAAAAAAAAAAAAAAAJgCAABkcnMvZG93&#10;bnJldi54bWxQSwUGAAAAAAQABAD1AAAAhwMAAAAA&#10;" path="m14,26r,l6,31,,40r,9l3,54r6,9l17,66r12,l34,66r9,-6l46,51r,-8l43,34r6,-3l52,23r,-6l49,8,43,6,37,,29,,20,3,14,6r-2,5l12,20r2,6xm14,43r,l20,37r6,-3l32,40r,6l29,51r-9,3l17,49,14,43xm26,17r,l29,14r5,l37,17r,3l34,26r-5,l26,23r,-6xe" stroked="f">
                <v:path arrowok="t" o:connecttype="custom" o:connectlocs="14,26;14,26;6,31;0,40;0,40;0,49;3,54;9,63;17,66;17,66;29,66;34,66;43,60;46,51;46,51;46,43;43,34;43,34;49,31;52,23;52,23;52,17;49,8;43,6;37,0;37,0;29,0;20,3;14,6;12,11;12,11;12,20;14,26;14,26;14,43;14,43;20,37;26,34;26,34;32,40;32,46;32,46;29,51;20,54;20,54;17,49;14,43;14,43;26,17;26,17;29,14;34,14;34,14;37,17;37,20;37,20;34,26;29,26;29,26;26,23;26,17;26,17" o:connectangles="0,0,0,0,0,0,0,0,0,0,0,0,0,0,0,0,0,0,0,0,0,0,0,0,0,0,0,0,0,0,0,0,0,0,0,0,0,0,0,0,0,0,0,0,0,0,0,0,0,0,0,0,0,0,0,0,0,0,0,0,0,0"/>
                <o:lock v:ext="edit" verticies="t"/>
              </v:shape>
              <v:shape id="Freeform 3669" o:spid="_x0000_s1215" style="position:absolute;left:7792;top:1688;width:55;height:66;visibility:visible;mso-wrap-style:square;v-text-anchor:top" coordsize="5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cF8UA&#10;AADcAAAADwAAAGRycy9kb3ducmV2LnhtbESPQWsCQQyF7wX/wxChtzqrFKmro4goFPRStRVvYSed&#10;XbqTWXemuv775lDwlvBe3vsyW3S+VldqYxXYwHCQgSIugq3YGTgeNi9voGJCtlgHJgN3irCY955m&#10;mNtw4w+67pNTEsIxRwNlSk2udSxK8hgHoSEW7Tu0HpOsrdO2xZuE+1qPsmysPVYsDSU2tCqp+Nn/&#10;egOH8+m8zpa83X1u3FedXicXV0yMee53yymoRF16mP+v363gD4VWnpEJ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9twXxQAAANwAAAAPAAAAAAAAAAAAAAAAAJgCAABkcnMv&#10;ZG93bnJldi54bWxQSwUGAAAAAAQABAD1AAAAigMAAAAA&#10;" path="m26,23r6,-9l46,20r6,l55,14r,-6l49,6,32,,23,,20,6,12,20r,6l12,31r3,3l26,34r6,3l32,46r-6,5l20,51,12,46,6,43r-3,l,46r,5l3,57r6,6l15,66r11,l35,63r5,-6l46,49r,-9l46,31,40,26,35,23r-9,xe" stroked="f">
                <v:path arrowok="t" o:connecttype="custom" o:connectlocs="26,23;32,14;46,20;46,20;52,20;55,14;55,14;55,8;49,6;32,0;32,0;23,0;20,6;12,20;12,20;12,26;12,26;12,31;15,34;15,34;26,34;26,34;32,37;32,46;32,46;26,51;20,51;20,51;12,46;6,43;6,43;3,43;0,46;0,46;0,51;3,57;9,63;15,66;15,66;26,66;35,63;40,57;46,49;46,49;46,40;46,31;40,26;35,23;35,23;26,23;26,23" o:connectangles="0,0,0,0,0,0,0,0,0,0,0,0,0,0,0,0,0,0,0,0,0,0,0,0,0,0,0,0,0,0,0,0,0,0,0,0,0,0,0,0,0,0,0,0,0,0,0,0,0,0,0"/>
              </v:shape>
              <v:shape id="Freeform 3670" o:spid="_x0000_s1214" style="position:absolute;left:7741;top:1868;width:51;height:66;visibility:visible;mso-wrap-style:square;v-text-anchor:top" coordsize="5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Nc8MA&#10;AADcAAAADwAAAGRycy9kb3ducmV2LnhtbERPTYvCMBC9C/6HMIIX0bSCulajuMKCCB5s14O3oZlt&#10;yzaT0mS1+++NIHibx/uc9bYztbhR6yrLCuJJBII4t7riQsF39jX+AOE8ssbaMin4JwfbTb+3xkTb&#10;O5/plvpChBB2CSoovW8SKV1ekkE3sQ1x4H5sa9AH2BZSt3gP4aaW0yiaS4MVh4YSG9qXlP+mf0bB&#10;ZXpamOOoG0XH7MSz3TX+TK+xUsNBt1uB8NT5t/jlPugwP17C85lwgd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iNc8MAAADcAAAADwAAAAAAAAAAAAAAAACYAgAAZHJzL2Rv&#10;d25yZXYueG1sUEsFBgAAAAAEAAQA9QAAAIgDAAAAAA==&#10;" path="m34,55l20,49,43,38r5,-6l51,23r,-5l51,9,46,3,37,,28,,17,3,14,9r-3,3l11,18r6,5l20,20r6,-2l28,12r6,l37,15r,5l28,29,14,38,3,46,,49r,6l6,61r25,5l37,66r6,-3l40,58,34,55xe" stroked="f">
                <v:path arrowok="t" o:connecttype="custom" o:connectlocs="34,55;20,49;20,49;43,38;48,32;51,23;51,23;51,18;51,9;46,3;37,0;37,0;28,0;17,3;17,3;14,9;11,12;11,12;11,18;17,23;17,23;20,20;26,18;26,18;28,12;34,12;34,12;37,15;37,20;37,20;28,29;14,38;14,38;3,46;0,49;0,49;0,55;6,61;31,66;31,66;37,66;43,63;43,63;40,58;34,55;34,55" o:connectangles="0,0,0,0,0,0,0,0,0,0,0,0,0,0,0,0,0,0,0,0,0,0,0,0,0,0,0,0,0,0,0,0,0,0,0,0,0,0,0,0,0,0,0,0,0,0"/>
              </v:shape>
              <v:shape id="Freeform 3671" o:spid="_x0000_s1213" style="position:absolute;left:7663;top:1461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jUsUA&#10;AADcAAAADwAAAGRycy9kb3ducmV2LnhtbESP0WrCQBBF3wv+wzKCb3WjiNToKiKEirS0jX7AkB2T&#10;YHY2Zrea+vWdh0LfZrh37j2z2vSuUTfqQu3ZwGScgCIuvK25NHA6Zs8voEJEtth4JgM/FGCzHjyt&#10;MLX+zl90y2OpJIRDigaqGNtU61BU5DCMfUss2tl3DqOsXalth3cJd42eJslcO6xZGipsaVdRccm/&#10;nYFrny/04vWa0dv77PPxoQ+zNjsYMxr22yWoSH38N/9d763gTwVfnpEJ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mNSxQAAANwAAAAPAAAAAAAAAAAAAAAAAJgCAABkcnMv&#10;ZG93bnJldi54bWxQSwUGAAAAAAQABAD1AAAAigMAAAAA&#10;" path="m32,18l3,52,,55r,6l6,66,9,63r6,-2l49,23r3,-5l49,12,43,6,20,,12,,9,6r,3l12,12r6,3l32,18xe" stroked="f">
                <v:path arrowok="t" o:connecttype="custom" o:connectlocs="32,18;3,52;3,52;0,55;0,55;0,61;6,66;6,66;9,63;15,61;49,23;49,23;52,18;52,18;49,12;43,6;20,0;20,0;12,0;9,6;9,6;9,9;12,12;18,15;32,18" o:connectangles="0,0,0,0,0,0,0,0,0,0,0,0,0,0,0,0,0,0,0,0,0,0,0,0,0"/>
              </v:shape>
              <v:shape id="Freeform 3672" o:spid="_x0000_s1212" style="position:absolute;left:7609;top:1639;width:54;height:63;visibility:visible;mso-wrap-style:square;v-text-anchor:top" coordsize="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tYcMA&#10;AADcAAAADwAAAGRycy9kb3ducmV2LnhtbERPS4vCMBC+C/6HMIIX0VQPulSjLKuCePC1yrK3sZlt&#10;yzaT0kSt/94Igrf5+J4zmdWmEFeqXG5ZQb8XgSBOrM45VXD8XnY/QDiPrLGwTAru5GA2bTYmGGt7&#10;4z1dDz4VIYRdjAoy78tYSpdkZND1bEkcuD9bGfQBVqnUFd5CuCnkIIqG0mDOoSHDkr4ySv4PF6Ng&#10;bs3ivNvy2v6ecZueRpvOj74o1W7Vn2MQnmr/Fr/cKx3mD/rwfCZc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htYcMAAADcAAAADwAAAAAAAAAAAAAAAACYAgAAZHJzL2Rv&#10;d25yZXYueG1sUEsFBgAAAAAEAAQA9QAAAIgDAAAAAA==&#10;" path="m43,52r,l49,52r5,-3l52,43,49,40r-3,l52,17r,-8l52,6,49,,46,,40,,31,3,6,26,3,29,,34r,3l6,40r23,9l26,55r,5l31,63r6,l40,57r3,-5xm17,32l40,12,31,34,17,32xe" stroked="f">
                <v:path arrowok="t" o:connecttype="custom" o:connectlocs="43,52;43,52;43,52;43,52;49,52;54,49;54,49;52,43;49,40;49,40;46,40;52,17;52,17;52,9;52,6;49,0;46,0;46,0;40,0;31,3;6,26;6,26;3,29;0,34;0,34;0,37;6,40;29,49;26,55;26,55;26,60;31,63;31,63;37,63;40,57;43,52;17,32;40,12;31,34;17,32" o:connectangles="0,0,0,0,0,0,0,0,0,0,0,0,0,0,0,0,0,0,0,0,0,0,0,0,0,0,0,0,0,0,0,0,0,0,0,0,0,0,0,0"/>
                <o:lock v:ext="edit" verticies="t"/>
              </v:shape>
              <v:shape id="Freeform 3673" o:spid="_x0000_s1211" style="position:absolute;left:7572;top:1814;width:28;height:63;visibility:visible;mso-wrap-style:square;v-text-anchor:top" coordsize="2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UUTMMA&#10;AADcAAAADwAAAGRycy9kb3ducmV2LnhtbERPS4vCMBC+L/gfwgje1tQqi1aj6LKCl4X1cfA4NmNT&#10;bSaliVr//WZhwdt8fM+ZLVpbiTs1vnSsYNBPQBDnTpdcKDjs1+9jED4ga6wck4IneVjMO28zzLR7&#10;8Jbuu1CIGMI+QwUmhDqT0ueGLPq+q4kjd3aNxRBhU0jd4COG20qmSfIhLZYcGwzW9Gkov+5uVoEb&#10;rjanyXV0/P75uozTy3J9M75Sqtdtl1MQgdrwEv+7NzrOT1P4eyZ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UUTMMAAADcAAAADwAAAAAAAAAAAAAAAACYAgAAZHJzL2Rv&#10;d25yZXYueG1sUEsFBgAAAAAEAAQA9QAAAIgDAAAAAA==&#10;" path="m14,57l25,14,28,6,23,3,14,,5,,3,3r,5l11,11,,51r,9l5,63r6,l14,57xe" stroked="f">
                <v:path arrowok="t" o:connecttype="custom" o:connectlocs="14,57;25,14;25,14;28,6;23,3;14,0;14,0;5,0;3,3;3,3;3,8;11,11;11,11;11,11;0,51;0,51;0,60;5,63;5,63;11,63;14,57;14,57" o:connectangles="0,0,0,0,0,0,0,0,0,0,0,0,0,0,0,0,0,0,0,0,0,0"/>
              </v:shape>
              <v:shape id="Freeform 3674" o:spid="_x0000_s1210" style="position:absolute;left:8033;top:1570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P38IA&#10;AADcAAAADwAAAGRycy9kb3ducmV2LnhtbERPTWvCQBC9C/0PyxS86SYplZK6iilN8VZii+chOyYh&#10;u7Mhu9XYX+8WCt7m8T5nvZ2sEWcafedYQbpMQBDXTnfcKPj+KhcvIHxA1mgck4IredhuHmZrzLW7&#10;cEXnQ2hEDGGfo4I2hCGX0tctWfRLNxBH7uRGiyHCsZF6xEsMt0ZmSbKSFjuODS0O9NZS3R9+rIKS&#10;XJGln78Nm2P/XBXH3siPd6Xmj9PuFUSgKdzF/+69jvOzJ/h7Jl4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A/fwgAAANwAAAAPAAAAAAAAAAAAAAAAAJgCAABkcnMvZG93&#10;bnJldi54bWxQSwUGAAAAAAQABAD1AAAAhwMAAAAA&#10;" path="m32,23r,l26,29r-6,3l14,26r,-6l17,15r9,l29,18r3,5xm17,40r,l6,49,,52r,3l,61r3,2l12,63r8,-5l37,43,43,29r3,-9l43,12,37,6,29,,20,,12,3,3,9,,15r,8l,32r6,6l12,40r5,xe" stroked="f">
                <v:path arrowok="t" o:connecttype="custom" o:connectlocs="32,23;32,23;26,29;20,32;20,32;14,26;14,20;14,20;17,15;26,15;26,15;29,18;32,23;32,23;17,40;17,40;6,49;0,52;0,55;0,55;0,61;3,63;3,63;12,63;20,58;20,58;37,43;43,29;43,29;46,20;43,12;37,6;29,0;29,0;20,0;12,3;3,9;0,15;0,15;0,23;0,32;6,38;12,40;12,40;17,40;17,40" o:connectangles="0,0,0,0,0,0,0,0,0,0,0,0,0,0,0,0,0,0,0,0,0,0,0,0,0,0,0,0,0,0,0,0,0,0,0,0,0,0,0,0,0,0,0,0,0,0"/>
                <o:lock v:ext="edit" verticies="t"/>
              </v:shape>
              <v:shape id="Freeform 3675" o:spid="_x0000_s1209" style="position:absolute;left:7973;top:1742;width:49;height:66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sTcIA&#10;AADcAAAADwAAAGRycy9kb3ducmV2LnhtbERPTWvCQBC9F/oflin0UnSjVmmjq0igIJ5qtOQ6ZKdJ&#10;MDsbdlcT/70rFHqbx/uc1WYwrbiS841lBZNxAoK4tLrhSsHp+DX6AOEDssbWMim4kYfN+vlpham2&#10;PR/omodKxBD2KSqoQ+hSKX1Zk0E/th1x5H6tMxgidJXUDvsYblo5TZKFNNhwbKixo6ym8pxfjIKt&#10;M/v+u5gU87LILj9vJp99cqbU68uwXYIINIR/8Z97p+P86Ts8nokX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GexNwgAAANwAAAAPAAAAAAAAAAAAAAAAAJgCAABkcnMvZG93&#10;bnJldi54bWxQSwUGAAAAAAQABAD1AAAAhwMAAAAA&#10;" path="m29,23r,l43,15,49,9,46,3,43,,37,3,26,9,9,23,3,35,,46r3,9l9,60r8,3l26,66r8,-3l43,58r3,-9l49,40,46,35,40,29,34,23r-5,xm17,40r,l20,35r6,l31,38r,8l29,52r-6,l17,46r,-6xe" stroked="f">
                <v:path arrowok="t" o:connecttype="custom" o:connectlocs="29,23;29,23;43,15;49,9;49,9;46,3;43,0;43,0;37,3;26,9;26,9;9,23;3,35;3,35;0,46;3,55;9,60;17,63;17,63;26,66;34,63;43,58;46,49;46,49;49,40;46,35;40,29;34,23;34,23;29,23;29,23;17,40;17,40;20,35;26,35;26,35;31,38;31,46;31,46;29,52;23,52;23,52;17,46;17,40;17,40" o:connectangles="0,0,0,0,0,0,0,0,0,0,0,0,0,0,0,0,0,0,0,0,0,0,0,0,0,0,0,0,0,0,0,0,0,0,0,0,0,0,0,0,0,0,0,0,0"/>
                <o:lock v:ext="edit" verticies="t"/>
              </v:shape>
              <v:shape id="Freeform 3676" o:spid="_x0000_s1208" style="position:absolute;left:7924;top:1920;width:52;height:69;visibility:visible;mso-wrap-style:square;v-text-anchor:top" coordsize="5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CU8QA&#10;AADcAAAADwAAAGRycy9kb3ducmV2LnhtbERPS2vCQBC+C/6HZYRexGwaUDS6hj4oCM3FtIf2NmbH&#10;JJidDdmtpv31bkHwNh/fczbZYFpxpt41lhU8RjEI4tLqhisFnx9vsyUI55E1tpZJwS85yLbj0QZT&#10;bS+8p3PhKxFC2KWooPa+S6V0ZU0GXWQ74sAdbW/QB9hXUvd4CeGmlUkcL6TBhkNDjR291FSeih+j&#10;wL+b6XP+dXyNT/n39I9dcchXjVIPk+FpDcLT4O/im3unw/xkDv/PhAvk9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aAlPEAAAA3AAAAA8AAAAAAAAAAAAAAAAAmAIAAGRycy9k&#10;b3ducmV2LnhtbFBLBQYAAAAABAAEAPUAAACJAwAAAAA=&#10;" path="m40,34r,l46,29r6,-6l52,17,49,11,43,6,37,,29,,20,3,17,6r-5,5l15,14r2,3l20,17r6,-3l29,14r3,l37,17r,3l35,26r-6,l23,26r-3,3l20,34r6,3l32,43r,6l29,52r-6,2l17,49,15,43,12,40,9,37,3,40,,43r,6l6,57r6,6l17,66r9,3l35,66r5,-6l46,52r,-9l40,34xe" stroked="f">
                <v:path arrowok="t" o:connecttype="custom" o:connectlocs="40,34;52,23;52,17;43,6;37,0;20,3;12,11;15,14;17,17;26,14;29,14;32,14;37,20;35,26;29,26;20,29;20,34;26,37;32,49;29,52;23,54;15,43;12,40;9,37;0,43;0,49;6,57;17,66;26,69;40,60;46,52;40,34" o:connectangles="0,0,0,0,0,0,0,0,0,0,0,0,0,0,0,0,0,0,0,0,0,0,0,0,0,0,0,0,0,0,0,0"/>
              </v:shape>
              <v:shape id="Freeform 3677" o:spid="_x0000_s1207" style="position:absolute;left:7503;top:1989;width:57;height:66;visibility:visible;mso-wrap-style:square;v-text-anchor:top" coordsize="5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Ar8MA&#10;AADcAAAADwAAAGRycy9kb3ducmV2LnhtbERPTWsCMRC9F/wPYQq9FM0aUMpqlKIUWpFC1YPH6Wbc&#10;LN1Mlk1c139vBKG3ebzPmS97V4uO2lB51jAeZSCIC28qLjUc9h/DNxAhIhusPZOGKwVYLgZPc8yN&#10;v/APdbtYihTCIUcNNsYmlzIUlhyGkW+IE3fyrcOYYFtK0+IlhbtaqiybSocVpwaLDa0sFX+7s9MQ&#10;97/frxtjusl6a0/qq1Tn41Vp/fLcv89AROrjv/jh/jRpvprC/Zl0gV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oAr8MAAADcAAAADwAAAAAAAAAAAAAAAACYAgAAZHJzL2Rv&#10;d25yZXYueG1sUEsFBgAAAAAEAAQA9QAAAIgDAAAAAA==&#10;" path="m3,25r,l,40,3,51r6,9l20,66r11,l40,63r9,-9l54,40,57,25,54,14,49,5,40,,29,,17,5,9,14,3,25xm34,14r,l40,17r3,3l43,28r-3,9l37,46r-3,5l29,54r-6,l20,51,17,46r,-6l17,31r3,-8l26,17r5,-3l34,14xe" stroked="f">
                <v:path arrowok="t" o:connecttype="custom" o:connectlocs="3,25;3,25;0,40;3,51;9,60;20,66;20,66;31,66;40,63;49,54;54,40;54,40;57,25;54,14;49,5;40,0;40,0;29,0;17,5;9,14;3,25;3,25;34,14;34,14;40,17;43,20;43,28;40,37;40,37;37,46;34,51;29,54;23,54;23,54;20,51;17,46;17,40;17,31;17,31;20,23;26,17;31,14;34,14;34,14" o:connectangles="0,0,0,0,0,0,0,0,0,0,0,0,0,0,0,0,0,0,0,0,0,0,0,0,0,0,0,0,0,0,0,0,0,0,0,0,0,0,0,0,0,0,0,0"/>
                <o:lock v:ext="edit" verticies="t"/>
              </v:shape>
              <v:shape id="Freeform 3678" o:spid="_x0000_s1206" style="position:absolute;left:7701;top:2069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JaMUA&#10;AADcAAAADwAAAGRycy9kb3ducmV2LnhtbERPS2vCQBC+F/wPyxR6KWajxUdSV7GtBS8KRnvobciO&#10;STA7G7Jbjf31rlDobT6+58wWnanFmVpXWVYwiGIQxLnVFRcKDvvP/hSE88gaa8uk4EoOFvPewwxT&#10;bS+8o3PmCxFC2KWooPS+SaV0eUkGXWQb4sAdbWvQB9gWUrd4CeGmlsM4HkuDFYeGEht6Lyk/ZT9G&#10;wW+2Wn+/HD44Sd6OfmN3zzz62ir19NgtX0F46vy/+M+91mH+cAL3Z8IF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8kloxQAAANwAAAAPAAAAAAAAAAAAAAAAAJgCAABkcnMv&#10;ZG93bnJldi54bWxQSwUGAAAAAAQABAD1AAAAigMAAAAA&#10;" path="m3,9r,l,14r3,3l5,23r3,l14,26r6,-3l23,20r2,-6l25,11,23,6,20,3,17,,11,,8,,3,6r,3xe" stroked="f">
                <v:path arrowok="t" o:connecttype="custom" o:connectlocs="3,9;3,9;0,14;3,17;5,23;8,23;8,23;14,26;20,23;23,20;25,14;25,14;25,11;23,6;20,3;17,0;17,0;11,0;8,0;3,6;3,9;3,9" o:connectangles="0,0,0,0,0,0,0,0,0,0,0,0,0,0,0,0,0,0,0,0,0,0"/>
              </v:shape>
              <v:shape id="Freeform 3679" o:spid="_x0000_s1205" style="position:absolute;left:7864;top:2103;width:66;height:52;visibility:visible;mso-wrap-style:square;v-text-anchor:top" coordsize="6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AtcgA&#10;AADcAAAADwAAAGRycy9kb3ducmV2LnhtbESPS2/CMBCE70j9D9ZW6qUCpxxoSTGItupDSJV4HTiu&#10;4k0cNV6nsQvh37OHStx2NbMz384WvW/UkbpYBzbwMMpAERfB1lwZ2O/eh0+gYkK22AQmA2eKsJjf&#10;DGaY23DiDR23qVISwjFHAy6lNtc6Fo48xlFoiUUrQ+cxydpV2nZ4knDf6HGWTbTHmqXBYUuvjoqf&#10;7Z83MF1/lsX9y4HXblLat+/lqvx4/DXm7rZfPoNK1Ker+f/6ywr+WGjlGZlAz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w8C1yAAAANwAAAAPAAAAAAAAAAAAAAAAAJgCAABk&#10;cnMvZG93bnJldi54bWxQSwUGAAAAAAQABAD1AAAAjQMAAAAA&#10;" path="m17,r,l11,3,9,6r,6l14,15,57,29r6,l66,23r,-5l63,15,17,xm9,26r,l6,26,,32r3,6l6,40,52,52r5,l60,49r,-6l54,40,9,26xe" stroked="f">
                <v:path arrowok="t" o:connecttype="custom" o:connectlocs="17,0;17,0;11,3;9,6;9,6;9,12;14,15;57,29;57,29;63,29;66,23;66,23;66,18;63,15;17,0;9,26;9,26;6,26;0,32;0,32;3,38;6,40;52,52;52,52;57,52;60,49;60,49;60,43;54,40;9,26" o:connectangles="0,0,0,0,0,0,0,0,0,0,0,0,0,0,0,0,0,0,0,0,0,0,0,0,0,0,0,0,0,0"/>
                <o:lock v:ext="edit" verticies="t"/>
              </v:shape>
              <v:shape id="Freeform 3680" o:spid="_x0000_s1204" style="position:absolute;left:8076;top:2049;width:69;height:66;visibility:visible;mso-wrap-style:square;v-text-anchor:top" coordsize="6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dfo8MA&#10;AADcAAAADwAAAGRycy9kb3ducmV2LnhtbERPS2vCQBC+F/wPywje6sYgpUZXEUFaWwu+Lt7G7JgE&#10;s7Mxu5r037tCobf5+J4zmbWmFHeqXWFZwaAfgSBOrS44U3DYL1/fQTiPrLG0TAp+ycFs2nmZYKJt&#10;w1u673wmQgi7BBXk3leJlC7NyaDr24o4cGdbG/QB1pnUNTYh3JQyjqI3abDg0JBjRYuc0svuZhQ0&#10;39Hxo1rHp2u8Gf7QevW1KLZXpXrddj4G4an1/+I/96cO8+MRPJ8JF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dfo8MAAADcAAAADwAAAAAAAAAAAAAAAACYAgAAZHJzL2Rv&#10;d25yZXYueG1sUEsFBgAAAAAEAAQA9QAAAIgDAAAAAA==&#10;" path="m29,23l12,17r-6,l,23r3,6l6,31r20,6l20,57r,6l26,66r6,l34,60,40,43r17,6l63,46r6,-3l66,37,63,31,43,29,49,8r,-5l43,,37,,34,6,29,23xe" stroked="f">
                <v:path arrowok="t" o:connecttype="custom" o:connectlocs="29,23;12,17;12,17;6,17;0,23;0,23;3,29;6,31;26,37;20,57;20,57;20,63;26,66;26,66;32,66;34,60;40,43;57,49;57,49;63,46;69,43;69,43;66,37;63,31;43,29;49,8;49,8;49,3;43,0;43,0;37,0;34,6;29,23" o:connectangles="0,0,0,0,0,0,0,0,0,0,0,0,0,0,0,0,0,0,0,0,0,0,0,0,0,0,0,0,0,0,0,0,0"/>
              </v:shape>
              <v:shape id="Freeform 3681" o:spid="_x0000_s1203" style="position:absolute;left:8156;top:1814;width:52;height:26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PREMYA&#10;AADcAAAADwAAAGRycy9kb3ducmV2LnhtbESPT2vCQBDF70K/wzKF3nRjlSLRVYpQ8CCC/xBvY3ZM&#10;gtnZkN2a1E/vHITeZnhv3vvNbNG5St2pCaVnA8NBAoo487bk3MBh/9OfgAoR2WLlmQz8UYDF/K03&#10;w9T6lrd038VcSQiHFA0UMdap1iEryGEY+JpYtKtvHEZZm1zbBlsJd5X+TJIv7bBkaSiwpmVB2W33&#10;6wzQfjlet5fbcNueVscyf2yO5w0Z8/HefU9BReriv/l1vbKCPxJ8eUYm0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PREMYAAADcAAAADwAAAAAAAAAAAAAAAACYAgAAZHJz&#10;L2Rvd25yZXYueG1sUEsFBgAAAAAEAAQA9QAAAIsDAAAAAA==&#10;" path="m9,17r29,9l46,26r3,l52,20r,-3l52,11,43,8,15,,6,,3,3,,6,,8r,6l9,17xe" stroked="f">
                <v:path arrowok="t" o:connecttype="custom" o:connectlocs="9,17;38,26;38,26;46,26;49,26;52,20;52,20;52,17;52,11;43,8;15,0;15,0;6,0;3,3;0,6;0,6;0,8;0,14;9,17;9,17" o:connectangles="0,0,0,0,0,0,0,0,0,0,0,0,0,0,0,0,0,0,0,0"/>
              </v:shape>
              <v:shape id="Freeform 3682" o:spid="_x0000_s1202" style="position:absolute;left:8202;top:1628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VQMMA&#10;AADcAAAADwAAAGRycy9kb3ducmV2LnhtbERP22rCQBB9F/oPyxT61mxUKDa6SlsvVfCliR8wZMck&#10;Njsbdrcm/n23UPBtDuc6i9VgWnEl5xvLCsZJCoK4tLrhSsGp2D7PQPiArLG1TApu5GG1fBgtMNO2&#10;5y+65qESMYR9hgrqELpMSl/WZNAntiOO3Nk6gyFCV0ntsI/hppWTNH2RBhuODTV29FFT+Z3/GAWb&#10;993r57Hqp3Y9yQ+uvxV+KC5KPT0Ob3MQgYZwF/+79zrOn47h75l4gV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iVQMMAAADcAAAADwAAAAAAAAAAAAAAAACYAgAAZHJzL2Rv&#10;d25yZXYueG1sUEsFBgAAAAAEAAQA9QAAAIgDAAAAAA==&#10;" path="m29,43r6,14l37,63r3,3l46,63r6,-3l52,54,49,51,40,31,55,25r5,-5l60,11,55,8r-9,3l35,20,29,5,26,3,23,,17,,12,5r3,6l23,28,3,37,,40r,3l,48r3,6l9,54r3,-3l29,43xe" stroked="f">
                <v:path arrowok="t" o:connecttype="custom" o:connectlocs="29,43;35,57;35,57;37,63;40,66;40,66;46,63;52,60;52,60;52,54;49,51;40,31;55,25;55,25;60,20;60,20;60,11;55,8;55,8;46,11;35,20;29,5;29,5;26,3;23,0;23,0;17,0;12,5;12,5;15,11;23,28;3,37;3,37;0,40;0,43;0,43;0,48;3,54;3,54;9,54;12,51;29,43" o:connectangles="0,0,0,0,0,0,0,0,0,0,0,0,0,0,0,0,0,0,0,0,0,0,0,0,0,0,0,0,0,0,0,0,0,0,0,0,0,0,0,0,0,0"/>
              </v:shape>
              <v:shape id="Freeform 3683" o:spid="_x0000_s1201" style="position:absolute;left:8257;top:1453;width:63;height:54;visibility:visible;mso-wrap-style:square;v-text-anchor:top" coordsize="6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+PUsMA&#10;AADcAAAADwAAAGRycy9kb3ducmV2LnhtbERPS2vCQBC+F/wPywi91U0jiE1dQ7T0IejBWO9DdtyE&#10;ZmdDdqvx37sFobf5+J6zyAfbijP1vnGs4HmSgCCunG7YKPg+vD/NQfiArLF1TAqu5CFfjh4WmGl3&#10;4T2dy2BEDGGfoYI6hC6T0lc1WfQT1xFH7uR6iyHC3kjd4yWG21amSTKTFhuODTV2tK6p+il/rYLt&#10;225DzWy6KV9ot/o0R7MtPgqlHsdD8Qoi0BD+xXf3l47zpyn8PRMv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+PUsMAAADcAAAADwAAAAAAAAAAAAAAAACYAgAAZHJzL2Rv&#10;d25yZXYueG1sUEsFBgAAAAAEAAQA9QAAAIgDAAAAAA==&#10;" path="m37,r,l34,,31,3r,5l34,11r6,l43,6r,-3l37,xm5,11r,l2,14,,17r,6l2,26,54,40r6,l63,34,60,31,57,28,5,11xm25,40r,l20,40r-3,6l17,51r6,3l28,51r3,-2l31,43,25,40xe" stroked="f">
                <v:path arrowok="t" o:connecttype="custom" o:connectlocs="37,0;37,0;34,0;31,3;31,3;31,8;34,11;34,11;40,11;43,6;43,6;43,3;37,0;37,0;5,11;5,11;2,14;0,17;0,23;2,26;54,40;54,40;60,40;63,34;60,31;57,28;5,11;25,40;25,40;20,40;17,46;17,46;17,51;23,54;23,54;28,51;31,49;31,49;31,43;25,40;25,40" o:connectangles="0,0,0,0,0,0,0,0,0,0,0,0,0,0,0,0,0,0,0,0,0,0,0,0,0,0,0,0,0,0,0,0,0,0,0,0,0,0,0,0,0"/>
                <o:lock v:ext="edit" verticies="t"/>
              </v:shape>
              <v:shape id="Freeform 3684" o:spid="_x0000_s1200" style="position:absolute;left:7426;top:1579;width:54;height:72;visibility:visible;mso-wrap-style:square;v-text-anchor:top" coordsize="5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mBQsIA&#10;AADcAAAADwAAAGRycy9kb3ducmV2LnhtbERPTWsCMRC9F/wPYYReSs1a2yKrUUQRe60tyN6GZMyu&#10;bibLJrrrv28Eobd5vM+ZL3tXiyu1ofKsYDzKQBBrbyq2Cn5/tq9TECEiG6w9k4IbBVguBk9zzI3v&#10;+Juu+2hFCuGQo4IyxiaXMuiSHIaRb4gTd/Stw5hga6VpsUvhrpZvWfYpHVacGkpsaF2SPu8vTkHz&#10;Xny82OKw86uTLfSm200LfVDqedivZiAi9fFf/HB/mTR/MoH7M+k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SYFCwgAAANwAAAAPAAAAAAAAAAAAAAAAAJgCAABkcnMvZG93&#10;bnJldi54bWxQSwUGAAAAAAQABAD1AAAAhwMAAAAA&#10;" path="m2,9r,l2,14r3,6l8,26r3,l17,29r5,-3l28,23r,-6l31,11,28,6,25,3,20,,14,,11,,5,6,2,9xm11,11r,l14,9r3,l20,11r,3l20,17r-6,l11,14r,-3xm25,54r,l25,60r,6l28,69r6,3l40,72r5,l48,66r3,-3l51,57r,-5l45,46,43,43r-6,l31,46r-3,3l25,54xm34,57r,l37,54r3,l43,54r,6l40,63r-3,l34,60r,-3xm11,60l51,20r3,-6l54,11,51,9r-3,l45,11,2,52,,57r,3l2,63r3,l11,60xe" stroked="f">
                <v:path arrowok="t" o:connecttype="custom" o:connectlocs="2,9;5,20;11,26;17,29;28,23;28,17;28,6;20,0;14,0;5,6;2,9;11,11;17,9;20,11;20,14;14,17;11,14;11,11;25,54;25,66;34,72;40,72;48,66;51,63;51,52;43,43;37,43;28,49;25,54;34,57;40,54;43,54;43,60;37,63;34,60;34,57;51,20;54,14;54,11;51,9;45,11;2,52;0,57;2,63;5,63;11,60" o:connectangles="0,0,0,0,0,0,0,0,0,0,0,0,0,0,0,0,0,0,0,0,0,0,0,0,0,0,0,0,0,0,0,0,0,0,0,0,0,0,0,0,0,0,0,0,0,0"/>
                <o:lock v:ext="edit" verticies="t"/>
              </v:shape>
              <v:shape id="Freeform 3685" o:spid="_x0000_s1199" style="position:absolute;left:7509;top:1238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Znf8MA&#10;AADcAAAADwAAAGRycy9kb3ducmV2LnhtbERPS2vCQBC+F/wPywjemo0PgkRXqYJge7GmvXgbs2MS&#10;mp0N2TUm/94tFHqbj+85621vatFR6yrLCqZRDII4t7riQsH31+F1CcJ5ZI21ZVIwkIPtZvSyxlTb&#10;B5+py3whQgi7FBWU3jeplC4vyaCLbEMcuJttDfoA20LqFh8h3NRyFseJNFhxaCixoX1J+U92NwoO&#10;l0u3uCbV7jNL3geL19PHkHVKTcb92wqEp97/i//cRx3mzxfw+0y4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Znf8MAAADcAAAADwAAAAAAAAAAAAAAAACYAgAAZHJzL2Rv&#10;d25yZXYueG1sUEsFBgAAAAAEAAQA9QAAAIgDAAAAAA==&#10;" path="m,17r,l,29r3,8l8,43r6,6l25,49r6,-3l40,40r3,-9l45,20,43,11,37,6,28,3,20,,11,3,5,9,,17xm11,23r,l14,17r3,-6l23,11r2,l31,14r,3l34,23r-3,6l31,34r-6,3l23,37r-6,l14,37,11,31r,-2l11,23xe" stroked="f">
                <v:path arrowok="t" o:connecttype="custom" o:connectlocs="0,17;0,17;0,29;3,37;8,43;14,49;14,49;25,49;31,46;40,40;43,31;43,31;45,20;43,11;37,6;28,3;28,3;20,0;11,3;5,9;0,17;0,17;11,23;11,23;14,17;17,11;23,11;25,11;25,11;31,14;31,17;34,23;31,29;31,29;31,34;25,37;23,37;17,37;17,37;14,37;11,31;11,29;11,23;11,23" o:connectangles="0,0,0,0,0,0,0,0,0,0,0,0,0,0,0,0,0,0,0,0,0,0,0,0,0,0,0,0,0,0,0,0,0,0,0,0,0,0,0,0,0,0,0,0"/>
                <o:lock v:ext="edit" verticies="t"/>
              </v:shape>
              <v:shape id="Freeform 3686" o:spid="_x0000_s1198" style="position:absolute;left:7552;top:1249;width:48;height:52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yh8UA&#10;AADcAAAADwAAAGRycy9kb3ducmV2LnhtbESPQWvCQBCF7wX/wzIFb3W3ilKiq4hBVKQHbep5yE6T&#10;1OxsyK6a9te7BaG3Gd6b972ZLTpbiyu1vnKs4XWgQBDnzlRcaMg+1i9vIHxANlg7Jg0/5GEx7z3N&#10;MDHuxge6HkMhYgj7BDWUITSJlD4vyaIfuIY4al+utRji2hbStHiL4baWQ6Um0mLFkVBiQ6uS8vPx&#10;YiO32n//pp/K2vdTulVptsNN1mjdf+6WUxCBuvBvflxvTaw/GsPfM3EC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jKHxQAAANwAAAAPAAAAAAAAAAAAAAAAAJgCAABkcnMv&#10;ZG93bnJldi54bWxQSwUGAAAAAAQABAD1AAAAigMAAAAA&#10;" path="m11,41l17,20,28,49r3,3l37,52r,-3l48,18r,-6l45,9r-5,l37,15,31,35,20,6r,-3l17,,11,,8,6,,38r,5l2,46,8,43r3,-2xe" stroked="f">
                <v:path arrowok="t" o:connecttype="custom" o:connectlocs="11,41;17,20;28,49;28,49;31,52;31,52;37,52;37,49;48,18;48,18;48,12;45,9;45,9;40,9;37,15;31,35;20,6;20,6;20,3;17,0;17,0;11,0;8,6;0,38;0,38;0,43;2,46;2,46;8,43;11,41;11,41" o:connectangles="0,0,0,0,0,0,0,0,0,0,0,0,0,0,0,0,0,0,0,0,0,0,0,0,0,0,0,0,0,0,0"/>
              </v:shape>
              <v:shape id="Freeform 3687" o:spid="_x0000_s1197" style="position:absolute;left:7678;top:1290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zGdcIA&#10;AADcAAAADwAAAGRycy9kb3ducmV2LnhtbERPTYvCMBC9L/gfwgheFk1VqrvVKCIIetwqgrfZZrat&#10;NpPSRK3/3ggL3ubxPme+bE0lbtS40rKC4SACQZxZXXKu4LDf9L9AOI+ssbJMCh7kYLnofMwx0fbO&#10;P3RLfS5CCLsEFRTe14mULivIoBvYmjhwf7Yx6ANscqkbvIdwU8lRFE2kwZJDQ4E1rQvKLunVKIjT&#10;YZ7tzvGxPp1iPb2630/6nirV67arGQhPrX+L/91bHeaPJ/B6Jlw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HMZ1wgAAANwAAAAPAAAAAAAAAAAAAAAAAJgCAABkcnMvZG93&#10;bnJldi54bWxQSwUGAAAAAAQABAD1AAAAhwMAAAAA&#10;" path="m,28r,l,34r3,l5,34,8,31,17,11r,23l17,40r3,l23,40,37,17,34,40r,2l37,45r3,l43,42r,-2l46,14r,-6l43,5r-6,l34,8,23,28,26,5,23,2,20,,14,,11,2,,28xe" stroked="f">
                <v:path arrowok="t" o:connecttype="custom" o:connectlocs="0,28;0,28;0,28;0,28;0,34;3,34;3,34;5,34;8,31;17,11;17,34;17,34;17,40;20,40;20,40;23,40;23,40;37,17;34,40;34,40;34,42;37,45;37,45;40,45;43,42;43,42;43,40;46,14;46,14;46,8;43,5;43,5;37,5;34,8;23,28;26,5;26,5;23,2;20,0;20,0;14,0;11,2;0,28" o:connectangles="0,0,0,0,0,0,0,0,0,0,0,0,0,0,0,0,0,0,0,0,0,0,0,0,0,0,0,0,0,0,0,0,0,0,0,0,0,0,0,0,0,0,0"/>
              </v:shape>
              <v:shape id="Freeform 3688" o:spid="_x0000_s1196" style="position:absolute;left:7724;top:1301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a1j8EA&#10;AADcAAAADwAAAGRycy9kb3ducmV2LnhtbERP3WrCMBS+H/gO4Qi7m6kbbFKNIgXFCV5MfYBDc2yK&#10;zUltsqZ7+0UQvDsf3+9ZrAbbiJ46XztWMJ1kIIhLp2uuFJxPm7cZCB+QNTaOScEfeVgtRy8LzLWL&#10;/EP9MVQihbDPUYEJoc2l9KUhi37iWuLEXVxnMSTYVVJ3GFO4beR7ln1KizWnBoMtFYbK6/HXKohx&#10;fwj97OptYZoi3m76e7vXSr2Oh/UcRKAhPMUP906n+R9fcH8mXS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GtY/BAAAA3AAAAA8AAAAAAAAAAAAAAAAAmAIAAGRycy9kb3du&#10;cmV2LnhtbFBLBQYAAAAABAAEAPUAAACGAwAAAAA=&#10;" path="m14,17l17,9r3,2l23,11r,6l20,20r-3,l14,17xm11,23r6,17l23,43r2,l25,40r,-6l20,26r8,-3l31,17r3,-3l31,9,28,6,23,3,14,,11,,8,6,,31r,3l2,37r3,l8,31r3,-8xe" stroked="f">
                <v:path arrowok="t" o:connecttype="custom" o:connectlocs="14,17;17,9;20,11;20,11;23,11;23,17;23,17;20,20;17,20;14,17;11,23;17,40;17,40;23,43;23,43;25,43;25,40;25,40;25,34;20,26;20,26;28,23;31,17;31,17;34,14;31,9;28,6;23,3;14,0;14,0;11,0;8,6;0,31;0,31;0,34;2,37;2,37;5,37;8,31;11,23" o:connectangles="0,0,0,0,0,0,0,0,0,0,0,0,0,0,0,0,0,0,0,0,0,0,0,0,0,0,0,0,0,0,0,0,0,0,0,0,0,0,0,0"/>
                <o:lock v:ext="edit" verticies="t"/>
              </v:shape>
              <v:shape id="Freeform 3689" o:spid="_x0000_s1195" style="position:absolute;left:7755;top:1312;width:34;height:41;visibility:visible;mso-wrap-style:square;v-text-anchor:top" coordsize="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qa+sYA&#10;AADcAAAADwAAAGRycy9kb3ducmV2LnhtbESPQWvCQBCF7wX/wzKFXopubKFKmo2IUGgPHjRevA27&#10;Y5I2Oxuzq8Z/3zkUepvhvXnvm2I1+k5daYhtYAPzWQaK2AbXcm3gUH1Ml6BiQnbYBSYDd4qwKicP&#10;BeYu3HhH132qlYRwzNFAk1Kfax1tQx7jLPTEop3C4DHJOtTaDXiTcN/plyx70x5bloYGe9o0ZH/2&#10;F2/g676d79zzoj7S4fy9dZm9VDYa8/Q4rt9BJRrTv/nv+tMJ/qvQyjMyg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qa+sYAAADcAAAADwAAAAAAAAAAAAAAAACYAgAAZHJz&#10;L2Rvd25yZXYueG1sUEsFBgAAAAAEAAQA9QAAAIsDAAAAAA==&#10;" path="m14,41r,l23,41r6,-3l29,35,26,32r-9,l14,29,12,26r,-8l17,9r3,l23,9r9,3l34,12r,-3l34,6,26,,17,,12,3,6,6,3,15,,23r3,9l9,38r5,3xe" stroked="f">
                <v:path arrowok="t" o:connecttype="custom" o:connectlocs="14,41;14,41;23,41;29,38;29,38;29,35;26,32;26,32;17,32;17,32;14,29;12,26;12,18;12,18;17,9;20,9;23,9;23,9;32,12;32,12;34,12;34,9;34,9;34,6;26,0;26,0;17,0;12,3;6,6;3,15;3,15;0,23;3,32;9,38;14,41;14,41" o:connectangles="0,0,0,0,0,0,0,0,0,0,0,0,0,0,0,0,0,0,0,0,0,0,0,0,0,0,0,0,0,0,0,0,0,0,0,0"/>
              </v:shape>
              <v:shape id="Freeform 3690" o:spid="_x0000_s1194" style="position:absolute;left:7875;top:1347;width:49;height:46;visibility:visible;mso-wrap-style:square;v-text-anchor:top" coordsize="4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8KfMIA&#10;AADcAAAADwAAAGRycy9kb3ducmV2LnhtbERP22rCQBB9F/yHZYS+1U0bKja6Sm+hCr5o/YAhOyah&#10;2dkku7n4926h4NscznXW29FUoqfWlZYVPM0jEMSZ1SXnCs4/6eMShPPIGivLpOBKDrab6WSNibYD&#10;H6k/+VyEEHYJKii8rxMpXVaQQTe3NXHgLrY16ANsc6lbHEK4qeRzFC2kwZJDQ4E1fRSU/Z46oyB+&#10;qePPPm0oP783HeLh65v3kVIPs/FtBcLT6O/if/dOh/nxK/w9Ey6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wp8wgAAANwAAAAPAAAAAAAAAAAAAAAAAJgCAABkcnMvZG93&#10;bnJldi54bWxQSwUGAAAAAAQABAD1AAAAhwMAAAAA&#10;" path="m3,28r,l,31r,3l3,37r6,l12,31,21,11,18,37r3,3l23,43r3,-3l41,17,38,40r,6l41,46r2,l46,43,49,14r,-6l43,6,41,8r-3,3l26,31,26,8r,-5l23,,18,,15,6,3,28xe" stroked="f">
                <v:path arrowok="t" o:connecttype="custom" o:connectlocs="3,28;3,28;0,31;0,31;0,34;3,37;3,37;9,37;12,31;21,11;18,37;18,37;21,40;23,43;23,43;26,40;26,40;41,17;38,40;38,40;38,46;41,46;41,46;43,46;46,43;46,43;46,43;49,14;49,14;49,8;43,6;43,6;41,8;38,11;26,31;26,8;26,8;26,3;23,0;23,0;18,0;15,6;3,28" o:connectangles="0,0,0,0,0,0,0,0,0,0,0,0,0,0,0,0,0,0,0,0,0,0,0,0,0,0,0,0,0,0,0,0,0,0,0,0,0,0,0,0,0,0,0"/>
              </v:shape>
              <v:shape id="Freeform 3691" o:spid="_x0000_s1193" style="position:absolute;left:7936;top:1381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/nnMYA&#10;AADcAAAADwAAAGRycy9kb3ducmV2LnhtbESPQWvCQBCF74X+h2UKvdWNUkRSV7FFQTwUtS14HLNj&#10;EszOht01xv76zqHgbYb35r1vpvPeNaqjEGvPBoaDDBRx4W3NpYHvr9XLBFRMyBYbz2TgRhHms8eH&#10;KebWX3lH3T6VSkI45migSqnNtY5FRQ7jwLfEop18cJhkDaW2Aa8S7ho9yrKxdlizNFTY0kdFxXl/&#10;cQbG2/awch1u3o8/x+Hv8rAN5efCmOenfvEGKlGf7ub/67UV/FfBl2dkAj3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/nnMYAAADcAAAADwAAAAAAAAAAAAAAAACYAgAAZHJz&#10;L2Rvd25yZXYueG1sUEsFBgAAAAAEAAQA9QAAAIsDAAAAAA==&#10;" path="m3,9r11,3l17,12,20,9r,-3l17,3,5,,3,,,3,,6,3,9xe" stroked="f">
                <v:path arrowok="t" o:connecttype="custom" o:connectlocs="3,9;14,12;14,12;17,12;20,9;20,9;20,6;17,3;5,0;5,0;3,0;0,3;0,3;0,6;3,9;3,9" o:connectangles="0,0,0,0,0,0,0,0,0,0,0,0,0,0,0,0"/>
              </v:shape>
              <v:shape id="Freeform 3692" o:spid="_x0000_s1192" style="position:absolute;left:8056;top:1398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438EA&#10;AADcAAAADwAAAGRycy9kb3ducmV2LnhtbERP32vCMBB+H/g/hBP2NlPHGLMapQ5ke7XbQN+O5myD&#10;zaUmsdb/3gwE3+7j+3mL1WBb0ZMPxrGC6SQDQVw5bbhW8PuzefkAESKyxtYxKbhSgNVy9LTAXLsL&#10;b6kvYy1SCIccFTQxdrmUoWrIYpi4jjhxB+ctxgR9LbXHSwq3rXzNsndp0XBqaLCjz4aqY3m2Cvqy&#10;+uqPf9fTflYWO79uzQELo9TzeCjmICIN8SG+u791mv82hf9n0gV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aeN/BAAAA3AAAAA8AAAAAAAAAAAAAAAAAmAIAAGRycy9kb3du&#10;cmV2LnhtbFBLBQYAAAAABAAEAPUAAACGAwAAAAA=&#10;" path="m,29r,l,32r,3l3,38r3,l9,35,17,12r,26l17,41r3,2l26,43,40,20,34,43r,3l37,49r3,l43,46r,-3l46,18r,-6l43,9r-3,l34,12,23,32,26,9,23,3,20,,17,3,14,6,,29xe" stroked="f">
                <v:path arrowok="t" o:connecttype="custom" o:connectlocs="0,29;0,29;0,32;0,32;0,35;3,38;3,38;6,38;9,35;17,12;17,38;17,38;17,41;20,43;20,43;26,43;26,43;40,20;34,43;34,43;34,46;37,49;37,49;40,49;43,46;43,46;43,43;46,18;46,18;46,12;43,9;43,9;40,9;34,12;23,32;26,9;26,9;23,3;20,0;20,0;17,3;14,6;0,29" o:connectangles="0,0,0,0,0,0,0,0,0,0,0,0,0,0,0,0,0,0,0,0,0,0,0,0,0,0,0,0,0,0,0,0,0,0,0,0,0,0,0,0,0,0,0"/>
              </v:shape>
              <v:shape id="Freeform 3693" o:spid="_x0000_s1191" style="position:absolute;left:8110;top:1424;width:32;height:35;visibility:visible;mso-wrap-style:square;v-text-anchor:top" coordsize="3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QwJMIA&#10;AADcAAAADwAAAGRycy9kb3ducmV2LnhtbERPTYvCMBC9L/gfwgje1lQRWapRRHC1l4LaS29DM7bB&#10;ZlKarHb3128WhL3N433OejvYVjyo98axgtk0AUFcOW24VlBcD+8fIHxA1tg6JgXf5GG7Gb2tMdXu&#10;yWd6XEItYgj7FBU0IXSplL5qyKKfuo44cjfXWwwR9rXUPT5juG3lPEmW0qLh2NBgR/uGqvvlyyqw&#10;eF1Wtx9THrPFZ5mfdkluskKpyXjYrUAEGsK/+OU+6Th/MYe/Z+IF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ZDAkwgAAANwAAAAPAAAAAAAAAAAAAAAAAJgCAABkcnMvZG93&#10;bnJldi54bWxQSwUGAAAAAAQABAD1AAAAhwMAAAAA&#10;" path="m15,20r3,9l21,35r5,-3l26,26,21,17r8,-5l32,9r,-3l29,3,23,6,18,9,15,3,12,,9,,6,3,9,6r3,9l3,20,,23r,3l3,29,6,26r9,-6xe" stroked="f">
                <v:path arrowok="t" o:connecttype="custom" o:connectlocs="15,20;18,29;18,29;21,35;21,35;26,32;26,32;26,32;26,26;21,17;29,12;29,12;32,9;32,9;32,6;29,3;29,3;23,6;18,9;15,3;15,3;12,0;12,0;9,0;6,3;6,3;9,6;12,15;3,20;3,20;0,23;0,23;0,26;3,29;3,29;6,26;15,20" o:connectangles="0,0,0,0,0,0,0,0,0,0,0,0,0,0,0,0,0,0,0,0,0,0,0,0,0,0,0,0,0,0,0,0,0,0,0,0,0"/>
              </v:shape>
              <v:shape id="Freeform 3694" o:spid="_x0000_s1190" style="position:absolute;left:7469;top:1401;width:31;height:35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17sIA&#10;AADcAAAADwAAAGRycy9kb3ducmV2LnhtbERPTWvCQBC9F/wPywje6kZtRaKraKCQ0l6MIh6H7JgE&#10;d2dDdqvx33cLBW/zeJ+z2vTWiBt1vnGsYDJOQBCXTjdcKTgePl4XIHxA1mgck4IHedisBy8rTLW7&#10;855uRahEDGGfooI6hDaV0pc1WfRj1xJH7uI6iyHCrpK6w3sMt0ZOk2QuLTYcG2psKaupvBY/VkGz&#10;N6f8/B6+DrPdJTOf38U050yp0bDfLkEE6sNT/O/OdZz/NoO/Z+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DXuwgAAANwAAAAPAAAAAAAAAAAAAAAAAJgCAABkcnMvZG93&#10;bnJldi54bWxQSwUGAAAAAAQABAD1AAAAhwMAAAAA&#10;" path="m14,20r6,9l22,35r3,-3l28,32,25,26,22,17r6,-5l31,9r,-3l28,3,25,6,20,9,17,3,14,,11,,8,3r,3l11,15,2,20,,23r,3l2,29,8,26r6,-6xe" stroked="f">
                <v:path arrowok="t" o:connecttype="custom" o:connectlocs="14,20;20,29;20,29;22,35;22,35;25,32;28,32;28,32;25,26;22,17;28,12;28,12;31,9;31,9;31,6;28,3;28,3;25,6;20,9;17,3;17,3;14,0;14,0;11,0;8,3;8,3;8,6;11,15;2,20;2,20;0,23;0,23;0,26;2,29;2,29;8,26;14,20" o:connectangles="0,0,0,0,0,0,0,0,0,0,0,0,0,0,0,0,0,0,0,0,0,0,0,0,0,0,0,0,0,0,0,0,0,0,0,0,0"/>
              </v:shape>
              <v:shape id="Freeform 3695" o:spid="_x0000_s1189" style="position:absolute;left:7514;top:1467;width:20;height:9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OEDMEA&#10;AADcAAAADwAAAGRycy9kb3ducmV2LnhtbERPTWsCMRC9F/wPYQRvNavoIqtRRFDsUVuKx2Ez7i5u&#10;JmsSNfrrm0Kht3m8z1msomnFnZxvLCsYDTMQxKXVDVcKvj637zMQPiBrbC2Tgid5WC17bwsstH3w&#10;ge7HUIkUwr5ABXUIXSGlL2sy6Ie2I07c2TqDIUFXSe3wkcJNK8dZlkuDDaeGGjva1FRejjej4Ppy&#10;Pn/FykT5ncvLbDc9bdcfSg36cT0HESiGf/Gfe6/T/MkEfp9JF8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jhAzBAAAA3AAAAA8AAAAAAAAAAAAAAAAAmAIAAGRycy9kb3du&#10;cmV2LnhtbFBLBQYAAAAABAAEAPUAAACGAwAAAAA=&#10;" path="m3,6l15,9r3,l20,6r,-3l18,3,6,,3,,,3,,6r3,xe" stroked="f">
                <v:path arrowok="t" o:connecttype="custom" o:connectlocs="3,6;15,9;15,9;18,9;20,6;20,6;20,3;18,3;6,0;6,0;3,0;0,3;0,3;0,6;3,6;3,6" o:connectangles="0,0,0,0,0,0,0,0,0,0,0,0,0,0,0,0"/>
              </v:shape>
              <v:shape id="Freeform 3696" o:spid="_x0000_s1188" style="position:absolute;left:7480;top:1416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FJ78MA&#10;AADcAAAADwAAAGRycy9kb3ducmV2LnhtbERPTWvCQBC9F/wPywi91Y3FhBJdRQShuQhNIsXbkB2T&#10;YHY2ZLea/Hu3UOhtHu9zNrvRdOJOg2stK1guIhDEldUt1wrK4vj2AcJ5ZI2dZVIwkYPddvaywVTb&#10;B3/RPfe1CCHsUlTQeN+nUrqqIYNuYXviwF3tYNAHONRSD/gI4aaT71GUSIMth4YGezo0VN3yH6PA&#10;XEp9KZLz6hyX3+11POVxlk1Kvc7H/RqEp9H/i//cnzrMX8Xw+0y4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FJ78MAAADcAAAADwAAAAAAAAAAAAAAAACYAgAAZHJzL2Rv&#10;d25yZXYueG1sUEsFBgAAAAAEAAQA9QAAAIgDAAAAAA==&#10;" path="m11,51l54,11,57,8r,-6l54,,49,2r-3,l3,45,,48r,6l3,54r6,l11,51xe" stroked="f">
                <v:path arrowok="t" o:connecttype="custom" o:connectlocs="11,51;54,11;54,11;57,8;57,8;57,2;54,0;54,0;49,2;46,2;3,45;3,45;0,48;0,48;0,54;3,54;3,54;9,54;11,51;11,51" o:connectangles="0,0,0,0,0,0,0,0,0,0,0,0,0,0,0,0,0,0,0,0"/>
              </v:shape>
              <v:shape id="Freeform 3697" o:spid="_x0000_s1187" style="position:absolute;left:7365;top:1768;width:81;height:46;visibility:visible;mso-wrap-style:square;v-text-anchor:top" coordsize="8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CE8MA&#10;AADcAAAADwAAAGRycy9kb3ducmV2LnhtbERPTWvCQBC9F/oflhF6qxtLDDZ1lVIpVLxorEhvQ3bM&#10;BrOzIbuN8d+7QqG3ebzPmS8H24ieOl87VjAZJyCIS6drrhR87z+fZyB8QNbYOCYFV/KwXDw+zDHX&#10;7sI76otQiRjCPkcFJoQ2l9KXhiz6sWuJI3dyncUQYVdJ3eElhttGviRJJi3WHBsMtvRhqDwXv1bB&#10;eSXTbHtc1W69+Xk1/nqaHtJeqafR8P4GItAQ/sV/7i8d56cZ3J+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UCE8MAAADcAAAADwAAAAAAAAAAAAAAAACYAgAAZHJzL2Rv&#10;d25yZXYueG1sUEsFBgAAAAAEAAQA9QAAAIgDAAAAAA==&#10;" path="m78,12r,l81,14r,3l78,23r-6,l46,14,23,43r-5,3l12,46,6,43,3,37,,14,,9,6,6r6,3l15,12r,8l18,23r5,-3l35,6,38,r5,l78,12xe" stroked="f">
                <v:path arrowok="t" o:connecttype="custom" o:connectlocs="78,12;78,12;81,14;81,17;78,23;72,23;46,14;23,43;23,43;18,46;12,46;6,43;3,37;0,14;0,14;0,9;6,6;12,9;15,12;15,20;15,20;18,23;23,20;35,6;35,6;38,0;43,0;78,12" o:connectangles="0,0,0,0,0,0,0,0,0,0,0,0,0,0,0,0,0,0,0,0,0,0,0,0,0,0,0,0"/>
              </v:shape>
              <v:shape id="Freeform 3698" o:spid="_x0000_s1186" style="position:absolute;left:7305;top:1926;width:32;height:34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uN2MUA&#10;AADcAAAADwAAAGRycy9kb3ducmV2LnhtbERPTWsCMRC9F/ofwhS8lJrdWmxZjVIsgnoQqm3B27AZ&#10;N0s3kzWJuv57IxR6m8f7nPG0s404kQ+1YwV5PwNBXDpdc6Xgazt/egMRIrLGxjEpuFCA6eT+boyF&#10;dmf+pNMmViKFcChQgYmxLaQMpSGLoe9a4sTtnbcYE/SV1B7PKdw28jnLhtJizanBYEszQ+Xv5mgV&#10;2MH242c3bC/r3fJ75fPH7nDMjVK9h+59BCJSF//Ff+6FTvNfXuH2TLpA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i43YxQAAANwAAAAPAAAAAAAAAAAAAAAAAJgCAABkcnMv&#10;ZG93bnJldi54bWxQSwUGAAAAAAQABAD1AAAAigMAAAAA&#10;" path="m3,14r,l,20r3,5l6,31r8,3l23,34r3,-3l26,28,23,25r-6,l12,23r,-6l14,11r6,l29,14r3,l32,11r,-6l23,,17,,12,3,6,5,3,14xe" stroked="f">
                <v:path arrowok="t" o:connecttype="custom" o:connectlocs="3,14;3,14;0,20;3,25;6,31;14,34;14,34;23,34;26,31;26,31;26,28;23,25;23,25;17,25;17,25;12,23;12,17;12,17;14,11;20,11;20,11;29,14;29,14;32,14;32,11;32,11;32,5;23,0;23,0;17,0;12,3;6,5;3,14;3,14" o:connectangles="0,0,0,0,0,0,0,0,0,0,0,0,0,0,0,0,0,0,0,0,0,0,0,0,0,0,0,0,0,0,0,0,0,0"/>
              </v:shape>
              <v:shape id="Freeform 3699" o:spid="_x0000_s1185" style="position:absolute;left:7331;top:1974;width:26;height:35;visibility:visible;mso-wrap-style:square;v-text-anchor:top" coordsize="2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W9cUA&#10;AADcAAAADwAAAGRycy9kb3ducmV2LnhtbESPT0sDMRDF74LfIYzgpdhsi7R1bVqqIOil9J/3YTNu&#10;FjeTJclu12/vHARvM7w37/1mvR19qwaKqQlsYDYtQBFXwTZcG7ic3x5WoFJGttgGJgM/lGC7ub1Z&#10;Y2nDlY80nHKtJIRTiQZczl2pdaoceUzT0BGL9hWixyxrrLWNeJVw3+p5USy0x4alwWFHr46q71Pv&#10;DewvXfyYPNF8vzz2w+dk4Vb94cWY+7tx9wwq05j/zX/X71bwH4VWnpEJ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Nb1xQAAANwAAAAPAAAAAAAAAAAAAAAAAJgCAABkcnMv&#10;ZG93bnJldi54bWxQSwUGAAAAAAQABAD1AAAAigMAAAAA&#10;" path="m11,18l20,9r,11l11,18xm9,26r11,3l20,32r,3l23,35r3,l26,32,26,6,23,3,23,,17,,14,3,,23r,3l,29r3,l6,26r3,xe" stroked="f">
                <v:path arrowok="t" o:connecttype="custom" o:connectlocs="11,18;20,9;20,20;11,18;9,26;20,29;20,32;20,32;20,35;23,35;23,35;26,35;26,35;26,35;26,32;26,6;26,6;23,3;23,0;23,0;17,0;14,3;0,23;0,23;0,26;0,26;0,29;3,29;3,29;6,26;9,26" o:connectangles="0,0,0,0,0,0,0,0,0,0,0,0,0,0,0,0,0,0,0,0,0,0,0,0,0,0,0,0,0,0,0"/>
                <o:lock v:ext="edit" verticies="t"/>
              </v:shape>
              <v:shape id="Freeform 3700" o:spid="_x0000_s1184" style="position:absolute;left:7365;top:1983;width:29;height:34;visibility:visible;mso-wrap-style:square;v-text-anchor:top" coordsize="2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+6BsMA&#10;AADcAAAADwAAAGRycy9kb3ducmV2LnhtbERPS2vCQBC+F/wPywi91Y1Sio2uItpiD4LEB16H7JgE&#10;s7NpZqtpf323IPQ2H99zpvPO1epKrVSeDQwHCSji3NuKCwOH/fvTGJQEZIu1ZzLwTQLzWe9hiqn1&#10;N87ouguFiiEsKRooQ2hSrSUvyaEMfEMcubNvHYYI20LbFm8x3NV6lCQv2mHFsaHEhpYl5ZfdlzNw&#10;3GQ/eZO9yX5RyfYkvP5cbdbGPPa7xQRUoC78i+/uDxvnP7/C3zPxAj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+6BsMAAADcAAAADwAAAAAAAAAAAAAAAACYAgAAZHJzL2Rv&#10;d25yZXYueG1sUEsFBgAAAAAEAAQA9QAAAIgDAAAAAA==&#10;" path="m12,34r,l18,34r5,-3l20,29,12,26,9,23r,-9l12,9r6,l23,11r3,l29,9,26,6,20,,15,,9,3,3,6,,14r,6l,26r6,5l12,34xe" stroked="f">
                <v:path arrowok="t" o:connecttype="custom" o:connectlocs="12,34;12,34;18,34;23,31;23,31;20,29;20,29;20,29;12,26;12,26;9,23;9,14;9,14;12,9;18,9;18,9;23,11;23,11;26,11;29,9;29,9;26,6;20,0;20,0;15,0;9,3;3,6;0,14;0,14;0,20;0,26;6,31;12,34;12,34" o:connectangles="0,0,0,0,0,0,0,0,0,0,0,0,0,0,0,0,0,0,0,0,0,0,0,0,0,0,0,0,0,0,0,0,0,0"/>
              </v:shape>
              <v:shape id="Freeform 3701" o:spid="_x0000_s1183" style="position:absolute;left:7308;top:1937;width:57;height:55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D+cQA&#10;AADcAAAADwAAAGRycy9kb3ducmV2LnhtbESPQWvDMAyF74P9B6PBbqvTQUZJ65ZSGKynbW0PPYpY&#10;dUJjObO9JPv306HQm8R7eu/TajP5Tg0UUxvYwHxWgCKug23ZGTgd318WoFJGttgFJgN/lGCzfnxY&#10;YWXDyN80HLJTEsKpQgNNzn2ldaob8phmoScW7RKixyxrdNpGHCXcd/q1KN60x5alocGedg3V18Ov&#10;N3CJaV+2vv65nsvxNHxmt3dfozHPT9N2CSrTlO/m2/WHFfxS8OUZm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Bw/nEAAAA3AAAAA8AAAAAAAAAAAAAAAAAmAIAAGRycy9k&#10;b3ducmV2LnhtbFBLBQYAAAAABAAEAPUAAACJAwAAAAA=&#10;" path="m11,52l54,12,57,9r,-6l54,,52,,46,3,3,46,,49r3,6l6,55r3,l11,52xe" stroked="f">
                <v:path arrowok="t" o:connecttype="custom" o:connectlocs="11,52;54,12;54,12;57,9;57,9;57,3;54,0;54,0;52,0;46,3;3,46;3,46;0,49;0,49;3,55;6,55;6,55;9,55;11,52;11,52" o:connectangles="0,0,0,0,0,0,0,0,0,0,0,0,0,0,0,0,0,0,0,0"/>
              </v:shape>
            </v:group>
            <v:group id="Group 3702" o:spid="_x0000_s1179" style="position:absolute;left:12560;top:9498;width:1580;height:1842;rotation:-5275930fd" coordorigin="6,30" coordsize="3949,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C37sEAAADcAAAADwAAAGRycy9kb3ducmV2LnhtbERPS4vCMBC+L/gfwgje&#10;NFVQatcooogiCL4O7m1oZtuyzaQ0sdZ/bwRhb/PxPWe2aE0pGqpdYVnBcBCBIE6tLjhTcL1s+jEI&#10;55E1lpZJwZMcLOadrxkm2j74RM3ZZyKEsEtQQe59lUjp0pwMuoGtiAP3a2uDPsA6k7rGRwg3pRxF&#10;0UQaLDg05FjRKqf073w3Cm63w2GKx7gaXWMbNevt9mePrFSv2y6/QXhq/b/4497pMH88hPcz4QI5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v7C37sEAAADcAAAADwAA&#10;AAAAAAAAAAAAAACqAgAAZHJzL2Rvd25yZXYueG1sUEsFBgAAAAAEAAQA+gAAAJgDAAAAAA==&#10;">
              <v:shape id="Freeform 3703" o:spid="_x0000_s1181" style="position:absolute;left:6;top:30;width:3949;height:4602;visibility:visible;mso-wrap-style:square;v-text-anchor:top" coordsize="3949,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+t8QA&#10;AADcAAAADwAAAGRycy9kb3ducmV2LnhtbERPTWvCQBC9C/6HZYTemo1CtUZXKWLRopQ2Kr1Os2MS&#10;mp0N2a2J/74rFLzN433OfNmZSlyocaVlBcMoBkGcWV1yruB4eH18BuE8ssbKMim4koPlot+bY6Jt&#10;y590SX0uQgi7BBUU3teJlC4ryKCLbE0cuLNtDPoAm1zqBtsQbio5iuOxNFhyaCiwplVB2U/6axR8&#10;bN7jvfvq0nU1nbSnjdnlb6dvpR4G3csMhKfO38X/7q0O859GcHsmX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zfrfEAAAA3AAAAA8AAAAAAAAAAAAAAAAAmAIAAGRycy9k&#10;b3ducmV2LnhtbFBLBQYAAAAABAAEAPUAAACJAwAAAAA=&#10;" path="m3949,4602l,3947,649,,3949,4602xm939,1174l543,3552r2385,395l939,1174xe" fillcolor="#f7f7f7" strokecolor="#e6e6e6" strokeweight="67e-5mm">
                <v:stroke joinstyle="miter"/>
                <v:shadow on="t" color="#adb7c3 [1304]" opacity=".5"/>
                <v:path arrowok="t" o:connecttype="custom" o:connectlocs="3949,4602;0,3947;649,0;3949,4602;939,1174;543,3552;2928,3947;939,1174" o:connectangles="0,0,0,0,0,0,0,0"/>
                <o:lock v:ext="edit" verticies="t"/>
              </v:shape>
              <v:shape id="Freeform 3704" o:spid="_x0000_s1180" style="position:absolute;left:272;top:649;width:3140;height:3653;visibility:visible;mso-wrap-style:square;v-text-anchor:top" coordsize="3140,3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L9g8MA&#10;AADcAAAADwAAAGRycy9kb3ducmV2LnhtbESPQWvCQBCF7wX/wzJCb82mLRYbXcUKQq4xzX3IjtnQ&#10;7GzMrpr4691CobcZ3pv3vVlvR9uJKw2+dazgNUlBENdOt9wo+C4PL0sQPiBr7ByTgok8bDezpzVm&#10;2t24oOsxNCKGsM9QgQmhz6T0tSGLPnE9cdRObrAY4jo0Ug94i+G2k29p+iEtthwJBnvaG6p/jhcb&#10;ue5uqvO+WJTtspyqL51/piFX6nk+7lYgAo3h3/x3netYf/EOv8/ECe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L9g8MAAADcAAAADwAAAAAAAAAAAAAAAACYAgAAZHJzL2Rv&#10;d25yZXYueG1sUEsFBgAAAAAEAAQA9QAAAIgDAAAAAA==&#10;" path="m,3151l537,,3140,3653,,3151xe" filled="f" strokecolor="white" strokeweight="67e-5mm">
                <v:stroke joinstyle="miter"/>
                <v:path arrowok="t" o:connecttype="custom" o:connectlocs="0,3151;537,0;3140,3653;0,3151" o:connectangles="0,0,0,0"/>
              </v:shape>
            </v:group>
            <w10:wrap anchorx="page" anchory="page"/>
          </v:group>
        </w:pict>
      </w:r>
    </w:p>
    <w:sectPr w:rsidR="00EE2F61" w:rsidRPr="0030206F" w:rsidSect="003F5D6C">
      <w:pgSz w:w="15840" w:h="12240" w:orient="landscape" w:code="1"/>
      <w:pgMar w:top="3024" w:right="1440" w:bottom="72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6BF0" w:rsidRDefault="00B66BF0">
      <w:r>
        <w:separator/>
      </w:r>
    </w:p>
  </w:endnote>
  <w:endnote w:type="continuationSeparator" w:id="0">
    <w:p w:rsidR="00B66BF0" w:rsidRDefault="00B66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6BF0" w:rsidRDefault="00B66BF0">
      <w:r>
        <w:separator/>
      </w:r>
    </w:p>
  </w:footnote>
  <w:footnote w:type="continuationSeparator" w:id="0">
    <w:p w:rsidR="00B66BF0" w:rsidRDefault="00B66B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0C59"/>
    <w:rsid w:val="000E2B53"/>
    <w:rsid w:val="00150C59"/>
    <w:rsid w:val="00284A7E"/>
    <w:rsid w:val="002C1A21"/>
    <w:rsid w:val="002C3017"/>
    <w:rsid w:val="002F24D6"/>
    <w:rsid w:val="0030206F"/>
    <w:rsid w:val="003524D8"/>
    <w:rsid w:val="003F5D6C"/>
    <w:rsid w:val="004D616C"/>
    <w:rsid w:val="004F3B10"/>
    <w:rsid w:val="00583C24"/>
    <w:rsid w:val="005C07B4"/>
    <w:rsid w:val="005C3C17"/>
    <w:rsid w:val="005E2928"/>
    <w:rsid w:val="005E41F0"/>
    <w:rsid w:val="005F464A"/>
    <w:rsid w:val="005F4EF6"/>
    <w:rsid w:val="0069671F"/>
    <w:rsid w:val="006B4B23"/>
    <w:rsid w:val="00712AF3"/>
    <w:rsid w:val="007A08CB"/>
    <w:rsid w:val="00821E5D"/>
    <w:rsid w:val="008A3ED1"/>
    <w:rsid w:val="008A7E9B"/>
    <w:rsid w:val="008C5F11"/>
    <w:rsid w:val="00956081"/>
    <w:rsid w:val="00A81DE3"/>
    <w:rsid w:val="00AF68E8"/>
    <w:rsid w:val="00B66BF0"/>
    <w:rsid w:val="00C35BEB"/>
    <w:rsid w:val="00C5781A"/>
    <w:rsid w:val="00EE2F61"/>
    <w:rsid w:val="00F4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54"/>
    <o:shapelayout v:ext="edit">
      <o:idmap v:ext="edit" data="1,3"/>
    </o:shapelayout>
  </w:shapeDefaults>
  <w:decimalSymbol w:val=","/>
  <w:listSeparator w:val=";"/>
  <w14:docId w14:val="344C13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rsid w:val="005E2928"/>
  </w:style>
  <w:style w:type="paragraph" w:styleId="berschrift1">
    <w:name w:val="heading 1"/>
    <w:basedOn w:val="Standard"/>
    <w:next w:val="Standard"/>
    <w:link w:val="berschrift1Zchn"/>
    <w:uiPriority w:val="9"/>
    <w:semiHidden/>
    <w:unhideWhenUsed/>
    <w:rsid w:val="00F457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79797" w:themeColor="text2" w:themeTint="80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F457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636363" w:themeColor="text2" w:themeTint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ays">
    <w:name w:val="Days"/>
    <w:basedOn w:val="Standard"/>
    <w:link w:val="DaysChar"/>
    <w:uiPriority w:val="1"/>
    <w:qFormat/>
    <w:rsid w:val="00C5781A"/>
    <w:pPr>
      <w:framePr w:wrap="around" w:vAnchor="page" w:hAnchor="margin" w:xAlign="center" w:y="3050"/>
      <w:jc w:val="center"/>
    </w:pPr>
    <w:rPr>
      <w:rFonts w:asciiTheme="majorHAnsi" w:eastAsia="Times New Roman" w:hAnsiTheme="majorHAnsi" w:cs="Times New Roman"/>
      <w:b/>
      <w:caps/>
      <w:color w:val="FFFFFF" w:themeColor="background1"/>
      <w:spacing w:val="1"/>
      <w:sz w:val="20"/>
      <w:szCs w:val="16"/>
    </w:rPr>
  </w:style>
  <w:style w:type="paragraph" w:customStyle="1" w:styleId="Dates">
    <w:name w:val="Dates"/>
    <w:basedOn w:val="Standard"/>
    <w:link w:val="DatesChar"/>
    <w:autoRedefine/>
    <w:uiPriority w:val="2"/>
    <w:qFormat/>
    <w:rsid w:val="005F464A"/>
    <w:rPr>
      <w:rFonts w:eastAsia="Times New Roman" w:cs="Calibri"/>
      <w:color w:val="313A43" w:themeColor="accent5" w:themeShade="BF"/>
      <w:sz w:val="18"/>
      <w:szCs w:val="18"/>
      <w:lang w:val="de-DE" w:eastAsia="cs-CZ"/>
    </w:rPr>
  </w:style>
  <w:style w:type="character" w:customStyle="1" w:styleId="DaysChar">
    <w:name w:val="Days Char"/>
    <w:basedOn w:val="Absatz-Standardschriftart"/>
    <w:link w:val="Days"/>
    <w:uiPriority w:val="1"/>
    <w:rsid w:val="005E2928"/>
    <w:rPr>
      <w:rFonts w:asciiTheme="majorHAnsi" w:eastAsia="Times New Roman" w:hAnsiTheme="majorHAnsi" w:cs="Times New Roman"/>
      <w:b/>
      <w:caps/>
      <w:color w:val="FFFFFF" w:themeColor="background1"/>
      <w:spacing w:val="1"/>
      <w:sz w:val="20"/>
      <w:szCs w:val="16"/>
    </w:rPr>
  </w:style>
  <w:style w:type="character" w:customStyle="1" w:styleId="DatesChar">
    <w:name w:val="Dates Char"/>
    <w:basedOn w:val="Absatz-Standardschriftart"/>
    <w:link w:val="Dates"/>
    <w:uiPriority w:val="2"/>
    <w:rsid w:val="005F464A"/>
    <w:rPr>
      <w:rFonts w:eastAsia="Times New Roman" w:cs="Calibri"/>
      <w:color w:val="313A43" w:themeColor="accent5" w:themeShade="BF"/>
      <w:sz w:val="18"/>
      <w:szCs w:val="18"/>
      <w:lang w:val="de-DE" w:eastAsia="cs-CZ"/>
    </w:rPr>
  </w:style>
  <w:style w:type="paragraph" w:customStyle="1" w:styleId="Month">
    <w:name w:val="Month"/>
    <w:basedOn w:val="Standard"/>
    <w:link w:val="MonthChar"/>
    <w:qFormat/>
    <w:rsid w:val="00C5781A"/>
    <w:rPr>
      <w:color w:val="313A43" w:themeColor="accent5" w:themeShade="BF"/>
      <w:sz w:val="72"/>
    </w:rPr>
  </w:style>
  <w:style w:type="character" w:customStyle="1" w:styleId="MonthChar">
    <w:name w:val="Month Char"/>
    <w:basedOn w:val="Absatz-Standardschriftart"/>
    <w:link w:val="Month"/>
    <w:rsid w:val="00C5781A"/>
    <w:rPr>
      <w:color w:val="313A43" w:themeColor="accent5" w:themeShade="BF"/>
      <w:sz w:val="72"/>
    </w:rPr>
  </w:style>
  <w:style w:type="paragraph" w:styleId="Kopfzeile">
    <w:name w:val="header"/>
    <w:basedOn w:val="Standard"/>
    <w:link w:val="KopfzeileZchn"/>
    <w:uiPriority w:val="99"/>
    <w:semiHidden/>
    <w:unhideWhenUsed/>
    <w:rsid w:val="00C5781A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5781A"/>
  </w:style>
  <w:style w:type="paragraph" w:styleId="Fuzeile">
    <w:name w:val="footer"/>
    <w:basedOn w:val="Standard"/>
    <w:link w:val="FuzeileZchn"/>
    <w:uiPriority w:val="99"/>
    <w:semiHidden/>
    <w:unhideWhenUsed/>
    <w:rsid w:val="00C5781A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C5781A"/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F4576E"/>
    <w:rPr>
      <w:rFonts w:asciiTheme="majorHAnsi" w:eastAsiaTheme="majorEastAsia" w:hAnsiTheme="majorHAnsi" w:cstheme="majorBidi"/>
      <w:b/>
      <w:bCs/>
      <w:color w:val="979797" w:themeColor="text2" w:themeTint="80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4576E"/>
    <w:rPr>
      <w:rFonts w:asciiTheme="majorHAnsi" w:eastAsiaTheme="majorEastAsia" w:hAnsiTheme="majorHAnsi" w:cstheme="majorBidi"/>
      <w:b/>
      <w:bCs/>
      <w:color w:val="636363" w:themeColor="text2" w:themeTint="BF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3C2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3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51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esktop\Schulkalender\Schulkalender%202011-2012\TS102735061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Apex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30B0F0-5AD8-4376-B84F-281624264C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5E744C-C210-4975-81BF-DE5F6D600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TS102735061</Template>
  <TotalTime>0</TotalTime>
  <Pages>1</Pages>
  <Words>302</Words>
  <Characters>1905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2011-12-18T22:56:00Z</dcterms:created>
  <dcterms:modified xsi:type="dcterms:W3CDTF">2016-07-22T09:37:00Z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TC103593129990</vt:lpwstr>
  </property>
</Properties>
</file>