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6" w:space="0" w:color="999999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53"/>
        <w:gridCol w:w="1955"/>
        <w:gridCol w:w="1955"/>
        <w:gridCol w:w="1954"/>
        <w:gridCol w:w="1954"/>
        <w:gridCol w:w="1954"/>
        <w:gridCol w:w="1955"/>
      </w:tblGrid>
      <w:tr w:rsidR="00617E27" w:rsidRPr="00617E27" w:rsidTr="00563BF1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bottom w:w="86" w:type="dxa"/>
            </w:tcMar>
            <w:vAlign w:val="bottom"/>
          </w:tcPr>
          <w:p w:rsidR="00617E27" w:rsidRPr="004112EB" w:rsidRDefault="00ED7EA8" w:rsidP="007F0077">
            <w:pPr>
              <w:pStyle w:val="Monatsnamen"/>
              <w:jc w:val="right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4112" behindDoc="0" locked="0" layoutInCell="1" allowOverlap="1" wp14:anchorId="45BB4F06" wp14:editId="3DD365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89535</wp:posOffset>
                  </wp:positionV>
                  <wp:extent cx="1476375" cy="249555"/>
                  <wp:effectExtent l="0" t="0" r="0" b="0"/>
                  <wp:wrapNone/>
                  <wp:docPr id="14" name="Grafik 14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7E27" w:rsidRPr="004112EB">
              <w:rPr>
                <w:b/>
              </w:rPr>
              <w:t>Januar 20</w:t>
            </w:r>
            <w:r w:rsidR="0086197D" w:rsidRPr="004112EB">
              <w:rPr>
                <w:b/>
              </w:rPr>
              <w:t>1</w:t>
            </w:r>
            <w:r w:rsidR="001A1179">
              <w:rPr>
                <w:b/>
              </w:rPr>
              <w:t>8</w:t>
            </w:r>
          </w:p>
        </w:tc>
      </w:tr>
      <w:tr w:rsidR="00617E27" w:rsidRPr="00617E27" w:rsidTr="00B75F84">
        <w:trPr>
          <w:trHeight w:hRule="exact" w:val="259"/>
        </w:trPr>
        <w:tc>
          <w:tcPr>
            <w:tcW w:w="1953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4112EB" w:rsidRDefault="00617E27" w:rsidP="00617E27">
            <w:pPr>
              <w:pStyle w:val="Wochentage"/>
            </w:pPr>
            <w:r w:rsidRPr="004112EB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4112EB" w:rsidRDefault="00617E27" w:rsidP="00617E27">
            <w:pPr>
              <w:pStyle w:val="Wochentage"/>
            </w:pPr>
            <w:r w:rsidRPr="004112EB">
              <w:t>Dienstag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4112EB" w:rsidRDefault="00617E27" w:rsidP="00617E27">
            <w:pPr>
              <w:pStyle w:val="Wochentage"/>
            </w:pPr>
            <w:r w:rsidRPr="004112EB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4112EB" w:rsidRDefault="0086197D" w:rsidP="00617E27">
            <w:pPr>
              <w:pStyle w:val="Wochentage"/>
            </w:pPr>
            <w:r w:rsidRPr="004112EB"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bottom w:w="58" w:type="dxa"/>
            </w:tcMar>
            <w:vAlign w:val="bottom"/>
          </w:tcPr>
          <w:p w:rsidR="00617E27" w:rsidRPr="004112EB" w:rsidRDefault="00617E27" w:rsidP="00617E27">
            <w:pPr>
              <w:pStyle w:val="Wochentage"/>
            </w:pPr>
            <w:r w:rsidRPr="004112EB">
              <w:t>Freitag</w:t>
            </w:r>
          </w:p>
        </w:tc>
        <w:tc>
          <w:tcPr>
            <w:tcW w:w="1954" w:type="dxa"/>
            <w:shd w:val="clear" w:color="auto" w:fill="F2F2F2" w:themeFill="background1" w:themeFillShade="F2"/>
            <w:noWrap/>
            <w:tcMar>
              <w:bottom w:w="58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bottom w:w="58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1A1179" w:rsidRPr="00617E27" w:rsidTr="00ED7EA8">
        <w:trPr>
          <w:trHeight w:hRule="exact" w:val="1584"/>
        </w:trPr>
        <w:tc>
          <w:tcPr>
            <w:tcW w:w="1953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ED7EA8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1</w:t>
            </w:r>
          </w:p>
          <w:p w:rsidR="00ED7EA8" w:rsidRPr="00B75F84" w:rsidRDefault="00ED7EA8" w:rsidP="00777BE1">
            <w:pPr>
              <w:pStyle w:val="Dates"/>
              <w:rPr>
                <w:b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Neujahr</w:t>
            </w:r>
          </w:p>
        </w:tc>
        <w:tc>
          <w:tcPr>
            <w:tcW w:w="1955" w:type="dxa"/>
            <w:shd w:val="clear" w:color="auto" w:fill="FFFFFF" w:themeFill="background1"/>
          </w:tcPr>
          <w:p w:rsidR="001A1179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</w:tcPr>
          <w:p w:rsidR="001A1179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6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7</w:t>
            </w:r>
          </w:p>
        </w:tc>
      </w:tr>
      <w:tr w:rsidR="00777BE1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8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13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14</w:t>
            </w:r>
          </w:p>
        </w:tc>
      </w:tr>
      <w:tr w:rsidR="00777BE1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20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21</w:t>
            </w:r>
          </w:p>
        </w:tc>
      </w:tr>
      <w:tr w:rsidR="00777BE1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26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27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28</w:t>
            </w:r>
          </w:p>
        </w:tc>
      </w:tr>
      <w:tr w:rsidR="00B75F84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2A5E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31</w:t>
            </w:r>
          </w:p>
        </w:tc>
        <w:tc>
          <w:tcPr>
            <w:tcW w:w="7817" w:type="dxa"/>
            <w:gridSpan w:val="4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8F0B93" w:rsidRDefault="00B75F84" w:rsidP="00777BE1">
            <w:pPr>
              <w:pStyle w:val="Dates"/>
              <w:rPr>
                <w:color w:val="008260"/>
                <w:lang w:val="de-DE"/>
              </w:rPr>
            </w:pPr>
          </w:p>
        </w:tc>
      </w:tr>
    </w:tbl>
    <w:p w:rsidR="00A315BE" w:rsidRPr="00617E27" w:rsidRDefault="00F27958">
      <w:pPr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-742950</wp:posOffset>
            </wp:positionV>
            <wp:extent cx="10086975" cy="7877175"/>
            <wp:effectExtent l="19050" t="0" r="9525" b="0"/>
            <wp:wrapNone/>
            <wp:docPr id="1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2443" cy="788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  <w:bookmarkStart w:id="0" w:name="_GoBack"/>
      <w:bookmarkEnd w:id="0"/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3"/>
        <w:gridCol w:w="1955"/>
        <w:gridCol w:w="1954"/>
        <w:gridCol w:w="1954"/>
        <w:gridCol w:w="1954"/>
        <w:gridCol w:w="1955"/>
        <w:gridCol w:w="1955"/>
      </w:tblGrid>
      <w:tr w:rsidR="00617E27" w:rsidRPr="00617E27" w:rsidTr="00563BF1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center"/>
          </w:tcPr>
          <w:p w:rsidR="00617E27" w:rsidRPr="004112EB" w:rsidRDefault="00ED7EA8" w:rsidP="004112EB">
            <w:pPr>
              <w:pStyle w:val="Monatsnamen"/>
              <w:jc w:val="right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73088" behindDoc="0" locked="0" layoutInCell="1" allowOverlap="1" wp14:anchorId="39D794BC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107315</wp:posOffset>
                  </wp:positionV>
                  <wp:extent cx="1476375" cy="249555"/>
                  <wp:effectExtent l="0" t="0" r="0" b="0"/>
                  <wp:wrapNone/>
                  <wp:docPr id="13" name="Grafik 13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97D" w:rsidRPr="004112EB">
              <w:rPr>
                <w:b/>
              </w:rPr>
              <w:t>Februar 201</w:t>
            </w:r>
            <w:r w:rsidR="001A1179">
              <w:rPr>
                <w:b/>
              </w:rPr>
              <w:t>8</w:t>
            </w:r>
          </w:p>
        </w:tc>
      </w:tr>
      <w:tr w:rsidR="00617E27" w:rsidRPr="00617E27" w:rsidTr="00B75F84">
        <w:trPr>
          <w:trHeight w:hRule="exact" w:val="259"/>
        </w:trPr>
        <w:tc>
          <w:tcPr>
            <w:tcW w:w="1953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B75F84" w:rsidRPr="00617E27" w:rsidTr="00B75F84">
        <w:trPr>
          <w:trHeight w:hRule="exact" w:val="1584"/>
        </w:trPr>
        <w:tc>
          <w:tcPr>
            <w:tcW w:w="5862" w:type="dxa"/>
            <w:gridSpan w:val="3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77BE1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shd w:val="clear" w:color="auto" w:fill="FFFFFF" w:themeFill="background1"/>
          </w:tcPr>
          <w:p w:rsidR="00B75F84" w:rsidRPr="00B75F84" w:rsidRDefault="00B75F84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</w:t>
            </w:r>
          </w:p>
        </w:tc>
        <w:tc>
          <w:tcPr>
            <w:tcW w:w="1954" w:type="dxa"/>
            <w:shd w:val="clear" w:color="auto" w:fill="FFFFFF" w:themeFill="background1"/>
          </w:tcPr>
          <w:p w:rsidR="00B75F84" w:rsidRPr="00B75F84" w:rsidRDefault="00B75F84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2F2F2" w:themeFill="background1" w:themeFillShade="F2"/>
          </w:tcPr>
          <w:p w:rsidR="00B75F84" w:rsidRPr="00B75F84" w:rsidRDefault="00B75F84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3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4</w:t>
            </w:r>
          </w:p>
        </w:tc>
      </w:tr>
      <w:tr w:rsidR="00777BE1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10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11</w:t>
            </w:r>
          </w:p>
        </w:tc>
      </w:tr>
      <w:tr w:rsidR="00777BE1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17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18</w:t>
            </w:r>
          </w:p>
        </w:tc>
      </w:tr>
      <w:tr w:rsidR="00777BE1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24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77BE1" w:rsidRPr="00B75F84" w:rsidRDefault="001A1179" w:rsidP="00777BE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25</w:t>
            </w:r>
          </w:p>
        </w:tc>
      </w:tr>
      <w:tr w:rsidR="00B75F84" w:rsidRPr="00617E27" w:rsidTr="00C9477B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77BE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28</w:t>
            </w:r>
          </w:p>
        </w:tc>
        <w:tc>
          <w:tcPr>
            <w:tcW w:w="7818" w:type="dxa"/>
            <w:gridSpan w:val="4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8F0B93" w:rsidRDefault="00B75F84" w:rsidP="00777BE1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-762000</wp:posOffset>
            </wp:positionV>
            <wp:extent cx="10187305" cy="7896225"/>
            <wp:effectExtent l="19050" t="0" r="4445" b="0"/>
            <wp:wrapNone/>
            <wp:docPr id="2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730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53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49"/>
        <w:gridCol w:w="1950"/>
        <w:gridCol w:w="1951"/>
        <w:gridCol w:w="1951"/>
        <w:gridCol w:w="1950"/>
        <w:gridCol w:w="1951"/>
        <w:gridCol w:w="1951"/>
      </w:tblGrid>
      <w:tr w:rsidR="00617E27" w:rsidRPr="00617E27" w:rsidTr="004112EB">
        <w:trPr>
          <w:trHeight w:hRule="exact" w:val="723"/>
        </w:trPr>
        <w:tc>
          <w:tcPr>
            <w:tcW w:w="13653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4112EB" w:rsidRDefault="00ED7EA8" w:rsidP="004112EB">
            <w:pPr>
              <w:pStyle w:val="Monatsnamen"/>
              <w:jc w:val="right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75136" behindDoc="0" locked="0" layoutInCell="1" allowOverlap="1" wp14:anchorId="45BB4F06" wp14:editId="3DD365D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80010</wp:posOffset>
                  </wp:positionV>
                  <wp:extent cx="1476375" cy="249555"/>
                  <wp:effectExtent l="0" t="0" r="0" b="0"/>
                  <wp:wrapNone/>
                  <wp:docPr id="15" name="Grafik 15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97D" w:rsidRPr="004112EB">
              <w:rPr>
                <w:b/>
              </w:rPr>
              <w:t>März 201</w:t>
            </w:r>
            <w:r>
              <w:rPr>
                <w:b/>
              </w:rPr>
              <w:t>8</w:t>
            </w:r>
          </w:p>
        </w:tc>
      </w:tr>
      <w:tr w:rsidR="00617E27" w:rsidRPr="00617E27" w:rsidTr="00B75F84">
        <w:trPr>
          <w:trHeight w:hRule="exact" w:val="309"/>
        </w:trPr>
        <w:tc>
          <w:tcPr>
            <w:tcW w:w="1949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0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1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1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0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1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951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B75F84" w:rsidRPr="00617E27" w:rsidTr="00B75F84">
        <w:trPr>
          <w:trHeight w:hRule="exact" w:val="1548"/>
        </w:trPr>
        <w:tc>
          <w:tcPr>
            <w:tcW w:w="5850" w:type="dxa"/>
            <w:gridSpan w:val="3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CC1147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1" w:type="dxa"/>
            <w:shd w:val="clear" w:color="auto" w:fill="FFFFFF" w:themeFill="background1"/>
          </w:tcPr>
          <w:p w:rsidR="00B75F84" w:rsidRPr="00B75F84" w:rsidRDefault="00B75F84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</w:t>
            </w:r>
          </w:p>
        </w:tc>
        <w:tc>
          <w:tcPr>
            <w:tcW w:w="1950" w:type="dxa"/>
            <w:shd w:val="clear" w:color="auto" w:fill="FFFFFF" w:themeFill="background1"/>
          </w:tcPr>
          <w:p w:rsidR="00B75F84" w:rsidRPr="00B75F84" w:rsidRDefault="00B75F84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</w:t>
            </w:r>
          </w:p>
        </w:tc>
        <w:tc>
          <w:tcPr>
            <w:tcW w:w="1951" w:type="dxa"/>
            <w:shd w:val="clear" w:color="auto" w:fill="F2F2F2" w:themeFill="background1" w:themeFillShade="F2"/>
          </w:tcPr>
          <w:p w:rsidR="00B75F84" w:rsidRPr="00B75F84" w:rsidRDefault="00B75F84" w:rsidP="00CC1147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3</w:t>
            </w:r>
          </w:p>
        </w:tc>
        <w:tc>
          <w:tcPr>
            <w:tcW w:w="1951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CC1147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4</w:t>
            </w:r>
          </w:p>
        </w:tc>
      </w:tr>
      <w:tr w:rsidR="00CC1147" w:rsidRPr="00617E27" w:rsidTr="00B75F84">
        <w:trPr>
          <w:trHeight w:hRule="exact" w:val="1548"/>
        </w:trPr>
        <w:tc>
          <w:tcPr>
            <w:tcW w:w="194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5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6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7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8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9</w:t>
            </w:r>
          </w:p>
        </w:tc>
        <w:tc>
          <w:tcPr>
            <w:tcW w:w="1951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10</w:t>
            </w:r>
          </w:p>
        </w:tc>
        <w:tc>
          <w:tcPr>
            <w:tcW w:w="1951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11</w:t>
            </w:r>
          </w:p>
        </w:tc>
      </w:tr>
      <w:tr w:rsidR="00CC1147" w:rsidRPr="00617E27" w:rsidTr="00B75F84">
        <w:trPr>
          <w:trHeight w:hRule="exact" w:val="1548"/>
        </w:trPr>
        <w:tc>
          <w:tcPr>
            <w:tcW w:w="194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12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13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14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15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16</w:t>
            </w:r>
          </w:p>
        </w:tc>
        <w:tc>
          <w:tcPr>
            <w:tcW w:w="1951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17</w:t>
            </w:r>
          </w:p>
        </w:tc>
        <w:tc>
          <w:tcPr>
            <w:tcW w:w="1951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18</w:t>
            </w:r>
          </w:p>
        </w:tc>
      </w:tr>
      <w:tr w:rsidR="00CC1147" w:rsidRPr="00617E27" w:rsidTr="00B75F84">
        <w:trPr>
          <w:trHeight w:hRule="exact" w:val="1548"/>
        </w:trPr>
        <w:tc>
          <w:tcPr>
            <w:tcW w:w="194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19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20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21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22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23</w:t>
            </w:r>
          </w:p>
        </w:tc>
        <w:tc>
          <w:tcPr>
            <w:tcW w:w="1951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24</w:t>
            </w:r>
          </w:p>
        </w:tc>
        <w:tc>
          <w:tcPr>
            <w:tcW w:w="1951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C1147" w:rsidRPr="00B75F84" w:rsidRDefault="001A1179" w:rsidP="00CC1147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25</w:t>
            </w:r>
          </w:p>
        </w:tc>
      </w:tr>
      <w:tr w:rsidR="001A1179" w:rsidRPr="00617E27" w:rsidTr="00B75F84">
        <w:trPr>
          <w:trHeight w:val="1511"/>
        </w:trPr>
        <w:tc>
          <w:tcPr>
            <w:tcW w:w="194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26</w:t>
            </w:r>
          </w:p>
          <w:p w:rsidR="001A1179" w:rsidRPr="00B75F84" w:rsidRDefault="001A1179" w:rsidP="00733F19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27</w:t>
            </w:r>
          </w:p>
          <w:p w:rsidR="001A1179" w:rsidRPr="00B75F84" w:rsidRDefault="001A1179" w:rsidP="00733F19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28</w:t>
            </w:r>
          </w:p>
        </w:tc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29</w:t>
            </w:r>
          </w:p>
        </w:tc>
        <w:tc>
          <w:tcPr>
            <w:tcW w:w="195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CC114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30</w:t>
            </w:r>
          </w:p>
        </w:tc>
        <w:tc>
          <w:tcPr>
            <w:tcW w:w="1951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CC1147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31</w:t>
            </w:r>
          </w:p>
        </w:tc>
        <w:tc>
          <w:tcPr>
            <w:tcW w:w="1951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A1179" w:rsidRPr="00B75F84" w:rsidRDefault="001A1179" w:rsidP="00CC1147">
            <w:pPr>
              <w:pStyle w:val="Dates"/>
              <w:rPr>
                <w:b/>
                <w:color w:val="C00000"/>
                <w:lang w:val="de-DE"/>
              </w:rPr>
            </w:pPr>
          </w:p>
        </w:tc>
      </w:tr>
    </w:tbl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-685800</wp:posOffset>
            </wp:positionV>
            <wp:extent cx="10125075" cy="7820025"/>
            <wp:effectExtent l="19050" t="0" r="9525" b="0"/>
            <wp:wrapNone/>
            <wp:docPr id="3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4"/>
        <w:gridCol w:w="1955"/>
        <w:gridCol w:w="1954"/>
        <w:gridCol w:w="1954"/>
        <w:gridCol w:w="1954"/>
        <w:gridCol w:w="1954"/>
        <w:gridCol w:w="1955"/>
      </w:tblGrid>
      <w:tr w:rsidR="00617E27" w:rsidRPr="00617E27" w:rsidTr="00563BF1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4112EB" w:rsidRDefault="00ED7EA8" w:rsidP="004112EB">
            <w:pPr>
              <w:pStyle w:val="Monatsnamen"/>
              <w:jc w:val="right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76160" behindDoc="0" locked="0" layoutInCell="1" allowOverlap="1" wp14:anchorId="45BB4F06" wp14:editId="3DD365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86360</wp:posOffset>
                  </wp:positionV>
                  <wp:extent cx="1476375" cy="249555"/>
                  <wp:effectExtent l="0" t="0" r="0" b="0"/>
                  <wp:wrapNone/>
                  <wp:docPr id="16" name="Grafik 16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7E27" w:rsidRPr="004112EB">
              <w:rPr>
                <w:b/>
              </w:rPr>
              <w:t>April 20</w:t>
            </w:r>
            <w:r w:rsidR="0086197D" w:rsidRPr="004112EB">
              <w:rPr>
                <w:b/>
              </w:rPr>
              <w:t>1</w:t>
            </w:r>
            <w:r w:rsidR="001A1179">
              <w:rPr>
                <w:b/>
              </w:rPr>
              <w:t>8</w:t>
            </w:r>
          </w:p>
        </w:tc>
      </w:tr>
      <w:tr w:rsidR="00617E27" w:rsidRPr="00617E27" w:rsidTr="00B75F84">
        <w:trPr>
          <w:trHeight w:hRule="exact" w:val="259"/>
        </w:trPr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4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B75F84" w:rsidRPr="00617E27" w:rsidTr="00B75F84">
        <w:trPr>
          <w:trHeight w:hRule="exact" w:val="1584"/>
        </w:trPr>
        <w:tc>
          <w:tcPr>
            <w:tcW w:w="11725" w:type="dxa"/>
            <w:gridSpan w:val="6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AE75DA">
            <w:pPr>
              <w:pStyle w:val="Dates"/>
              <w:rPr>
                <w:b/>
                <w:color w:val="C00000"/>
                <w:lang w:val="de-DE"/>
              </w:rPr>
            </w:pP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</w:t>
            </w:r>
          </w:p>
        </w:tc>
      </w:tr>
      <w:tr w:rsidR="00AE75DA" w:rsidRPr="00617E27" w:rsidTr="00ED7EA8">
        <w:trPr>
          <w:trHeight w:hRule="exact" w:val="1584"/>
        </w:trPr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ED7EA8" w:rsidRDefault="001A1179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2</w:t>
            </w:r>
          </w:p>
          <w:p w:rsidR="00ED7EA8" w:rsidRPr="00ED7EA8" w:rsidRDefault="00ED7EA8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Ostermontag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8</w:t>
            </w:r>
          </w:p>
        </w:tc>
      </w:tr>
      <w:tr w:rsidR="00AE75DA" w:rsidRPr="00617E27" w:rsidTr="00B75F84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15</w:t>
            </w:r>
          </w:p>
        </w:tc>
      </w:tr>
      <w:tr w:rsidR="00AE75DA" w:rsidRPr="00617E27" w:rsidTr="00B75F84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21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E75DA" w:rsidRPr="00B75F84" w:rsidRDefault="001A1179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22</w:t>
            </w:r>
          </w:p>
        </w:tc>
      </w:tr>
      <w:tr w:rsidR="00CF7160" w:rsidRPr="00617E27" w:rsidTr="00B75F84">
        <w:trPr>
          <w:trHeight w:val="728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24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25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</w:tcPr>
          <w:p w:rsidR="00CF7160" w:rsidRPr="00B75F84" w:rsidRDefault="00CF7160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26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</w:tcPr>
          <w:p w:rsidR="00CF7160" w:rsidRPr="00B75F84" w:rsidRDefault="00CF7160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27</w:t>
            </w:r>
          </w:p>
        </w:tc>
        <w:tc>
          <w:tcPr>
            <w:tcW w:w="1954" w:type="dxa"/>
            <w:vMerge w:val="restart"/>
            <w:shd w:val="clear" w:color="auto" w:fill="F2F2F2" w:themeFill="background1" w:themeFillShade="F2"/>
          </w:tcPr>
          <w:p w:rsidR="00CF7160" w:rsidRPr="00B75F84" w:rsidRDefault="00CF7160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28</w:t>
            </w:r>
          </w:p>
        </w:tc>
        <w:tc>
          <w:tcPr>
            <w:tcW w:w="1955" w:type="dxa"/>
            <w:vMerge w:val="restart"/>
            <w:shd w:val="clear" w:color="auto" w:fill="F2F2F2" w:themeFill="background1" w:themeFillShade="F2"/>
          </w:tcPr>
          <w:p w:rsidR="00CF7160" w:rsidRPr="00B75F84" w:rsidRDefault="00CF7160" w:rsidP="00AE75DA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29</w:t>
            </w:r>
          </w:p>
        </w:tc>
      </w:tr>
      <w:tr w:rsidR="00CF7160" w:rsidRPr="00617E27" w:rsidTr="00B75F84">
        <w:trPr>
          <w:trHeight w:hRule="exact" w:val="727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AE75DA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30</w:t>
            </w:r>
          </w:p>
        </w:tc>
        <w:tc>
          <w:tcPr>
            <w:tcW w:w="1955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Default="00CF7160" w:rsidP="00AE75DA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Default="00CF7160" w:rsidP="00AE75DA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</w:tcPr>
          <w:p w:rsidR="00CF7160" w:rsidRDefault="00CF7160" w:rsidP="00AE75DA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</w:tcPr>
          <w:p w:rsidR="00CF7160" w:rsidRDefault="00CF7160" w:rsidP="00AE75DA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2F2F2" w:themeFill="background1" w:themeFillShade="F2"/>
          </w:tcPr>
          <w:p w:rsidR="00CF7160" w:rsidRDefault="00CF7160" w:rsidP="00AE75DA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5" w:type="dxa"/>
            <w:vMerge/>
            <w:shd w:val="clear" w:color="auto" w:fill="F2F2F2" w:themeFill="background1" w:themeFillShade="F2"/>
          </w:tcPr>
          <w:p w:rsidR="00CF7160" w:rsidRDefault="00CF7160" w:rsidP="00AE75DA">
            <w:pPr>
              <w:pStyle w:val="Dates"/>
              <w:rPr>
                <w:b/>
                <w:lang w:val="de-DE"/>
              </w:rPr>
            </w:pPr>
          </w:p>
        </w:tc>
      </w:tr>
    </w:tbl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-685800</wp:posOffset>
            </wp:positionV>
            <wp:extent cx="10144125" cy="7820025"/>
            <wp:effectExtent l="19050" t="0" r="9525" b="0"/>
            <wp:wrapNone/>
            <wp:docPr id="4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margin" w:tblpY="1261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3"/>
        <w:gridCol w:w="1955"/>
        <w:gridCol w:w="1954"/>
        <w:gridCol w:w="1955"/>
        <w:gridCol w:w="1954"/>
        <w:gridCol w:w="1954"/>
        <w:gridCol w:w="1955"/>
      </w:tblGrid>
      <w:tr w:rsidR="00563BF1" w:rsidRPr="00617E27" w:rsidTr="00563BF1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563BF1" w:rsidRPr="004112EB" w:rsidRDefault="00ED7EA8" w:rsidP="004112EB">
            <w:pPr>
              <w:pStyle w:val="Monatsnamen"/>
              <w:jc w:val="right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77184" behindDoc="0" locked="0" layoutInCell="1" allowOverlap="1" wp14:anchorId="45BB4F06" wp14:editId="3DD365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95885</wp:posOffset>
                  </wp:positionV>
                  <wp:extent cx="1476375" cy="249555"/>
                  <wp:effectExtent l="0" t="0" r="0" b="0"/>
                  <wp:wrapNone/>
                  <wp:docPr id="17" name="Grafik 17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BF1" w:rsidRPr="004112EB">
              <w:rPr>
                <w:b/>
              </w:rPr>
              <w:t>Mai 201</w:t>
            </w:r>
            <w:r w:rsidR="00CF7160">
              <w:rPr>
                <w:b/>
              </w:rPr>
              <w:t>8</w:t>
            </w:r>
          </w:p>
        </w:tc>
      </w:tr>
      <w:tr w:rsidR="00563BF1" w:rsidRPr="00617E27" w:rsidTr="00B75F84">
        <w:trPr>
          <w:trHeight w:hRule="exact" w:val="259"/>
        </w:trPr>
        <w:tc>
          <w:tcPr>
            <w:tcW w:w="1953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617E27" w:rsidRDefault="00563BF1" w:rsidP="00563BF1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617E27" w:rsidRDefault="00563BF1" w:rsidP="00563BF1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617E27" w:rsidRDefault="00563BF1" w:rsidP="00563BF1">
            <w:pPr>
              <w:pStyle w:val="Wochentage"/>
            </w:pPr>
            <w:r w:rsidRPr="00617E27">
              <w:t>Mittwoch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617E27" w:rsidRDefault="00563BF1" w:rsidP="00563BF1">
            <w:pPr>
              <w:pStyle w:val="Wochentage"/>
            </w:pPr>
            <w:r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617E27" w:rsidRDefault="00563BF1" w:rsidP="00563BF1">
            <w:pPr>
              <w:pStyle w:val="Wochentage"/>
            </w:pPr>
            <w:r w:rsidRPr="00617E27">
              <w:t>Freitag</w:t>
            </w:r>
          </w:p>
        </w:tc>
        <w:tc>
          <w:tcPr>
            <w:tcW w:w="1954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B75F84" w:rsidRDefault="00563BF1" w:rsidP="00563BF1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563BF1" w:rsidRPr="00B75F84" w:rsidRDefault="00563BF1" w:rsidP="00563BF1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CF7160" w:rsidRPr="00617E27" w:rsidTr="00ED7EA8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563BF1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5" w:type="dxa"/>
            <w:shd w:val="clear" w:color="auto" w:fill="F2F2F2" w:themeFill="background1" w:themeFillShade="F2"/>
          </w:tcPr>
          <w:p w:rsidR="00CF7160" w:rsidRPr="00ED7EA8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1</w:t>
            </w:r>
          </w:p>
          <w:p w:rsidR="00ED7EA8" w:rsidRPr="00B75F84" w:rsidRDefault="00ED7EA8" w:rsidP="00563BF1">
            <w:pPr>
              <w:pStyle w:val="Dates"/>
              <w:rPr>
                <w:b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Tag der Arbeit</w:t>
            </w:r>
          </w:p>
        </w:tc>
        <w:tc>
          <w:tcPr>
            <w:tcW w:w="1954" w:type="dxa"/>
            <w:shd w:val="clear" w:color="auto" w:fill="FFFFFF" w:themeFill="background1"/>
          </w:tcPr>
          <w:p w:rsidR="00CF7160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</w:tcPr>
          <w:p w:rsidR="00CF7160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5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6</w:t>
            </w:r>
          </w:p>
        </w:tc>
      </w:tr>
      <w:tr w:rsidR="00563BF1" w:rsidRPr="00617E27" w:rsidTr="00ED7EA8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DF197D" w:rsidRPr="00ED7EA8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10</w:t>
            </w:r>
          </w:p>
          <w:p w:rsidR="00ED7EA8" w:rsidRPr="00B75F84" w:rsidRDefault="00ED7EA8" w:rsidP="00563BF1">
            <w:pPr>
              <w:pStyle w:val="Dates"/>
              <w:rPr>
                <w:b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Himmelfahrt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12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13</w:t>
            </w:r>
          </w:p>
        </w:tc>
      </w:tr>
      <w:tr w:rsidR="00563BF1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19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20</w:t>
            </w:r>
          </w:p>
        </w:tc>
      </w:tr>
      <w:tr w:rsidR="00563BF1" w:rsidRPr="00617E27" w:rsidTr="00ED7EA8">
        <w:trPr>
          <w:trHeight w:hRule="exact" w:val="1584"/>
        </w:trPr>
        <w:tc>
          <w:tcPr>
            <w:tcW w:w="1953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DF197D" w:rsidRPr="00ED7EA8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21</w:t>
            </w:r>
          </w:p>
          <w:p w:rsidR="00ED7EA8" w:rsidRPr="00B75F84" w:rsidRDefault="00ED7EA8" w:rsidP="00563BF1">
            <w:pPr>
              <w:pStyle w:val="Dates"/>
              <w:rPr>
                <w:b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Pfingstmontag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25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26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3BF1" w:rsidRPr="00B75F84" w:rsidRDefault="00CF7160" w:rsidP="00563BF1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27</w:t>
            </w:r>
          </w:p>
        </w:tc>
      </w:tr>
      <w:tr w:rsidR="00B75F84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</w:tcPr>
          <w:p w:rsidR="00B75F84" w:rsidRPr="00B75F84" w:rsidRDefault="00B75F84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28</w:t>
            </w:r>
          </w:p>
        </w:tc>
        <w:tc>
          <w:tcPr>
            <w:tcW w:w="1955" w:type="dxa"/>
            <w:shd w:val="clear" w:color="auto" w:fill="FFFFFF" w:themeFill="background1"/>
          </w:tcPr>
          <w:p w:rsidR="00B75F84" w:rsidRPr="00B75F84" w:rsidRDefault="00B75F84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563BF1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31</w:t>
            </w:r>
          </w:p>
        </w:tc>
        <w:tc>
          <w:tcPr>
            <w:tcW w:w="5863" w:type="dxa"/>
            <w:gridSpan w:val="3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C5091B" w:rsidRDefault="00B75F84" w:rsidP="00563BF1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-685800</wp:posOffset>
            </wp:positionV>
            <wp:extent cx="10144125" cy="7820025"/>
            <wp:effectExtent l="19050" t="0" r="0" b="0"/>
            <wp:wrapNone/>
            <wp:docPr id="5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291" cy="782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582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1"/>
        <w:gridCol w:w="1953"/>
        <w:gridCol w:w="1935"/>
        <w:gridCol w:w="17"/>
        <w:gridCol w:w="1919"/>
        <w:gridCol w:w="33"/>
        <w:gridCol w:w="1902"/>
        <w:gridCol w:w="50"/>
        <w:gridCol w:w="1886"/>
        <w:gridCol w:w="67"/>
        <w:gridCol w:w="1869"/>
      </w:tblGrid>
      <w:tr w:rsidR="00617E27" w:rsidRPr="00617E27" w:rsidTr="007F0077">
        <w:trPr>
          <w:trHeight w:hRule="exact" w:val="743"/>
        </w:trPr>
        <w:tc>
          <w:tcPr>
            <w:tcW w:w="13582" w:type="dxa"/>
            <w:gridSpan w:val="11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4112EB" w:rsidRDefault="00ED7EA8" w:rsidP="004112EB">
            <w:pPr>
              <w:pStyle w:val="Monatsnamen"/>
              <w:jc w:val="right"/>
              <w:rPr>
                <w:b/>
              </w:rPr>
            </w:pPr>
            <w:bookmarkStart w:id="1" w:name="_Hlk500798777"/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78208" behindDoc="0" locked="0" layoutInCell="1" allowOverlap="1" wp14:anchorId="45BB4F06" wp14:editId="3DD365D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92710</wp:posOffset>
                  </wp:positionV>
                  <wp:extent cx="1476375" cy="249555"/>
                  <wp:effectExtent l="0" t="0" r="0" b="0"/>
                  <wp:wrapNone/>
                  <wp:docPr id="18" name="Grafik 18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97D" w:rsidRPr="004112EB">
              <w:rPr>
                <w:b/>
              </w:rPr>
              <w:t>Juni 201</w:t>
            </w:r>
            <w:r w:rsidR="00CF7160">
              <w:rPr>
                <w:b/>
              </w:rPr>
              <w:t>8</w:t>
            </w:r>
          </w:p>
        </w:tc>
      </w:tr>
      <w:tr w:rsidR="00617E27" w:rsidRPr="00C5091B" w:rsidTr="00B75F84">
        <w:trPr>
          <w:trHeight w:hRule="exact" w:val="318"/>
        </w:trPr>
        <w:tc>
          <w:tcPr>
            <w:tcW w:w="1951" w:type="dxa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3" w:type="dxa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3" w:type="dxa"/>
            <w:gridSpan w:val="2"/>
            <w:shd w:val="clear" w:color="auto" w:fill="F2F2F2" w:themeFill="background1" w:themeFillShade="F2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869" w:type="dxa"/>
            <w:shd w:val="clear" w:color="auto" w:fill="F2F2F2" w:themeFill="background1" w:themeFillShade="F2"/>
            <w:noWrap/>
            <w:tcMar>
              <w:left w:w="115" w:type="dxa"/>
              <w:bottom w:w="62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B75F84" w:rsidRPr="00C5091B" w:rsidTr="00B75F84">
        <w:trPr>
          <w:trHeight w:hRule="exact" w:val="1592"/>
        </w:trPr>
        <w:tc>
          <w:tcPr>
            <w:tcW w:w="7808" w:type="dxa"/>
            <w:gridSpan w:val="6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A81AC5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2" w:type="dxa"/>
            <w:gridSpan w:val="2"/>
            <w:shd w:val="clear" w:color="auto" w:fill="FFFFFF" w:themeFill="background1"/>
          </w:tcPr>
          <w:p w:rsidR="00B75F84" w:rsidRPr="00B75F84" w:rsidRDefault="00B75F84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</w:t>
            </w:r>
          </w:p>
        </w:tc>
        <w:tc>
          <w:tcPr>
            <w:tcW w:w="1953" w:type="dxa"/>
            <w:gridSpan w:val="2"/>
            <w:shd w:val="clear" w:color="auto" w:fill="F2F2F2" w:themeFill="background1" w:themeFillShade="F2"/>
          </w:tcPr>
          <w:p w:rsidR="00B75F84" w:rsidRPr="00B75F84" w:rsidRDefault="00B75F84" w:rsidP="00A81AC5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</w:t>
            </w:r>
          </w:p>
        </w:tc>
        <w:tc>
          <w:tcPr>
            <w:tcW w:w="1869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A81AC5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3</w:t>
            </w:r>
          </w:p>
        </w:tc>
      </w:tr>
      <w:tr w:rsidR="00A81AC5" w:rsidRPr="00C5091B" w:rsidTr="00B75F84">
        <w:trPr>
          <w:trHeight w:hRule="exact" w:val="1592"/>
        </w:trPr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4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5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6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7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8</w:t>
            </w:r>
          </w:p>
        </w:tc>
        <w:tc>
          <w:tcPr>
            <w:tcW w:w="1953" w:type="dxa"/>
            <w:gridSpan w:val="2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9</w:t>
            </w:r>
          </w:p>
        </w:tc>
        <w:tc>
          <w:tcPr>
            <w:tcW w:w="1869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10</w:t>
            </w:r>
          </w:p>
        </w:tc>
      </w:tr>
      <w:tr w:rsidR="00A81AC5" w:rsidRPr="00C5091B" w:rsidTr="00B75F84">
        <w:trPr>
          <w:trHeight w:hRule="exact" w:val="1592"/>
        </w:trPr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11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12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13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14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15</w:t>
            </w:r>
          </w:p>
        </w:tc>
        <w:tc>
          <w:tcPr>
            <w:tcW w:w="1953" w:type="dxa"/>
            <w:gridSpan w:val="2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16</w:t>
            </w:r>
          </w:p>
        </w:tc>
        <w:tc>
          <w:tcPr>
            <w:tcW w:w="1869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17</w:t>
            </w:r>
          </w:p>
        </w:tc>
      </w:tr>
      <w:tr w:rsidR="00A81AC5" w:rsidRPr="00C5091B" w:rsidTr="00B75F84">
        <w:trPr>
          <w:trHeight w:hRule="exact" w:val="1592"/>
        </w:trPr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18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19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20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21</w:t>
            </w:r>
          </w:p>
        </w:tc>
        <w:tc>
          <w:tcPr>
            <w:tcW w:w="1952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22</w:t>
            </w:r>
          </w:p>
        </w:tc>
        <w:tc>
          <w:tcPr>
            <w:tcW w:w="1953" w:type="dxa"/>
            <w:gridSpan w:val="2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23</w:t>
            </w:r>
          </w:p>
        </w:tc>
        <w:tc>
          <w:tcPr>
            <w:tcW w:w="1869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81AC5" w:rsidRPr="00B75F84" w:rsidRDefault="00CF7160" w:rsidP="00A81AC5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24</w:t>
            </w:r>
          </w:p>
        </w:tc>
      </w:tr>
      <w:tr w:rsidR="00CF7160" w:rsidRPr="00617E27" w:rsidTr="00B75F84">
        <w:trPr>
          <w:trHeight w:val="1570"/>
        </w:trPr>
        <w:tc>
          <w:tcPr>
            <w:tcW w:w="1951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25</w:t>
            </w:r>
          </w:p>
        </w:tc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26</w:t>
            </w:r>
          </w:p>
        </w:tc>
        <w:tc>
          <w:tcPr>
            <w:tcW w:w="193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F7160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27</w:t>
            </w:r>
          </w:p>
        </w:tc>
        <w:tc>
          <w:tcPr>
            <w:tcW w:w="1936" w:type="dxa"/>
            <w:gridSpan w:val="2"/>
            <w:shd w:val="clear" w:color="auto" w:fill="FFFFFF" w:themeFill="background1"/>
          </w:tcPr>
          <w:p w:rsidR="00CF7160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28</w:t>
            </w:r>
          </w:p>
        </w:tc>
        <w:tc>
          <w:tcPr>
            <w:tcW w:w="1935" w:type="dxa"/>
            <w:gridSpan w:val="2"/>
            <w:shd w:val="clear" w:color="auto" w:fill="FFFFFF" w:themeFill="background1"/>
          </w:tcPr>
          <w:p w:rsidR="00CF7160" w:rsidRPr="00B75F84" w:rsidRDefault="00CF7160" w:rsidP="00A81AC5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29</w:t>
            </w:r>
          </w:p>
        </w:tc>
        <w:tc>
          <w:tcPr>
            <w:tcW w:w="1936" w:type="dxa"/>
            <w:gridSpan w:val="2"/>
            <w:shd w:val="clear" w:color="auto" w:fill="F2F2F2" w:themeFill="background1" w:themeFillShade="F2"/>
          </w:tcPr>
          <w:p w:rsidR="00CF7160" w:rsidRPr="00B75F84" w:rsidRDefault="00CF7160" w:rsidP="00A81AC5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30</w:t>
            </w:r>
          </w:p>
        </w:tc>
        <w:tc>
          <w:tcPr>
            <w:tcW w:w="1936" w:type="dxa"/>
            <w:gridSpan w:val="2"/>
            <w:shd w:val="clear" w:color="auto" w:fill="F2F2F2" w:themeFill="background1" w:themeFillShade="F2"/>
          </w:tcPr>
          <w:p w:rsidR="00CF7160" w:rsidRPr="00B75F84" w:rsidRDefault="00CF7160" w:rsidP="00A81AC5">
            <w:pPr>
              <w:pStyle w:val="Dates"/>
              <w:rPr>
                <w:b/>
                <w:color w:val="C00000"/>
                <w:lang w:val="de-DE"/>
              </w:rPr>
            </w:pPr>
          </w:p>
        </w:tc>
      </w:tr>
    </w:tbl>
    <w:bookmarkEnd w:id="1"/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-828675</wp:posOffset>
            </wp:positionV>
            <wp:extent cx="10073005" cy="7915275"/>
            <wp:effectExtent l="19050" t="0" r="4445" b="0"/>
            <wp:wrapNone/>
            <wp:docPr id="6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00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4"/>
        <w:gridCol w:w="1955"/>
        <w:gridCol w:w="1954"/>
        <w:gridCol w:w="1954"/>
        <w:gridCol w:w="1954"/>
        <w:gridCol w:w="1954"/>
        <w:gridCol w:w="1955"/>
      </w:tblGrid>
      <w:tr w:rsidR="00617E27" w:rsidRPr="00617E27" w:rsidTr="00563BF1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4112EB" w:rsidRDefault="00ED7EA8" w:rsidP="004112EB">
            <w:pPr>
              <w:pStyle w:val="Monatsnamen"/>
              <w:jc w:val="right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79232" behindDoc="0" locked="0" layoutInCell="1" allowOverlap="1" wp14:anchorId="45BB4F06" wp14:editId="3DD365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95885</wp:posOffset>
                  </wp:positionV>
                  <wp:extent cx="1476375" cy="249555"/>
                  <wp:effectExtent l="0" t="0" r="0" b="0"/>
                  <wp:wrapNone/>
                  <wp:docPr id="19" name="Grafik 19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97D" w:rsidRPr="004112EB">
              <w:rPr>
                <w:b/>
              </w:rPr>
              <w:t>Juli 201</w:t>
            </w:r>
            <w:r w:rsidR="00733F19">
              <w:rPr>
                <w:b/>
              </w:rPr>
              <w:t>8</w:t>
            </w:r>
          </w:p>
        </w:tc>
      </w:tr>
      <w:tr w:rsidR="00617E27" w:rsidRPr="00617E27" w:rsidTr="00ED7EA8">
        <w:trPr>
          <w:trHeight w:hRule="exact" w:val="259"/>
        </w:trPr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C5091B" w:rsidRDefault="00617E27" w:rsidP="00617E27">
            <w:pPr>
              <w:pStyle w:val="Wochentage"/>
              <w:rPr>
                <w:color w:val="008260"/>
              </w:rPr>
            </w:pPr>
            <w:r w:rsidRPr="00C5091B">
              <w:rPr>
                <w:color w:val="008260"/>
              </w:rPr>
              <w:t>Samstag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ED7EA8" w:rsidRDefault="00617E27" w:rsidP="00617E27">
            <w:pPr>
              <w:pStyle w:val="Wochentage"/>
              <w:rPr>
                <w:color w:val="C00000"/>
              </w:rPr>
            </w:pPr>
            <w:r w:rsidRPr="00ED7EA8">
              <w:rPr>
                <w:color w:val="C00000"/>
              </w:rPr>
              <w:t>Sonntag</w:t>
            </w:r>
          </w:p>
        </w:tc>
      </w:tr>
      <w:tr w:rsidR="00B75F84" w:rsidRPr="00617E27" w:rsidTr="00ED7EA8">
        <w:trPr>
          <w:trHeight w:hRule="exact" w:val="1584"/>
        </w:trPr>
        <w:tc>
          <w:tcPr>
            <w:tcW w:w="11725" w:type="dxa"/>
            <w:gridSpan w:val="6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C5091B" w:rsidRDefault="00B75F84" w:rsidP="00B71E98">
            <w:pPr>
              <w:pStyle w:val="Dates"/>
              <w:rPr>
                <w:b/>
                <w:color w:val="008260"/>
                <w:lang w:val="de-DE"/>
              </w:rPr>
            </w:pP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ED7EA8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1</w:t>
            </w:r>
          </w:p>
        </w:tc>
      </w:tr>
      <w:tr w:rsidR="00B71E98" w:rsidRPr="00617E27" w:rsidTr="00B75F84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8</w:t>
            </w:r>
          </w:p>
        </w:tc>
      </w:tr>
      <w:tr w:rsidR="00B71E98" w:rsidRPr="00617E27" w:rsidTr="00B75F84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15</w:t>
            </w:r>
          </w:p>
        </w:tc>
      </w:tr>
      <w:tr w:rsidR="00B71E98" w:rsidRPr="00617E27" w:rsidTr="00B75F84">
        <w:trPr>
          <w:trHeight w:hRule="exact" w:val="1584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21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22</w:t>
            </w:r>
          </w:p>
        </w:tc>
      </w:tr>
      <w:tr w:rsidR="00733F19" w:rsidRPr="00617E27" w:rsidTr="00B75F84">
        <w:trPr>
          <w:trHeight w:val="728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33F19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33F19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24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33F19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25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33F19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26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</w:tcPr>
          <w:p w:rsidR="00733F19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27</w:t>
            </w:r>
          </w:p>
        </w:tc>
        <w:tc>
          <w:tcPr>
            <w:tcW w:w="1954" w:type="dxa"/>
            <w:vMerge w:val="restart"/>
            <w:shd w:val="clear" w:color="auto" w:fill="F2F2F2" w:themeFill="background1" w:themeFillShade="F2"/>
          </w:tcPr>
          <w:p w:rsidR="00733F19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28</w:t>
            </w:r>
          </w:p>
        </w:tc>
        <w:tc>
          <w:tcPr>
            <w:tcW w:w="1955" w:type="dxa"/>
            <w:vMerge w:val="restart"/>
            <w:shd w:val="clear" w:color="auto" w:fill="F2F2F2" w:themeFill="background1" w:themeFillShade="F2"/>
          </w:tcPr>
          <w:p w:rsidR="00733F19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29</w:t>
            </w:r>
          </w:p>
        </w:tc>
      </w:tr>
      <w:tr w:rsidR="00733F19" w:rsidRPr="00617E27" w:rsidTr="00B75F84">
        <w:trPr>
          <w:trHeight w:hRule="exact" w:val="727"/>
        </w:trPr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33F19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33F19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31</w:t>
            </w: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33F19" w:rsidRDefault="00733F19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33F19" w:rsidRDefault="00733F19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</w:tcPr>
          <w:p w:rsidR="00733F19" w:rsidRDefault="00733F19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2F2F2" w:themeFill="background1" w:themeFillShade="F2"/>
          </w:tcPr>
          <w:p w:rsidR="00733F19" w:rsidRDefault="00733F19" w:rsidP="00B71E98">
            <w:pPr>
              <w:pStyle w:val="Dates"/>
              <w:rPr>
                <w:b/>
                <w:color w:val="008260"/>
                <w:lang w:val="de-DE"/>
              </w:rPr>
            </w:pPr>
          </w:p>
        </w:tc>
        <w:tc>
          <w:tcPr>
            <w:tcW w:w="1955" w:type="dxa"/>
            <w:vMerge/>
            <w:shd w:val="clear" w:color="auto" w:fill="F2F2F2" w:themeFill="background1" w:themeFillShade="F2"/>
          </w:tcPr>
          <w:p w:rsidR="00733F19" w:rsidRDefault="00733F19" w:rsidP="00B71E98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F27958" w:rsidP="00A315BE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-771525</wp:posOffset>
            </wp:positionV>
            <wp:extent cx="10073005" cy="7858125"/>
            <wp:effectExtent l="19050" t="0" r="4445" b="0"/>
            <wp:wrapNone/>
            <wp:docPr id="7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00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3"/>
        <w:gridCol w:w="1955"/>
        <w:gridCol w:w="1954"/>
        <w:gridCol w:w="1954"/>
        <w:gridCol w:w="1955"/>
        <w:gridCol w:w="1954"/>
        <w:gridCol w:w="1955"/>
      </w:tblGrid>
      <w:tr w:rsidR="005D282F" w:rsidRPr="00617E27" w:rsidTr="00563BF1">
        <w:trPr>
          <w:trHeight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187" w:type="dxa"/>
              <w:right w:w="115" w:type="dxa"/>
            </w:tcMar>
            <w:vAlign w:val="bottom"/>
          </w:tcPr>
          <w:p w:rsidR="005D282F" w:rsidRPr="004112EB" w:rsidRDefault="00ED7EA8" w:rsidP="004112EB">
            <w:pPr>
              <w:pStyle w:val="MonthNames"/>
              <w:jc w:val="right"/>
              <w:rPr>
                <w:b/>
                <w:lang w:val="de-DE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80256" behindDoc="0" locked="0" layoutInCell="1" allowOverlap="1" wp14:anchorId="45BB4F06" wp14:editId="3DD365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57785</wp:posOffset>
                  </wp:positionV>
                  <wp:extent cx="1476375" cy="249555"/>
                  <wp:effectExtent l="0" t="0" r="0" b="0"/>
                  <wp:wrapNone/>
                  <wp:docPr id="20" name="Grafik 20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4473" w:rsidRPr="004112EB">
              <w:rPr>
                <w:b/>
                <w:lang w:val="de-DE"/>
              </w:rPr>
              <w:t>August</w:t>
            </w:r>
            <w:r w:rsidR="00665B68" w:rsidRPr="004112EB">
              <w:rPr>
                <w:b/>
                <w:lang w:val="de-DE"/>
              </w:rPr>
              <w:t xml:space="preserve"> </w:t>
            </w:r>
            <w:r w:rsidR="00B86107" w:rsidRPr="004112EB">
              <w:rPr>
                <w:b/>
                <w:lang w:val="de-DE"/>
              </w:rPr>
              <w:t>20</w:t>
            </w:r>
            <w:r w:rsidR="0086197D" w:rsidRPr="004112EB">
              <w:rPr>
                <w:b/>
                <w:lang w:val="de-DE"/>
              </w:rPr>
              <w:t>1</w:t>
            </w:r>
            <w:r w:rsidR="00733F19">
              <w:rPr>
                <w:b/>
                <w:lang w:val="de-DE"/>
              </w:rPr>
              <w:t>8</w:t>
            </w:r>
          </w:p>
        </w:tc>
      </w:tr>
      <w:tr w:rsidR="00617E27" w:rsidRPr="00617E27" w:rsidTr="00B75F84">
        <w:trPr>
          <w:trHeight w:hRule="exact" w:val="259"/>
        </w:trPr>
        <w:tc>
          <w:tcPr>
            <w:tcW w:w="1953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4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B75F84" w:rsidRPr="00617E27" w:rsidTr="00B75F84">
        <w:trPr>
          <w:trHeight w:hRule="exact" w:val="1584"/>
        </w:trPr>
        <w:tc>
          <w:tcPr>
            <w:tcW w:w="3908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shd w:val="clear" w:color="auto" w:fill="FFFFFF" w:themeFill="background1"/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</w:t>
            </w:r>
          </w:p>
        </w:tc>
        <w:tc>
          <w:tcPr>
            <w:tcW w:w="1954" w:type="dxa"/>
            <w:shd w:val="clear" w:color="auto" w:fill="FFFFFF" w:themeFill="background1"/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4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5</w:t>
            </w:r>
          </w:p>
        </w:tc>
      </w:tr>
      <w:tr w:rsidR="00B71E98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10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11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12</w:t>
            </w:r>
          </w:p>
        </w:tc>
      </w:tr>
      <w:tr w:rsidR="00B71E98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17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18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19</w:t>
            </w:r>
          </w:p>
        </w:tc>
      </w:tr>
      <w:tr w:rsidR="00B71E98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24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25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733F19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26</w:t>
            </w:r>
          </w:p>
        </w:tc>
      </w:tr>
      <w:tr w:rsidR="00B75F84" w:rsidRPr="00617E27" w:rsidTr="00465FED">
        <w:trPr>
          <w:trHeight w:val="1570"/>
        </w:trPr>
        <w:tc>
          <w:tcPr>
            <w:tcW w:w="1953" w:type="dxa"/>
            <w:shd w:val="clear" w:color="auto" w:fill="FFFFFF" w:themeFill="background1"/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27</w:t>
            </w:r>
          </w:p>
        </w:tc>
        <w:tc>
          <w:tcPr>
            <w:tcW w:w="1955" w:type="dxa"/>
            <w:shd w:val="clear" w:color="auto" w:fill="FFFFFF" w:themeFill="background1"/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31</w:t>
            </w:r>
          </w:p>
        </w:tc>
        <w:tc>
          <w:tcPr>
            <w:tcW w:w="3909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C5091B" w:rsidRDefault="00B75F84" w:rsidP="00B71E98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-819150</wp:posOffset>
            </wp:positionV>
            <wp:extent cx="10077450" cy="7905750"/>
            <wp:effectExtent l="19050" t="0" r="0" b="0"/>
            <wp:wrapNone/>
            <wp:docPr id="8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2"/>
        <w:gridCol w:w="1955"/>
        <w:gridCol w:w="36"/>
        <w:gridCol w:w="1918"/>
        <w:gridCol w:w="1954"/>
        <w:gridCol w:w="1955"/>
        <w:gridCol w:w="1955"/>
        <w:gridCol w:w="1955"/>
      </w:tblGrid>
      <w:tr w:rsidR="005D282F" w:rsidRPr="00617E27" w:rsidTr="00563BF1">
        <w:trPr>
          <w:trHeight w:hRule="exact" w:val="605"/>
        </w:trPr>
        <w:tc>
          <w:tcPr>
            <w:tcW w:w="13680" w:type="dxa"/>
            <w:gridSpan w:val="8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5D282F" w:rsidRPr="004112EB" w:rsidRDefault="00ED7EA8" w:rsidP="004112EB">
            <w:pPr>
              <w:pStyle w:val="MonthNames"/>
              <w:jc w:val="right"/>
              <w:rPr>
                <w:b/>
                <w:lang w:val="de-DE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81280" behindDoc="0" locked="0" layoutInCell="1" allowOverlap="1" wp14:anchorId="45BB4F06" wp14:editId="3DD365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76835</wp:posOffset>
                  </wp:positionV>
                  <wp:extent cx="1476375" cy="249555"/>
                  <wp:effectExtent l="0" t="0" r="0" b="0"/>
                  <wp:wrapNone/>
                  <wp:docPr id="21" name="Grafik 21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4473" w:rsidRPr="004112EB">
              <w:rPr>
                <w:b/>
                <w:lang w:val="de-DE"/>
              </w:rPr>
              <w:t>September</w:t>
            </w:r>
            <w:r w:rsidR="00665B68" w:rsidRPr="004112EB">
              <w:rPr>
                <w:b/>
                <w:lang w:val="de-DE"/>
              </w:rPr>
              <w:t xml:space="preserve"> </w:t>
            </w:r>
            <w:r w:rsidR="00B86107" w:rsidRPr="004112EB">
              <w:rPr>
                <w:b/>
                <w:lang w:val="de-DE"/>
              </w:rPr>
              <w:t>20</w:t>
            </w:r>
            <w:r w:rsidR="0086197D" w:rsidRPr="004112EB">
              <w:rPr>
                <w:b/>
                <w:lang w:val="de-DE"/>
              </w:rPr>
              <w:t>1</w:t>
            </w:r>
            <w:r w:rsidR="00733F19">
              <w:rPr>
                <w:b/>
                <w:lang w:val="de-DE"/>
              </w:rPr>
              <w:t>8</w:t>
            </w:r>
          </w:p>
        </w:tc>
      </w:tr>
      <w:tr w:rsidR="00617E27" w:rsidRPr="00617E27" w:rsidTr="00B75F84">
        <w:trPr>
          <w:trHeight w:hRule="exact" w:val="259"/>
        </w:trPr>
        <w:tc>
          <w:tcPr>
            <w:tcW w:w="1952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gridSpan w:val="2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B75F84" w:rsidRPr="00617E27" w:rsidTr="00B75F84">
        <w:trPr>
          <w:trHeight w:hRule="exact" w:val="1584"/>
        </w:trPr>
        <w:tc>
          <w:tcPr>
            <w:tcW w:w="9770" w:type="dxa"/>
            <w:gridSpan w:val="6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5" w:type="dxa"/>
            <w:shd w:val="clear" w:color="auto" w:fill="F2F2F2" w:themeFill="background1" w:themeFillShade="F2"/>
          </w:tcPr>
          <w:p w:rsidR="00B75F84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</w:t>
            </w:r>
          </w:p>
        </w:tc>
      </w:tr>
      <w:tr w:rsidR="00B71E98" w:rsidRPr="00617E27" w:rsidTr="00B75F84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8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9</w:t>
            </w:r>
          </w:p>
        </w:tc>
      </w:tr>
      <w:tr w:rsidR="00B71E98" w:rsidRPr="00617E27" w:rsidTr="00B75F84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15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16</w:t>
            </w:r>
          </w:p>
        </w:tc>
      </w:tr>
      <w:tr w:rsidR="00B71E98" w:rsidRPr="00617E27" w:rsidTr="00B75F84">
        <w:trPr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17</w:t>
            </w:r>
          </w:p>
        </w:tc>
        <w:tc>
          <w:tcPr>
            <w:tcW w:w="1991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18</w:t>
            </w:r>
          </w:p>
        </w:tc>
        <w:tc>
          <w:tcPr>
            <w:tcW w:w="1918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21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22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1E98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23</w:t>
            </w:r>
          </w:p>
        </w:tc>
      </w:tr>
      <w:tr w:rsidR="00B75F84" w:rsidRPr="00617E27" w:rsidTr="00B75F84">
        <w:trPr>
          <w:trHeight w:val="1570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24</w:t>
            </w:r>
          </w:p>
        </w:tc>
        <w:tc>
          <w:tcPr>
            <w:tcW w:w="1991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25</w:t>
            </w:r>
          </w:p>
        </w:tc>
        <w:tc>
          <w:tcPr>
            <w:tcW w:w="1918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26</w:t>
            </w:r>
          </w:p>
        </w:tc>
        <w:tc>
          <w:tcPr>
            <w:tcW w:w="1954" w:type="dxa"/>
            <w:shd w:val="clear" w:color="auto" w:fill="FFFFFF" w:themeFill="background1"/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27</w:t>
            </w:r>
          </w:p>
        </w:tc>
        <w:tc>
          <w:tcPr>
            <w:tcW w:w="1955" w:type="dxa"/>
            <w:shd w:val="clear" w:color="auto" w:fill="FFFFFF" w:themeFill="background1"/>
          </w:tcPr>
          <w:p w:rsidR="00B75F84" w:rsidRPr="00B75F84" w:rsidRDefault="00B75F84" w:rsidP="00B71E98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28</w:t>
            </w:r>
          </w:p>
        </w:tc>
        <w:tc>
          <w:tcPr>
            <w:tcW w:w="1955" w:type="dxa"/>
            <w:shd w:val="clear" w:color="auto" w:fill="F2F2F2" w:themeFill="background1" w:themeFillShade="F2"/>
          </w:tcPr>
          <w:p w:rsidR="00B75F84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29</w:t>
            </w:r>
          </w:p>
        </w:tc>
        <w:tc>
          <w:tcPr>
            <w:tcW w:w="1955" w:type="dxa"/>
            <w:shd w:val="clear" w:color="auto" w:fill="F2F2F2" w:themeFill="background1" w:themeFillShade="F2"/>
          </w:tcPr>
          <w:p w:rsidR="00B75F84" w:rsidRPr="00B75F84" w:rsidRDefault="00B75F84" w:rsidP="00B71E98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30</w:t>
            </w:r>
          </w:p>
        </w:tc>
      </w:tr>
    </w:tbl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-838200</wp:posOffset>
            </wp:positionV>
            <wp:extent cx="10134600" cy="7972425"/>
            <wp:effectExtent l="19050" t="0" r="0" b="0"/>
            <wp:wrapNone/>
            <wp:docPr id="9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3"/>
        <w:gridCol w:w="1955"/>
        <w:gridCol w:w="1955"/>
        <w:gridCol w:w="1954"/>
        <w:gridCol w:w="1954"/>
        <w:gridCol w:w="1954"/>
        <w:gridCol w:w="1955"/>
      </w:tblGrid>
      <w:tr w:rsidR="00617E27" w:rsidRPr="00617E27" w:rsidTr="00F27958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BB37B9" w:rsidRDefault="00ED7EA8" w:rsidP="00BB37B9">
            <w:pPr>
              <w:pStyle w:val="Monatsnamen"/>
              <w:jc w:val="right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82304" behindDoc="0" locked="0" layoutInCell="1" allowOverlap="1" wp14:anchorId="45BB4F06" wp14:editId="3DD365D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86360</wp:posOffset>
                  </wp:positionV>
                  <wp:extent cx="1476375" cy="249555"/>
                  <wp:effectExtent l="0" t="0" r="0" b="0"/>
                  <wp:wrapNone/>
                  <wp:docPr id="22" name="Grafik 22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97D" w:rsidRPr="00BB37B9">
              <w:rPr>
                <w:b/>
              </w:rPr>
              <w:t>Oktober 201</w:t>
            </w:r>
            <w:r w:rsidR="00B75F84">
              <w:rPr>
                <w:b/>
              </w:rPr>
              <w:t>8</w:t>
            </w:r>
          </w:p>
        </w:tc>
      </w:tr>
      <w:tr w:rsidR="00617E27" w:rsidRPr="00617E27" w:rsidTr="00B75F84">
        <w:trPr>
          <w:trHeight w:hRule="exact" w:val="259"/>
        </w:trPr>
        <w:tc>
          <w:tcPr>
            <w:tcW w:w="1953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4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B75F84" w:rsidRPr="00617E27" w:rsidTr="00ED7EA8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</w:t>
            </w:r>
          </w:p>
        </w:tc>
        <w:tc>
          <w:tcPr>
            <w:tcW w:w="1955" w:type="dxa"/>
            <w:shd w:val="clear" w:color="auto" w:fill="FFFFFF" w:themeFill="background1"/>
          </w:tcPr>
          <w:p w:rsidR="00B75F84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2F2F2" w:themeFill="background1" w:themeFillShade="F2"/>
          </w:tcPr>
          <w:p w:rsidR="00B75F84" w:rsidRPr="00ED7EA8" w:rsidRDefault="00B75F84" w:rsidP="00785890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3</w:t>
            </w:r>
          </w:p>
          <w:p w:rsidR="00ED7EA8" w:rsidRPr="00ED7EA8" w:rsidRDefault="00ED7EA8" w:rsidP="00785890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Tag der Dt. Einheit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85890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6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85890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7</w:t>
            </w:r>
          </w:p>
        </w:tc>
      </w:tr>
      <w:tr w:rsidR="00785890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8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13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14</w:t>
            </w:r>
          </w:p>
        </w:tc>
      </w:tr>
      <w:tr w:rsidR="00785890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20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21</w:t>
            </w:r>
          </w:p>
        </w:tc>
      </w:tr>
      <w:tr w:rsidR="00785890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26</w:t>
            </w:r>
          </w:p>
        </w:tc>
        <w:tc>
          <w:tcPr>
            <w:tcW w:w="195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27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85890" w:rsidRPr="00B75F84" w:rsidRDefault="00B75F84" w:rsidP="00785890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28</w:t>
            </w:r>
          </w:p>
        </w:tc>
      </w:tr>
      <w:tr w:rsidR="00B75F84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85890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31</w:t>
            </w:r>
          </w:p>
        </w:tc>
        <w:tc>
          <w:tcPr>
            <w:tcW w:w="7817" w:type="dxa"/>
            <w:gridSpan w:val="4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C5091B" w:rsidRDefault="00B75F84" w:rsidP="00785890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F27958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-685800</wp:posOffset>
            </wp:positionV>
            <wp:extent cx="10129837" cy="7820025"/>
            <wp:effectExtent l="19050" t="0" r="4763" b="0"/>
            <wp:wrapNone/>
            <wp:docPr id="10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729" cy="782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53"/>
        <w:gridCol w:w="1955"/>
        <w:gridCol w:w="1954"/>
        <w:gridCol w:w="1954"/>
        <w:gridCol w:w="1954"/>
        <w:gridCol w:w="1955"/>
        <w:gridCol w:w="1955"/>
      </w:tblGrid>
      <w:tr w:rsidR="005D282F" w:rsidRPr="00617E27" w:rsidTr="00F27958">
        <w:trPr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tcMar>
              <w:bottom w:w="86" w:type="dxa"/>
            </w:tcMar>
            <w:vAlign w:val="bottom"/>
          </w:tcPr>
          <w:p w:rsidR="005D282F" w:rsidRPr="00BB37B9" w:rsidRDefault="00ED7EA8" w:rsidP="00BB37B9">
            <w:pPr>
              <w:pStyle w:val="MonthNames"/>
              <w:jc w:val="right"/>
              <w:rPr>
                <w:b/>
                <w:lang w:val="de-DE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83328" behindDoc="0" locked="0" layoutInCell="1" allowOverlap="1" wp14:anchorId="45BB4F06" wp14:editId="3DD365D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76835</wp:posOffset>
                  </wp:positionV>
                  <wp:extent cx="1476375" cy="249555"/>
                  <wp:effectExtent l="0" t="0" r="0" b="0"/>
                  <wp:wrapNone/>
                  <wp:docPr id="23" name="Grafik 23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1BB6" w:rsidRPr="00BB37B9">
              <w:rPr>
                <w:b/>
                <w:lang w:val="de-DE"/>
              </w:rPr>
              <w:t xml:space="preserve">November </w:t>
            </w:r>
            <w:r w:rsidR="00B86107" w:rsidRPr="00BB37B9">
              <w:rPr>
                <w:b/>
                <w:lang w:val="de-DE"/>
              </w:rPr>
              <w:t>20</w:t>
            </w:r>
            <w:r w:rsidR="0086197D" w:rsidRPr="00BB37B9">
              <w:rPr>
                <w:b/>
                <w:lang w:val="de-DE"/>
              </w:rPr>
              <w:t>1</w:t>
            </w:r>
            <w:r w:rsidR="00B75F84">
              <w:rPr>
                <w:b/>
                <w:lang w:val="de-DE"/>
              </w:rPr>
              <w:t>8</w:t>
            </w:r>
          </w:p>
        </w:tc>
      </w:tr>
      <w:tr w:rsidR="00617E27" w:rsidRPr="00617E27" w:rsidTr="00B75F84">
        <w:trPr>
          <w:trHeight w:hRule="exact" w:val="259"/>
        </w:trPr>
        <w:tc>
          <w:tcPr>
            <w:tcW w:w="1953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4" w:type="dxa"/>
            <w:shd w:val="clear" w:color="auto" w:fill="FFFFFF" w:themeFill="background1"/>
            <w:tcMar>
              <w:bottom w:w="58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bottom w:w="58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bottom w:w="58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B75F84" w:rsidRPr="00617E27" w:rsidTr="00B75F84">
        <w:trPr>
          <w:trHeight w:hRule="exact" w:val="1584"/>
        </w:trPr>
        <w:tc>
          <w:tcPr>
            <w:tcW w:w="5862" w:type="dxa"/>
            <w:gridSpan w:val="3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E73029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shd w:val="clear" w:color="auto" w:fill="FFFFFF" w:themeFill="background1"/>
          </w:tcPr>
          <w:p w:rsidR="00B75F84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</w:t>
            </w:r>
          </w:p>
        </w:tc>
        <w:tc>
          <w:tcPr>
            <w:tcW w:w="1954" w:type="dxa"/>
            <w:shd w:val="clear" w:color="auto" w:fill="FFFFFF" w:themeFill="background1"/>
          </w:tcPr>
          <w:p w:rsidR="00B75F84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</w:t>
            </w:r>
          </w:p>
        </w:tc>
        <w:tc>
          <w:tcPr>
            <w:tcW w:w="1955" w:type="dxa"/>
            <w:shd w:val="clear" w:color="auto" w:fill="F2F2F2" w:themeFill="background1" w:themeFillShade="F2"/>
          </w:tcPr>
          <w:p w:rsidR="00B75F84" w:rsidRPr="00B75F84" w:rsidRDefault="00B75F84" w:rsidP="00E73029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3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E73029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4</w:t>
            </w:r>
          </w:p>
        </w:tc>
      </w:tr>
      <w:tr w:rsidR="00E73029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5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9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10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11</w:t>
            </w:r>
          </w:p>
        </w:tc>
      </w:tr>
      <w:tr w:rsidR="00E73029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12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13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16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17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18</w:t>
            </w:r>
          </w:p>
        </w:tc>
      </w:tr>
      <w:tr w:rsidR="00E73029" w:rsidRPr="00617E27" w:rsidTr="00B75F84">
        <w:trPr>
          <w:trHeight w:hRule="exact" w:val="1584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19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23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24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73029" w:rsidRPr="00B75F84" w:rsidRDefault="00B75F84" w:rsidP="00E73029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25</w:t>
            </w:r>
          </w:p>
        </w:tc>
      </w:tr>
      <w:tr w:rsidR="00B75F84" w:rsidRPr="00617E27" w:rsidTr="005E7E23">
        <w:trPr>
          <w:trHeight w:val="1570"/>
        </w:trPr>
        <w:tc>
          <w:tcPr>
            <w:tcW w:w="195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27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E73029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30</w:t>
            </w:r>
          </w:p>
        </w:tc>
        <w:tc>
          <w:tcPr>
            <w:tcW w:w="3910" w:type="dxa"/>
            <w:gridSpan w:val="2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C5091B" w:rsidRDefault="00B75F84" w:rsidP="00E73029">
            <w:pPr>
              <w:pStyle w:val="Dates"/>
              <w:rPr>
                <w:b/>
                <w:color w:val="008260"/>
                <w:lang w:val="de-DE"/>
              </w:rPr>
            </w:pPr>
          </w:p>
        </w:tc>
      </w:tr>
    </w:tbl>
    <w:p w:rsidR="00A315BE" w:rsidRPr="00617E27" w:rsidRDefault="00F27958" w:rsidP="00E72292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-676274</wp:posOffset>
            </wp:positionV>
            <wp:extent cx="10186989" cy="7810500"/>
            <wp:effectExtent l="19050" t="0" r="4761" b="0"/>
            <wp:wrapNone/>
            <wp:docPr id="11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567" cy="781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91B">
        <w:rPr>
          <w:lang w:val="de-DE"/>
        </w:rPr>
        <w:t>3</w:t>
      </w:r>
      <w:r w:rsidR="00A315BE" w:rsidRPr="00617E27">
        <w:rPr>
          <w:lang w:val="de-DE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368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2"/>
        <w:gridCol w:w="1955"/>
        <w:gridCol w:w="1954"/>
        <w:gridCol w:w="1954"/>
        <w:gridCol w:w="1955"/>
        <w:gridCol w:w="1955"/>
        <w:gridCol w:w="1955"/>
      </w:tblGrid>
      <w:tr w:rsidR="00617E27" w:rsidRPr="00617E27" w:rsidTr="00F27958">
        <w:trPr>
          <w:cantSplit/>
          <w:trHeight w:hRule="exact" w:val="605"/>
        </w:trPr>
        <w:tc>
          <w:tcPr>
            <w:tcW w:w="13680" w:type="dxa"/>
            <w:gridSpan w:val="7"/>
            <w:shd w:val="clear" w:color="auto" w:fill="FFFFFF" w:themeFill="background1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617E27" w:rsidRPr="00BB37B9" w:rsidRDefault="00ED7EA8" w:rsidP="00BB37B9">
            <w:pPr>
              <w:pStyle w:val="Monatsnamen"/>
              <w:jc w:val="right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84352" behindDoc="0" locked="0" layoutInCell="1" allowOverlap="1" wp14:anchorId="45BB4F06" wp14:editId="3DD365D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105410</wp:posOffset>
                  </wp:positionV>
                  <wp:extent cx="1476375" cy="249555"/>
                  <wp:effectExtent l="0" t="0" r="0" b="0"/>
                  <wp:wrapNone/>
                  <wp:docPr id="24" name="Grafik 24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97D" w:rsidRPr="00BB37B9">
              <w:rPr>
                <w:b/>
              </w:rPr>
              <w:t>Dezember 201</w:t>
            </w:r>
            <w:r w:rsidR="00B75F84">
              <w:rPr>
                <w:b/>
              </w:rPr>
              <w:t>8</w:t>
            </w:r>
          </w:p>
        </w:tc>
      </w:tr>
      <w:tr w:rsidR="00617E27" w:rsidRPr="00617E27" w:rsidTr="00B75F84">
        <w:trPr>
          <w:cantSplit/>
          <w:trHeight w:hRule="exact" w:val="259"/>
        </w:trPr>
        <w:tc>
          <w:tcPr>
            <w:tcW w:w="1952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Montag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Dienstag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Mittwoch</w:t>
            </w:r>
          </w:p>
        </w:tc>
        <w:tc>
          <w:tcPr>
            <w:tcW w:w="1954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86197D" w:rsidP="00617E27">
            <w:pPr>
              <w:pStyle w:val="Wochentage"/>
            </w:pPr>
            <w:r>
              <w:t>Donnerstag</w:t>
            </w:r>
          </w:p>
        </w:tc>
        <w:tc>
          <w:tcPr>
            <w:tcW w:w="1955" w:type="dxa"/>
            <w:shd w:val="clear" w:color="auto" w:fill="FFFFFF" w:themeFill="background1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617E27" w:rsidRDefault="00617E27" w:rsidP="00617E27">
            <w:pPr>
              <w:pStyle w:val="Wochentage"/>
            </w:pPr>
            <w:r w:rsidRPr="00617E27">
              <w:t>Freitag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Samstag</w:t>
            </w:r>
          </w:p>
        </w:tc>
        <w:tc>
          <w:tcPr>
            <w:tcW w:w="1955" w:type="dxa"/>
            <w:shd w:val="clear" w:color="auto" w:fill="F2F2F2" w:themeFill="background1" w:themeFillShade="F2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617E27" w:rsidRPr="00B75F84" w:rsidRDefault="00617E27" w:rsidP="00617E27">
            <w:pPr>
              <w:pStyle w:val="Wochentage"/>
              <w:rPr>
                <w:color w:val="C00000"/>
              </w:rPr>
            </w:pPr>
            <w:r w:rsidRPr="00B75F84">
              <w:rPr>
                <w:color w:val="C00000"/>
              </w:rPr>
              <w:t>Sonntag</w:t>
            </w:r>
          </w:p>
        </w:tc>
      </w:tr>
      <w:tr w:rsidR="00B75F84" w:rsidRPr="00B75F84" w:rsidTr="00B75F84">
        <w:trPr>
          <w:cantSplit/>
          <w:trHeight w:hRule="exact" w:val="1584"/>
        </w:trPr>
        <w:tc>
          <w:tcPr>
            <w:tcW w:w="9770" w:type="dxa"/>
            <w:gridSpan w:val="5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E81B2E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5" w:type="dxa"/>
            <w:shd w:val="clear" w:color="auto" w:fill="F2F2F2" w:themeFill="background1" w:themeFillShade="F2"/>
          </w:tcPr>
          <w:p w:rsidR="00B75F84" w:rsidRP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</w:t>
            </w:r>
          </w:p>
        </w:tc>
      </w:tr>
      <w:tr w:rsidR="00B75F84" w:rsidRPr="00B75F84" w:rsidTr="00B75F84">
        <w:trPr>
          <w:cantSplit/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6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7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8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9</w:t>
            </w:r>
          </w:p>
        </w:tc>
      </w:tr>
      <w:tr w:rsidR="00B75F84" w:rsidRPr="00B75F84" w:rsidTr="00B75F84">
        <w:trPr>
          <w:cantSplit/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13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14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15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16</w:t>
            </w:r>
          </w:p>
        </w:tc>
      </w:tr>
      <w:tr w:rsidR="00B75F84" w:rsidRPr="00B75F84" w:rsidTr="00B75F84">
        <w:trPr>
          <w:cantSplit/>
          <w:trHeight w:hRule="exact" w:val="1584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17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20</w:t>
            </w:r>
          </w:p>
        </w:tc>
        <w:tc>
          <w:tcPr>
            <w:tcW w:w="195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21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22</w:t>
            </w:r>
          </w:p>
        </w:tc>
        <w:tc>
          <w:tcPr>
            <w:tcW w:w="195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23</w:t>
            </w:r>
          </w:p>
        </w:tc>
      </w:tr>
      <w:tr w:rsidR="00B75F84" w:rsidRPr="00B75F84" w:rsidTr="00ED7EA8">
        <w:trPr>
          <w:cantSplit/>
          <w:trHeight w:val="788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F007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24</w:t>
            </w:r>
          </w:p>
        </w:tc>
        <w:tc>
          <w:tcPr>
            <w:tcW w:w="1955" w:type="dxa"/>
            <w:vMerge w:val="restart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ED7EA8" w:rsidRDefault="00B75F84" w:rsidP="007F0077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25</w:t>
            </w:r>
          </w:p>
          <w:p w:rsidR="00B75F84" w:rsidRPr="00B75F84" w:rsidRDefault="00ED7EA8" w:rsidP="007F0077">
            <w:pPr>
              <w:pStyle w:val="Dates"/>
              <w:rPr>
                <w:b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Weihnachten</w:t>
            </w:r>
          </w:p>
        </w:tc>
        <w:tc>
          <w:tcPr>
            <w:tcW w:w="1954" w:type="dxa"/>
            <w:vMerge w:val="restart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ED7EA8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26</w:t>
            </w:r>
          </w:p>
          <w:p w:rsidR="00B75F84" w:rsidRPr="00B75F84" w:rsidRDefault="00ED7EA8" w:rsidP="00E81B2E">
            <w:pPr>
              <w:pStyle w:val="Dates"/>
              <w:rPr>
                <w:b/>
                <w:lang w:val="de-DE"/>
              </w:rPr>
            </w:pPr>
            <w:r w:rsidRPr="00ED7EA8">
              <w:rPr>
                <w:b/>
                <w:color w:val="C00000"/>
                <w:lang w:val="de-DE"/>
              </w:rPr>
              <w:t>Weihnachten</w:t>
            </w:r>
          </w:p>
        </w:tc>
        <w:tc>
          <w:tcPr>
            <w:tcW w:w="1954" w:type="dxa"/>
            <w:vMerge w:val="restart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27</w:t>
            </w:r>
          </w:p>
        </w:tc>
        <w:tc>
          <w:tcPr>
            <w:tcW w:w="1955" w:type="dxa"/>
            <w:vMerge w:val="restart"/>
            <w:shd w:val="clear" w:color="auto" w:fill="FFFFFF" w:themeFill="background1"/>
          </w:tcPr>
          <w:p w:rsidR="00B75F84" w:rsidRPr="00B75F84" w:rsidRDefault="00B75F84" w:rsidP="00E81B2E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28</w:t>
            </w:r>
          </w:p>
        </w:tc>
        <w:tc>
          <w:tcPr>
            <w:tcW w:w="1955" w:type="dxa"/>
            <w:vMerge w:val="restart"/>
            <w:shd w:val="clear" w:color="auto" w:fill="F2F2F2" w:themeFill="background1" w:themeFillShade="F2"/>
          </w:tcPr>
          <w:p w:rsidR="00B75F84" w:rsidRP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29</w:t>
            </w:r>
          </w:p>
        </w:tc>
        <w:tc>
          <w:tcPr>
            <w:tcW w:w="1955" w:type="dxa"/>
            <w:vMerge w:val="restart"/>
            <w:shd w:val="clear" w:color="auto" w:fill="F2F2F2" w:themeFill="background1" w:themeFillShade="F2"/>
          </w:tcPr>
          <w:p w:rsidR="00B75F84" w:rsidRP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  <w:r w:rsidRPr="00B75F84">
              <w:rPr>
                <w:b/>
                <w:color w:val="C00000"/>
                <w:lang w:val="de-DE"/>
              </w:rPr>
              <w:t>30</w:t>
            </w:r>
          </w:p>
        </w:tc>
      </w:tr>
      <w:tr w:rsidR="00B75F84" w:rsidRPr="00617E27" w:rsidTr="00ED7EA8">
        <w:trPr>
          <w:cantSplit/>
          <w:trHeight w:val="787"/>
        </w:trPr>
        <w:tc>
          <w:tcPr>
            <w:tcW w:w="1952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Pr="00B75F84" w:rsidRDefault="00B75F84" w:rsidP="007F0077">
            <w:pPr>
              <w:pStyle w:val="Dates"/>
              <w:rPr>
                <w:b/>
                <w:lang w:val="de-DE"/>
              </w:rPr>
            </w:pPr>
            <w:r w:rsidRPr="00B75F84">
              <w:rPr>
                <w:b/>
                <w:lang w:val="de-DE"/>
              </w:rPr>
              <w:t>31</w:t>
            </w:r>
          </w:p>
        </w:tc>
        <w:tc>
          <w:tcPr>
            <w:tcW w:w="1955" w:type="dxa"/>
            <w:vMerge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Default="00B75F84" w:rsidP="007F0077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Default="00B75F84" w:rsidP="00E81B2E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4" w:type="dxa"/>
            <w:vMerge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75F84" w:rsidRDefault="00B75F84" w:rsidP="00E81B2E">
            <w:pPr>
              <w:pStyle w:val="Dates"/>
              <w:rPr>
                <w:b/>
                <w:lang w:val="de-DE"/>
              </w:rPr>
            </w:pPr>
          </w:p>
        </w:tc>
        <w:tc>
          <w:tcPr>
            <w:tcW w:w="1955" w:type="dxa"/>
            <w:vMerge/>
            <w:shd w:val="clear" w:color="auto" w:fill="FFFFFF" w:themeFill="background1"/>
          </w:tcPr>
          <w:p w:rsid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</w:p>
        </w:tc>
        <w:tc>
          <w:tcPr>
            <w:tcW w:w="1955" w:type="dxa"/>
            <w:vMerge/>
            <w:shd w:val="clear" w:color="auto" w:fill="F2F2F2" w:themeFill="background1" w:themeFillShade="F2"/>
          </w:tcPr>
          <w:p w:rsid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</w:p>
        </w:tc>
        <w:tc>
          <w:tcPr>
            <w:tcW w:w="1955" w:type="dxa"/>
            <w:vMerge/>
            <w:shd w:val="clear" w:color="auto" w:fill="F2F2F2" w:themeFill="background1" w:themeFillShade="F2"/>
          </w:tcPr>
          <w:p w:rsidR="00B75F84" w:rsidRDefault="00B75F84" w:rsidP="00E81B2E">
            <w:pPr>
              <w:pStyle w:val="Dates"/>
              <w:rPr>
                <w:b/>
                <w:color w:val="C00000"/>
                <w:lang w:val="de-DE"/>
              </w:rPr>
            </w:pPr>
          </w:p>
        </w:tc>
      </w:tr>
    </w:tbl>
    <w:p w:rsidR="00F93DCB" w:rsidRPr="00617E27" w:rsidRDefault="00F27958" w:rsidP="00EF1203">
      <w:pPr>
        <w:rPr>
          <w:lang w:val="de-DE"/>
        </w:rPr>
      </w:pPr>
      <w:r w:rsidRPr="00F27958"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-685800</wp:posOffset>
            </wp:positionV>
            <wp:extent cx="10501636" cy="7820025"/>
            <wp:effectExtent l="19050" t="0" r="0" b="0"/>
            <wp:wrapNone/>
            <wp:docPr id="12" name="Grafik 0" descr="1383190_7076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190_707647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075" cy="782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3DCB" w:rsidRPr="00617E27" w:rsidSect="00151E0B">
      <w:pgSz w:w="15840" w:h="12240" w:orient="landscape" w:code="1"/>
      <w:pgMar w:top="1080" w:right="1080" w:bottom="734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197D"/>
    <w:rsid w:val="000105CB"/>
    <w:rsid w:val="000540C2"/>
    <w:rsid w:val="00080C7C"/>
    <w:rsid w:val="000D34C8"/>
    <w:rsid w:val="000F41C9"/>
    <w:rsid w:val="00110DFC"/>
    <w:rsid w:val="00151E0B"/>
    <w:rsid w:val="001613CD"/>
    <w:rsid w:val="00174473"/>
    <w:rsid w:val="001A1179"/>
    <w:rsid w:val="001A23B9"/>
    <w:rsid w:val="001C5531"/>
    <w:rsid w:val="001F0ABC"/>
    <w:rsid w:val="002438DF"/>
    <w:rsid w:val="0024645D"/>
    <w:rsid w:val="00267C4C"/>
    <w:rsid w:val="00271B35"/>
    <w:rsid w:val="002A5E47"/>
    <w:rsid w:val="002C312A"/>
    <w:rsid w:val="003221DC"/>
    <w:rsid w:val="00335204"/>
    <w:rsid w:val="0034783A"/>
    <w:rsid w:val="00380EEE"/>
    <w:rsid w:val="00386733"/>
    <w:rsid w:val="00391582"/>
    <w:rsid w:val="003A7C8F"/>
    <w:rsid w:val="003F7F4B"/>
    <w:rsid w:val="004112EB"/>
    <w:rsid w:val="00434F56"/>
    <w:rsid w:val="004409F2"/>
    <w:rsid w:val="004951BE"/>
    <w:rsid w:val="004D0530"/>
    <w:rsid w:val="004F3D60"/>
    <w:rsid w:val="00545B07"/>
    <w:rsid w:val="00563BF1"/>
    <w:rsid w:val="00566D9E"/>
    <w:rsid w:val="005B06E1"/>
    <w:rsid w:val="005D282F"/>
    <w:rsid w:val="005D3D2F"/>
    <w:rsid w:val="005E1018"/>
    <w:rsid w:val="005F64BC"/>
    <w:rsid w:val="00617E27"/>
    <w:rsid w:val="006235CE"/>
    <w:rsid w:val="006536F2"/>
    <w:rsid w:val="00662C2C"/>
    <w:rsid w:val="00665B68"/>
    <w:rsid w:val="006A0062"/>
    <w:rsid w:val="006C0E05"/>
    <w:rsid w:val="006E7C12"/>
    <w:rsid w:val="0072635A"/>
    <w:rsid w:val="00733F19"/>
    <w:rsid w:val="00745963"/>
    <w:rsid w:val="00745FA0"/>
    <w:rsid w:val="00776BDB"/>
    <w:rsid w:val="00777BE1"/>
    <w:rsid w:val="00785890"/>
    <w:rsid w:val="007A5849"/>
    <w:rsid w:val="007E1BB6"/>
    <w:rsid w:val="007E759C"/>
    <w:rsid w:val="007F0077"/>
    <w:rsid w:val="007F0503"/>
    <w:rsid w:val="007F75FF"/>
    <w:rsid w:val="008035FB"/>
    <w:rsid w:val="00807A11"/>
    <w:rsid w:val="008223C9"/>
    <w:rsid w:val="00823014"/>
    <w:rsid w:val="00843B36"/>
    <w:rsid w:val="00860B24"/>
    <w:rsid w:val="0086197D"/>
    <w:rsid w:val="00883937"/>
    <w:rsid w:val="008A26C6"/>
    <w:rsid w:val="008B3493"/>
    <w:rsid w:val="008E17EE"/>
    <w:rsid w:val="008F0B93"/>
    <w:rsid w:val="00915B6A"/>
    <w:rsid w:val="00951ED3"/>
    <w:rsid w:val="00975B98"/>
    <w:rsid w:val="009862A4"/>
    <w:rsid w:val="009F0AA0"/>
    <w:rsid w:val="00A250E2"/>
    <w:rsid w:val="00A315BE"/>
    <w:rsid w:val="00A356D3"/>
    <w:rsid w:val="00A55481"/>
    <w:rsid w:val="00A81AC5"/>
    <w:rsid w:val="00A95B76"/>
    <w:rsid w:val="00AC5E88"/>
    <w:rsid w:val="00AE75DA"/>
    <w:rsid w:val="00B11B45"/>
    <w:rsid w:val="00B30A6D"/>
    <w:rsid w:val="00B35068"/>
    <w:rsid w:val="00B51202"/>
    <w:rsid w:val="00B543F2"/>
    <w:rsid w:val="00B64EC4"/>
    <w:rsid w:val="00B71E98"/>
    <w:rsid w:val="00B75F84"/>
    <w:rsid w:val="00B86107"/>
    <w:rsid w:val="00BB137E"/>
    <w:rsid w:val="00BB37B9"/>
    <w:rsid w:val="00BB4E54"/>
    <w:rsid w:val="00BF247B"/>
    <w:rsid w:val="00C00FDA"/>
    <w:rsid w:val="00C0521C"/>
    <w:rsid w:val="00C37ABA"/>
    <w:rsid w:val="00C4216B"/>
    <w:rsid w:val="00C5091B"/>
    <w:rsid w:val="00C67370"/>
    <w:rsid w:val="00CC1147"/>
    <w:rsid w:val="00CF7160"/>
    <w:rsid w:val="00D57674"/>
    <w:rsid w:val="00D9744F"/>
    <w:rsid w:val="00DB02BF"/>
    <w:rsid w:val="00DD5ADD"/>
    <w:rsid w:val="00DF197D"/>
    <w:rsid w:val="00DF48A5"/>
    <w:rsid w:val="00E35B6F"/>
    <w:rsid w:val="00E43BC8"/>
    <w:rsid w:val="00E47AB4"/>
    <w:rsid w:val="00E72292"/>
    <w:rsid w:val="00E73029"/>
    <w:rsid w:val="00E81B2E"/>
    <w:rsid w:val="00EC2F29"/>
    <w:rsid w:val="00ED29B6"/>
    <w:rsid w:val="00ED7EA8"/>
    <w:rsid w:val="00EF1203"/>
    <w:rsid w:val="00F00436"/>
    <w:rsid w:val="00F24D83"/>
    <w:rsid w:val="00F27958"/>
    <w:rsid w:val="00F65E65"/>
    <w:rsid w:val="00F82808"/>
    <w:rsid w:val="00F93DCB"/>
    <w:rsid w:val="00FC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1E4B09"/>
  <w15:docId w15:val="{ABAB7BDA-6ABE-46A9-919A-B0860EB95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51202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B51202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Standard"/>
    <w:rsid w:val="009F0AA0"/>
    <w:pPr>
      <w:jc w:val="center"/>
    </w:pPr>
    <w:rPr>
      <w:rFonts w:ascii="Century Gothic" w:hAnsi="Century Gothic"/>
      <w:bCs/>
      <w:sz w:val="48"/>
      <w:szCs w:val="20"/>
    </w:rPr>
  </w:style>
  <w:style w:type="paragraph" w:customStyle="1" w:styleId="Dates">
    <w:name w:val="Dates"/>
    <w:basedOn w:val="Standard"/>
    <w:rsid w:val="009F0AA0"/>
    <w:rPr>
      <w:rFonts w:ascii="Century Gothic" w:hAnsi="Century Gothic" w:cs="Arial"/>
      <w:sz w:val="20"/>
      <w:szCs w:val="20"/>
    </w:rPr>
  </w:style>
  <w:style w:type="paragraph" w:customStyle="1" w:styleId="Weekdays">
    <w:name w:val="Weekdays"/>
    <w:basedOn w:val="Standard"/>
    <w:rsid w:val="009F0AA0"/>
    <w:pPr>
      <w:jc w:val="center"/>
    </w:pPr>
    <w:rPr>
      <w:rFonts w:ascii="Century Gothic" w:hAnsi="Century Gothic"/>
      <w:b/>
      <w:spacing w:val="1"/>
      <w:sz w:val="16"/>
      <w:szCs w:val="16"/>
    </w:rPr>
  </w:style>
  <w:style w:type="paragraph" w:customStyle="1" w:styleId="Wochentage">
    <w:name w:val="Wochentage"/>
    <w:basedOn w:val="Standard"/>
    <w:rsid w:val="00617E27"/>
    <w:pPr>
      <w:jc w:val="center"/>
    </w:pPr>
    <w:rPr>
      <w:rFonts w:ascii="Century Gothic" w:hAnsi="Century Gothic" w:cs="Century Gothic"/>
      <w:b/>
      <w:spacing w:val="1"/>
      <w:sz w:val="16"/>
      <w:szCs w:val="16"/>
      <w:lang w:val="de-DE" w:eastAsia="de-DE" w:bidi="de-DE"/>
    </w:rPr>
  </w:style>
  <w:style w:type="paragraph" w:customStyle="1" w:styleId="Monatsnamen">
    <w:name w:val="Monatsnamen"/>
    <w:basedOn w:val="Standard"/>
    <w:rsid w:val="00617E27"/>
    <w:pPr>
      <w:jc w:val="center"/>
    </w:pPr>
    <w:rPr>
      <w:rFonts w:ascii="Century Gothic" w:hAnsi="Century Gothic" w:cs="Century Gothic"/>
      <w:bCs/>
      <w:sz w:val="48"/>
      <w:szCs w:val="4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://www.office-lernen.com" TargetMode="Externa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Word%20Kalender\Kalender_mehrseiti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Kalender_mehrseitig</Template>
  <TotalTime>0</TotalTime>
  <Pages>12</Pages>
  <Words>291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 2</dc:creator>
  <cp:lastModifiedBy>Sejla Memic</cp:lastModifiedBy>
  <cp:revision>12</cp:revision>
  <cp:lastPrinted>2003-11-21T06:44:00Z</cp:lastPrinted>
  <dcterms:created xsi:type="dcterms:W3CDTF">2012-04-21T18:22:00Z</dcterms:created>
  <dcterms:modified xsi:type="dcterms:W3CDTF">2017-12-11T23:03:00Z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TC100306531031</vt:lpwstr>
  </property>
</Properties>
</file>