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0AB4" w14:textId="3533E8C8" w:rsidR="002F2A77" w:rsidRDefault="00CD7699">
      <w:r>
        <w:pict w14:anchorId="4B0DE25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520.55pt;margin-top:1.85pt;width:255.75pt;height:53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" filled="f" stroked="f">
            <v:textbox>
              <w:txbxContent>
                <w:p w14:paraId="66C65485" w14:textId="1A2DBA75" w:rsidR="001B0DED" w:rsidRPr="00D42172" w:rsidRDefault="001B0DED" w:rsidP="00E24043">
                  <w:pPr>
                    <w:jc w:val="right"/>
                    <w:rPr>
                      <w:rFonts w:ascii="Cambria Math" w:hAnsi="Cambria Math"/>
                      <w:color w:val="0070C0"/>
                      <w:sz w:val="80"/>
                      <w:szCs w:val="80"/>
                    </w:rPr>
                  </w:pPr>
                  <w:r w:rsidRPr="00D42172">
                    <w:rPr>
                      <w:rFonts w:ascii="Cambria Math" w:hAnsi="Cambria Math"/>
                      <w:color w:val="0070C0"/>
                      <w:sz w:val="80"/>
                      <w:szCs w:val="80"/>
                    </w:rPr>
                    <w:t>202</w:t>
                  </w:r>
                  <w:r w:rsidR="00BD0D95">
                    <w:rPr>
                      <w:rFonts w:ascii="Cambria Math" w:hAnsi="Cambria Math"/>
                      <w:color w:val="0070C0"/>
                      <w:sz w:val="80"/>
                      <w:szCs w:val="80"/>
                    </w:rPr>
                    <w:t>3</w:t>
                  </w:r>
                </w:p>
                <w:p w14:paraId="2D5AD7BB" w14:textId="77777777" w:rsidR="001B0DED" w:rsidRPr="00056B7E" w:rsidRDefault="001B0DED" w:rsidP="00E24043">
                  <w:pPr>
                    <w:jc w:val="right"/>
                    <w:rPr>
                      <w:rFonts w:ascii="Cambria Math" w:hAnsi="Cambria Math"/>
                      <w:color w:val="FFC000"/>
                      <w:sz w:val="80"/>
                      <w:szCs w:val="80"/>
                    </w:rPr>
                  </w:pPr>
                </w:p>
              </w:txbxContent>
            </v:textbox>
          </v:shape>
        </w:pict>
      </w:r>
      <w:r w:rsidR="00CA5E18">
        <w:rPr>
          <w:color w:val="auto"/>
          <w:sz w:val="20"/>
        </w:rPr>
        <w:drawing>
          <wp:anchor distT="0" distB="0" distL="114300" distR="114300" simplePos="0" relativeHeight="251654144" behindDoc="0" locked="0" layoutInCell="1" allowOverlap="1" wp14:anchorId="1E8DC51F" wp14:editId="2F3A85E4">
            <wp:simplePos x="0" y="0"/>
            <wp:positionH relativeFrom="column">
              <wp:posOffset>-271042</wp:posOffset>
            </wp:positionH>
            <wp:positionV relativeFrom="paragraph">
              <wp:posOffset>233701</wp:posOffset>
            </wp:positionV>
            <wp:extent cx="1302690" cy="220795"/>
            <wp:effectExtent l="0" t="0" r="0" b="3175"/>
            <wp:wrapNone/>
            <wp:docPr id="3" name="Grafik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690" cy="22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C54">
        <w:rPr>
          <w:sz w:val="20"/>
        </w:rPr>
        <w:drawing>
          <wp:anchor distT="0" distB="0" distL="114300" distR="114300" simplePos="0" relativeHeight="251656192" behindDoc="1" locked="0" layoutInCell="1" allowOverlap="1" wp14:anchorId="1BD440CA" wp14:editId="4FF26EBC">
            <wp:simplePos x="0" y="0"/>
            <wp:positionH relativeFrom="column">
              <wp:posOffset>-568960</wp:posOffset>
            </wp:positionH>
            <wp:positionV relativeFrom="paragraph">
              <wp:posOffset>-86360</wp:posOffset>
            </wp:positionV>
            <wp:extent cx="10671142" cy="923290"/>
            <wp:effectExtent l="0" t="0" r="0" b="0"/>
            <wp:wrapNone/>
            <wp:docPr id="5" name="Grafik 5" descr="Ein Bild, das Schuhe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bstract-702001_1920.jp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02" b="9800"/>
                    <a:stretch/>
                  </pic:blipFill>
                  <pic:spPr bwMode="auto">
                    <a:xfrm flipH="1">
                      <a:off x="0" y="0"/>
                      <a:ext cx="10671142" cy="92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E711B" w14:textId="5CC55574" w:rsidR="002F2A77" w:rsidRDefault="002F2A77"/>
    <w:p w14:paraId="25961138" w14:textId="77777777" w:rsidR="002F2A77" w:rsidRDefault="00F5073F" w:rsidP="00F5073F">
      <w:pPr>
        <w:tabs>
          <w:tab w:val="left" w:pos="126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091F6737" w14:textId="78B2CE64" w:rsidR="002F2A77" w:rsidRDefault="00695E50">
      <w:pPr>
        <w:rPr>
          <w:sz w:val="16"/>
          <w:szCs w:val="16"/>
        </w:rPr>
      </w:pPr>
      <w:r>
        <w:rPr>
          <w:sz w:val="20"/>
        </w:rPr>
        <w:drawing>
          <wp:anchor distT="0" distB="0" distL="114300" distR="114300" simplePos="0" relativeHeight="251659264" behindDoc="1" locked="0" layoutInCell="1" allowOverlap="1" wp14:anchorId="0AAA1F34" wp14:editId="13C8E19C">
            <wp:simplePos x="0" y="0"/>
            <wp:positionH relativeFrom="margin">
              <wp:posOffset>-185420</wp:posOffset>
            </wp:positionH>
            <wp:positionV relativeFrom="paragraph">
              <wp:posOffset>6800215</wp:posOffset>
            </wp:positionV>
            <wp:extent cx="10086975" cy="615315"/>
            <wp:effectExtent l="0" t="0" r="9525" b="0"/>
            <wp:wrapNone/>
            <wp:docPr id="8" name="Grafik 8" descr="Ein Bild, das Schuhe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bstract-702001_1920.jp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50" b="9800"/>
                    <a:stretch/>
                  </pic:blipFill>
                  <pic:spPr bwMode="auto">
                    <a:xfrm>
                      <a:off x="0" y="0"/>
                      <a:ext cx="10086975" cy="6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6019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464"/>
        <w:gridCol w:w="1670"/>
        <w:gridCol w:w="13"/>
        <w:gridCol w:w="460"/>
        <w:gridCol w:w="559"/>
        <w:gridCol w:w="1719"/>
        <w:gridCol w:w="14"/>
        <w:gridCol w:w="429"/>
        <w:gridCol w:w="553"/>
        <w:gridCol w:w="1775"/>
        <w:gridCol w:w="406"/>
        <w:gridCol w:w="464"/>
        <w:gridCol w:w="1799"/>
        <w:gridCol w:w="406"/>
        <w:gridCol w:w="464"/>
        <w:gridCol w:w="1819"/>
        <w:gridCol w:w="459"/>
        <w:gridCol w:w="464"/>
        <w:gridCol w:w="1672"/>
      </w:tblGrid>
      <w:tr w:rsidR="00BB6C05" w:rsidRPr="009E274A" w14:paraId="3C65801E" w14:textId="77777777" w:rsidTr="00CD7699">
        <w:trPr>
          <w:trHeight w:hRule="exact" w:val="329"/>
        </w:trPr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629A" w14:textId="77777777" w:rsidR="00BD0D95" w:rsidRPr="006B4C51" w:rsidRDefault="00BD0D95" w:rsidP="00CA5E18">
            <w:pPr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Januar</w:t>
            </w: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E7B92" w14:textId="6D1B24DF" w:rsidR="00BD0D95" w:rsidRPr="006B4C51" w:rsidRDefault="00BD0D95" w:rsidP="00CA5E18">
            <w:pPr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Februar</w:t>
            </w:r>
          </w:p>
        </w:tc>
        <w:tc>
          <w:tcPr>
            <w:tcW w:w="2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70C5" w14:textId="7D7B39C9" w:rsidR="00BD0D95" w:rsidRPr="006B4C51" w:rsidRDefault="00BD0D95" w:rsidP="00CA5E18">
            <w:pPr>
              <w:tabs>
                <w:tab w:val="center" w:pos="1205"/>
                <w:tab w:val="right" w:pos="2411"/>
              </w:tabs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ab/>
              <w:t>März</w:t>
            </w:r>
            <w:r w:rsidRPr="006B4C51">
              <w:rPr>
                <w:rFonts w:ascii="Cambria Math" w:hAnsi="Cambria Math"/>
                <w:b/>
                <w:color w:val="auto"/>
              </w:rPr>
              <w:tab/>
            </w:r>
          </w:p>
        </w:tc>
        <w:tc>
          <w:tcPr>
            <w:tcW w:w="2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E2283" w14:textId="21766ED7" w:rsidR="00BD0D95" w:rsidRPr="006B4C51" w:rsidRDefault="00BD0D95" w:rsidP="00CA5E18">
            <w:pPr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April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D9A0" w14:textId="5CB7242B" w:rsidR="00BD0D95" w:rsidRPr="006B4C51" w:rsidRDefault="00BD0D95" w:rsidP="00CA5E18">
            <w:pPr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Mai</w:t>
            </w: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FA764" w14:textId="5816571C" w:rsidR="00BD0D95" w:rsidRPr="006B4C51" w:rsidRDefault="00BD0D95" w:rsidP="00CA5E18">
            <w:pPr>
              <w:rPr>
                <w:rFonts w:ascii="Cambria Math" w:hAnsi="Cambria Math"/>
                <w:b/>
                <w:color w:val="auto"/>
              </w:rPr>
            </w:pPr>
            <w:r w:rsidRPr="006B4C51">
              <w:rPr>
                <w:rFonts w:ascii="Cambria Math" w:hAnsi="Cambria Math"/>
                <w:b/>
                <w:color w:val="auto"/>
              </w:rPr>
              <w:t>Juni</w:t>
            </w:r>
          </w:p>
        </w:tc>
      </w:tr>
      <w:tr w:rsidR="00BB6C05" w:rsidRPr="009E274A" w14:paraId="346E90A9" w14:textId="77777777" w:rsidTr="00CD7699">
        <w:trPr>
          <w:trHeight w:hRule="exact" w:val="329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CF0E21B" w14:textId="77777777" w:rsidR="00BD0D95" w:rsidRPr="008578CC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</w:rPr>
            </w:pPr>
            <w:r w:rsidRPr="008578CC">
              <w:rPr>
                <w:rFonts w:ascii="Cambria Math" w:hAnsi="Cambria Math" w:cs="Arial"/>
                <w:color w:val="C00000"/>
              </w:rPr>
              <w:t>1</w:t>
            </w:r>
          </w:p>
        </w:tc>
        <w:tc>
          <w:tcPr>
            <w:tcW w:w="464" w:type="dxa"/>
            <w:tcBorders>
              <w:top w:val="single" w:sz="4" w:space="0" w:color="auto"/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601EEC2A" w14:textId="14F9502F" w:rsidR="00BD0D95" w:rsidRPr="008578CC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8578CC">
              <w:rPr>
                <w:rFonts w:ascii="Cambria Math" w:hAnsi="Cambria Math" w:cs="Arial"/>
                <w:color w:val="C00000"/>
              </w:rPr>
              <w:t>So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3F48A4" w14:textId="034491DE" w:rsidR="00BD0D95" w:rsidRPr="008578CC" w:rsidRDefault="00BD0D95" w:rsidP="00CA5E18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8578CC">
              <w:rPr>
                <w:rFonts w:ascii="Cambria Math" w:hAnsi="Cambria Math"/>
                <w:color w:val="C00000"/>
                <w:sz w:val="16"/>
                <w:szCs w:val="16"/>
              </w:rPr>
              <w:t xml:space="preserve">Neujahr                 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12D27520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EE41349" w14:textId="26E2DCF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EC49602" w14:textId="40DAEDC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BBB74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73C016" w14:textId="4C46EE2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1842" w14:textId="01F39A1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6B8770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DBAA287" w14:textId="7025199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F9F939" w14:textId="0FBC36EC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DAD3EE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lang w:val="it-IT"/>
              </w:rPr>
            </w:pPr>
            <w:r w:rsidRPr="00CA5E18">
              <w:rPr>
                <w:rFonts w:ascii="Cambria Math" w:hAnsi="Cambria Math" w:cs="Arial"/>
                <w:color w:val="C00000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010B3B" w14:textId="47B0E601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lang w:val="it-IT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Mo</w:t>
            </w:r>
          </w:p>
        </w:tc>
        <w:tc>
          <w:tcPr>
            <w:tcW w:w="181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B1FF" w14:textId="77777777" w:rsidR="00BD0D95" w:rsidRPr="00CA5E18" w:rsidRDefault="00BD0D95" w:rsidP="00CA5E18">
            <w:pPr>
              <w:jc w:val="right"/>
              <w:rPr>
                <w:rFonts w:ascii="Cambria Math" w:hAnsi="Cambria Math"/>
                <w:color w:val="C00000"/>
                <w:sz w:val="10"/>
                <w:szCs w:val="10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Tag der Arbeit</w:t>
            </w:r>
            <w:r w:rsidRPr="00CA5E18">
              <w:rPr>
                <w:rFonts w:ascii="Cambria Math" w:hAnsi="Cambria Math"/>
                <w:color w:val="C00000"/>
                <w:sz w:val="10"/>
                <w:szCs w:val="10"/>
              </w:rPr>
              <w:t xml:space="preserve"> </w:t>
            </w:r>
          </w:p>
          <w:p w14:paraId="56715C20" w14:textId="65296DE7" w:rsidR="00BD0D95" w:rsidRPr="00CA5E18" w:rsidRDefault="001B1681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2"/>
                <w:szCs w:val="12"/>
              </w:rPr>
              <w:t xml:space="preserve">KW 18   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E8255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EC91A2" w14:textId="6F9BCF2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BB56" w14:textId="3B8007C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75087AA9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B062A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9C4C661" w14:textId="3B85CAA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CFB55CC" w14:textId="281399A8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011755CB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774308C3" w14:textId="454E4E5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1B40DA3" w14:textId="1C01B0E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7C01B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75A27E9" w14:textId="582B4E2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BA0776" w14:textId="0937ACF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3BD1055" w14:textId="3719589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17287E40" w14:textId="5A54E94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8009E9" w14:textId="1156DED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08ED0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F795CDD" w14:textId="6874991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C5CC8" w14:textId="2E4D43A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B03DF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74640B7" w14:textId="4766787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2D7C5B" w14:textId="4B2A5D4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136C7D53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5689CC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FF1403C" w14:textId="16BC4F9F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53A1190" w14:textId="6C9B979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4FC0C45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3139F1C9" w14:textId="324F453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6FD893C" w14:textId="45E5BF1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8674C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C3AAFB1" w14:textId="1061C49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72D206" w14:textId="033E683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EFF6E9" w14:textId="67AD3FF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5E03477" w14:textId="06859CF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49A1AE" w14:textId="79C8CC1D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>KW 14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CC71F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23DF8B0" w14:textId="5C20FFC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7A427D" w14:textId="50139B1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355AB5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89B4B6C" w14:textId="41272AF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4C83E2" w14:textId="6F9B004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76228546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109552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B3D3F28" w14:textId="51475044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7ACCF9B" w14:textId="024E33E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0BA51A4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57ED7BF1" w14:textId="21C513E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B8B334" w14:textId="29FBB98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4BFA5E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274BC0B2" w14:textId="11BEFAC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2C2E3B" w14:textId="656544E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F63E6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6C62095" w14:textId="4EE3593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DCE26D" w14:textId="22C4FA7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E7317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56148BF" w14:textId="790291D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088F2" w14:textId="0480B556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102A9A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2E32F0FD" w14:textId="16A7399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353EFC6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375093CA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5FC27F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5B5438C" w14:textId="37DF21D0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5ED41A6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29FC7DC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56733574" w14:textId="20984AE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D69961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FC6E9D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D05C183" w14:textId="66A80AD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So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DD815A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82D7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0B50AEA" w14:textId="02E36B2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70A75E" w14:textId="75D65F0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D1C4C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BB6C05">
              <w:rPr>
                <w:rFonts w:ascii="Cambria Math" w:hAnsi="Cambria Math" w:cs="Arial"/>
                <w:color w:val="auto"/>
                <w:lang w:val="it-IT"/>
              </w:rPr>
              <w:t>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277A57E" w14:textId="72A2100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14B562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7F259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4D16259" w14:textId="285A229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B6EA8A" w14:textId="65D4230C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23</w:t>
            </w:r>
          </w:p>
        </w:tc>
      </w:tr>
      <w:tr w:rsidR="00BB6C05" w:rsidRPr="009E274A" w14:paraId="5926D63F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427630" w14:textId="77777777" w:rsidR="00BD0D95" w:rsidRPr="00CA5E18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6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5BCE60D" w14:textId="0620EBA1" w:rsidR="00BD0D95" w:rsidRPr="00CA5E18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Fr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AD28006" w14:textId="2CB4ED76" w:rsidR="00BD0D95" w:rsidRPr="00CA5E18" w:rsidRDefault="00BD0D95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Heilige Drei Könige</w:t>
            </w: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886576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44D3A937" w14:textId="0D7D265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70F6F90" w14:textId="0201DBC5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6</w:t>
            </w: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378CD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C23611C" w14:textId="57B4FD2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Mo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5147D1" w14:textId="6DA05E6E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10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3CCBD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06478FA" w14:textId="69918F0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81FD6B" w14:textId="43E16972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AE3A93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6AE09247" w14:textId="4E4D4FB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589711" w14:textId="4DF18B5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A848F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403BA6A" w14:textId="24EEAE1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13656D" w14:textId="24F901D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3BE159C0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F60BF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173533AF" w14:textId="37FC2268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0C8235" w14:textId="2BC6850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4DEC2FF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78F8717D" w14:textId="15342BC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E26BE0C" w14:textId="55B453D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55B31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5C46660" w14:textId="55607E3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Di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855BB" w14:textId="7CD0B44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1DAD4B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A8DDF3A" w14:textId="1028E8AC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Fr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B98AC2" w14:textId="332874CE" w:rsidR="00BD0D95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4"/>
                <w:szCs w:val="14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  <w:lang w:val="en-US"/>
              </w:rPr>
              <w:t>Karfreitag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C0D3AC0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62939E68" w14:textId="06F8908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30E0A2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26936B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CF277A4" w14:textId="73986B2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E4AD84" w14:textId="7C8C127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5DB44C14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F3CE87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6EAE6B7A" w14:textId="5EC0BBFB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5E1025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179E39C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C1B5512" w14:textId="56B6B0A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F9B5BD9" w14:textId="5BF4CAF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1F522B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AA0409F" w14:textId="71D79F0F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Mi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DBD71F" w14:textId="6D3DAC57" w:rsidR="00BD0D95" w:rsidRPr="00CA5E18" w:rsidRDefault="008578CC" w:rsidP="00CA5E18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Inter</w:t>
            </w:r>
            <w:r w:rsidR="0095355A" w:rsidRPr="00CA5E18">
              <w:rPr>
                <w:rFonts w:ascii="Cambria Math" w:hAnsi="Cambria Math"/>
                <w:color w:val="C00000"/>
                <w:sz w:val="16"/>
                <w:szCs w:val="16"/>
              </w:rPr>
              <w:t xml:space="preserve">. </w:t>
            </w: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Frauentag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CD8A56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4E4EB597" w14:textId="0C72D2E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9932DA" w14:textId="2BE29E8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40BC9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A900689" w14:textId="08CD4B7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577E27" w14:textId="4141E075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19</w:t>
            </w: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8F637A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4E819D5" w14:textId="3953EB72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Do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33EA67" w14:textId="2867160A" w:rsidR="00BD0D95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0"/>
                <w:szCs w:val="10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Fronleichnam</w:t>
            </w:r>
          </w:p>
        </w:tc>
      </w:tr>
      <w:tr w:rsidR="00BB6C05" w:rsidRPr="009E274A" w14:paraId="6E6EDBF0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D79339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137EA7E" w14:textId="22F881F9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92BB61F" w14:textId="4C5300C8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CF68EA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09CAF915" w14:textId="06911C7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AC24364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A025F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FDDA8B6" w14:textId="77FDE56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E0D21" w14:textId="0E626F5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B6AA1F9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9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44D4B861" w14:textId="2C116ED0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So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B242DF" w14:textId="702F87EE" w:rsidR="00BD0D95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Ostersonntag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BC327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2E9B835" w14:textId="46D58F9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4C9813" w14:textId="4FCB31C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73146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DE284DE" w14:textId="637C4F7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0FFD22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49D9F130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F8772E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000F641" w14:textId="329EF59D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FF3ED96" w14:textId="5973D8D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3BEE626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43417A6F" w14:textId="07FCD91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202C193" w14:textId="7646B27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C908A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15DF039" w14:textId="625784D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D5706F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470EDF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F1236FF" w14:textId="33D4F050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Mo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C63EEB" w14:textId="77777777" w:rsidR="0095355A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Ostermontag</w:t>
            </w:r>
          </w:p>
          <w:p w14:paraId="38D4BCC0" w14:textId="308E57AC" w:rsidR="00BD0D95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0"/>
                <w:szCs w:val="10"/>
              </w:rPr>
              <w:t xml:space="preserve"> </w:t>
            </w:r>
            <w:r w:rsidR="001B1681" w:rsidRPr="00CA5E18">
              <w:rPr>
                <w:rFonts w:ascii="Cambria Math" w:hAnsi="Cambria Math"/>
                <w:color w:val="C00000"/>
                <w:sz w:val="10"/>
                <w:szCs w:val="10"/>
              </w:rPr>
              <w:t>KW 15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59E75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80BF8E7" w14:textId="09F3636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586DAB" w14:textId="5368AA9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73F1F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181771F2" w14:textId="3300E33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67B0E21" w14:textId="5B83E86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1F00DC62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06992D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D2F2BEA" w14:textId="17415ECE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5B47E4F" w14:textId="71C76CD6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685E6F6B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11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09E54A18" w14:textId="0A21307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58359D" w14:textId="1C5DC79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F0D990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11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67B4AF4E" w14:textId="52907B9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B636A7" w14:textId="63C38ED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5B6D0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4735109" w14:textId="0B14033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F87A7F" w14:textId="764FA03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8024C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00F49BF" w14:textId="59388F4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8CF65C" w14:textId="60A7417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BD3F65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7D9D8BE4" w14:textId="4419992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0C9D72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3E34AC0B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135764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40C9596" w14:textId="41DEC559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1D35185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72EB0D5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3E6CB5E0" w14:textId="364DB27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8A2D69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EFD099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12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C657D75" w14:textId="0BE1DB8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8AD3AA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E6D24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61E16D4" w14:textId="19CCC3E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FFB100" w14:textId="0C9B1BC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  <w:p w14:paraId="7B5EBAD3" w14:textId="0A258B6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321B9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958B809" w14:textId="69DD671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98FED2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74980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EFA1BCA" w14:textId="25158E1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08F1E5" w14:textId="34EEEB4E" w:rsidR="00BD0D95" w:rsidRPr="00BB6C05" w:rsidRDefault="0044154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24</w:t>
            </w:r>
          </w:p>
        </w:tc>
      </w:tr>
      <w:tr w:rsidR="00BB6C05" w:rsidRPr="009E274A" w14:paraId="35B6E763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B8F146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30CC4A7" w14:textId="1A45D03C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BE0F350" w14:textId="44E503A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3FE32A3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08D66362" w14:textId="5DC3E8D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3AF6851" w14:textId="2869512F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7</w:t>
            </w: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41AA5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131A1CE" w14:textId="72B04A3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192485" w14:textId="31E3B2E0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11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9ABD2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656B1BF" w14:textId="5F853E9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858E54" w14:textId="3221B68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 xml:space="preserve">   </w:t>
            </w:r>
          </w:p>
          <w:p w14:paraId="36EDB18C" w14:textId="447C801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7C1146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2539D898" w14:textId="6DC9B8F2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36F2C5" w14:textId="107A00B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0C483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C3AEE86" w14:textId="46F9CEA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DD5948" w14:textId="1116DB7C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6E2DC5E3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4D79EB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lang w:val="en-US"/>
              </w:rPr>
            </w:pPr>
            <w:r w:rsidRPr="00BB6C05">
              <w:rPr>
                <w:rFonts w:ascii="Cambria Math" w:hAnsi="Cambria Math" w:cs="Arial"/>
                <w:color w:val="auto"/>
                <w:lang w:val="en-US"/>
              </w:rPr>
              <w:t>14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1EF01BC9" w14:textId="03524CAA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66B0ED" w14:textId="0F7A358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0A9E7C2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7D0E5210" w14:textId="3FC7DAF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96F24DA" w14:textId="4DBEB66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E58E8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C9A520C" w14:textId="701C47A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4A7140" w14:textId="3382898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E7646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1031662" w14:textId="15BF7C2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7EA770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BEA34A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62F2B0A6" w14:textId="6EC90DF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6FC353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4F3A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024702F" w14:textId="787A51A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F0BA74" w14:textId="332CAB6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BB6C05" w:rsidRPr="009E274A" w14:paraId="1D255EB2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D0D75D2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386DE9E8" w14:textId="0753D873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B3436B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572E4D6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65CCAEE" w14:textId="712725C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0E1C3C2" w14:textId="46EA219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1FC54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DDF88BC" w14:textId="07F658B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8D75A1" w14:textId="6476B83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4E687D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AF62197" w14:textId="6E0BA93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737992" w14:textId="33B7F46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0B961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38A48E5" w14:textId="3229352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1B774C" w14:textId="67E6F193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 xml:space="preserve">KW 20               </w:t>
            </w: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BC6CFB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2ADD93D" w14:textId="079C7F1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73BCF9" w14:textId="5A55E7B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BB6C05" w:rsidRPr="009E274A" w14:paraId="231B91B2" w14:textId="77777777" w:rsidTr="00CD7699">
        <w:trPr>
          <w:trHeight w:hRule="exact" w:val="317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AE9C05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EA43EFC" w14:textId="36A35A38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E113B37" w14:textId="4C16B473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619759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79C0D5B4" w14:textId="05E1B93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5D34EE7" w14:textId="2EFA94D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 xml:space="preserve">    </w:t>
            </w: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86DF2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F2B3F38" w14:textId="10B740F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252AB2" w14:textId="51A9091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E3E95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3F7AD5F7" w14:textId="50672E72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6F4323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6F90D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413B2D7" w14:textId="71E958E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0A0D1" w14:textId="7BAAF0D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E6736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DE60B76" w14:textId="19C3769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28DED" w14:textId="15C53A8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BB6C05" w:rsidRPr="009E274A" w14:paraId="4BDD0903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B10FE9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ABC4AF6" w14:textId="33C8E7C8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494C02B" w14:textId="29F8E28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99D14A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4A2F0FA2" w14:textId="3F8B05C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A778B14" w14:textId="5902F4E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1F2DD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22E9E6B" w14:textId="6144630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805EBE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BF59D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BE67D80" w14:textId="216D9D5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696829" w14:textId="57D35613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>KW 16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CDC81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3831989" w14:textId="2004B58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779987" w14:textId="7BCC2A5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249941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BC29A68" w14:textId="7AA90FF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AA6B23" w14:textId="6B1ECAB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20A5C291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AF961F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01F21E4" w14:textId="3D70BF38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56400C5" w14:textId="749D0FA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087E505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70DD2472" w14:textId="5369E09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CC1981" w14:textId="0C54060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6FB5FE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1499F184" w14:textId="1797E3D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D2FFF6" w14:textId="58ACFEF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B2643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BBCA3AB" w14:textId="0538CDF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3EEAD" w14:textId="599EA2B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  <w:p w14:paraId="0EDFCEB6" w14:textId="70FA9281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09CBB3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18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1D8529F" w14:textId="6FB45EE5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Do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E640E7" w14:textId="1306E856" w:rsidR="00BD0D95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  <w:lang w:val="en-US"/>
              </w:rPr>
              <w:t>Christi Himmelfahrt</w:t>
            </w: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654BF0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6C31499B" w14:textId="42D553E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E1A5E3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38E2545F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260AFF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88095B4" w14:textId="29649FD6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7FBF5A7" w14:textId="366FCDEC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780BEAA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7C35BA1E" w14:textId="1FD8C76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320C9B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F1A6BF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3AC3AB8" w14:textId="390BFF2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557EFB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F550B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926DEFE" w14:textId="6F43717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456DA6" w14:textId="5789ADC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8C35B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2F4D6F1" w14:textId="75A95E2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E6ADE5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AA1BE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1FE6F78" w14:textId="0D00F6E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075205" w14:textId="026A9162" w:rsidR="00BD0D95" w:rsidRPr="00BB6C05" w:rsidRDefault="00441540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25</w:t>
            </w:r>
          </w:p>
        </w:tc>
      </w:tr>
      <w:tr w:rsidR="00BB6C05" w:rsidRPr="009E274A" w14:paraId="70D105EB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CB9016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5637215" w14:textId="14549C14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31C8485" w14:textId="5BF91C0C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814A39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7AD4469E" w14:textId="5A66CB7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CA62425" w14:textId="077075AA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8</w:t>
            </w: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C565F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BE4F232" w14:textId="1C484B6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2C369E" w14:textId="611D39A0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12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3805B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03F3D48" w14:textId="0966086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1EAECD" w14:textId="7B67D7A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524B86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1CC41227" w14:textId="7D8D7B1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8F93304" w14:textId="780F203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26F9EA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14E8191" w14:textId="790BB20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CD5F61" w14:textId="7CD13EF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7052C929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DDD07FA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4387C22F" w14:textId="0CF45BBF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A316009" w14:textId="76B8C39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33E26B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26108F5" w14:textId="1376333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FA19936" w14:textId="47D6686A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7F904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9CE973B" w14:textId="1C820FF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8CAF6B" w14:textId="6C53ACE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324E7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01F85C8F" w14:textId="2A5C32C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39811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4ED9968" w14:textId="079741F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7A22F213" w14:textId="37B836D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9ADA972" w14:textId="2B9A779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4A30E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7425053" w14:textId="50BADC9D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107483" w14:textId="70DFAAC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203A1730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2FC2899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0EAE556B" w14:textId="157075DF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0FA98F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60E8BBE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5B7E38EE" w14:textId="6BC8881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45AE764" w14:textId="649531F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6BB480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4F89627" w14:textId="44AAD37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50F30" w14:textId="3CC302D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A44870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01FD8C56" w14:textId="2E15B9D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90D2B6" w14:textId="5250852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F07CD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0F20D2A" w14:textId="311C97F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EFBB8F" w14:textId="2E84B26B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21</w:t>
            </w: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FB1260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5FCB3E8" w14:textId="2BAE53E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8EB81E" w14:textId="2070E73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08334C8D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98606E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3B84D8D" w14:textId="1666AA6E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0840227" w14:textId="5EA8032B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3353432C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1C44C0E2" w14:textId="071A965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4A86609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5F2922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CB9CA3B" w14:textId="687E5AA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FFAD8" w14:textId="1B7956E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497204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4BD847A" w14:textId="12873F0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9029DF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2F28F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4400150" w14:textId="30FED1F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7F17BB" w14:textId="70BA1A02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BE273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DF3515B" w14:textId="59D632E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84EADF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69A10E5F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0C610A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CF38FBA" w14:textId="7BA4FD32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6DDBD45" w14:textId="31ECA5F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23B2CCB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1D6481B8" w14:textId="2205ED9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3D11F46" w14:textId="1A6E623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A9997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D707C2A" w14:textId="5269D41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581153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9D949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685A2D02" w14:textId="6988D14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7DA2EE" w14:textId="128347C2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 xml:space="preserve">KW 17   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E0724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98DFF1D" w14:textId="3AC9FED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80E136" w14:textId="1DCA71B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64CC11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9994FF9" w14:textId="096B2A7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9DE683" w14:textId="113BA7C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427B7963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B14A18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6747706" w14:textId="0392730F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D070821" w14:textId="0DD14A53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11CFC9DC" w14:textId="413900B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6B7FB7BD" w14:textId="58792C0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B8BE0E" w14:textId="48D31242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FE43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20C41177" w14:textId="40FAABD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DECE23" w14:textId="1D93705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96C84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58DB157" w14:textId="40D2127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D9523C" w14:textId="7600A9E9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34BCE9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D400CD0" w14:textId="72437A7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385D0F" w14:textId="1781186F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656C59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29E71417" w14:textId="6F492F0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FA6EDB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10AC6102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EC9CCA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147B259" w14:textId="2454BEB9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691C651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4171DDEE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485BB865" w14:textId="3B9ABE6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BDD8BB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B302FD5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2A7FD89" w14:textId="6B9EE1AB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B6449D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731EB0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36D3641" w14:textId="561B78D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C7403E" w14:textId="7513D02D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F8624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28DE9914" w14:textId="21BD1B3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36DF4" w14:textId="2E29C212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BE13B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D081B4B" w14:textId="659E4642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0BD9B8" w14:textId="6F73438D" w:rsidR="00BD0D95" w:rsidRPr="00BB6C05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26</w:t>
            </w:r>
          </w:p>
        </w:tc>
      </w:tr>
      <w:tr w:rsidR="00BB6C05" w:rsidRPr="009E274A" w14:paraId="1F4DBA34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12324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51F1872" w14:textId="6225827E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4F99AAA" w14:textId="464D99F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56AF500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9" w:type="dxa"/>
            <w:tcBorders>
              <w:bottom w:val="single" w:sz="4" w:space="0" w:color="A5A5A5" w:themeColor="accent3"/>
            </w:tcBorders>
            <w:shd w:val="clear" w:color="auto" w:fill="auto"/>
            <w:vAlign w:val="center"/>
          </w:tcPr>
          <w:p w14:paraId="1E9D5E48" w14:textId="3A87D95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19" w:type="dxa"/>
            <w:tcBorders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636A5CF" w14:textId="627E9A74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0"/>
              </w:rPr>
              <w:t>KW 9</w:t>
            </w: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83ABC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B619FE6" w14:textId="49444E6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4013A5" w14:textId="0CE66EB9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 xml:space="preserve">KW 13                     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3E79A7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1BCDFE45" w14:textId="76F76B2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0679F" w14:textId="4BC6C4F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CB40E56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3296CF56" w14:textId="6EC8EE0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E9CE4C4" w14:textId="511AE8A5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011AD4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96F18DE" w14:textId="03FA31A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1A0565" w14:textId="079B64B6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62043090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3ED0D73" w14:textId="77777777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38299CDD" w14:textId="540BF9F5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73AAF2" w14:textId="7A674C60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1C588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3AE0D" w14:textId="30D48E92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1B57" w14:textId="75F08BB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14:paraId="220C2F1E" w14:textId="1AE87288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785D6D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CA4FC08" w14:textId="5C81048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65AC26" w14:textId="2967C46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A279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5A1C9F98" w14:textId="0CD6A6F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2373B8" w14:textId="77777777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BB6C05">
              <w:rPr>
                <w:rFonts w:ascii="Cambria Math" w:hAnsi="Cambria Math"/>
                <w:color w:val="auto"/>
                <w:sz w:val="10"/>
                <w:szCs w:val="10"/>
              </w:rPr>
              <w:t xml:space="preserve"> </w:t>
            </w: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1B2A18" w14:textId="77777777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28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1B2AA2CD" w14:textId="2D618553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CA5E18">
              <w:rPr>
                <w:rFonts w:ascii="Cambria Math" w:hAnsi="Cambria Math" w:cs="Arial"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F34225" w14:textId="6872DDD6" w:rsidR="0095355A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Pfingstsonntag</w:t>
            </w:r>
          </w:p>
          <w:p w14:paraId="4DB46245" w14:textId="77777777" w:rsidR="00BD0D95" w:rsidRPr="00CA5E18" w:rsidRDefault="00BD0D95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2ADC11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33493A57" w14:textId="304FF88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4FDDFF" w14:textId="0078ABD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BB6C05" w:rsidRPr="009E274A" w14:paraId="174B9E47" w14:textId="06FD8472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9BDDBAD" w14:textId="01D5A6C3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FFF2CC" w:themeFill="accent4" w:themeFillTint="33"/>
            <w:vAlign w:val="center"/>
          </w:tcPr>
          <w:p w14:paraId="13A159D0" w14:textId="6A811234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FF2B7F" w14:textId="18D31A2B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27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58C2" w14:textId="77777777" w:rsidR="00BD0D95" w:rsidRPr="00BB6C05" w:rsidRDefault="00BD0D95" w:rsidP="00CA5E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  <w:right w:val="single" w:sz="12" w:space="0" w:color="A5A5A5" w:themeColor="accent3"/>
            </w:tcBorders>
            <w:shd w:val="clear" w:color="auto" w:fill="auto"/>
            <w:vAlign w:val="center"/>
          </w:tcPr>
          <w:p w14:paraId="0040C8AC" w14:textId="3ADCB31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53" w:type="dxa"/>
            <w:tcBorders>
              <w:left w:val="single" w:sz="12" w:space="0" w:color="A5A5A5" w:themeColor="accent3"/>
            </w:tcBorders>
            <w:shd w:val="clear" w:color="auto" w:fill="auto"/>
            <w:vAlign w:val="center"/>
          </w:tcPr>
          <w:p w14:paraId="505F18D1" w14:textId="10A9068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47FBD1" w14:textId="154B6144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  <w:tc>
          <w:tcPr>
            <w:tcW w:w="406" w:type="dxa"/>
            <w:tcBorders>
              <w:left w:val="single" w:sz="4" w:space="0" w:color="auto"/>
              <w:righ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14:paraId="43946CBF" w14:textId="07EA21BC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tcBorders>
              <w:left w:val="single" w:sz="12" w:space="0" w:color="A5A5A5" w:themeColor="accent3"/>
            </w:tcBorders>
            <w:shd w:val="clear" w:color="auto" w:fill="FFF2CC" w:themeFill="accent4" w:themeFillTint="33"/>
            <w:vAlign w:val="center"/>
          </w:tcPr>
          <w:p w14:paraId="301CC3EA" w14:textId="4D029DD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94AA65" w14:textId="350A8B5E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  <w:tc>
          <w:tcPr>
            <w:tcW w:w="406" w:type="dxa"/>
            <w:tcBorders>
              <w:left w:val="single" w:sz="4" w:space="0" w:color="auto"/>
              <w:right w:val="single" w:sz="12" w:space="0" w:color="A5A5A5" w:themeColor="accent3"/>
            </w:tcBorders>
            <w:shd w:val="clear" w:color="auto" w:fill="auto"/>
            <w:vAlign w:val="center"/>
          </w:tcPr>
          <w:p w14:paraId="1459BBFC" w14:textId="46422486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CA5E18">
              <w:rPr>
                <w:rFonts w:ascii="Cambria Math" w:hAnsi="Cambria Math" w:cs="Arial"/>
                <w:color w:val="C00000"/>
              </w:rPr>
              <w:t>29</w:t>
            </w:r>
          </w:p>
        </w:tc>
        <w:tc>
          <w:tcPr>
            <w:tcW w:w="464" w:type="dxa"/>
            <w:tcBorders>
              <w:left w:val="single" w:sz="12" w:space="0" w:color="A5A5A5" w:themeColor="accent3"/>
            </w:tcBorders>
            <w:shd w:val="clear" w:color="auto" w:fill="auto"/>
            <w:vAlign w:val="center"/>
          </w:tcPr>
          <w:p w14:paraId="518D7D79" w14:textId="673CD7BE" w:rsidR="00BD0D95" w:rsidRPr="00CA5E18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CA5E18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17D659" w14:textId="304CEEE4" w:rsidR="0095355A" w:rsidRPr="00CA5E18" w:rsidRDefault="0095355A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6"/>
                <w:szCs w:val="16"/>
              </w:rPr>
              <w:t>Pfingstmontag</w:t>
            </w:r>
          </w:p>
          <w:p w14:paraId="3C137D60" w14:textId="6901C4B5" w:rsidR="00BD0D95" w:rsidRPr="00CA5E18" w:rsidRDefault="001B1681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CA5E18">
              <w:rPr>
                <w:rFonts w:ascii="Cambria Math" w:hAnsi="Cambria Math"/>
                <w:color w:val="C00000"/>
                <w:sz w:val="12"/>
                <w:szCs w:val="12"/>
              </w:rPr>
              <w:t>KW 22</w:t>
            </w:r>
          </w:p>
        </w:tc>
        <w:tc>
          <w:tcPr>
            <w:tcW w:w="4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8D5D" w14:textId="78C8A3B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CE4F92F" w14:textId="22C2ABB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385618" w14:textId="01853476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BB6C05" w:rsidRPr="009E274A" w14:paraId="50C8C6D8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C7F59A" w14:textId="209E9D73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464" w:type="dxa"/>
            <w:tcBorders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326075C" w14:textId="74A44BCD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4F53C47" w14:textId="604A47A3" w:rsidR="00BD0D95" w:rsidRPr="00BB6C05" w:rsidRDefault="001B1681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BB6C05">
              <w:rPr>
                <w:rFonts w:ascii="Cambria Math" w:hAnsi="Cambria Math"/>
                <w:color w:val="auto"/>
                <w:sz w:val="12"/>
                <w:szCs w:val="12"/>
              </w:rPr>
              <w:t>KW 5</w:t>
            </w:r>
          </w:p>
        </w:tc>
        <w:tc>
          <w:tcPr>
            <w:tcW w:w="27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19FB" w14:textId="77777777" w:rsidR="00BD0D95" w:rsidRPr="00BB6C05" w:rsidRDefault="00BD0D95" w:rsidP="00CA5E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EF6FC7" w14:textId="2C6DB6AE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59FE49B" w14:textId="28EE5336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11FACD" w14:textId="4B6841CA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6CF8B46" w14:textId="536FF43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shd w:val="clear" w:color="auto" w:fill="FFF2CC" w:themeFill="accent4" w:themeFillTint="33"/>
            <w:vAlign w:val="center"/>
          </w:tcPr>
          <w:p w14:paraId="531EDF8F" w14:textId="61236694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27356B3" w14:textId="0AD56E7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D2047D" w14:textId="1E6D772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7D032C16" w14:textId="7F9B84E1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F51C8" w14:textId="47DC49A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12"/>
                <w:szCs w:val="1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1675C" w14:textId="228B663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464" w:type="dxa"/>
            <w:shd w:val="clear" w:color="auto" w:fill="auto"/>
            <w:vAlign w:val="center"/>
          </w:tcPr>
          <w:p w14:paraId="43D6F815" w14:textId="7A4FAF18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F8184B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ind w:left="-788" w:right="-185" w:firstLine="722"/>
              <w:jc w:val="right"/>
              <w:rPr>
                <w:rFonts w:ascii="Cambria Math" w:hAnsi="Cambria Math" w:cs="Arial"/>
                <w:color w:val="auto"/>
              </w:rPr>
            </w:pPr>
          </w:p>
        </w:tc>
      </w:tr>
      <w:tr w:rsidR="00695E50" w:rsidRPr="009E274A" w14:paraId="16DEA1F6" w14:textId="77777777" w:rsidTr="00CD7699">
        <w:trPr>
          <w:trHeight w:hRule="exact" w:val="329"/>
        </w:trPr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811EE4" w14:textId="1D90D788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464" w:type="dxa"/>
            <w:tcBorders>
              <w:bottom w:val="single" w:sz="4" w:space="0" w:color="auto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18AE32D" w14:textId="515B995A" w:rsidR="00BD0D95" w:rsidRPr="00BB6C05" w:rsidRDefault="00BD0D95" w:rsidP="00BD0D9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70" w:type="dxa"/>
            <w:tcBorders>
              <w:left w:val="single" w:sz="4" w:space="0" w:color="A5A5A5" w:themeColor="accent3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A00BA" w14:textId="2C12977C" w:rsidR="00BD0D95" w:rsidRPr="00BB6C05" w:rsidRDefault="00BD0D95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27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AF13" w14:textId="777777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B14A9" w14:textId="51EC7243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49067" w14:textId="100E7BE1" w:rsidR="00BD0D95" w:rsidRPr="00BB6C05" w:rsidRDefault="00BD0D95" w:rsidP="00CA5E18">
            <w:pPr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BB6C05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A6AB" w14:textId="742684B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26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EB1F7" w14:textId="2E39BF7F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left w:val="single" w:sz="4" w:space="0" w:color="auto"/>
              <w:bottom w:val="single" w:sz="4" w:space="0" w:color="auto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79E3309" w14:textId="440BB1E5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464" w:type="dxa"/>
            <w:tcBorders>
              <w:left w:val="single" w:sz="4" w:space="0" w:color="A5A5A5" w:themeColor="accent3"/>
              <w:bottom w:val="single" w:sz="4" w:space="0" w:color="auto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B18C619" w14:textId="6A09F577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BB6C05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19" w:type="dxa"/>
            <w:tcBorders>
              <w:left w:val="single" w:sz="4" w:space="0" w:color="A5A5A5" w:themeColor="accent3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8127" w14:textId="78E95019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259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1E98" w14:textId="757DE830" w:rsidR="00BD0D95" w:rsidRPr="00BB6C05" w:rsidRDefault="00BD0D95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</w:tr>
    </w:tbl>
    <w:p w14:paraId="2DE643FB" w14:textId="3233DEEA" w:rsidR="002F2A77" w:rsidRDefault="00695E50">
      <w:pPr>
        <w:rPr>
          <w:color w:val="auto"/>
          <w:sz w:val="16"/>
          <w:szCs w:val="16"/>
        </w:rPr>
      </w:pPr>
      <w:r>
        <w:rPr>
          <w:sz w:val="20"/>
        </w:rPr>
        <w:lastRenderedPageBreak/>
        <w:drawing>
          <wp:anchor distT="0" distB="0" distL="114300" distR="114300" simplePos="0" relativeHeight="251657216" behindDoc="1" locked="0" layoutInCell="1" allowOverlap="1" wp14:anchorId="70A50682" wp14:editId="6EABD51D">
            <wp:simplePos x="0" y="0"/>
            <wp:positionH relativeFrom="page">
              <wp:posOffset>19050</wp:posOffset>
            </wp:positionH>
            <wp:positionV relativeFrom="paragraph">
              <wp:posOffset>9525</wp:posOffset>
            </wp:positionV>
            <wp:extent cx="10670540" cy="923290"/>
            <wp:effectExtent l="0" t="0" r="0" b="0"/>
            <wp:wrapNone/>
            <wp:docPr id="6" name="Grafik 6" descr="Ein Bild, das Schuhe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bstract-702001_1920.jp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02" b="9800"/>
                    <a:stretch/>
                  </pic:blipFill>
                  <pic:spPr bwMode="auto">
                    <a:xfrm flipH="1">
                      <a:off x="0" y="0"/>
                      <a:ext cx="10670540" cy="92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ACA0C" w14:textId="553DDA97" w:rsidR="002F2A77" w:rsidRDefault="00CA5E18">
      <w:pPr>
        <w:rPr>
          <w:color w:val="auto"/>
        </w:rPr>
      </w:pPr>
      <w:r>
        <w:rPr>
          <w:color w:val="auto"/>
          <w:sz w:val="20"/>
        </w:rPr>
        <w:drawing>
          <wp:anchor distT="0" distB="0" distL="114300" distR="114300" simplePos="0" relativeHeight="251655168" behindDoc="0" locked="0" layoutInCell="1" allowOverlap="1" wp14:anchorId="3B026D0B" wp14:editId="475EC1EF">
            <wp:simplePos x="0" y="0"/>
            <wp:positionH relativeFrom="column">
              <wp:posOffset>-237142</wp:posOffset>
            </wp:positionH>
            <wp:positionV relativeFrom="paragraph">
              <wp:posOffset>141523</wp:posOffset>
            </wp:positionV>
            <wp:extent cx="1302385" cy="220345"/>
            <wp:effectExtent l="0" t="0" r="0" b="8255"/>
            <wp:wrapNone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036EA" w14:textId="702E0004" w:rsidR="001A21F2" w:rsidRDefault="001A21F2">
      <w:pPr>
        <w:rPr>
          <w:color w:val="auto"/>
          <w:sz w:val="16"/>
          <w:szCs w:val="16"/>
        </w:rPr>
      </w:pPr>
    </w:p>
    <w:p w14:paraId="46879ECD" w14:textId="4DDF545B" w:rsidR="001A21F2" w:rsidRDefault="001A21F2">
      <w:pPr>
        <w:rPr>
          <w:color w:val="auto"/>
          <w:sz w:val="16"/>
          <w:szCs w:val="16"/>
        </w:rPr>
      </w:pPr>
    </w:p>
    <w:p w14:paraId="5BE3F89C" w14:textId="3EEF81E3" w:rsidR="002F2A77" w:rsidRDefault="002F2A77">
      <w:pPr>
        <w:rPr>
          <w:color w:val="auto"/>
          <w:sz w:val="16"/>
          <w:szCs w:val="16"/>
        </w:rPr>
      </w:pPr>
    </w:p>
    <w:tbl>
      <w:tblPr>
        <w:tblW w:w="16019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552"/>
        <w:gridCol w:w="1503"/>
        <w:gridCol w:w="501"/>
        <w:gridCol w:w="553"/>
        <w:gridCol w:w="1514"/>
        <w:gridCol w:w="13"/>
        <w:gridCol w:w="458"/>
        <w:gridCol w:w="512"/>
        <w:gridCol w:w="1652"/>
        <w:gridCol w:w="13"/>
        <w:gridCol w:w="503"/>
        <w:gridCol w:w="553"/>
        <w:gridCol w:w="1727"/>
        <w:gridCol w:w="13"/>
        <w:gridCol w:w="459"/>
        <w:gridCol w:w="482"/>
        <w:gridCol w:w="1701"/>
        <w:gridCol w:w="13"/>
        <w:gridCol w:w="412"/>
        <w:gridCol w:w="563"/>
        <w:gridCol w:w="1833"/>
      </w:tblGrid>
      <w:tr w:rsidR="009E274A" w:rsidRPr="009E274A" w14:paraId="6182EFA9" w14:textId="77777777" w:rsidTr="00CD7699">
        <w:trPr>
          <w:trHeight w:hRule="exact" w:val="319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6637" w14:textId="3B3661C3"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Juli</w:t>
            </w:r>
          </w:p>
        </w:tc>
        <w:tc>
          <w:tcPr>
            <w:tcW w:w="2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F3B3F" w14:textId="0DE91B04"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August</w:t>
            </w:r>
          </w:p>
        </w:tc>
        <w:tc>
          <w:tcPr>
            <w:tcW w:w="2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D5FA" w14:textId="77777777"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September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957D" w14:textId="77777777"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Oktober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A2B2" w14:textId="3D515F05" w:rsidR="002F2A77" w:rsidRPr="006B4C51" w:rsidRDefault="002F2A77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6B4C51">
              <w:rPr>
                <w:rFonts w:ascii="Cambria Math" w:hAnsi="Cambria Math"/>
                <w:b/>
                <w:bCs/>
                <w:color w:val="auto"/>
              </w:rPr>
              <w:t>November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48AE" w14:textId="3FDD8CD5" w:rsidR="002F2A77" w:rsidRPr="006B4C51" w:rsidRDefault="00CD7699" w:rsidP="00085467">
            <w:pPr>
              <w:tabs>
                <w:tab w:val="center" w:pos="1373"/>
                <w:tab w:val="right" w:pos="2747"/>
              </w:tabs>
              <w:rPr>
                <w:rFonts w:ascii="Cambria Math" w:hAnsi="Cambria Math"/>
                <w:b/>
                <w:bCs/>
                <w:color w:val="auto"/>
              </w:rPr>
            </w:pPr>
            <w:r>
              <w:pict w14:anchorId="32F01836">
                <v:shape id="Text Box 3" o:spid="_x0000_s1026" type="#_x0000_t202" style="position:absolute;margin-left:-137.1pt;margin-top:-46.6pt;width:271.7pt;height:6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" filled="f" stroked="f">
                  <v:textbox style="mso-next-textbox:#Text Box 3">
                    <w:txbxContent>
                      <w:p w14:paraId="21B45AAC" w14:textId="728580A8" w:rsidR="001B0DED" w:rsidRPr="00D42172" w:rsidRDefault="001B0DED" w:rsidP="006B4C51">
                        <w:pPr>
                          <w:jc w:val="right"/>
                          <w:rPr>
                            <w:rFonts w:ascii="Cambria Math" w:hAnsi="Cambria Math"/>
                            <w:color w:val="0070C0"/>
                            <w:sz w:val="80"/>
                            <w:szCs w:val="80"/>
                          </w:rPr>
                        </w:pPr>
                        <w:r w:rsidRPr="00D42172">
                          <w:rPr>
                            <w:rFonts w:ascii="Cambria Math" w:hAnsi="Cambria Math"/>
                            <w:color w:val="0070C0"/>
                            <w:sz w:val="80"/>
                            <w:szCs w:val="80"/>
                          </w:rPr>
                          <w:t>202</w:t>
                        </w:r>
                        <w:r w:rsidR="00DB4983">
                          <w:rPr>
                            <w:rFonts w:ascii="Cambria Math" w:hAnsi="Cambria Math"/>
                            <w:color w:val="0070C0"/>
                            <w:sz w:val="80"/>
                            <w:szCs w:val="80"/>
                          </w:rPr>
                          <w:t>3</w:t>
                        </w:r>
                      </w:p>
                      <w:p w14:paraId="1F074C68" w14:textId="77777777" w:rsidR="001B0DED" w:rsidRDefault="001B0DED" w:rsidP="00E24043">
                        <w:pPr>
                          <w:jc w:val="right"/>
                          <w:rPr>
                            <w:sz w:val="72"/>
                          </w:rPr>
                        </w:pPr>
                      </w:p>
                    </w:txbxContent>
                  </v:textbox>
                </v:shape>
              </w:pict>
            </w:r>
            <w:r w:rsidR="00085467" w:rsidRPr="006B4C51">
              <w:rPr>
                <w:rFonts w:ascii="Cambria Math" w:hAnsi="Cambria Math"/>
                <w:b/>
                <w:bCs/>
                <w:color w:val="auto"/>
              </w:rPr>
              <w:tab/>
            </w:r>
            <w:r w:rsidR="002F2A77" w:rsidRPr="006B4C51">
              <w:rPr>
                <w:rFonts w:ascii="Cambria Math" w:hAnsi="Cambria Math"/>
                <w:b/>
                <w:bCs/>
                <w:color w:val="auto"/>
              </w:rPr>
              <w:t>Dezember</w:t>
            </w:r>
            <w:r w:rsidR="00085467" w:rsidRPr="006B4C51">
              <w:rPr>
                <w:rFonts w:ascii="Cambria Math" w:hAnsi="Cambria Math"/>
                <w:b/>
                <w:bCs/>
                <w:color w:val="auto"/>
              </w:rPr>
              <w:tab/>
            </w:r>
          </w:p>
        </w:tc>
      </w:tr>
      <w:tr w:rsidR="0048619B" w:rsidRPr="009E274A" w14:paraId="53144EB5" w14:textId="77777777" w:rsidTr="00CD7699">
        <w:trPr>
          <w:trHeight w:hRule="exact" w:val="319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73105E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2EBD45A4" w14:textId="3971416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0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2577D3" w14:textId="2E031963" w:rsidR="00695E50" w:rsidRPr="00441540" w:rsidRDefault="00695E50" w:rsidP="00CA5E18">
            <w:pPr>
              <w:tabs>
                <w:tab w:val="left" w:pos="1561"/>
              </w:tabs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72ABEC" w14:textId="14F4ADF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3A6782" w14:textId="5A1374E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B9ED" w14:textId="65D7022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66687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C1FC30" w14:textId="28F59AB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4934E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                  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C3F75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66F3D26A" w14:textId="42F2DD0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2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DC0D3E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F4CA1B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lang w:val="it-IT"/>
              </w:rPr>
            </w:pPr>
            <w:r w:rsidRPr="00A33C87">
              <w:rPr>
                <w:rFonts w:ascii="Cambria Math" w:hAnsi="Cambria Math" w:cs="Arial"/>
                <w:color w:val="C00000"/>
                <w:lang w:val="it-IT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FA4BB1" w14:textId="2D9A79D4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lang w:val="it-IT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Mi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5DED" w14:textId="4E3C4889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Allerheiligen</w:t>
            </w:r>
          </w:p>
          <w:p w14:paraId="5036B5FE" w14:textId="522E6152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F0B24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F53CCA" w14:textId="46F6FEE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0525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41540" w:rsidRPr="009E274A" w14:paraId="7556F2A0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D1C4FA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52292BC3" w14:textId="48E7AE0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80AD1D" w14:textId="4EBA3E7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7DD9C6" w14:textId="13419AB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E184928" w14:textId="046965B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BB87A2" w14:textId="3766DCF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94F0E5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58E529AB" w14:textId="713C476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7C62B4" w14:textId="6354AB9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E38E9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4E1688D" w14:textId="7A154B3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B04C2C" w14:textId="77777777" w:rsidR="0044154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40</w:t>
            </w:r>
          </w:p>
          <w:p w14:paraId="0674F08C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3CE02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6D6F57CF" w14:textId="1A407B5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8889C5" w14:textId="468D47F9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81A483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73517DA2" w14:textId="0C9E970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84DA245" w14:textId="12AF30D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41540" w:rsidRPr="009E274A" w14:paraId="416A978D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A6E1D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5433609B" w14:textId="7B0BAAD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0DF02D" w14:textId="10C41C3F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 xml:space="preserve">KW 27   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3CE5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1CF6082" w14:textId="58B4CD8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B61599" w14:textId="7D94976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367552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2E3B0A25" w14:textId="308CF33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00F7C6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2E219A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lang w:val="it-IT"/>
              </w:rPr>
            </w:pPr>
            <w:r w:rsidRPr="00A33C87">
              <w:rPr>
                <w:rFonts w:ascii="Cambria Math" w:hAnsi="Cambria Math" w:cs="Arial"/>
                <w:color w:val="C00000"/>
                <w:lang w:val="it-IT"/>
              </w:rPr>
              <w:t>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ECBCD0A" w14:textId="1DF3BE13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Di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827E25" w14:textId="77777777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0"/>
                <w:szCs w:val="10"/>
                <w:lang w:val="it-IT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  <w:lang w:val="it-IT"/>
              </w:rPr>
              <w:t>Tag der Dt. Einheit</w:t>
            </w:r>
            <w:r w:rsidRPr="00A33C87">
              <w:rPr>
                <w:rFonts w:ascii="Cambria Math" w:hAnsi="Cambria Math"/>
                <w:color w:val="C00000"/>
                <w:sz w:val="10"/>
                <w:szCs w:val="10"/>
                <w:lang w:val="it-IT"/>
              </w:rPr>
              <w:t xml:space="preserve"> </w:t>
            </w:r>
          </w:p>
          <w:p w14:paraId="460B2A1A" w14:textId="77777777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4"/>
                <w:szCs w:val="14"/>
                <w:lang w:val="it-IT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5AF15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CE8DABC" w14:textId="36C9148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1C597C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6A18ED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6EF188B2" w14:textId="3B15961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161684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48619B" w:rsidRPr="009E274A" w14:paraId="490C8759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44CEA5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37B8624A" w14:textId="09A6D13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9F7C43" w14:textId="41BA377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6EE5D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574383B" w14:textId="2B3D058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9E0215" w14:textId="3147B1F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C2A08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4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3394CD55" w14:textId="2A5C78D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960680" w14:textId="1F95E1AF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36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84476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9B4DBDE" w14:textId="2ACF95D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63A120" w14:textId="5612460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B291B6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130DCD10" w14:textId="5B25109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809597" w14:textId="43975B7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F76CD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D183E2B" w14:textId="462C4F1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15AFF8" w14:textId="5067A336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49</w:t>
            </w:r>
          </w:p>
        </w:tc>
      </w:tr>
      <w:tr w:rsidR="0048619B" w:rsidRPr="009E274A" w14:paraId="2034BAE7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B13B6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A407845" w14:textId="5FB4878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52BC19" w14:textId="1477CEC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F06BF9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0F013E0" w14:textId="5F09542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3753AE" w14:textId="55F2584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91E72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165CC5EE" w14:textId="3895092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21EAAC" w14:textId="27FC92B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34663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542C38B" w14:textId="78B39EF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54991E" w14:textId="78D90C1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82E3C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5568EE88" w14:textId="37F9C49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93BBD0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98DD5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66F8CED" w14:textId="2CE40C6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7E1693" w14:textId="6E5F12F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48619B" w:rsidRPr="009E274A" w14:paraId="165D0FFB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F2FDE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0203FD96" w14:textId="2BC0963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241578" w14:textId="0E3A28C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9587C5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52A77EDB" w14:textId="03EDFC5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EBA82A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3249F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284D06D0" w14:textId="488DF63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0B313B" w14:textId="20BAF15D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6C6BD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071F4EB" w14:textId="1DE61F0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CD9EBB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4F511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E69B13" w14:textId="03F707D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D7F8D4" w14:textId="56473261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45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71971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BBDF810" w14:textId="43BD022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E26C2E" w14:textId="5E36C84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040F3C8C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3ADFF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CAF8B2E" w14:textId="164EC69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7B4C3D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2882A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B27EC05" w14:textId="5BF55FF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9668FD" w14:textId="1675D5CA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32</w:t>
            </w: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467E5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29698D93" w14:textId="092B60E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68FC32" w14:textId="482265B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39FE20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67B00F65" w14:textId="204048E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4B8D80" w14:textId="17F8AF7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80525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6E3FAEC" w14:textId="36F43458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1DFA5D" w14:textId="5CD44425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1A985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752A07D" w14:textId="4509064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E3AA76" w14:textId="6478A68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3ABFFB08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7928BD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2C0CA8A7" w14:textId="672490A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AEE2CF" w14:textId="4837679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401EB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2E7A568" w14:textId="6F6FEEA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C14679" w14:textId="4137D86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B9529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50A170DF" w14:textId="6031CF0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3FFF0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92E8DB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39FFF5DB" w14:textId="5D3969B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87B1DE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BF6D4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DD068FB" w14:textId="5188F62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582864" w14:textId="284A30A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1281E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50E8B9C" w14:textId="0642F01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0E898F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6D6E78DE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20E31B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2595B164" w14:textId="00CF1B3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C30B7D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9CA32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F2C3356" w14:textId="34229D8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BA431C" w14:textId="45E8DA4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DAD4CF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4C6F21C8" w14:textId="71E0B14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E6FE55F" w14:textId="520403D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BF670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AE102AA" w14:textId="7E9A246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2FFC4A" w14:textId="5322FA1C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41</w:t>
            </w: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EE762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336A242" w14:textId="0E57018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FBA8C0" w14:textId="33140B2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E85A15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9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778C8842" w14:textId="5102815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544881" w14:textId="0DB3B87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001580AC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1FCE1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5932227E" w14:textId="2452A7D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622951" w14:textId="7190E436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28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D7F7B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3463776" w14:textId="2F016A5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CA94DD" w14:textId="179447F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BDCAC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291A4FF3" w14:textId="53FD302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79F49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A84FF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A10A925" w14:textId="7A72FB0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35D85D" w14:textId="7FC8BDB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BA658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61D54AFF" w14:textId="3AE2014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AB14DE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44C68A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10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5256DC7A" w14:textId="6827F92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55150D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3754724A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F5FE0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F1E5D0F" w14:textId="11FE1E8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E4D0C1" w14:textId="3299F3C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2960D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9741090" w14:textId="6459EEA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AC2799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77F6C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5442A368" w14:textId="332C454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839D55" w14:textId="65568813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37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7837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3BB7846" w14:textId="2815083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01DB8F" w14:textId="2D0E04E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450FDC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122391CF" w14:textId="0B575F2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9D6A9E" w14:textId="69E67CA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1026F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1B4677E" w14:textId="608D7F1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30D5C" w14:textId="77087210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50</w:t>
            </w:r>
          </w:p>
        </w:tc>
      </w:tr>
      <w:tr w:rsidR="0048619B" w:rsidRPr="009E274A" w14:paraId="52D232B4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B1621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590BF034" w14:textId="5CE504B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AE66A" w14:textId="43BB916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F363D15" w14:textId="483208D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6ED240E4" w14:textId="6924CB4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106B1C" w14:textId="3BFE0DF5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E9C37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5DFBE80B" w14:textId="446A356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01E31C" w14:textId="67ACA58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727F5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E8C0218" w14:textId="49E8391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395CA9" w14:textId="5022828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FA4A8A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0AE789D5" w14:textId="31EA1FA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9F5E75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F7A38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A49DAD8" w14:textId="2F518B38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5D7805" w14:textId="6C4D92D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03E2DE2B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F009E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7B85C3F" w14:textId="58F25AA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B7D6B9" w14:textId="6E396EC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5B5380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4432F63A" w14:textId="4397BB3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1CE3D0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5C8D1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4E9E5066" w14:textId="398F288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7F421B" w14:textId="02B4BE3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17D29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FF78B7A" w14:textId="6CE3C3E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AEBB3C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51C6A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43E2CE3" w14:textId="7DCD244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4CD9DB" w14:textId="285A580B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46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4E74C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13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FE30EC6" w14:textId="6656B2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BA8DE9" w14:textId="42489EB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6C32EE5D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71C5C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4BD38EF" w14:textId="648D629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3E1A45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827CD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7FC31A7" w14:textId="2EF4EA18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99C92" w14:textId="460B2B92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33</w:t>
            </w: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C8832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4F5B46A7" w14:textId="4413804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26150" w14:textId="1F1ACE4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54C227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54D1FD93" w14:textId="78E07CB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F9D6E8" w14:textId="2142F87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B6485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1020514" w14:textId="41F4C29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899114" w14:textId="1A5ACC3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8F8AA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2C7E398" w14:textId="2709783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3027B" w14:textId="69AE84D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5551B294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8EF632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12BB3193" w14:textId="1F0BCFC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69919F" w14:textId="60557A6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04439A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15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9A21F53" w14:textId="04C5636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Di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98655A" w14:textId="7CDB2CD5" w:rsidR="00695E50" w:rsidRPr="00A33C87" w:rsidRDefault="0095355A" w:rsidP="00CA5E18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Mariä Himmelfahrt</w:t>
            </w: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75225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48B3F638" w14:textId="3B2D734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F9912B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342FBC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0BC112DA" w14:textId="571D710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FCF2B7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F80ED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95DA545" w14:textId="65DA8AD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9A2235" w14:textId="43F979C5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1F127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F131B99" w14:textId="3156A36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1665F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41540" w:rsidRPr="009E274A" w14:paraId="74BE2EE5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A3CC47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484AB864" w14:textId="232E395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90AB04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FDBEB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68AAC3B" w14:textId="2383213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E11ED" w14:textId="7654986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E02774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5FA7CCBE" w14:textId="59ABF67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6673F5" w14:textId="51FE0C9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7B5D2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3B1E1F6" w14:textId="1F86708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65BB4" w14:textId="56E44742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42</w:t>
            </w: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68F13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FAA93E" w14:textId="0C0D9F2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3B7654" w14:textId="2515E93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37674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16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0582FFAB" w14:textId="63C7D88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96FEEB" w14:textId="01A839D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18798F3D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1A09D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4F95B18" w14:textId="3F59AB3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289291" w14:textId="5CC4DAE0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29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8B9F4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F69BE56" w14:textId="789EEB3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B7996B" w14:textId="21E2E19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C859635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1BE03E28" w14:textId="351BB36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BD4247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A444A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7EBAB78" w14:textId="0397304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1DCF91" w14:textId="70751645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B0D79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644CE8D1" w14:textId="01A0038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8C960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D639CC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17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61822DDF" w14:textId="04CA5D4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26AAF6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01A8D48F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78D1E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58197457" w14:textId="6E0A788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911D3F" w14:textId="673AFB3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1BEC74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74AED91" w14:textId="03B17BF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89BD5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CF112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59D19F51" w14:textId="02BE9E1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D9CF53" w14:textId="09420EE0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38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F3886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0C3DA4B" w14:textId="5A24C43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9A15AE" w14:textId="3458027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63EBB6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3FA777B1" w14:textId="72B3E96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A79A05" w14:textId="1129298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CC67B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AB2BBC7" w14:textId="626A3DE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DAB044" w14:textId="63ACED8C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51</w:t>
            </w:r>
          </w:p>
        </w:tc>
      </w:tr>
      <w:tr w:rsidR="0048619B" w:rsidRPr="009E274A" w14:paraId="548F55DE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EF19B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3BB2C73" w14:textId="22BED68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A4ECFA" w14:textId="7A3742C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8240B4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19D2C366" w14:textId="4AED590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9ED089" w14:textId="071B022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B2DF3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012B7F08" w14:textId="65C45F4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B51538" w14:textId="3C183F5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FBF1D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179AB15" w14:textId="4F88BF2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A526A3" w14:textId="2096526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C8052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317B272D" w14:textId="7B0EA17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9ABA0B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E029E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19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0B3C6E6" w14:textId="20D55BC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252CD" w14:textId="1547199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57EF3388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DE05D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5938516" w14:textId="0E3963F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6597BA" w14:textId="6137E6C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F7A826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29EA70DB" w14:textId="5BDB8B9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F8528F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83F8FD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20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37F3CEDD" w14:textId="39880F19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Mi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53BCAB" w14:textId="25026D93" w:rsidR="00695E50" w:rsidRPr="00A33C87" w:rsidRDefault="0095355A" w:rsidP="00CA5E18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Weltkindertag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79B16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998A379" w14:textId="4C1961E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C442FB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4A71D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DFE636E" w14:textId="7B5601E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394561" w14:textId="7AC9059F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47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2792F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20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43D3FA8" w14:textId="342D9B4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BFDF88" w14:textId="469738F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377377D1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98BB0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44CC8FA" w14:textId="4ABBFF6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C6DDD5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392B5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544179B5" w14:textId="68D120B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Mo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E6F64F" w14:textId="2E9FF3CB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34</w:t>
            </w: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84219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4108B508" w14:textId="33B7F69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15C954" w14:textId="7AB8F4E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CD951B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081FB34B" w14:textId="04CEB47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2DFC5E" w14:textId="3508A4B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377DD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9E4475A" w14:textId="2D944F3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9206C9" w14:textId="499F2E8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1B249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2585B7A" w14:textId="54AA09E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BA12E4" w14:textId="7AE1B49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13B41586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3C84F3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1694BE7D" w14:textId="2941C6A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5C8764" w14:textId="3A88ACE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C2FA3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605151A" w14:textId="39E17EF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073E1E" w14:textId="7D688AC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E6DD2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2FBF6D0D" w14:textId="337AF344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C74890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137A90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0F5C8741" w14:textId="08EEEEC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BD78F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D59575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22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39686" w14:textId="2DAED4E8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  <w:lang w:val="it-IT"/>
              </w:rPr>
              <w:t>Mi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427788" w14:textId="161E49A7" w:rsidR="00695E50" w:rsidRPr="00A33C87" w:rsidRDefault="00A33C87" w:rsidP="00CA5E18">
            <w:pPr>
              <w:jc w:val="right"/>
              <w:rPr>
                <w:rFonts w:ascii="Cambria Math" w:hAnsi="Cambria Math"/>
                <w:color w:val="C00000"/>
                <w:sz w:val="12"/>
                <w:szCs w:val="12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Buß- und Bettag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F088F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0C3C03B" w14:textId="1A4A64A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25001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41540" w:rsidRPr="009E274A" w14:paraId="26A1FC7D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EAA836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6E7F07F0" w14:textId="5B6E7292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606B04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F6306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2AC9360" w14:textId="5BB62C0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Mi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9E9254" w14:textId="4C2E38D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B60932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52FA3BEC" w14:textId="0ED3425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Sa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D9B721" w14:textId="4FE99EE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536A7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E294722" w14:textId="514A700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A9148" w14:textId="3BAA1D22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43</w:t>
            </w: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45E4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C60E16C" w14:textId="272A946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B49EBC" w14:textId="517A688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B3A7C7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23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3DC5F032" w14:textId="3303C83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9C7784" w14:textId="05B43E6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48619B" w:rsidRPr="009E274A" w14:paraId="08932D96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6012D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3C07EC1" w14:textId="372E219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CB7D1D" w14:textId="0F2B0FFC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30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8BBAE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A8EAD1A" w14:textId="38EA808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938F37" w14:textId="6A01A532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DEA29D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7B53F66B" w14:textId="59A48D6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21547D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B335B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220CCC8" w14:textId="2FB8976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CCE93" w14:textId="2D9EAEF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6DC6E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C745C2B" w14:textId="278C489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00A5B3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EE1BA3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24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44B0AE6F" w14:textId="33258BC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920C0D9" w14:textId="6087A11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  <w:r w:rsidRPr="00441540">
              <w:rPr>
                <w:rFonts w:ascii="Cambria Math" w:hAnsi="Cambria Math"/>
                <w:color w:val="auto"/>
                <w:sz w:val="14"/>
                <w:szCs w:val="14"/>
              </w:rPr>
              <w:t>Heiligabend</w:t>
            </w:r>
          </w:p>
        </w:tc>
      </w:tr>
      <w:tr w:rsidR="0048619B" w:rsidRPr="009E274A" w14:paraId="4E285399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48846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60CEE2A" w14:textId="7FCB231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198D4F" w14:textId="6BFE2053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4EF78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47BAC9F" w14:textId="1751F83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Fr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9A25C8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A8313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6274D05D" w14:textId="18D23A3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6A6145" w14:textId="4792F61A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39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22539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01EE3C5A" w14:textId="57963D7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8DF069" w14:textId="36A6865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F4CA9F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25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3B212D97" w14:textId="4BCA083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DED100" w14:textId="0924116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04A9FE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25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2FA4993" w14:textId="42700CF0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Mo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E53DC7" w14:textId="77777777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0"/>
                <w:szCs w:val="10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  <w:r w:rsidRPr="00A33C87">
              <w:rPr>
                <w:rFonts w:ascii="Cambria Math" w:hAnsi="Cambria Math"/>
                <w:color w:val="C00000"/>
                <w:sz w:val="10"/>
                <w:szCs w:val="10"/>
              </w:rPr>
              <w:t xml:space="preserve"> </w:t>
            </w:r>
          </w:p>
          <w:p w14:paraId="337FF009" w14:textId="34206736" w:rsidR="00695E50" w:rsidRPr="00A33C87" w:rsidRDefault="00991B10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A33C87">
              <w:rPr>
                <w:rFonts w:ascii="Cambria Math" w:hAnsi="Cambria Math"/>
                <w:color w:val="C00000"/>
                <w:sz w:val="10"/>
                <w:szCs w:val="10"/>
              </w:rPr>
              <w:t>KW 52</w:t>
            </w:r>
          </w:p>
        </w:tc>
      </w:tr>
      <w:tr w:rsidR="0048619B" w:rsidRPr="009E274A" w14:paraId="3C92F171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1BF59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57AA6A7D" w14:textId="2F0E6B59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C43153" w14:textId="7A13BA1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4A516E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2C6D0013" w14:textId="3EAD084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A8B669" w14:textId="6595DC4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6ACE5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5F7B6EC5" w14:textId="540FD22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Di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5631F" w14:textId="45401C85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C850C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2D01585" w14:textId="39C0C44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D67BBD" w14:textId="099E9EF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55D535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26</w:t>
            </w:r>
          </w:p>
        </w:tc>
        <w:tc>
          <w:tcPr>
            <w:tcW w:w="482" w:type="dxa"/>
            <w:shd w:val="clear" w:color="auto" w:fill="FFF2CC" w:themeFill="accent4" w:themeFillTint="33"/>
            <w:vAlign w:val="center"/>
          </w:tcPr>
          <w:p w14:paraId="65E11A09" w14:textId="20AA491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B0A590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CC3412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26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AF65734" w14:textId="5FAD1D24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Di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7C365C" w14:textId="5D70314E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  <w:r w:rsidRPr="00A33C87">
              <w:rPr>
                <w:rFonts w:ascii="Cambria Math" w:hAnsi="Cambria Math"/>
                <w:color w:val="C00000"/>
                <w:sz w:val="10"/>
                <w:szCs w:val="10"/>
              </w:rPr>
              <w:t xml:space="preserve"> </w:t>
            </w:r>
          </w:p>
          <w:p w14:paraId="733E6AC5" w14:textId="77777777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4"/>
                <w:szCs w:val="14"/>
              </w:rPr>
            </w:pPr>
          </w:p>
        </w:tc>
      </w:tr>
      <w:tr w:rsidR="0048619B" w:rsidRPr="009E274A" w14:paraId="128377B0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4548D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3908B401" w14:textId="5738F32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E57EB" w14:textId="749BF32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BAF85C5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77ABC7A1" w14:textId="0F23C75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So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166F5D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BB10A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27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127A0C7E" w14:textId="7DFE0645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3DF7FD" w14:textId="1290554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5FAA4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C147248" w14:textId="33371E5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712419" w14:textId="693274EB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82BB4E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27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4589294" w14:textId="3FC32E7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FBF954" w14:textId="22FC418B" w:rsidR="00695E50" w:rsidRPr="00441540" w:rsidRDefault="00991B1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0"/>
              </w:rPr>
              <w:t>KW 48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98E2E1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144CA00" w14:textId="0F43D2A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0629EF" w14:textId="7A962DE6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  <w:tr w:rsidR="0048619B" w:rsidRPr="009E274A" w14:paraId="1CB6AAD1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9367D0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A027E57" w14:textId="3ED4CD0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59909" w14:textId="1F01BE3C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BCC86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6E612B53" w14:textId="6AA320E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C7FE6C" w14:textId="178AEE10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35</w:t>
            </w: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784509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27FD2EE8" w14:textId="154378A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FD3C72" w14:textId="500ECB7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C04A3CD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490CC6C4" w14:textId="649449D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321823" w14:textId="27C6A7EE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D49C6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28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D810344" w14:textId="3DDAFBD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673E77" w14:textId="68AF317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D4315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F750BAE" w14:textId="37F4618D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4DD379" w14:textId="40EB7779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48619B" w:rsidRPr="009E274A" w14:paraId="20A980FF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6C3CFF2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410D3D59" w14:textId="04CA3F51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F74F48" w14:textId="02C59F4F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A94FB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76472DA" w14:textId="0F31547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Di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96FEB1" w14:textId="5C5081A8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B5C2E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512" w:type="dxa"/>
            <w:shd w:val="clear" w:color="auto" w:fill="auto"/>
            <w:vAlign w:val="center"/>
          </w:tcPr>
          <w:p w14:paraId="1203532B" w14:textId="58798F8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A4907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DF0690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53" w:type="dxa"/>
            <w:shd w:val="clear" w:color="auto" w:fill="FFF2CC" w:themeFill="accent4" w:themeFillTint="33"/>
            <w:vAlign w:val="center"/>
          </w:tcPr>
          <w:p w14:paraId="1AFB4449" w14:textId="27E2CE6C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776436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4C2E3A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29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C965343" w14:textId="14FBB103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053CA2" w14:textId="25CA9C11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F3E01B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29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BE929B3" w14:textId="354F29C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Fr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19336" w14:textId="77777777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441540" w:rsidRPr="009E274A" w14:paraId="5FE4C5CC" w14:textId="77777777" w:rsidTr="00CD7699">
        <w:trPr>
          <w:trHeight w:hRule="exact" w:val="319"/>
        </w:trPr>
        <w:tc>
          <w:tcPr>
            <w:tcW w:w="489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C66C36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552" w:type="dxa"/>
            <w:shd w:val="clear" w:color="auto" w:fill="FFF2CC" w:themeFill="accent4" w:themeFillTint="33"/>
            <w:vAlign w:val="center"/>
          </w:tcPr>
          <w:p w14:paraId="54322896" w14:textId="5DEBBBA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4BDB96" w14:textId="170ECE8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33BBD8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4BBA29B5" w14:textId="7283502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</w:rPr>
              <w:t>Mi</w:t>
            </w:r>
          </w:p>
        </w:tc>
        <w:tc>
          <w:tcPr>
            <w:tcW w:w="15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DECF3C" w14:textId="641DBB19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71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1C0F96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12" w:type="dxa"/>
            <w:shd w:val="clear" w:color="auto" w:fill="FFF2CC" w:themeFill="accent4" w:themeFillTint="33"/>
            <w:vAlign w:val="center"/>
          </w:tcPr>
          <w:p w14:paraId="432CBEA2" w14:textId="58AD85C6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9A1B01" w14:textId="37CA2170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0ABA27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30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139413E8" w14:textId="4315D9F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CC656E" w14:textId="78463DC6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0"/>
              </w:rPr>
              <w:t>KW 44</w:t>
            </w:r>
          </w:p>
        </w:tc>
        <w:tc>
          <w:tcPr>
            <w:tcW w:w="47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5BEA2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6F32399C" w14:textId="3C039CE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9059D" w14:textId="0F1BF83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4B94043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30</w:t>
            </w:r>
          </w:p>
        </w:tc>
        <w:tc>
          <w:tcPr>
            <w:tcW w:w="563" w:type="dxa"/>
            <w:shd w:val="clear" w:color="auto" w:fill="FFF2CC" w:themeFill="accent4" w:themeFillTint="33"/>
            <w:vAlign w:val="center"/>
          </w:tcPr>
          <w:p w14:paraId="11E3174B" w14:textId="39018830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Sa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0160A0" w14:textId="10C42AD4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48619B" w:rsidRPr="009E274A" w14:paraId="71C67F59" w14:textId="77777777" w:rsidTr="00CD7699">
        <w:trPr>
          <w:trHeight w:hRule="exact" w:val="399"/>
        </w:trPr>
        <w:tc>
          <w:tcPr>
            <w:tcW w:w="4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4FD9F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2A6CA" w14:textId="3AD591BB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Mo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47AE" w14:textId="343FA255" w:rsidR="00695E50" w:rsidRPr="00441540" w:rsidRDefault="0044154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441540">
              <w:rPr>
                <w:rFonts w:ascii="Cambria Math" w:hAnsi="Cambria Math"/>
                <w:color w:val="auto"/>
                <w:sz w:val="12"/>
                <w:szCs w:val="12"/>
              </w:rPr>
              <w:t>KW 31</w:t>
            </w: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5BD62C" w14:textId="12E6FB1A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lang w:val="it-IT"/>
              </w:rPr>
            </w:pPr>
            <w:r w:rsidRPr="00441540">
              <w:rPr>
                <w:rFonts w:ascii="Cambria Math" w:hAnsi="Cambria Math" w:cs="Arial"/>
                <w:color w:val="auto"/>
                <w:lang w:val="it-IT"/>
              </w:rPr>
              <w:t>31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42867" w14:textId="5EC4D20E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Do</w:t>
            </w:r>
          </w:p>
        </w:tc>
        <w:tc>
          <w:tcPr>
            <w:tcW w:w="15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F021" w14:textId="6A388C5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263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ED72" w14:textId="77777777" w:rsidR="00695E50" w:rsidRPr="00441540" w:rsidRDefault="00695E50" w:rsidP="00CA5E18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7DE84" w14:textId="77777777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31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05F52" w14:textId="2B2A993A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</w:rPr>
            </w:pPr>
            <w:r w:rsidRPr="00A33C87">
              <w:rPr>
                <w:rFonts w:ascii="Cambria Math" w:hAnsi="Cambria Math" w:cs="Arial"/>
                <w:color w:val="C00000"/>
              </w:rPr>
              <w:t>Di</w:t>
            </w:r>
          </w:p>
        </w:tc>
        <w:tc>
          <w:tcPr>
            <w:tcW w:w="17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3EC8B" w14:textId="7CE01219" w:rsidR="00695E50" w:rsidRPr="00A33C87" w:rsidRDefault="00695E50" w:rsidP="00CA5E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A33C87">
              <w:rPr>
                <w:rFonts w:ascii="Cambria Math" w:hAnsi="Cambria Math"/>
                <w:color w:val="C00000"/>
                <w:sz w:val="16"/>
                <w:szCs w:val="16"/>
              </w:rPr>
              <w:t>Reformationstag</w:t>
            </w:r>
          </w:p>
          <w:p w14:paraId="28F59FD0" w14:textId="37DEC55C" w:rsidR="00695E50" w:rsidRPr="00A33C87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lang w:val="it-IT"/>
              </w:rPr>
            </w:pPr>
          </w:p>
        </w:tc>
        <w:tc>
          <w:tcPr>
            <w:tcW w:w="26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ABED" w14:textId="0E92FEFA" w:rsidR="00695E50" w:rsidRPr="00441540" w:rsidRDefault="00695E50" w:rsidP="00CA5E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ED09A3C" w14:textId="77777777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31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B9C271" w14:textId="43C5FD2F" w:rsidR="00695E50" w:rsidRPr="00441540" w:rsidRDefault="00695E50" w:rsidP="00CA5E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  <w:r w:rsidRPr="00441540">
              <w:rPr>
                <w:rFonts w:ascii="Cambria Math" w:hAnsi="Cambria Math" w:cs="Arial"/>
                <w:color w:val="auto"/>
              </w:rPr>
              <w:t>So</w:t>
            </w:r>
          </w:p>
        </w:tc>
        <w:tc>
          <w:tcPr>
            <w:tcW w:w="18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65504D" w14:textId="426B3BFA" w:rsidR="00695E50" w:rsidRPr="00441540" w:rsidRDefault="00695E50" w:rsidP="00CA5E18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</w:tr>
    </w:tbl>
    <w:p w14:paraId="7CB1BE58" w14:textId="2D594877" w:rsidR="002F2A77" w:rsidRDefault="0048619B">
      <w:pPr>
        <w:rPr>
          <w:color w:val="31849B"/>
          <w:sz w:val="16"/>
          <w:szCs w:val="16"/>
        </w:rPr>
      </w:pPr>
      <w:r>
        <w:rPr>
          <w:sz w:val="20"/>
        </w:rPr>
        <w:drawing>
          <wp:anchor distT="0" distB="0" distL="114300" distR="114300" simplePos="0" relativeHeight="251658240" behindDoc="1" locked="0" layoutInCell="1" allowOverlap="1" wp14:anchorId="60EA3765" wp14:editId="32A51262">
            <wp:simplePos x="0" y="0"/>
            <wp:positionH relativeFrom="column">
              <wp:posOffset>-759460</wp:posOffset>
            </wp:positionH>
            <wp:positionV relativeFrom="paragraph">
              <wp:posOffset>0</wp:posOffset>
            </wp:positionV>
            <wp:extent cx="10670540" cy="656590"/>
            <wp:effectExtent l="0" t="0" r="0" b="0"/>
            <wp:wrapNone/>
            <wp:docPr id="7" name="Grafik 7" descr="Ein Bild, das Schuhe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bstract-702001_1920.jp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02" b="9800"/>
                    <a:stretch/>
                  </pic:blipFill>
                  <pic:spPr bwMode="auto">
                    <a:xfrm>
                      <a:off x="0" y="0"/>
                      <a:ext cx="10670540" cy="65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2A77" w:rsidSect="00085467">
      <w:footerReference w:type="default" r:id="rId10"/>
      <w:pgSz w:w="16838" w:h="11906" w:orient="landscape" w:code="9"/>
      <w:pgMar w:top="0" w:right="851" w:bottom="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7EA36" w14:textId="77777777" w:rsidR="00F0193D" w:rsidRDefault="00F0193D">
      <w:r>
        <w:separator/>
      </w:r>
    </w:p>
  </w:endnote>
  <w:endnote w:type="continuationSeparator" w:id="0">
    <w:p w14:paraId="2A4A0182" w14:textId="77777777" w:rsidR="00F0193D" w:rsidRDefault="00F0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392A" w14:textId="77777777" w:rsidR="001B0DED" w:rsidRDefault="001B0DED">
    <w:pPr>
      <w:pStyle w:val="Fuzeile"/>
      <w:tabs>
        <w:tab w:val="clear" w:pos="4536"/>
        <w:tab w:val="clear" w:pos="9072"/>
        <w:tab w:val="right" w:pos="151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EF28" w14:textId="77777777" w:rsidR="00F0193D" w:rsidRDefault="00F0193D">
      <w:r>
        <w:separator/>
      </w:r>
    </w:p>
  </w:footnote>
  <w:footnote w:type="continuationSeparator" w:id="0">
    <w:p w14:paraId="13819B4A" w14:textId="77777777" w:rsidR="00F0193D" w:rsidRDefault="00F01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1F2"/>
    <w:rsid w:val="0003606F"/>
    <w:rsid w:val="00056B7E"/>
    <w:rsid w:val="00085467"/>
    <w:rsid w:val="000F51E4"/>
    <w:rsid w:val="00122BA6"/>
    <w:rsid w:val="00153008"/>
    <w:rsid w:val="00174EE6"/>
    <w:rsid w:val="001A21F2"/>
    <w:rsid w:val="001B0DED"/>
    <w:rsid w:val="001B1681"/>
    <w:rsid w:val="001C4076"/>
    <w:rsid w:val="001E23FB"/>
    <w:rsid w:val="001E49BD"/>
    <w:rsid w:val="00210334"/>
    <w:rsid w:val="00235051"/>
    <w:rsid w:val="002568C3"/>
    <w:rsid w:val="0026054B"/>
    <w:rsid w:val="002836E5"/>
    <w:rsid w:val="0029486A"/>
    <w:rsid w:val="002F2A77"/>
    <w:rsid w:val="002F3C52"/>
    <w:rsid w:val="00363494"/>
    <w:rsid w:val="00394C1E"/>
    <w:rsid w:val="003A4018"/>
    <w:rsid w:val="003C0FA6"/>
    <w:rsid w:val="003F644C"/>
    <w:rsid w:val="00441540"/>
    <w:rsid w:val="00444EBC"/>
    <w:rsid w:val="00457819"/>
    <w:rsid w:val="0048619B"/>
    <w:rsid w:val="004972E5"/>
    <w:rsid w:val="004A50B6"/>
    <w:rsid w:val="004E5C54"/>
    <w:rsid w:val="00541684"/>
    <w:rsid w:val="00542656"/>
    <w:rsid w:val="00597FB5"/>
    <w:rsid w:val="005D7D35"/>
    <w:rsid w:val="005E5D25"/>
    <w:rsid w:val="00600B42"/>
    <w:rsid w:val="00695E50"/>
    <w:rsid w:val="006B4C51"/>
    <w:rsid w:val="007A78A5"/>
    <w:rsid w:val="007B1007"/>
    <w:rsid w:val="007C055B"/>
    <w:rsid w:val="00821E11"/>
    <w:rsid w:val="00822B88"/>
    <w:rsid w:val="00827B95"/>
    <w:rsid w:val="008578CC"/>
    <w:rsid w:val="008653E2"/>
    <w:rsid w:val="008B19B1"/>
    <w:rsid w:val="008B3841"/>
    <w:rsid w:val="008E253D"/>
    <w:rsid w:val="008E299A"/>
    <w:rsid w:val="00900A6C"/>
    <w:rsid w:val="00907ACD"/>
    <w:rsid w:val="00922DD1"/>
    <w:rsid w:val="0095355A"/>
    <w:rsid w:val="009563DD"/>
    <w:rsid w:val="00991B10"/>
    <w:rsid w:val="009B57B0"/>
    <w:rsid w:val="009E274A"/>
    <w:rsid w:val="00A33C87"/>
    <w:rsid w:val="00A74E6D"/>
    <w:rsid w:val="00A846D3"/>
    <w:rsid w:val="00A977D9"/>
    <w:rsid w:val="00AB4775"/>
    <w:rsid w:val="00AE5FB7"/>
    <w:rsid w:val="00B02C31"/>
    <w:rsid w:val="00B0365A"/>
    <w:rsid w:val="00B20420"/>
    <w:rsid w:val="00B24AD8"/>
    <w:rsid w:val="00BB533C"/>
    <w:rsid w:val="00BB6C05"/>
    <w:rsid w:val="00BD0D95"/>
    <w:rsid w:val="00BD1398"/>
    <w:rsid w:val="00C35936"/>
    <w:rsid w:val="00CA5E18"/>
    <w:rsid w:val="00CD7699"/>
    <w:rsid w:val="00CE54F3"/>
    <w:rsid w:val="00D00380"/>
    <w:rsid w:val="00D42172"/>
    <w:rsid w:val="00D45CCD"/>
    <w:rsid w:val="00D629A8"/>
    <w:rsid w:val="00D81548"/>
    <w:rsid w:val="00DB08EC"/>
    <w:rsid w:val="00DB4983"/>
    <w:rsid w:val="00DD4BA6"/>
    <w:rsid w:val="00E24043"/>
    <w:rsid w:val="00E36B3C"/>
    <w:rsid w:val="00E42DDF"/>
    <w:rsid w:val="00E82E54"/>
    <w:rsid w:val="00EA29C8"/>
    <w:rsid w:val="00EF2B1D"/>
    <w:rsid w:val="00F0193D"/>
    <w:rsid w:val="00F16BBE"/>
    <w:rsid w:val="00F363A4"/>
    <w:rsid w:val="00F417B6"/>
    <w:rsid w:val="00F47633"/>
    <w:rsid w:val="00F5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B1330E"/>
  <w15:docId w15:val="{45F96CAB-4E04-4D54-B5A1-C45EC2C2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color w:val="00206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Pr>
      <w:rFonts w:ascii="Arial" w:hAnsi="Arial"/>
      <w:noProof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Pr>
      <w:rFonts w:ascii="Arial" w:hAnsi="Arial"/>
      <w:noProof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office-lerne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AppData\Local\Temp\Rar$DI01.687\3000774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547B7-5887-43A2-83A7-BCD09C62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30007746.dotx</Template>
  <TotalTime>0</TotalTime>
  <Pages>2</Pages>
  <Words>449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Jahreskalender 2010 (NRW)</vt:lpstr>
    </vt:vector>
  </TitlesOfParts>
  <Company>Firmenname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Jahreskalender 2010 (NRW)</dc:title>
  <dc:subject>Jahreskalender</dc:subject>
  <dc:creator>Sejla</dc:creator>
  <cp:keywords/>
  <dc:description/>
  <cp:lastModifiedBy>Memic Sejla</cp:lastModifiedBy>
  <cp:revision>4</cp:revision>
  <cp:lastPrinted>2009-11-08T10:23:00Z</cp:lastPrinted>
  <dcterms:created xsi:type="dcterms:W3CDTF">2021-08-29T11:16:00Z</dcterms:created>
  <dcterms:modified xsi:type="dcterms:W3CDTF">2022-07-27T07:12:00Z</dcterms:modified>
  <cp:category>Kalender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TC300077461031</vt:lpwstr>
  </property>
</Properties>
</file>