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0AB4" w14:textId="38C9D875" w:rsidR="002F2A77" w:rsidRDefault="00FF6C9E">
      <w:r>
        <w:rPr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FB8408" wp14:editId="455D1AFD">
                <wp:simplePos x="0" y="0"/>
                <wp:positionH relativeFrom="column">
                  <wp:posOffset>8357125</wp:posOffset>
                </wp:positionH>
                <wp:positionV relativeFrom="paragraph">
                  <wp:posOffset>55659</wp:posOffset>
                </wp:positionV>
                <wp:extent cx="1514640" cy="524786"/>
                <wp:effectExtent l="0" t="0" r="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640" cy="524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5AD7BB" w14:textId="5D324D3C" w:rsidR="0042444C" w:rsidRDefault="00376762" w:rsidP="00E24043">
                            <w:pPr>
                              <w:jc w:val="right"/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202</w:t>
                            </w:r>
                            <w:r w:rsidR="00474EA9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7</w:t>
                            </w:r>
                          </w:p>
                          <w:p w14:paraId="75F370B4" w14:textId="77777777" w:rsidR="00474EA9" w:rsidRPr="00056B7E" w:rsidRDefault="00474EA9" w:rsidP="00E24043">
                            <w:pPr>
                              <w:jc w:val="right"/>
                              <w:rPr>
                                <w:rFonts w:ascii="Cambria Math" w:hAnsi="Cambria Math"/>
                                <w:color w:val="FFC000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B84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8.05pt;margin-top:4.4pt;width:119.25pt;height:4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" filled="f" stroked="f">
                <v:textbox>
                  <w:txbxContent>
                    <w:p w14:paraId="2D5AD7BB" w14:textId="5D324D3C" w:rsidR="0042444C" w:rsidRDefault="00376762" w:rsidP="00E24043">
                      <w:pPr>
                        <w:jc w:val="right"/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</w:pPr>
                      <w:r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  <w:t>202</w:t>
                      </w:r>
                      <w:r w:rsidR="00474EA9"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  <w:t>7</w:t>
                      </w:r>
                    </w:p>
                    <w:p w14:paraId="75F370B4" w14:textId="77777777" w:rsidR="00474EA9" w:rsidRPr="00056B7E" w:rsidRDefault="00474EA9" w:rsidP="00E24043">
                      <w:pPr>
                        <w:jc w:val="right"/>
                        <w:rPr>
                          <w:rFonts w:ascii="Cambria Math" w:hAnsi="Cambria Math"/>
                          <w:color w:val="FFC000"/>
                          <w:sz w:val="80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8E711B" w14:textId="4FB2FD27" w:rsidR="002F2A77" w:rsidRDefault="002F2A77"/>
    <w:p w14:paraId="25961138" w14:textId="77777777" w:rsidR="002F2A77" w:rsidRDefault="00F5073F" w:rsidP="00F5073F">
      <w:pPr>
        <w:tabs>
          <w:tab w:val="left" w:pos="1266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091F6737" w14:textId="0F564F05" w:rsidR="002F2A77" w:rsidRDefault="002F2A77">
      <w:pPr>
        <w:rPr>
          <w:sz w:val="16"/>
          <w:szCs w:val="16"/>
        </w:rPr>
      </w:pPr>
    </w:p>
    <w:tbl>
      <w:tblPr>
        <w:tblW w:w="15835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"/>
        <w:gridCol w:w="459"/>
        <w:gridCol w:w="1732"/>
        <w:gridCol w:w="403"/>
        <w:gridCol w:w="460"/>
        <w:gridCol w:w="1743"/>
        <w:gridCol w:w="403"/>
        <w:gridCol w:w="460"/>
        <w:gridCol w:w="1796"/>
        <w:gridCol w:w="434"/>
        <w:gridCol w:w="460"/>
        <w:gridCol w:w="36"/>
        <w:gridCol w:w="897"/>
        <w:gridCol w:w="902"/>
        <w:gridCol w:w="403"/>
        <w:gridCol w:w="460"/>
        <w:gridCol w:w="1858"/>
        <w:gridCol w:w="460"/>
        <w:gridCol w:w="380"/>
        <w:gridCol w:w="80"/>
        <w:gridCol w:w="758"/>
        <w:gridCol w:w="840"/>
        <w:gridCol w:w="7"/>
      </w:tblGrid>
      <w:tr w:rsidR="00863A13" w:rsidRPr="00863A13" w14:paraId="3C65801E" w14:textId="77777777" w:rsidTr="00474EA9">
        <w:trPr>
          <w:trHeight w:hRule="exact" w:val="454"/>
        </w:trPr>
        <w:tc>
          <w:tcPr>
            <w:tcW w:w="2595" w:type="dxa"/>
            <w:gridSpan w:val="3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nil"/>
              <w:right w:val="single" w:sz="18" w:space="0" w:color="FFFFFF" w:themeColor="background1"/>
            </w:tcBorders>
            <w:shd w:val="clear" w:color="auto" w:fill="00B050"/>
            <w:vAlign w:val="center"/>
          </w:tcPr>
          <w:p w14:paraId="14C7629A" w14:textId="77777777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Januar</w:t>
            </w:r>
          </w:p>
        </w:tc>
        <w:tc>
          <w:tcPr>
            <w:tcW w:w="2606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2E74B5" w:themeFill="accent5" w:themeFillShade="BF"/>
            <w:vAlign w:val="center"/>
          </w:tcPr>
          <w:p w14:paraId="401E7B92" w14:textId="6B23712A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FFFFFF" w:themeColor="background1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Februar</w:t>
            </w:r>
          </w:p>
        </w:tc>
        <w:tc>
          <w:tcPr>
            <w:tcW w:w="2659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CD2F"/>
            <w:vAlign w:val="center"/>
          </w:tcPr>
          <w:p w14:paraId="6C7770C5" w14:textId="44091F4B" w:rsidR="00052EBE" w:rsidRPr="00C004D6" w:rsidRDefault="00052EBE" w:rsidP="002C2E36">
            <w:pPr>
              <w:tabs>
                <w:tab w:val="center" w:pos="1205"/>
                <w:tab w:val="right" w:pos="2411"/>
              </w:tabs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März</w:t>
            </w:r>
          </w:p>
        </w:tc>
        <w:tc>
          <w:tcPr>
            <w:tcW w:w="2729" w:type="dxa"/>
            <w:gridSpan w:val="5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7030A0"/>
            <w:vAlign w:val="center"/>
          </w:tcPr>
          <w:p w14:paraId="3D2E2283" w14:textId="21766ED7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April</w:t>
            </w:r>
          </w:p>
        </w:tc>
        <w:tc>
          <w:tcPr>
            <w:tcW w:w="2721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0FA9AD"/>
            <w:vAlign w:val="center"/>
          </w:tcPr>
          <w:p w14:paraId="2DEED9A0" w14:textId="5CB7242B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Mai</w:t>
            </w:r>
          </w:p>
        </w:tc>
        <w:tc>
          <w:tcPr>
            <w:tcW w:w="2525" w:type="dxa"/>
            <w:gridSpan w:val="6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nil"/>
              <w:right w:val="single" w:sz="8" w:space="0" w:color="A6A6A6" w:themeColor="background1" w:themeShade="A6"/>
            </w:tcBorders>
            <w:shd w:val="clear" w:color="auto" w:fill="F60000"/>
            <w:vAlign w:val="center"/>
          </w:tcPr>
          <w:p w14:paraId="3F1FA764" w14:textId="24E32331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Juni</w:t>
            </w:r>
          </w:p>
        </w:tc>
      </w:tr>
      <w:tr w:rsidR="00FB50D0" w:rsidRPr="00863A13" w14:paraId="346E90A9" w14:textId="77777777" w:rsidTr="002F10A8">
        <w:trPr>
          <w:gridAfter w:val="1"/>
          <w:wAfter w:w="7" w:type="dxa"/>
          <w:trHeight w:hRule="exact" w:val="375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1CF0E21B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EEC2A" w14:textId="31825281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Fr</w:t>
            </w:r>
          </w:p>
        </w:tc>
        <w:tc>
          <w:tcPr>
            <w:tcW w:w="1732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2C3F48A4" w14:textId="034491DE" w:rsidR="00FB50D0" w:rsidRPr="005C632E" w:rsidRDefault="00FB50D0" w:rsidP="00FB50D0">
            <w:pPr>
              <w:tabs>
                <w:tab w:val="center" w:pos="797"/>
                <w:tab w:val="right" w:pos="1594"/>
              </w:tabs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 xml:space="preserve">Neujahr                 </w:t>
            </w:r>
          </w:p>
        </w:tc>
        <w:tc>
          <w:tcPr>
            <w:tcW w:w="403" w:type="dxa"/>
            <w:tcBorders>
              <w:top w:val="single" w:sz="18" w:space="0" w:color="FFFFFF" w:themeColor="background1"/>
              <w:left w:val="single" w:sz="8" w:space="0" w:color="A6A6A6" w:themeColor="background1" w:themeShade="A6"/>
              <w:bottom w:val="single" w:sz="4" w:space="0" w:color="A5A5A5" w:themeColor="accent3"/>
              <w:right w:val="nil"/>
            </w:tcBorders>
            <w:vAlign w:val="center"/>
          </w:tcPr>
          <w:p w14:paraId="12D2752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60" w:type="dxa"/>
            <w:tcBorders>
              <w:top w:val="single" w:sz="18" w:space="0" w:color="FFFFFF" w:themeColor="background1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2EE41349" w14:textId="22137D3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3" w:type="dxa"/>
            <w:tcBorders>
              <w:top w:val="single" w:sz="18" w:space="0" w:color="FFFFFF" w:themeColor="background1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7EC49602" w14:textId="084EE8F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5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BB74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3C016" w14:textId="12E77B5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Mo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vAlign w:val="center"/>
          </w:tcPr>
          <w:p w14:paraId="459D1842" w14:textId="5B4A4D3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9</w:t>
            </w: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6B8770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46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DBAA287" w14:textId="3843B86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35" w:type="dxa"/>
            <w:gridSpan w:val="3"/>
            <w:tcBorders>
              <w:top w:val="single" w:sz="18" w:space="0" w:color="FFFFFF" w:themeColor="background1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5BF9F939" w14:textId="681BBC5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1FDAD3EE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29010B3B" w14:textId="553274DC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Sa</w:t>
            </w:r>
          </w:p>
        </w:tc>
        <w:tc>
          <w:tcPr>
            <w:tcW w:w="1858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E3FCFD"/>
            <w:vAlign w:val="center"/>
          </w:tcPr>
          <w:p w14:paraId="56715C20" w14:textId="0CDE92C6" w:rsidR="00FB50D0" w:rsidRPr="005C632E" w:rsidRDefault="00FB50D0" w:rsidP="00FB50D0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>Tag der Arbeit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255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C91A2" w14:textId="5EB4D70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98" w:type="dxa"/>
            <w:gridSpan w:val="2"/>
            <w:tcBorders>
              <w:top w:val="single" w:sz="18" w:space="0" w:color="FFFFFF" w:themeColor="background1"/>
              <w:left w:val="nil"/>
              <w:right w:val="single" w:sz="8" w:space="0" w:color="A6A6A6" w:themeColor="background1" w:themeShade="A6"/>
            </w:tcBorders>
            <w:vAlign w:val="center"/>
          </w:tcPr>
          <w:p w14:paraId="1F9BBB56" w14:textId="72D973F2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75087AA9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0B062A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9C4C661" w14:textId="7D7DE61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32" w:type="dxa"/>
            <w:tcBorders>
              <w:top w:val="single" w:sz="8" w:space="0" w:color="A6A6A6" w:themeColor="background1" w:themeShade="A6"/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6CFB55CC" w14:textId="34A3CBA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011755C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774308C3" w14:textId="693D749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61B40DA3" w14:textId="3E54AC6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C01B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A27E9" w14:textId="55B355C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Di</w:t>
            </w:r>
          </w:p>
        </w:tc>
        <w:tc>
          <w:tcPr>
            <w:tcW w:w="1796" w:type="dxa"/>
            <w:tcBorders>
              <w:top w:val="nil"/>
              <w:left w:val="nil"/>
              <w:right w:val="single" w:sz="18" w:space="0" w:color="FFFFFF" w:themeColor="background1"/>
            </w:tcBorders>
            <w:vAlign w:val="center"/>
          </w:tcPr>
          <w:p w14:paraId="38BA0776" w14:textId="0EC7AC22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3BD1055" w14:textId="37195897" w:rsidR="00FB50D0" w:rsidRPr="002F10A8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2F10A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87E40" w14:textId="168528B6" w:rsidR="00FB50D0" w:rsidRPr="002F10A8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2F10A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right w:val="single" w:sz="18" w:space="0" w:color="FFFFFF" w:themeColor="background1"/>
            </w:tcBorders>
            <w:vAlign w:val="center"/>
          </w:tcPr>
          <w:p w14:paraId="078009E9" w14:textId="1156DED8" w:rsidR="00FB50D0" w:rsidRPr="00537DDA" w:rsidRDefault="00FB50D0" w:rsidP="00FB50D0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537DDA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5608ED0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2F795CDD" w14:textId="7A0FF4B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58" w:type="dxa"/>
            <w:tcBorders>
              <w:top w:val="single" w:sz="8" w:space="0" w:color="A6A6A6" w:themeColor="background1" w:themeShade="A6"/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5DEC5CC8" w14:textId="5A71A8E8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FB03DF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640B7" w14:textId="309D404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1D2D7C5B" w14:textId="1FCDAA7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136C7D53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15689C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FF1403C" w14:textId="0D43B01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753A1190" w14:textId="3B179D0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4FC0C45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3139F1C9" w14:textId="6B5DE1F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16FD893C" w14:textId="651B138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78674C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AAFB1" w14:textId="704356F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272D206" w14:textId="41DDCAF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59EFF6E9" w14:textId="67AD3FF5" w:rsidR="00FB50D0" w:rsidRPr="002F10A8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2F10A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65E03477" w14:textId="3C127D22" w:rsidR="00FB50D0" w:rsidRPr="008E1A3B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6549A1AE" w14:textId="6AE1A0CA" w:rsidR="00FB50D0" w:rsidRPr="008E1A3B" w:rsidRDefault="00FB50D0" w:rsidP="00FB50D0">
            <w:pPr>
              <w:jc w:val="right"/>
              <w:rPr>
                <w:rFonts w:ascii="Cambria Math" w:hAnsi="Cambria Math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4CC71F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DF8B0" w14:textId="50FF842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E7A427D" w14:textId="3B376C1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18</w:t>
            </w: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355AB5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B4B6C" w14:textId="74A4CDF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754C83E2" w14:textId="07B95CF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76228546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410955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D3F28" w14:textId="2E774A1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7ACCF9B" w14:textId="267577F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1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0BA51A4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57ED7BF1" w14:textId="60A3C4F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4CB8B334" w14:textId="29FBB98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4BFA5E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BC0B2" w14:textId="7E66C49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02C2E3B" w14:textId="4C2339A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59F63E6F" w14:textId="77777777" w:rsidR="00FB50D0" w:rsidRPr="002F10A8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2F10A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56C62095" w14:textId="2E57F83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09DCE26D" w14:textId="2D094FDD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9E7317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148BF" w14:textId="0B1E17F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</w:tcPr>
          <w:p w14:paraId="703088F2" w14:textId="7B611A8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102A9A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2F0FD" w14:textId="4373CE6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7353EFC6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375093CA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255FC27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5438C" w14:textId="23950C2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5ED41A6" w14:textId="6E3A641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29FC7DC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56733574" w14:textId="715DCC3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1CD69961" w14:textId="47932B6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FC6E9D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5C183" w14:textId="711DAC5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0DD815A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CB82D76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50AEA" w14:textId="6F1BEBF6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C70A75E" w14:textId="03DC60E2" w:rsidR="00FB50D0" w:rsidRPr="005C632E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  <w:r w:rsidRPr="005C632E">
              <w:rPr>
                <w:rFonts w:ascii="Cambria Math" w:hAnsi="Cambria Math"/>
                <w:color w:val="auto"/>
                <w:sz w:val="12"/>
                <w:szCs w:val="12"/>
              </w:rPr>
              <w:t>4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8D1C4C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7A57E" w14:textId="70F31D1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</w:tcPr>
          <w:p w14:paraId="2314B562" w14:textId="0E5A108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6C7F259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64D16259" w14:textId="3029D2B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192A8E4D" w14:textId="5A81ADE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  <w:p w14:paraId="4FB6EA8A" w14:textId="362C5BC0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5926D63F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2942763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CE60D" w14:textId="2B58ED0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AD28006" w14:textId="6CA832A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2886576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44D3A937" w14:textId="155968A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070F6F90" w14:textId="3A856C9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76378CD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4C23611C" w14:textId="73B1457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045147D1" w14:textId="6E4B5451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D3CCBD5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478FA" w14:textId="0E53A300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981FD6B" w14:textId="02F24B5D" w:rsidR="00FB50D0" w:rsidRPr="005C632E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AE3A93E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9247" w14:textId="43F5C0FF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Do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4589711" w14:textId="6D79DD57" w:rsidR="00FB50D0" w:rsidRPr="005C632E" w:rsidRDefault="005C632E" w:rsidP="00FB50D0">
            <w:pPr>
              <w:jc w:val="right"/>
              <w:rPr>
                <w:rFonts w:ascii="Cambria Math" w:hAnsi="Cambria Math"/>
                <w:color w:val="C00000"/>
                <w:sz w:val="12"/>
                <w:szCs w:val="12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>Christi Himmelfahrt</w:t>
            </w: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15A848F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7403BA6A" w14:textId="6013094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4E13656D" w14:textId="52C944CE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3BE159C0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1F60BF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533AF" w14:textId="6952019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F0C8235" w14:textId="2BC6850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4DEC2FF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78F8717D" w14:textId="10FBA86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6E26BE0C" w14:textId="5A8CF82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F55B31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75C46660" w14:textId="65D6A9E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0A9855BB" w14:textId="23030FF5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11DAD4B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DF3A" w14:textId="6EBD2B91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FB98AC2" w14:textId="10B33AAC" w:rsidR="00FB50D0" w:rsidRPr="005C632E" w:rsidRDefault="00FB50D0" w:rsidP="00FB50D0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C0D3AC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39E68" w14:textId="1A301BF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430E0A2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226936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277A4" w14:textId="2FEFFB7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0CE4AD84" w14:textId="1B41FD0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23</w:t>
            </w:r>
          </w:p>
        </w:tc>
      </w:tr>
      <w:tr w:rsidR="00FB50D0" w:rsidRPr="00863A13" w14:paraId="5DB44C14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F3CE87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E6B7A" w14:textId="138EA93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45E1025" w14:textId="2D07509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179E39C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2C1B5512" w14:textId="1EB58F7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2F9B5BD9" w14:textId="3E47F1E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6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61F522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0409F" w14:textId="1158AE0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0DBD71F" w14:textId="327FFA9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0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CD8A56A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EB597" w14:textId="4AEAE9BC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C9932DA" w14:textId="7BD97294" w:rsidR="00FB50D0" w:rsidRPr="005C632E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5C40BC9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3A900689" w14:textId="210C11C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58" w:type="dxa"/>
            <w:tcBorders>
              <w:left w:val="nil"/>
              <w:bottom w:val="single" w:sz="2" w:space="0" w:color="A5A5A5" w:themeColor="accent3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42577E27" w14:textId="25FB436A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18F637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19D5" w14:textId="20A6859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98" w:type="dxa"/>
            <w:gridSpan w:val="2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3733EA67" w14:textId="43E8297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6E6EDBF0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8D7933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137EA7E" w14:textId="5310CF1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492BB61F" w14:textId="2C954E6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2CF68EA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09CAF915" w14:textId="47E55DD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4AC24364" w14:textId="30FAFD8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9A025F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DA8B6" w14:textId="498790A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59E0D21" w14:textId="2C9D67E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B6AA1F9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4B861" w14:textId="272DD112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FB242DF" w14:textId="1E1C523F" w:rsidR="00FB50D0" w:rsidRPr="005C632E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64BC327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22E9B835" w14:textId="782139F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58" w:type="dxa"/>
            <w:tcBorders>
              <w:top w:val="single" w:sz="2" w:space="0" w:color="A5A5A5" w:themeColor="accent3"/>
              <w:left w:val="nil"/>
              <w:bottom w:val="single" w:sz="2" w:space="0" w:color="A5A5A5" w:themeColor="accent3"/>
              <w:right w:val="nil"/>
            </w:tcBorders>
            <w:shd w:val="clear" w:color="auto" w:fill="E3FCFD"/>
            <w:vAlign w:val="center"/>
          </w:tcPr>
          <w:p w14:paraId="7B4C9813" w14:textId="5A0675B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3146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284DE" w14:textId="11375FB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98" w:type="dxa"/>
            <w:gridSpan w:val="2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460FFD22" w14:textId="580E83E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49D9F130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2DF8772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000F641" w14:textId="1DFD421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2FF3ED96" w14:textId="248E1F0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3BEE626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43417A6F" w14:textId="32BBC75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4202C193" w14:textId="3B8597D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EC908A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DF039" w14:textId="64706C4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BD5706F" w14:textId="5C053C0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16470ED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3F1236FF" w14:textId="4045D8A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38D4BCC0" w14:textId="5BBA9664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459E75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BF8E7" w14:textId="3441094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58" w:type="dxa"/>
            <w:tcBorders>
              <w:top w:val="single" w:sz="2" w:space="0" w:color="A5A5A5" w:themeColor="accent3"/>
              <w:left w:val="nil"/>
              <w:right w:val="single" w:sz="18" w:space="0" w:color="FFFFFF" w:themeColor="background1"/>
            </w:tcBorders>
            <w:vAlign w:val="center"/>
          </w:tcPr>
          <w:p w14:paraId="1E586DAB" w14:textId="06BE12D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19</w:t>
            </w: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173F1F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771F2" w14:textId="29B818E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98" w:type="dxa"/>
            <w:gridSpan w:val="2"/>
            <w:tcBorders>
              <w:top w:val="single" w:sz="8" w:space="0" w:color="A6A6A6" w:themeColor="background1" w:themeShade="A6"/>
              <w:left w:val="nil"/>
              <w:right w:val="single" w:sz="8" w:space="0" w:color="A6A6A6" w:themeColor="background1" w:themeShade="A6"/>
            </w:tcBorders>
            <w:vAlign w:val="center"/>
          </w:tcPr>
          <w:p w14:paraId="567B0E21" w14:textId="0D3CCFE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1F00DC62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906992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F2BEA" w14:textId="0ECC36C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5B47E4F" w14:textId="253248C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2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685E6F6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09E54A18" w14:textId="65D2566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3C58359D" w14:textId="1C5DC79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F0D990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4AF4E" w14:textId="125900D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9B636A7" w14:textId="4AF9B08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7E5B6D0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14735109" w14:textId="3FB1B2A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26F87A7F" w14:textId="709D1911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58024C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F49BF" w14:textId="0BD45DF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</w:tcPr>
          <w:p w14:paraId="258CF65C" w14:textId="093918B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BD3F65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D8BE4" w14:textId="78D3790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200C9D72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3E34AC0B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7F13576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C9596" w14:textId="7344A89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1D35185" w14:textId="0167FCF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72EB0D5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3E6CB5E0" w14:textId="39731ED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6B8A2D69" w14:textId="3407F2C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EFD099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7D75" w14:textId="3C7D86C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C8AD3AA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4E6D24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E16D4" w14:textId="6D3B3C4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3FFB100" w14:textId="0C9B1BCD" w:rsidR="00FB50D0" w:rsidRPr="00537DDA" w:rsidRDefault="00FB50D0" w:rsidP="00FB50D0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</w:p>
          <w:p w14:paraId="7B5EBAD3" w14:textId="3CBACC1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5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C321B92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8B809" w14:textId="3BCF2A9F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</w:tcPr>
          <w:p w14:paraId="4B98FED2" w14:textId="3D0845F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4774980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5EFA1BCA" w14:textId="6FFCDD6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3C08F1E5" w14:textId="3B31DB15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35B6E763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05B8F14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CC4A7" w14:textId="7184ED2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BE0F350" w14:textId="7491F62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3FE32A3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08D66362" w14:textId="2107257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23AF6851" w14:textId="5726D30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1B41AA5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4131A1CE" w14:textId="558A761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28192485" w14:textId="37651E89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79ABD2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6B1BF" w14:textId="30E74AB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D858E54" w14:textId="3221B680" w:rsidR="00FB50D0" w:rsidRPr="00537DDA" w:rsidRDefault="00FB50D0" w:rsidP="00FB50D0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537DDA">
              <w:rPr>
                <w:rFonts w:ascii="Cambria Math" w:hAnsi="Cambria Math"/>
                <w:color w:val="auto"/>
                <w:sz w:val="10"/>
                <w:szCs w:val="10"/>
              </w:rPr>
              <w:t xml:space="preserve">   </w:t>
            </w:r>
          </w:p>
          <w:p w14:paraId="36EDB18C" w14:textId="618E0E9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7C1146F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9D898" w14:textId="26F13711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736F2C5" w14:textId="7F01410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520C483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3C3AEE86" w14:textId="30E12CA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3BDD5948" w14:textId="16DB186B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6E2DC5E3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4D79EB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01BC9" w14:textId="5776D75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C66B0ED" w14:textId="0F7A358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0A9E7C2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7D0E5210" w14:textId="69AB006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296F24DA" w14:textId="6854ABF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27E58E8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2C9A520C" w14:textId="56312FA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74A7140" w14:textId="7A46E69C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DE7646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31662" w14:textId="6E406B1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E7EA770" w14:textId="10A7CFE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BEA34A6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2B0A6" w14:textId="690DFC0A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36FC353" w14:textId="57D04F2A" w:rsidR="00FB50D0" w:rsidRPr="008E1A3B" w:rsidRDefault="00FB50D0" w:rsidP="00FB50D0">
            <w:pPr>
              <w:jc w:val="right"/>
              <w:rPr>
                <w:rFonts w:ascii="Cambria Math" w:hAnsi="Cambria Math"/>
                <w:b/>
                <w:bCs/>
                <w:color w:val="C00000"/>
                <w:sz w:val="16"/>
                <w:szCs w:val="16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1A4F3A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4702F" w14:textId="2EBA2B2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40F0BA74" w14:textId="3C8AA4E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2</w:t>
            </w:r>
            <w:r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4</w:t>
            </w:r>
          </w:p>
        </w:tc>
      </w:tr>
      <w:tr w:rsidR="00FB50D0" w:rsidRPr="00863A13" w14:paraId="1D255EB2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6D0D75D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DE9E8" w14:textId="3B55F29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BB3436B" w14:textId="0F70A39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572E4D6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265CCAEE" w14:textId="52FC534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50E1C3C2" w14:textId="38EE2F1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  <w:t xml:space="preserve">    </w:t>
            </w: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7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01FC54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88BC" w14:textId="3190FCD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38D75A1" w14:textId="406AEAF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1</w:t>
            </w:r>
            <w:r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4E687D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62197" w14:textId="2CEC612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F737992" w14:textId="4B660BC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7C0B961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638A48E5" w14:textId="66A0017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4B1B774C" w14:textId="541D9CCE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7BC6CF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DD93D" w14:textId="68942BE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3273BCF9" w14:textId="2D314E7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FB50D0" w:rsidRPr="00863A13" w14:paraId="231B91B2" w14:textId="77777777" w:rsidTr="002F10A8">
        <w:trPr>
          <w:gridAfter w:val="1"/>
          <w:wAfter w:w="7" w:type="dxa"/>
          <w:trHeight w:hRule="exact" w:val="299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DAE9C0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EA43EFC" w14:textId="0277930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2E113B37" w14:textId="3100610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6619759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79C0D5B4" w14:textId="7CD6ECB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75D34EE7" w14:textId="4F7F031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686DF2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B3F38" w14:textId="2CB479F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9252AB2" w14:textId="1EF4AB72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1E3E95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AD5F7" w14:textId="777D7CC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66F4323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556F90D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3413B2D7" w14:textId="63FA761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72C0A0D1" w14:textId="0B603344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2E6736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60B76" w14:textId="47CC0B7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3D528DED" w14:textId="7B6ED8C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FB50D0" w:rsidRPr="00863A13" w14:paraId="4BDD0903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3B10FE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ABC4AF6" w14:textId="734B46C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5494C02B" w14:textId="0EAE7A4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699D14A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4A2F0FA2" w14:textId="2E35678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0A778B14" w14:textId="42A6AFB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71F2DD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E9E6B" w14:textId="09371F1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1805EBE" w14:textId="5F685D2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34BF59D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2BE67D80" w14:textId="3EE6985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35" w:type="dxa"/>
            <w:gridSpan w:val="3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44696829" w14:textId="65165E3C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ACDC81F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31989" w14:textId="745C5893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Mo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7779987" w14:textId="36C9454F" w:rsidR="00FB50D0" w:rsidRPr="005C632E" w:rsidRDefault="005C632E" w:rsidP="00FB50D0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>Pfingstmontag</w:t>
            </w:r>
            <w:r w:rsidRPr="005C632E">
              <w:rPr>
                <w:rFonts w:ascii="Cambria Math" w:hAnsi="Cambria Math"/>
                <w:color w:val="C00000"/>
                <w:sz w:val="12"/>
                <w:szCs w:val="12"/>
              </w:rPr>
              <w:t xml:space="preserve"> / </w:t>
            </w:r>
            <w:r w:rsidR="00FB50D0" w:rsidRPr="005C632E">
              <w:rPr>
                <w:rFonts w:ascii="Cambria Math" w:hAnsi="Cambria Math"/>
                <w:color w:val="C00000"/>
                <w:sz w:val="12"/>
                <w:szCs w:val="12"/>
              </w:rPr>
              <w:t>KW 2</w:t>
            </w:r>
            <w:r w:rsidR="00FB50D0" w:rsidRPr="005C632E">
              <w:rPr>
                <w:rFonts w:ascii="Cambria Math" w:hAnsi="Cambria Math"/>
                <w:color w:val="C00000"/>
                <w:sz w:val="12"/>
                <w:szCs w:val="12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249941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29A68" w14:textId="328A018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53AA6B23" w14:textId="5BB5789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20A5C291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79AF961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F21E4" w14:textId="192EA04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56400C5" w14:textId="7496045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3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087E505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70DD2472" w14:textId="09D4285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6ECC1981" w14:textId="65E07CE2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6FB5FE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9F184" w14:textId="5A6F3B4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96" w:type="dxa"/>
            <w:tcBorders>
              <w:left w:val="nil"/>
              <w:right w:val="nil"/>
            </w:tcBorders>
            <w:vAlign w:val="center"/>
          </w:tcPr>
          <w:p w14:paraId="70D2FFF6" w14:textId="2B52D24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69B2643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7BBCA3AB" w14:textId="6D16BAB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35" w:type="dxa"/>
            <w:gridSpan w:val="3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EADCF4"/>
            <w:vAlign w:val="center"/>
          </w:tcPr>
          <w:p w14:paraId="0EDFCEB6" w14:textId="15F1F1D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3B09CBB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8529F" w14:textId="584D127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58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62E640E7" w14:textId="4BCF2BC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654BF0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499B" w14:textId="45393FD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39E1A5E3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38E2545F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12260AF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095B4" w14:textId="5A1A811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7FBF5A7" w14:textId="44E182F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780BEAA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7C35BA1E" w14:textId="0517C11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34320C9B" w14:textId="65F34F9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F1A6BF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C3AB8" w14:textId="729E566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1557EFB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7F550B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6DEFE" w14:textId="41E2411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35" w:type="dxa"/>
            <w:gridSpan w:val="3"/>
            <w:tcBorders>
              <w:top w:val="single" w:sz="8" w:space="0" w:color="A6A6A6" w:themeColor="background1" w:themeShade="A6"/>
              <w:left w:val="nil"/>
              <w:right w:val="single" w:sz="18" w:space="0" w:color="FFFFFF" w:themeColor="background1"/>
            </w:tcBorders>
            <w:vAlign w:val="center"/>
          </w:tcPr>
          <w:p w14:paraId="03456DA6" w14:textId="564F51D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6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98C35B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4D6F1" w14:textId="51F2E3F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58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</w:tcPr>
          <w:p w14:paraId="75E6ADE5" w14:textId="75563CE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2DAA1BE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71FE6F78" w14:textId="2095915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49075205" w14:textId="42E05436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70D105EB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5DCB901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37215" w14:textId="170791F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31C8485" w14:textId="7C2E469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6814A39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7AD4469E" w14:textId="5873133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3CA62425" w14:textId="0AE5D60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CC565F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4F232" w14:textId="605A4D8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92C369E" w14:textId="391BD051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03805B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F3D48" w14:textId="1C12B58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35" w:type="dxa"/>
            <w:gridSpan w:val="3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vAlign w:val="center"/>
          </w:tcPr>
          <w:p w14:paraId="351EAECD" w14:textId="4BD0CF4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524B86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41227" w14:textId="626BA68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58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28F93304" w14:textId="7840A7B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7B26F9E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214E8191" w14:textId="232830A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5BCD5F61" w14:textId="148B2275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7052C929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1DDD07F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7C22F" w14:textId="618150C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A316009" w14:textId="76B8C39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633E26B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626108F5" w14:textId="7F0C235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3FA19936" w14:textId="25E7DFE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357F904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79CE973B" w14:textId="212A287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auto" w:fill="FFF2CC" w:themeFill="accent4" w:themeFillTint="33"/>
            <w:vAlign w:val="center"/>
          </w:tcPr>
          <w:p w14:paraId="058CAF6B" w14:textId="4F221C80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24E7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85C8F" w14:textId="6DAE964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35" w:type="dxa"/>
            <w:gridSpan w:val="3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30039811" w14:textId="0070F28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D9968" w14:textId="079741F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2F213" w14:textId="584C853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58" w:type="dxa"/>
            <w:tcBorders>
              <w:top w:val="single" w:sz="4" w:space="0" w:color="A5A5A5" w:themeColor="accent3"/>
              <w:left w:val="nil"/>
              <w:right w:val="single" w:sz="18" w:space="0" w:color="FFFFFF" w:themeColor="background1"/>
            </w:tcBorders>
            <w:vAlign w:val="center"/>
          </w:tcPr>
          <w:p w14:paraId="29ADA972" w14:textId="2B9A779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64A30E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25053" w14:textId="134D065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76107483" w14:textId="579C230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5</w:t>
            </w:r>
          </w:p>
        </w:tc>
      </w:tr>
      <w:tr w:rsidR="00FB50D0" w:rsidRPr="00863A13" w14:paraId="203A1730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32FC289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556B" w14:textId="180842D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10FA98F" w14:textId="6DE505D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60E8BBE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5B7E38EE" w14:textId="258C08F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145AE764" w14:textId="5212A792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0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0"/>
              </w:rPr>
              <w:t>8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E6BB48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89627" w14:textId="7B144F5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FA50F30" w14:textId="65FCC71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2</w:t>
            </w: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                    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A44870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D8C56" w14:textId="5B3B711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35" w:type="dxa"/>
            <w:gridSpan w:val="3"/>
            <w:tcBorders>
              <w:top w:val="single" w:sz="8" w:space="0" w:color="A6A6A6" w:themeColor="background1" w:themeShade="A6"/>
              <w:left w:val="nil"/>
              <w:right w:val="single" w:sz="18" w:space="0" w:color="FFFFFF" w:themeColor="background1"/>
            </w:tcBorders>
            <w:vAlign w:val="center"/>
          </w:tcPr>
          <w:p w14:paraId="7690D2B6" w14:textId="703E052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2CF07CD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20F20D2A" w14:textId="2176871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00EFBB8F" w14:textId="7D65D46D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7FB126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CB3E8" w14:textId="55F4CBC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0A8EB81E" w14:textId="7E75CBC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08334C8D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F98606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3B84D8D" w14:textId="5811136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10840227" w14:textId="5847019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3353432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1C44C0E2" w14:textId="4C6BF76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14A86609" w14:textId="3C1C520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B5F292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9CA3B" w14:textId="5871BF4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E8FFAD8" w14:textId="3484AF9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497204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D847A" w14:textId="51FBAAB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59029DF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06A2F28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34400150" w14:textId="674EA8B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167F17BB" w14:textId="11277242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4BE273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3515B" w14:textId="79D3D88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6A84EADF" w14:textId="6472588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69A10E5F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30C610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CF38FBA" w14:textId="7653E2B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26DDBD45" w14:textId="7C959F8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23B2CCB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1D6481B8" w14:textId="52C189E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33D11F46" w14:textId="6269D3B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8A9997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07C2A" w14:textId="0167649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F581153" w14:textId="695A046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709D949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685A2D02" w14:textId="1E7F7C8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667DA2EE" w14:textId="6BB76BAE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CE0724D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DFF1D" w14:textId="16342B90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780E136" w14:textId="6A6FD3FC" w:rsidR="00FB50D0" w:rsidRPr="005C632E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  <w:r w:rsidRPr="005C632E">
              <w:rPr>
                <w:rFonts w:ascii="Cambria Math" w:hAnsi="Cambria Math"/>
                <w:color w:val="auto"/>
                <w:sz w:val="12"/>
                <w:szCs w:val="12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64CC11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94FF9" w14:textId="2B444B0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699DE683" w14:textId="54A51D4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427B7963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62B14A1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47706" w14:textId="4F6029C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D070821" w14:textId="6DC1231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4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11CFC9D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6B7FB7BD" w14:textId="1F75933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1DB8BE0E" w14:textId="48D31242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35FE43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41177" w14:textId="22E94A4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CDECE23" w14:textId="49A1AAC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2A96C84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758DB157" w14:textId="13B0009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57D9523C" w14:textId="3D4E95F6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734BCE9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00CD0" w14:textId="1681522D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</w:tcPr>
          <w:p w14:paraId="2D385D0F" w14:textId="6274B0C1" w:rsidR="00FB50D0" w:rsidRPr="005C632E" w:rsidRDefault="00FB50D0" w:rsidP="005C632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auto"/>
                <w:sz w:val="16"/>
                <w:szCs w:val="16"/>
              </w:rPr>
              <w:t xml:space="preserve"> </w:t>
            </w:r>
            <w:r w:rsidRPr="005C632E">
              <w:rPr>
                <w:rFonts w:ascii="Cambria Math" w:hAnsi="Cambria Math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656C59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71417" w14:textId="3A91289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20FA6EDB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10AC6102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15EC9CC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7B259" w14:textId="2FB8896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691C651" w14:textId="2E94147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vAlign w:val="center"/>
          </w:tcPr>
          <w:p w14:paraId="4171DDE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485BB865" w14:textId="60178AE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01BDD8BB" w14:textId="241FEE1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B302FD5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7FD89" w14:textId="5E16748C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Fr</w:t>
            </w:r>
          </w:p>
        </w:tc>
        <w:tc>
          <w:tcPr>
            <w:tcW w:w="1796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1B6449D" w14:textId="6CE26762" w:rsidR="00FB50D0" w:rsidRPr="005C632E" w:rsidRDefault="005C632E" w:rsidP="005C632E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>Karfreitag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8731EB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D3641" w14:textId="48AEDFA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FC7403E" w14:textId="45A0C2F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7</w:t>
            </w: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9F86243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E9914" w14:textId="28D64B2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58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EA36DF4" w14:textId="2B577405" w:rsidR="00FB50D0" w:rsidRPr="005C632E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5EBE13B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3D081B4B" w14:textId="47151DA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7B0BD9B8" w14:textId="11DA2345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1F4DBA34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012324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F1872" w14:textId="15A0101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4F99AAA" w14:textId="4AEEF2C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56AF500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1E9D5E48" w14:textId="417AA56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</w:t>
            </w: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a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1636A5CF" w14:textId="2C6A43F2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4983ABC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B619FE6" w14:textId="7BF233E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96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4B4013A5" w14:textId="3F8CEA60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43E79A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DFE45" w14:textId="3B31599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8A0679F" w14:textId="1ECCE37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CB40E56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6CF56" w14:textId="6D7CDE1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58" w:type="dxa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vAlign w:val="center"/>
          </w:tcPr>
          <w:p w14:paraId="5E9CE4C4" w14:textId="5A8572FF" w:rsidR="00FB50D0" w:rsidRPr="005C632E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44011AD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796F18DE" w14:textId="2E95CB5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98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361A0565" w14:textId="2E5CBC33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62043090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03ED0D7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99CDD" w14:textId="03A1CE1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F73AAF2" w14:textId="5DC8878C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0371C58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3EB3AE0D" w14:textId="433C954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</w:t>
            </w: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o</w:t>
            </w:r>
          </w:p>
        </w:tc>
        <w:tc>
          <w:tcPr>
            <w:tcW w:w="174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220C2F1E" w14:textId="3477B24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48785D6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4CA4FC08" w14:textId="38D13CF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96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7065AC26" w14:textId="64BF143F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78A279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C9F98" w14:textId="31BF2E8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35" w:type="dxa"/>
            <w:gridSpan w:val="3"/>
            <w:tcBorders>
              <w:left w:val="nil"/>
              <w:right w:val="nil"/>
            </w:tcBorders>
            <w:vAlign w:val="center"/>
          </w:tcPr>
          <w:p w14:paraId="172373B8" w14:textId="0AC6752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B2A18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AA2CD" w14:textId="2A87B13B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58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4DB46245" w14:textId="77777777" w:rsidR="00FB50D0" w:rsidRPr="005C632E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ADC1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93A57" w14:textId="5751604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98" w:type="dxa"/>
            <w:gridSpan w:val="2"/>
            <w:tcBorders>
              <w:left w:val="nil"/>
              <w:bottom w:val="single" w:sz="4" w:space="0" w:color="A5A5A5" w:themeColor="accent3"/>
              <w:right w:val="single" w:sz="8" w:space="0" w:color="A6A6A6" w:themeColor="background1" w:themeShade="A6"/>
            </w:tcBorders>
            <w:vAlign w:val="center"/>
          </w:tcPr>
          <w:p w14:paraId="1B4FDDFF" w14:textId="08179D0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6</w:t>
            </w:r>
          </w:p>
        </w:tc>
      </w:tr>
      <w:tr w:rsidR="00FB50D0" w:rsidRPr="00863A13" w14:paraId="2E8235E9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CF1EA74" w14:textId="18F4FFF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C30F0" w14:textId="4B9F4B2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3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9AE6E5D" w14:textId="0DAC657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3CC8CFA" w14:textId="1C7AEE3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90638" w14:textId="3A8BB3B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5A5A5" w:themeColor="accent3"/>
              <w:left w:val="nil"/>
              <w:bottom w:val="nil"/>
              <w:right w:val="single" w:sz="18" w:space="0" w:color="FFFFFF" w:themeColor="background1"/>
            </w:tcBorders>
            <w:vAlign w:val="center"/>
          </w:tcPr>
          <w:p w14:paraId="61808369" w14:textId="7777777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A3E30A8" w14:textId="680E350E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D6AE1" w14:textId="346CD640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Mo</w:t>
            </w:r>
          </w:p>
        </w:tc>
        <w:tc>
          <w:tcPr>
            <w:tcW w:w="1796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6F5A2F60" w14:textId="065A9E86" w:rsidR="00FB50D0" w:rsidRPr="005C632E" w:rsidRDefault="005C632E" w:rsidP="00FB50D0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>Ostermontag</w:t>
            </w: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 xml:space="preserve"> / </w:t>
            </w:r>
            <w:r w:rsidRPr="005C632E">
              <w:rPr>
                <w:rFonts w:ascii="Cambria Math" w:hAnsi="Cambria Math"/>
                <w:color w:val="C00000"/>
                <w:sz w:val="12"/>
                <w:szCs w:val="12"/>
              </w:rPr>
              <w:t xml:space="preserve"> </w:t>
            </w:r>
            <w:r w:rsidR="00FB50D0" w:rsidRPr="005C632E">
              <w:rPr>
                <w:rFonts w:ascii="Cambria Math" w:hAnsi="Cambria Math"/>
                <w:color w:val="C00000"/>
                <w:sz w:val="12"/>
                <w:szCs w:val="12"/>
              </w:rPr>
              <w:t>KW 1</w:t>
            </w:r>
            <w:r w:rsidR="00FB50D0" w:rsidRPr="005C632E">
              <w:rPr>
                <w:rFonts w:ascii="Cambria Math" w:hAnsi="Cambria Math"/>
                <w:color w:val="C00000"/>
                <w:sz w:val="12"/>
                <w:szCs w:val="12"/>
              </w:rPr>
              <w:t>3</w:t>
            </w:r>
            <w:r w:rsidR="00FB50D0" w:rsidRPr="005C632E">
              <w:rPr>
                <w:rFonts w:ascii="Cambria Math" w:hAnsi="Cambria Math"/>
                <w:color w:val="C00000"/>
                <w:sz w:val="12"/>
                <w:szCs w:val="12"/>
              </w:rPr>
              <w:t xml:space="preserve">                     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1D85674" w14:textId="4F8FF63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9A597" w14:textId="45B47CE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35" w:type="dxa"/>
            <w:gridSpan w:val="3"/>
            <w:tcBorders>
              <w:left w:val="nil"/>
              <w:right w:val="nil"/>
            </w:tcBorders>
            <w:vAlign w:val="center"/>
          </w:tcPr>
          <w:p w14:paraId="3CD258AA" w14:textId="7CB6EB8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6CA03E2F" w14:textId="6F67DD6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5A7E7567" w14:textId="4A4D826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58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E3FCFD"/>
            <w:vAlign w:val="center"/>
          </w:tcPr>
          <w:p w14:paraId="406AD2A6" w14:textId="7BEC0D5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0092A" w14:textId="3119119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C6873" w14:textId="56C8B9D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98" w:type="dxa"/>
            <w:gridSpan w:val="2"/>
            <w:tcBorders>
              <w:left w:val="nil"/>
              <w:bottom w:val="single" w:sz="4" w:space="0" w:color="A5A5A5" w:themeColor="accent3"/>
              <w:right w:val="single" w:sz="8" w:space="0" w:color="A6A6A6" w:themeColor="background1" w:themeShade="A6"/>
            </w:tcBorders>
            <w:vAlign w:val="center"/>
          </w:tcPr>
          <w:p w14:paraId="440FD599" w14:textId="0CF032F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474EA9" w:rsidRPr="00863A13" w14:paraId="174B9E47" w14:textId="2F82AFB6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9BDDBAD" w14:textId="3E20DC36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3A159D0" w14:textId="4C917750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32" w:type="dxa"/>
            <w:tcBorders>
              <w:left w:val="nil"/>
              <w:right w:val="nil"/>
            </w:tcBorders>
            <w:shd w:val="clear" w:color="auto" w:fill="E2EFD9" w:themeFill="accent6" w:themeFillTint="33"/>
            <w:vAlign w:val="center"/>
          </w:tcPr>
          <w:p w14:paraId="2FFF2B7F" w14:textId="77777777" w:rsidR="00474EA9" w:rsidRPr="00537DDA" w:rsidRDefault="00474EA9" w:rsidP="00474EA9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0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1358C2" w14:textId="77777777" w:rsidR="00474EA9" w:rsidRPr="00537DDA" w:rsidRDefault="00474EA9" w:rsidP="00474EA9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0C8AC" w14:textId="329206E1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F18D1" w14:textId="6FDB5D97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96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vAlign w:val="center"/>
          </w:tcPr>
          <w:p w14:paraId="6B47FBD1" w14:textId="6361FD73" w:rsidR="00474EA9" w:rsidRPr="00537DDA" w:rsidRDefault="00474EA9" w:rsidP="00474EA9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3946CBF" w14:textId="71CFF977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CC3EA" w14:textId="2E33CFDF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35" w:type="dxa"/>
            <w:gridSpan w:val="3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A94AA65" w14:textId="7174B31D" w:rsidR="00474EA9" w:rsidRPr="00537DDA" w:rsidRDefault="00474EA9" w:rsidP="00474EA9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1459BBFC" w14:textId="2AA9FA1A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518D7D79" w14:textId="5D1FD872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58" w:type="dxa"/>
            <w:tcBorders>
              <w:top w:val="single" w:sz="8" w:space="0" w:color="A6A6A6" w:themeColor="background1" w:themeShade="A6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3C137D60" w14:textId="4A7AB42D" w:rsidR="00474EA9" w:rsidRPr="00537DDA" w:rsidRDefault="00474EA9" w:rsidP="00474EA9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2BD8D5D" w14:textId="52149E15" w:rsidR="00474EA9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/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4F92F" w14:textId="3A0CCD7B" w:rsidR="00474EA9" w:rsidRPr="00537DDA" w:rsidRDefault="00FB50D0" w:rsidP="00474EA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98" w:type="dxa"/>
            <w:gridSpan w:val="2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8" w:space="0" w:color="A6A6A6" w:themeColor="background1" w:themeShade="A6"/>
            </w:tcBorders>
            <w:vAlign w:val="center"/>
          </w:tcPr>
          <w:p w14:paraId="07385618" w14:textId="2C16BA5E" w:rsidR="00474EA9" w:rsidRPr="00537DDA" w:rsidRDefault="00474EA9" w:rsidP="00474EA9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449BD" w:rsidRPr="00863A13" w14:paraId="16DEA1F6" w14:textId="77777777" w:rsidTr="002F10A8">
        <w:trPr>
          <w:gridAfter w:val="1"/>
          <w:wAfter w:w="7" w:type="dxa"/>
          <w:trHeight w:hRule="exact" w:val="311"/>
        </w:trPr>
        <w:tc>
          <w:tcPr>
            <w:tcW w:w="404" w:type="dxa"/>
            <w:tcBorders>
              <w:top w:val="nil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shd w:val="clear" w:color="auto" w:fill="E2EFD9" w:themeFill="accent6" w:themeFillTint="33"/>
            <w:vAlign w:val="center"/>
          </w:tcPr>
          <w:p w14:paraId="41811EE4" w14:textId="5429F52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E2EFD9" w:themeFill="accent6" w:themeFillTint="33"/>
            <w:vAlign w:val="center"/>
          </w:tcPr>
          <w:p w14:paraId="118AE32D" w14:textId="6DABEC5D" w:rsidR="002A26F0" w:rsidRPr="00537DDA" w:rsidRDefault="00376762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S</w:t>
            </w:r>
            <w:r w:rsidR="00474EA9">
              <w:rPr>
                <w:rFonts w:ascii="Cambria Math" w:hAnsi="Cambria Math" w:cs="Arial"/>
                <w:color w:val="auto"/>
                <w:sz w:val="22"/>
                <w:szCs w:val="22"/>
              </w:rPr>
              <w:t>o</w:t>
            </w:r>
          </w:p>
        </w:tc>
        <w:tc>
          <w:tcPr>
            <w:tcW w:w="1732" w:type="dxa"/>
            <w:tcBorders>
              <w:top w:val="single" w:sz="4" w:space="0" w:color="A5A5A5" w:themeColor="accent3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E2EFD9" w:themeFill="accent6" w:themeFillTint="33"/>
            <w:vAlign w:val="center"/>
          </w:tcPr>
          <w:p w14:paraId="183A00BA" w14:textId="62CB733C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06" w:type="dxa"/>
            <w:gridSpan w:val="3"/>
            <w:vMerge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</w:tcPr>
          <w:p w14:paraId="043AAF1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5A5B14A9" w14:textId="51EC7243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73349067" w14:textId="067218AF" w:rsidR="002A26F0" w:rsidRPr="00537DDA" w:rsidRDefault="00474EA9" w:rsidP="002A26F0">
            <w:pPr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96" w:type="dxa"/>
            <w:tcBorders>
              <w:top w:val="single" w:sz="4" w:space="0" w:color="A5A5A5" w:themeColor="accent3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4294A6AB" w14:textId="3A237328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16"/>
                <w:szCs w:val="16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</w:tcPr>
          <w:p w14:paraId="2F81214B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</w:tcPr>
          <w:p w14:paraId="07E71750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</w:tcPr>
          <w:p w14:paraId="4F1EB1F7" w14:textId="3ED293E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679E3309" w14:textId="440BB1E5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3B18C619" w14:textId="5E011817" w:rsidR="002A26F0" w:rsidRPr="00537DDA" w:rsidRDefault="00474EA9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58" w:type="dxa"/>
            <w:tcBorders>
              <w:top w:val="single" w:sz="4" w:space="0" w:color="A5A5A5" w:themeColor="accent3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40748127" w14:textId="6C6B45DF" w:rsidR="002A26F0" w:rsidRPr="00537DDA" w:rsidRDefault="00474EA9" w:rsidP="00474EA9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8E1A3B">
              <w:rPr>
                <w:rFonts w:ascii="Cambria Math" w:hAnsi="Cambria Math"/>
                <w:color w:val="auto"/>
                <w:sz w:val="12"/>
                <w:szCs w:val="12"/>
              </w:rPr>
              <w:t>KW 22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</w:tcPr>
          <w:p w14:paraId="473D89A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</w:tcPr>
          <w:p w14:paraId="1ED60B28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86C1E98" w14:textId="4B8BA4C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</w:tr>
    </w:tbl>
    <w:p w14:paraId="074CAF57" w14:textId="6DB83090" w:rsidR="00052EBE" w:rsidRDefault="00052EBE">
      <w:pPr>
        <w:rPr>
          <w:color w:val="auto"/>
          <w:sz w:val="16"/>
          <w:szCs w:val="16"/>
        </w:rPr>
      </w:pPr>
      <w:r>
        <w:rPr>
          <w:color w:val="auto"/>
          <w:sz w:val="20"/>
        </w:rPr>
        <w:drawing>
          <wp:anchor distT="0" distB="0" distL="114300" distR="114300" simplePos="0" relativeHeight="251659264" behindDoc="0" locked="0" layoutInCell="1" allowOverlap="1" wp14:anchorId="1E8DC51F" wp14:editId="0500BC2B">
            <wp:simplePos x="0" y="0"/>
            <wp:positionH relativeFrom="column">
              <wp:posOffset>-180972</wp:posOffset>
            </wp:positionH>
            <wp:positionV relativeFrom="paragraph">
              <wp:posOffset>76062</wp:posOffset>
            </wp:positionV>
            <wp:extent cx="938254" cy="159026"/>
            <wp:effectExtent l="0" t="0" r="0" b="0"/>
            <wp:wrapNone/>
            <wp:docPr id="3" name="Grafik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159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auto"/>
          <w:sz w:val="16"/>
          <w:szCs w:val="16"/>
        </w:rPr>
        <w:br w:type="page"/>
      </w:r>
    </w:p>
    <w:p w14:paraId="2DE643FB" w14:textId="775E0A25" w:rsidR="002F2A77" w:rsidRDefault="002F2A77">
      <w:pPr>
        <w:rPr>
          <w:color w:val="auto"/>
          <w:sz w:val="16"/>
          <w:szCs w:val="16"/>
        </w:rPr>
      </w:pPr>
    </w:p>
    <w:p w14:paraId="0C10D175" w14:textId="7E4C6473" w:rsidR="002F2A77" w:rsidRDefault="002F2A77">
      <w:pPr>
        <w:rPr>
          <w:color w:val="auto"/>
          <w:sz w:val="16"/>
          <w:szCs w:val="16"/>
        </w:rPr>
      </w:pPr>
    </w:p>
    <w:p w14:paraId="7C4036EA" w14:textId="7D95E101" w:rsidR="001A21F2" w:rsidRDefault="001A21F2">
      <w:pPr>
        <w:rPr>
          <w:color w:val="auto"/>
          <w:sz w:val="16"/>
          <w:szCs w:val="16"/>
        </w:rPr>
      </w:pPr>
    </w:p>
    <w:p w14:paraId="46879ECD" w14:textId="75A05C20" w:rsidR="001A21F2" w:rsidRDefault="001A21F2">
      <w:pPr>
        <w:rPr>
          <w:color w:val="auto"/>
          <w:sz w:val="16"/>
          <w:szCs w:val="16"/>
        </w:rPr>
      </w:pPr>
    </w:p>
    <w:p w14:paraId="5BE3F89C" w14:textId="244BC417" w:rsidR="002F2A77" w:rsidRDefault="002F2A77">
      <w:pPr>
        <w:rPr>
          <w:color w:val="auto"/>
          <w:sz w:val="16"/>
          <w:szCs w:val="16"/>
        </w:rPr>
      </w:pPr>
    </w:p>
    <w:tbl>
      <w:tblPr>
        <w:tblW w:w="16024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557"/>
        <w:gridCol w:w="1569"/>
        <w:gridCol w:w="435"/>
        <w:gridCol w:w="557"/>
        <w:gridCol w:w="1560"/>
        <w:gridCol w:w="434"/>
        <w:gridCol w:w="515"/>
        <w:gridCol w:w="1744"/>
        <w:gridCol w:w="434"/>
        <w:gridCol w:w="557"/>
        <w:gridCol w:w="1702"/>
        <w:gridCol w:w="507"/>
        <w:gridCol w:w="485"/>
        <w:gridCol w:w="1702"/>
        <w:gridCol w:w="434"/>
        <w:gridCol w:w="567"/>
        <w:gridCol w:w="1772"/>
      </w:tblGrid>
      <w:tr w:rsidR="00863A13" w:rsidRPr="00863A13" w14:paraId="6182EFA9" w14:textId="77777777" w:rsidTr="00325F02">
        <w:trPr>
          <w:trHeight w:hRule="exact" w:val="454"/>
        </w:trPr>
        <w:tc>
          <w:tcPr>
            <w:tcW w:w="2619" w:type="dxa"/>
            <w:gridSpan w:val="3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nil"/>
              <w:right w:val="single" w:sz="18" w:space="0" w:color="FFFFFF" w:themeColor="background1"/>
            </w:tcBorders>
            <w:shd w:val="clear" w:color="auto" w:fill="7C4D40"/>
            <w:vAlign w:val="center"/>
          </w:tcPr>
          <w:p w14:paraId="53C56637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C004D6">
              <w:rPr>
                <w:rFonts w:ascii="Cambria Math" w:hAnsi="Cambria Math"/>
                <w:b/>
                <w:bCs/>
                <w:color w:val="FFFFFF" w:themeColor="background1"/>
              </w:rPr>
              <w:t>Juli</w:t>
            </w:r>
          </w:p>
        </w:tc>
        <w:tc>
          <w:tcPr>
            <w:tcW w:w="2552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EB500"/>
            <w:vAlign w:val="center"/>
          </w:tcPr>
          <w:p w14:paraId="56EF3B3F" w14:textId="77777777" w:rsidR="002F2A77" w:rsidRPr="00523B46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959200"/>
              </w:rPr>
            </w:pPr>
            <w:r w:rsidRPr="00523B46">
              <w:rPr>
                <w:rFonts w:ascii="Cambria Math" w:hAnsi="Cambria Math"/>
                <w:b/>
                <w:bCs/>
                <w:color w:val="FFFFFF" w:themeColor="background1"/>
              </w:rPr>
              <w:t>August</w:t>
            </w:r>
          </w:p>
        </w:tc>
        <w:tc>
          <w:tcPr>
            <w:tcW w:w="2693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959200"/>
            <w:vAlign w:val="center"/>
          </w:tcPr>
          <w:p w14:paraId="32C0D5FA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9076BC">
              <w:rPr>
                <w:rFonts w:ascii="Cambria Math" w:hAnsi="Cambria Math"/>
                <w:b/>
                <w:bCs/>
                <w:color w:val="FFFFFF" w:themeColor="background1"/>
              </w:rPr>
              <w:t>September</w:t>
            </w:r>
          </w:p>
        </w:tc>
        <w:tc>
          <w:tcPr>
            <w:tcW w:w="2693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575A97"/>
            <w:vAlign w:val="center"/>
          </w:tcPr>
          <w:p w14:paraId="2ADD957D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A21504">
              <w:rPr>
                <w:rFonts w:ascii="Cambria Math" w:hAnsi="Cambria Math"/>
                <w:b/>
                <w:bCs/>
                <w:color w:val="FFFFFF" w:themeColor="background1"/>
              </w:rPr>
              <w:t>Oktober</w:t>
            </w:r>
          </w:p>
        </w:tc>
        <w:tc>
          <w:tcPr>
            <w:tcW w:w="2694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851F63"/>
            <w:vAlign w:val="center"/>
          </w:tcPr>
          <w:p w14:paraId="11BCA2B2" w14:textId="5341BB59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595056">
              <w:rPr>
                <w:rFonts w:ascii="Cambria Math" w:hAnsi="Cambria Math"/>
                <w:b/>
                <w:bCs/>
                <w:color w:val="FFFFFF" w:themeColor="background1"/>
              </w:rPr>
              <w:t>November</w:t>
            </w:r>
          </w:p>
        </w:tc>
        <w:tc>
          <w:tcPr>
            <w:tcW w:w="2773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8" w:space="0" w:color="A6A6A6" w:themeColor="background1" w:themeShade="A6"/>
            </w:tcBorders>
            <w:shd w:val="clear" w:color="auto" w:fill="266C42"/>
            <w:vAlign w:val="center"/>
          </w:tcPr>
          <w:p w14:paraId="0CBA48AE" w14:textId="1BBD2FF5" w:rsidR="002F2A77" w:rsidRPr="00863A13" w:rsidRDefault="00FF6C9E" w:rsidP="0042444C">
            <w:pPr>
              <w:tabs>
                <w:tab w:val="center" w:pos="1373"/>
                <w:tab w:val="right" w:pos="2747"/>
              </w:tabs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904142">
              <w:rPr>
                <w:color w:val="FFFFFF" w:themeColor="background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6DEC589" wp14:editId="03EE04B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-626745</wp:posOffset>
                      </wp:positionV>
                      <wp:extent cx="1756410" cy="55245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41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074C68" w14:textId="4E8BB14B" w:rsidR="0042444C" w:rsidRDefault="00376762" w:rsidP="00E24043">
                                  <w:pPr>
                                    <w:jc w:val="right"/>
                                    <w:rPr>
                                      <w:sz w:val="72"/>
                                    </w:rPr>
                                  </w:pPr>
                                  <w:r>
                                    <w:rPr>
                                      <w:rFonts w:ascii="Cambria Math" w:hAnsi="Cambria Math"/>
                                      <w:color w:val="auto"/>
                                      <w:sz w:val="72"/>
                                      <w:szCs w:val="72"/>
                                    </w:rPr>
                                    <w:t>202</w:t>
                                  </w:r>
                                  <w:r w:rsidR="00474EA9">
                                    <w:rPr>
                                      <w:rFonts w:ascii="Cambria Math" w:hAnsi="Cambria Math"/>
                                      <w:color w:val="auto"/>
                                      <w:sz w:val="72"/>
                                      <w:szCs w:val="7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EC589" id="Text Box 3" o:spid="_x0000_s1027" type="#_x0000_t202" style="position:absolute;left:0;text-align:left;margin-left:-2.4pt;margin-top:-49.35pt;width:138.3pt;height:4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" filled="f" stroked="f">
                      <v:textbox>
                        <w:txbxContent>
                          <w:p w14:paraId="1F074C68" w14:textId="4E8BB14B" w:rsidR="0042444C" w:rsidRDefault="00376762" w:rsidP="00E24043">
                            <w:pPr>
                              <w:jc w:val="right"/>
                              <w:rPr>
                                <w:sz w:val="72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202</w:t>
                            </w:r>
                            <w:r w:rsidR="00474EA9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2A77" w:rsidRPr="00904142">
              <w:rPr>
                <w:rFonts w:ascii="Cambria Math" w:hAnsi="Cambria Math"/>
                <w:b/>
                <w:bCs/>
                <w:color w:val="FFFFFF" w:themeColor="background1"/>
              </w:rPr>
              <w:t>Dezember</w:t>
            </w:r>
          </w:p>
        </w:tc>
      </w:tr>
      <w:tr w:rsidR="00FB50D0" w:rsidRPr="00863A13" w14:paraId="53144EB5" w14:textId="77777777" w:rsidTr="002F10A8">
        <w:trPr>
          <w:trHeight w:hRule="exact" w:val="312"/>
        </w:trPr>
        <w:tc>
          <w:tcPr>
            <w:tcW w:w="493" w:type="dxa"/>
            <w:tcBorders>
              <w:top w:val="single" w:sz="18" w:space="0" w:color="FFFFFF" w:themeColor="background1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773105E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EBD45A4" w14:textId="6C9FF8E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vAlign w:val="center"/>
          </w:tcPr>
          <w:p w14:paraId="2E2577D3" w14:textId="319DE819" w:rsidR="00FB50D0" w:rsidRPr="00537DDA" w:rsidRDefault="00FB50D0" w:rsidP="00FB50D0">
            <w:pPr>
              <w:tabs>
                <w:tab w:val="left" w:pos="1561"/>
              </w:tabs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6E72ABE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403A6782" w14:textId="591C1E6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1BA1B9ED" w14:textId="30194A00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666687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1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1C1FC30" w14:textId="13B4781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vAlign w:val="center"/>
          </w:tcPr>
          <w:p w14:paraId="49F4934E" w14:textId="22AD7BF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6C3F75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6F3D26A" w14:textId="5ECBF5B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vAlign w:val="center"/>
          </w:tcPr>
          <w:p w14:paraId="32DC0D3E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EF4CA1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48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FFA4BB1" w14:textId="3EE228A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vAlign w:val="center"/>
          </w:tcPr>
          <w:p w14:paraId="5036B5FE" w14:textId="5CD0F71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4</w:t>
            </w: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DF0B24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56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75F53CCA" w14:textId="620D492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top w:val="single" w:sz="18" w:space="0" w:color="FFFFFF" w:themeColor="background1"/>
              <w:left w:val="nil"/>
              <w:bottom w:val="single" w:sz="4" w:space="0" w:color="A5A5A5" w:themeColor="accent3"/>
              <w:right w:val="single" w:sz="8" w:space="0" w:color="A6A6A6" w:themeColor="background1" w:themeShade="A6"/>
            </w:tcBorders>
            <w:vAlign w:val="center"/>
          </w:tcPr>
          <w:p w14:paraId="5C2A0525" w14:textId="59BBDEB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7556F2A0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D1C4FA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92BC3" w14:textId="5E4E82D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080AD1D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37DD9C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84928" w14:textId="6A54BD0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4BB87A2" w14:textId="53901A0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94F0E5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29AB" w14:textId="7F2C085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A7C62B4" w14:textId="4265213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40E38E93" w14:textId="77777777" w:rsidR="00FB50D0" w:rsidRPr="002F10A8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2F10A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74E1688D" w14:textId="2C6B498F" w:rsidR="00FB50D0" w:rsidRPr="002F10A8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2F10A8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0674F08C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F3CE02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F57CF" w14:textId="68DFE5E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38889C5" w14:textId="710C0F6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81A483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17DA2" w14:textId="2A7096B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184DA245" w14:textId="1E23B41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416A978D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1E6E3"/>
            <w:vAlign w:val="center"/>
          </w:tcPr>
          <w:p w14:paraId="23A6E1D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1E6E3"/>
            <w:vAlign w:val="center"/>
          </w:tcPr>
          <w:p w14:paraId="5433609B" w14:textId="411532D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520DF02D" w14:textId="45D3AAEE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BC3CE5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F6082" w14:textId="09D4288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BB61599" w14:textId="7181E86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367552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B0A25" w14:textId="4C8D15F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nil"/>
            </w:tcBorders>
            <w:vAlign w:val="center"/>
          </w:tcPr>
          <w:p w14:paraId="2A00F7C6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022E219A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3ECBCD0A" w14:textId="171C8C26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E2E3EE"/>
            <w:vAlign w:val="center"/>
          </w:tcPr>
          <w:p w14:paraId="460B2A1A" w14:textId="60336BB0" w:rsidR="00FB50D0" w:rsidRPr="005C632E" w:rsidRDefault="00FB50D0" w:rsidP="00FB50D0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  <w:lang w:val="it-IT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  <w:lang w:val="it-IT"/>
              </w:rPr>
              <w:t>Tag der Dt. Einheit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AF15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8DABC" w14:textId="2BD357A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C1C597C" w14:textId="256C4E9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6A18ED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188B2" w14:textId="62B7A3D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43161684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FB50D0" w:rsidRPr="00863A13" w14:paraId="490C8759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1E6E3"/>
            <w:vAlign w:val="center"/>
          </w:tcPr>
          <w:p w14:paraId="3144CEA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1E6E3"/>
            <w:vAlign w:val="center"/>
          </w:tcPr>
          <w:p w14:paraId="37B8624A" w14:textId="380C2B7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379F7C43" w14:textId="6371B502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C6EE5D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4383B" w14:textId="0700069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69E0215" w14:textId="4FA2DA8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EED6"/>
            <w:vAlign w:val="center"/>
          </w:tcPr>
          <w:p w14:paraId="46C2A08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0EED6"/>
            <w:vAlign w:val="center"/>
          </w:tcPr>
          <w:p w14:paraId="3394CD55" w14:textId="7C362AD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0EED6"/>
            <w:vAlign w:val="center"/>
          </w:tcPr>
          <w:p w14:paraId="6E960680" w14:textId="10259322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C84476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4DBDE" w14:textId="578D443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top w:val="single" w:sz="8" w:space="0" w:color="A6A6A6" w:themeColor="background1" w:themeShade="A6"/>
              <w:left w:val="nil"/>
              <w:right w:val="single" w:sz="18" w:space="0" w:color="FFFFFF" w:themeColor="background1"/>
            </w:tcBorders>
            <w:vAlign w:val="center"/>
          </w:tcPr>
          <w:p w14:paraId="3A63A120" w14:textId="292D1FD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0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B291B6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DCD10" w14:textId="0F95539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3809597" w14:textId="0A28AD0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46F76CD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1D183E2B" w14:textId="4DE3F2A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4615AFF8" w14:textId="0800C062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FB50D0" w:rsidRPr="00863A13" w14:paraId="2034BAE7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00B13B6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07845" w14:textId="7128DC9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652BC19" w14:textId="3229F43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7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F06BF9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013E0" w14:textId="427B148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53753AE" w14:textId="72A9B0D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EED6"/>
            <w:vAlign w:val="center"/>
          </w:tcPr>
          <w:p w14:paraId="3691E72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0EED6"/>
            <w:vAlign w:val="center"/>
          </w:tcPr>
          <w:p w14:paraId="165CC5EE" w14:textId="60A83AD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0EED6"/>
            <w:vAlign w:val="center"/>
          </w:tcPr>
          <w:p w14:paraId="0021EAAC" w14:textId="3E6ED6EB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034663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2C38B" w14:textId="4F68302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D54991E" w14:textId="6B794A5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182E3C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8EE88" w14:textId="2C820A0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593BBD0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7F98DD5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266F8CED" w14:textId="07B41C7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207E1693" w14:textId="79773E5D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FB50D0" w:rsidRPr="00863A13" w14:paraId="165D0FFB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21F2FDE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3FD96" w14:textId="5445522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E241578" w14:textId="608B4AF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9587C5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77EDB" w14:textId="5E32498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EBA82A1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43249F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D06D0" w14:textId="65D875D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E0B313B" w14:textId="4782036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6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E6C6BD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1F4EB" w14:textId="5B1744E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ECD9EBB" w14:textId="1D9AFAE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BDFF5"/>
            <w:vAlign w:val="center"/>
          </w:tcPr>
          <w:p w14:paraId="414F511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BDFF5"/>
            <w:vAlign w:val="center"/>
          </w:tcPr>
          <w:p w14:paraId="1AE69B13" w14:textId="04E5A57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BDFF5"/>
            <w:vAlign w:val="center"/>
          </w:tcPr>
          <w:p w14:paraId="1BD7F8D4" w14:textId="307A94DF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771971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DF810" w14:textId="5BE0500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71E26C2E" w14:textId="39B13EB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49</w:t>
            </w:r>
          </w:p>
        </w:tc>
      </w:tr>
      <w:tr w:rsidR="00FB50D0" w:rsidRPr="00863A13" w14:paraId="040F3C8C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0B3ADFF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F8B2E" w14:textId="3CFECD1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57B4C3D" w14:textId="4017EB6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062882A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5B27EC05" w14:textId="53B1D77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259668FD" w14:textId="5057EF45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6467E5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98D93" w14:textId="61B246B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168FC32" w14:textId="18A3056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39FE20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00F65" w14:textId="696A0ED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84B8D80" w14:textId="11902E0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BDFF5"/>
            <w:vAlign w:val="center"/>
          </w:tcPr>
          <w:p w14:paraId="3580525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BDFF5"/>
            <w:vAlign w:val="center"/>
          </w:tcPr>
          <w:p w14:paraId="16E3FAEC" w14:textId="5ED5F13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BDFF5"/>
            <w:vAlign w:val="center"/>
          </w:tcPr>
          <w:p w14:paraId="431DFA5D" w14:textId="6E0AC096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01A985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2A07D" w14:textId="6C782AE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47E3AA76" w14:textId="2CD063F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3ABFFB08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57928BD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CA8A7" w14:textId="7395BA6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CAEE2CF" w14:textId="2793D5C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5C401EB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22E7A568" w14:textId="69AC5E5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2BC14679" w14:textId="682F89C4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0B9529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170DF" w14:textId="7E8C2D8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C73FFF0" w14:textId="28B410E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92E8DB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FF5DB" w14:textId="10F84B6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B87B1DE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FBF6D4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068FB" w14:textId="72179D7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F582864" w14:textId="4677518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5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41281E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E8B9C" w14:textId="4DB2695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1A0E898F" w14:textId="0C6A51A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6D6E78DE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720E31B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5B164" w14:textId="1D32BA5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AC30B7D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79CA32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C3356" w14:textId="24B445F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DBA431C" w14:textId="51656062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2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DAD4CF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F21C8" w14:textId="77B3AB1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E6FE55F" w14:textId="6CF9C26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05BF670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1AE102AA" w14:textId="3D37ACA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452FFC4A" w14:textId="0F9ADEDE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CEE762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6A242" w14:textId="20B802F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1FBA8C0" w14:textId="72E2081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E85A15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C8842" w14:textId="5B40EA0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65544881" w14:textId="3EDDF32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001580AC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1E6E3"/>
            <w:vAlign w:val="center"/>
          </w:tcPr>
          <w:p w14:paraId="421FCE1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1E6E3"/>
            <w:vAlign w:val="center"/>
          </w:tcPr>
          <w:p w14:paraId="5932227E" w14:textId="620F785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73622951" w14:textId="2FC18B2D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7D7F7B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63776" w14:textId="3241D24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7CA94DD" w14:textId="3A57B27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1BDCAC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A4FF3" w14:textId="20C3A04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179F491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6EA84FF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4A10A925" w14:textId="12AA1D5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7C35D85D" w14:textId="69121216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8BA658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AFF" w14:textId="736A8CD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EAB14DE" w14:textId="07D3B8F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44C68A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6DC7A" w14:textId="3DDCADB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6955150D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3754724A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1E6E3"/>
            <w:vAlign w:val="center"/>
          </w:tcPr>
          <w:p w14:paraId="53F5FE0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1E6E3"/>
            <w:vAlign w:val="center"/>
          </w:tcPr>
          <w:p w14:paraId="1F1E5D0F" w14:textId="5646927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6AE4D0C1" w14:textId="34860838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72960D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41090" w14:textId="2528264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4AC2799" w14:textId="0B6AF73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EED6"/>
            <w:vAlign w:val="center"/>
          </w:tcPr>
          <w:p w14:paraId="4B77F6C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0EED6"/>
            <w:vAlign w:val="center"/>
          </w:tcPr>
          <w:p w14:paraId="5442A368" w14:textId="65FF794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0EED6"/>
            <w:vAlign w:val="center"/>
          </w:tcPr>
          <w:p w14:paraId="1B839D55" w14:textId="15A49CA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337837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B7846" w14:textId="570D40F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A01DB8F" w14:textId="6B9436E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1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450FDC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391CF" w14:textId="6FE4E97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99D6A9E" w14:textId="3FAB269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271026F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31B4677E" w14:textId="2127AFE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70F30D5C" w14:textId="3706BD56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52D232B4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3DB1621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BF034" w14:textId="3B752E1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A0AE66A" w14:textId="4175888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8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F363D1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240E4" w14:textId="79B8092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3106B1C" w14:textId="3771E05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EED6"/>
            <w:vAlign w:val="center"/>
          </w:tcPr>
          <w:p w14:paraId="77E9C37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0EED6"/>
            <w:vAlign w:val="center"/>
          </w:tcPr>
          <w:p w14:paraId="5DFBE80B" w14:textId="02CBAFA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0EED6"/>
            <w:vAlign w:val="center"/>
          </w:tcPr>
          <w:p w14:paraId="2401E31C" w14:textId="64CCED71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7727F5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C0218" w14:textId="3C325DB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C395CA9" w14:textId="56DC3A1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FA4A8A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789D5" w14:textId="41D0140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F9F5E75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4FF7A38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6A49DAD8" w14:textId="616F64C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2E5D7805" w14:textId="709C7F13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03E2DE2B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64F009E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85C3F" w14:textId="3AA42F7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6B7D6B9" w14:textId="58DD6B9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5B5380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2F63A" w14:textId="4768E25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21CE3D0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95C8D1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E5066" w14:textId="1DF379E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A7F421B" w14:textId="2EE7F4C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7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F17D29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78B7A" w14:textId="6D3265C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6AEBB3C" w14:textId="6380C1D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BDFF5"/>
            <w:vAlign w:val="center"/>
          </w:tcPr>
          <w:p w14:paraId="0851C6A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BDFF5"/>
            <w:vAlign w:val="center"/>
          </w:tcPr>
          <w:p w14:paraId="443E2CE3" w14:textId="317C1C4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BDFF5"/>
            <w:vAlign w:val="center"/>
          </w:tcPr>
          <w:p w14:paraId="204CD9DB" w14:textId="28E1E8D4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F4E74C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30EC6" w14:textId="0C884AE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04BA8DE9" w14:textId="09CB0C0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5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0</w:t>
            </w:r>
          </w:p>
        </w:tc>
      </w:tr>
      <w:tr w:rsidR="00FB50D0" w:rsidRPr="00863A13" w14:paraId="6C32EE5D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3171C5C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D38EF" w14:textId="2E9B018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A3E1A45" w14:textId="00EA6BE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5B827CD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37FC31A7" w14:textId="5EE5694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61099C92" w14:textId="43461A52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8C8832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B46A7" w14:textId="3D19B64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BB26150" w14:textId="09B1730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54C227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1FD93" w14:textId="7A0031E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6F9D6E8" w14:textId="6EE7271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BDFF5"/>
            <w:vAlign w:val="center"/>
          </w:tcPr>
          <w:p w14:paraId="09B6485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BDFF5"/>
            <w:vAlign w:val="center"/>
          </w:tcPr>
          <w:p w14:paraId="31020514" w14:textId="78AB761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BDFF5"/>
            <w:vAlign w:val="center"/>
          </w:tcPr>
          <w:p w14:paraId="35899114" w14:textId="61B0C516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98F8AA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7E398" w14:textId="131A853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1973027B" w14:textId="63E8303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5551B294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78EF632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B3193" w14:textId="52F8B24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269919F" w14:textId="142CFA2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1704439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19A21F53" w14:textId="1392B0D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7B98655A" w14:textId="1BE2D535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075225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3F638" w14:textId="1737AB7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AF9912B" w14:textId="118BC4E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342FBC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112DA" w14:textId="0531AF1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8FCF2B7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AF80ED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DA545" w14:textId="406EF38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89A2235" w14:textId="1CED6E7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6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C1F127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31B99" w14:textId="4D74A19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6B1665F1" w14:textId="207B0A2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74BE2EE5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3A3CC47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AB864" w14:textId="1AADB83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590AB04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9FDBEB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AAC3B" w14:textId="1D6A6C3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0FE11ED" w14:textId="0A48295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3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E02774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7CCBE" w14:textId="71591E3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36673F5" w14:textId="16F148D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4C7B5D2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33B1E1F6" w14:textId="5529157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4A365BB4" w14:textId="7B7344E2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268F13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AA93E" w14:textId="3043B58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13B7654" w14:textId="3F1202A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137674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2FFAB" w14:textId="5714AFD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0D96FEEB" w14:textId="7DC8A89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18798F3D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1E6E3"/>
            <w:vAlign w:val="center"/>
          </w:tcPr>
          <w:p w14:paraId="3F1A09D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1E6E3"/>
            <w:vAlign w:val="center"/>
          </w:tcPr>
          <w:p w14:paraId="64F95B18" w14:textId="6AB1394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4D289291" w14:textId="172C92FE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88B9F4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9BE56" w14:textId="488918A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6B7996B" w14:textId="651A3DF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C85963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03E28" w14:textId="2EF3B01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4BD4247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6BA444A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17EBAB78" w14:textId="37DBA1E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471DCF91" w14:textId="5683BB6F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DB0D79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CE8D1" w14:textId="3EDD679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58C9601" w14:textId="1F1A27C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D639CC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22DDF" w14:textId="69DE3DF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5A26AAF6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01A8D48F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1E6E3"/>
            <w:vAlign w:val="center"/>
          </w:tcPr>
          <w:p w14:paraId="0A78D1E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1E6E3"/>
            <w:vAlign w:val="center"/>
          </w:tcPr>
          <w:p w14:paraId="58197457" w14:textId="6CCD344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63911D3F" w14:textId="431190E2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11BEC74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AED91" w14:textId="528BAC1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0889BD5" w14:textId="761CB6C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EED6"/>
            <w:vAlign w:val="center"/>
          </w:tcPr>
          <w:p w14:paraId="23CF112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0EED6"/>
            <w:vAlign w:val="center"/>
          </w:tcPr>
          <w:p w14:paraId="59D19F51" w14:textId="0F90B92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0EED6"/>
            <w:vAlign w:val="center"/>
          </w:tcPr>
          <w:p w14:paraId="59D9CF53" w14:textId="460FD4FD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3F3886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3DA4B" w14:textId="2A29681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749A15AE" w14:textId="2F73D4F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2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63EBB6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777B1" w14:textId="43EDAC9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6A79A05" w14:textId="3CC58FE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36CC67B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5AB2BBC7" w14:textId="38DA2D0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15DAB044" w14:textId="242F2BA6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548F55DE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44EF19B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B2C73" w14:textId="2F1B00C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EA4ECFA" w14:textId="612F0E3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29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8240B4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2C366" w14:textId="12E42B7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59ED089" w14:textId="34EDF1E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EED6"/>
            <w:vAlign w:val="center"/>
          </w:tcPr>
          <w:p w14:paraId="78B2DF3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0EED6"/>
            <w:vAlign w:val="center"/>
          </w:tcPr>
          <w:p w14:paraId="012B7F08" w14:textId="4D40E30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0EED6"/>
            <w:vAlign w:val="center"/>
          </w:tcPr>
          <w:p w14:paraId="7CB51538" w14:textId="62399C51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9FBF1D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9AB15" w14:textId="0A99056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3A526A3" w14:textId="2CDAE1C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1C8052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B272D" w14:textId="5AD6325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C9ABA0B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36E029E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50B3C6E6" w14:textId="4A4DD33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1BE252CD" w14:textId="352D42CA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57EF3388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19DE05D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38516" w14:textId="2196A2A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76597BA" w14:textId="4DEEE75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F7A826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A70DB" w14:textId="4FF71F4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1F8528F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E83F8F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3CEDD" w14:textId="4AD2467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F53BCAB" w14:textId="3200530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8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A79B16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8A379" w14:textId="420875C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FC442FB" w14:textId="536E73F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BDFF5"/>
            <w:vAlign w:val="center"/>
          </w:tcPr>
          <w:p w14:paraId="374A71D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BDFF5"/>
            <w:vAlign w:val="center"/>
          </w:tcPr>
          <w:p w14:paraId="3DFE636E" w14:textId="72FFDA9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BDFF5"/>
            <w:vAlign w:val="center"/>
          </w:tcPr>
          <w:p w14:paraId="63394561" w14:textId="7DD064E1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72792F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D3FA8" w14:textId="39C8634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2CBFDF88" w14:textId="0614FE0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5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1</w:t>
            </w:r>
          </w:p>
        </w:tc>
      </w:tr>
      <w:tr w:rsidR="00FB50D0" w:rsidRPr="00863A13" w14:paraId="377377D1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0E98BB0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CC8FA" w14:textId="237099F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0C6DDD5" w14:textId="4DA73CE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48392B5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544179B5" w14:textId="71A95CE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6EE6F64F" w14:textId="1325166D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D84219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8B508" w14:textId="611A8A6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615C954" w14:textId="3F2431A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CD951B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FB34B" w14:textId="5FBE2A1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32DFC5E" w14:textId="5E38B61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BDFF5"/>
            <w:vAlign w:val="center"/>
          </w:tcPr>
          <w:p w14:paraId="56377DD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BDFF5"/>
            <w:vAlign w:val="center"/>
          </w:tcPr>
          <w:p w14:paraId="29E4475A" w14:textId="2858A1C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BDFF5"/>
            <w:vAlign w:val="center"/>
          </w:tcPr>
          <w:p w14:paraId="359206C9" w14:textId="734B768B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E1B249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85B7A" w14:textId="1E9F1A6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02BA12E4" w14:textId="001F047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13B41586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63C84F3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4BE7D" w14:textId="0DD00B6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35C8764" w14:textId="3FCC791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6FC2FA3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2605151A" w14:textId="2303265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2C073E1E" w14:textId="0031F479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CE6DD2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F6D0D" w14:textId="5363FFC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DC74890" w14:textId="2C5AC97F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137A90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C8741" w14:textId="1A32772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BBD78F1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ED5957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39686" w14:textId="052CECF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A427788" w14:textId="0EEB217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0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0"/>
              </w:rPr>
              <w:t>7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2F088F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3C03B" w14:textId="6F6FC84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40B25001" w14:textId="358C1CF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26A1FC7D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7EAA836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F07F0" w14:textId="50C40E7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A606B04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FF6306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C9360" w14:textId="64371DF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19E9254" w14:textId="4FD92CE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4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B60932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A3BEC" w14:textId="777D2A8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4D9B721" w14:textId="384B8DD8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0F536A7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0E294722" w14:textId="50D2D906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609A9148" w14:textId="68523E20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4C45E4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0E16C" w14:textId="39DE680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4BB49EBC" w14:textId="5A42DA6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B3A7C7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5F032" w14:textId="45F0E65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6D9C7784" w14:textId="53C84F0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08932D96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1E6E3"/>
            <w:vAlign w:val="center"/>
          </w:tcPr>
          <w:p w14:paraId="2F6012D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1E6E3"/>
            <w:vAlign w:val="center"/>
          </w:tcPr>
          <w:p w14:paraId="13C07EC1" w14:textId="7F709A5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5ACB7D1D" w14:textId="5E54D014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B8BBAE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EAD1A" w14:textId="63DCB64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E938F37" w14:textId="2B64F06E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DEA29D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3F66B" w14:textId="653DD7E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5F21547D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1CB335B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2220CCC8" w14:textId="7FD4F7E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5F5CCE93" w14:textId="367603D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66DC6E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45C2B" w14:textId="1FCF218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5700A5B3" w14:textId="2B8C09C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1BA3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0AE6F" w14:textId="41A17A49" w:rsidR="00FB50D0" w:rsidRPr="002F10A8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2F10A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4920C0D9" w14:textId="7512FD02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FB50D0" w:rsidRPr="00863A13" w14:paraId="4E285399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1E6E3"/>
            <w:vAlign w:val="center"/>
          </w:tcPr>
          <w:p w14:paraId="1148846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1E6E3"/>
            <w:vAlign w:val="center"/>
          </w:tcPr>
          <w:p w14:paraId="260CEE2A" w14:textId="0458004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59198D4F" w14:textId="36970439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44EF78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BAC9F" w14:textId="4177FA9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79A25C8" w14:textId="0E7EFEE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EED6"/>
            <w:vAlign w:val="center"/>
          </w:tcPr>
          <w:p w14:paraId="2FA8313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0EED6"/>
            <w:vAlign w:val="center"/>
          </w:tcPr>
          <w:p w14:paraId="6274D05D" w14:textId="0B5401A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0EED6"/>
            <w:vAlign w:val="center"/>
          </w:tcPr>
          <w:p w14:paraId="366A6145" w14:textId="7C3E0B04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A22539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E3C5A" w14:textId="0281E44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B8DF069" w14:textId="7CF7222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0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0"/>
              </w:rPr>
              <w:t>3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7F4CA9F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12D97" w14:textId="3935BFF0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02DED100" w14:textId="287049E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3904A9FE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02FA4993" w14:textId="3F1A2CA8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337FF009" w14:textId="3E9E245A" w:rsidR="00FB50D0" w:rsidRPr="005C632E" w:rsidRDefault="00FB50D0" w:rsidP="00FB50D0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>Weihnachten</w:t>
            </w:r>
          </w:p>
        </w:tc>
      </w:tr>
      <w:tr w:rsidR="00FB50D0" w:rsidRPr="00863A13" w14:paraId="3C92F171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7C1BF59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A6A7D" w14:textId="76BD271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FC43153" w14:textId="39153D2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0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4A516E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D0013" w14:textId="3BB57CC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CA8B669" w14:textId="1586D835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EED6"/>
            <w:vAlign w:val="center"/>
          </w:tcPr>
          <w:p w14:paraId="1F6ACE5C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0EED6"/>
            <w:vAlign w:val="center"/>
          </w:tcPr>
          <w:p w14:paraId="5F7B6EC5" w14:textId="2859E45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0EED6"/>
            <w:vAlign w:val="center"/>
          </w:tcPr>
          <w:p w14:paraId="1D55631F" w14:textId="4993A5E4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FC850C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01585" w14:textId="49E7067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3D67BBD" w14:textId="3DB0E729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655D53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11A09" w14:textId="5117AF7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07B0A590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1ECC3412" w14:textId="77777777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1AF65734" w14:textId="4CAC108C" w:rsidR="00FB50D0" w:rsidRPr="005C632E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5C632E">
              <w:rPr>
                <w:rFonts w:ascii="Cambria Math" w:hAnsi="Cambria Math" w:cs="Arial"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733E6AC5" w14:textId="32CCAC48" w:rsidR="00FB50D0" w:rsidRPr="005C632E" w:rsidRDefault="00FB50D0" w:rsidP="00FB50D0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5C632E">
              <w:rPr>
                <w:rFonts w:ascii="Cambria Math" w:hAnsi="Cambria Math"/>
                <w:color w:val="C00000"/>
                <w:sz w:val="16"/>
                <w:szCs w:val="16"/>
              </w:rPr>
              <w:t>Weihnachten</w:t>
            </w:r>
          </w:p>
        </w:tc>
      </w:tr>
      <w:tr w:rsidR="00FB50D0" w:rsidRPr="00863A13" w14:paraId="128377B0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6C4548D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8B401" w14:textId="62F3059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DEE57EB" w14:textId="16C5B09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5BAF85C5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BC7A1" w14:textId="484ED739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14166F5D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BBB10A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A0C7E" w14:textId="541EE72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F3DF7FD" w14:textId="649A130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39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75FAA4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47248" w14:textId="0605E2B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67712419" w14:textId="23CDF72B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BDFF5"/>
            <w:vAlign w:val="center"/>
          </w:tcPr>
          <w:p w14:paraId="7A82BB4E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BDFF5"/>
            <w:vAlign w:val="center"/>
          </w:tcPr>
          <w:p w14:paraId="04589294" w14:textId="509810C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nil"/>
            </w:tcBorders>
            <w:shd w:val="clear" w:color="auto" w:fill="EBDFF5"/>
            <w:vAlign w:val="center"/>
          </w:tcPr>
          <w:p w14:paraId="54FBF954" w14:textId="3B5549A1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8E2E1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4CA00" w14:textId="2989D96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070629EF" w14:textId="4815350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5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2</w:t>
            </w:r>
          </w:p>
        </w:tc>
      </w:tr>
      <w:tr w:rsidR="00FB50D0" w:rsidRPr="00863A13" w14:paraId="1CB6AAD1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589367D0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27E57" w14:textId="002B26B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CB59909" w14:textId="7E394EAD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1DBCC86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6E612B53" w14:textId="048BB69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20C7FE6C" w14:textId="5DEB6DF6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3784509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D2EE8" w14:textId="7067E0FC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6FD3C72" w14:textId="0882C55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2C04A3CD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CC6C4" w14:textId="1ECE728E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0A321823" w14:textId="6AB2B3A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BDFF5"/>
            <w:vAlign w:val="center"/>
          </w:tcPr>
          <w:p w14:paraId="3ED49C6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BDFF5"/>
            <w:vAlign w:val="center"/>
          </w:tcPr>
          <w:p w14:paraId="7D810344" w14:textId="3D70CA3B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BDFF5"/>
            <w:vAlign w:val="center"/>
          </w:tcPr>
          <w:p w14:paraId="59673E77" w14:textId="57F465DE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8D4315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0BAE" w14:textId="709829F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top w:val="single" w:sz="8" w:space="0" w:color="A6A6A6" w:themeColor="background1" w:themeShade="A6"/>
              <w:left w:val="nil"/>
              <w:right w:val="single" w:sz="8" w:space="0" w:color="A6A6A6" w:themeColor="background1" w:themeShade="A6"/>
            </w:tcBorders>
            <w:vAlign w:val="center"/>
          </w:tcPr>
          <w:p w14:paraId="384DD379" w14:textId="652D36D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20A980FF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26C3CFF2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D3D59" w14:textId="2EB5FA5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3F74F48" w14:textId="642E959A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CEABC"/>
            <w:vAlign w:val="center"/>
          </w:tcPr>
          <w:p w14:paraId="31A94FB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CEABC"/>
            <w:vAlign w:val="center"/>
          </w:tcPr>
          <w:p w14:paraId="476472DA" w14:textId="20F09078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CEABC"/>
            <w:vAlign w:val="center"/>
          </w:tcPr>
          <w:p w14:paraId="7396FEB1" w14:textId="4034C7DC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02B5C2E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3532B" w14:textId="17F6E90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49A4907" w14:textId="7549A2E1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4DF0690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B4449" w14:textId="2E3AB6D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4776436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634C2E3A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65343" w14:textId="63792FE4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vAlign w:val="center"/>
          </w:tcPr>
          <w:p w14:paraId="2E053CA2" w14:textId="301A2224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8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19F3E01B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929B3" w14:textId="5CC372F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7AF19336" w14:textId="78DBB1B6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5FE4C5CC" w14:textId="77777777" w:rsidTr="005C632E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vAlign w:val="center"/>
          </w:tcPr>
          <w:p w14:paraId="21C66C36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22896" w14:textId="054902B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34BDB96" w14:textId="170ECE84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vAlign w:val="center"/>
          </w:tcPr>
          <w:p w14:paraId="3033BBD8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A29B5" w14:textId="6FA72A6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3FDECF3C" w14:textId="64BF689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       </w:t>
            </w: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 xml:space="preserve">                  </w:t>
            </w: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3</w:t>
            </w:r>
            <w: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5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vAlign w:val="center"/>
          </w:tcPr>
          <w:p w14:paraId="61C0F96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vAlign w:val="center"/>
          </w:tcPr>
          <w:p w14:paraId="432CBEA2" w14:textId="2AEE385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vAlign w:val="center"/>
          </w:tcPr>
          <w:p w14:paraId="269A1B01" w14:textId="5BD38B17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010ABA27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139413E8" w14:textId="0112C28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nil"/>
            </w:tcBorders>
            <w:shd w:val="clear" w:color="auto" w:fill="E2E3EE"/>
            <w:vAlign w:val="center"/>
          </w:tcPr>
          <w:p w14:paraId="32CC656E" w14:textId="0F7A1FA7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BEA2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2399C" w14:textId="38BBC87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74D9059D" w14:textId="00AA3AC3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94043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3174B" w14:textId="716FD10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14:paraId="500160A0" w14:textId="18299090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FB50D0" w:rsidRPr="00863A13" w14:paraId="71C67F59" w14:textId="77777777" w:rsidTr="002F10A8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shd w:val="clear" w:color="auto" w:fill="F1E6E3"/>
            <w:vAlign w:val="center"/>
          </w:tcPr>
          <w:p w14:paraId="6684FD9F" w14:textId="77777777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F1E6E3"/>
            <w:vAlign w:val="center"/>
          </w:tcPr>
          <w:p w14:paraId="1702A6CA" w14:textId="5A6CFD22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F1E6E3"/>
            <w:vAlign w:val="center"/>
          </w:tcPr>
          <w:p w14:paraId="5BC547AE" w14:textId="23BD559E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vAlign w:val="center"/>
          </w:tcPr>
          <w:p w14:paraId="3A5BD62C" w14:textId="12E6FB1A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70342867" w14:textId="1000090F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vAlign w:val="center"/>
          </w:tcPr>
          <w:p w14:paraId="1BFEF021" w14:textId="4CCDA36C" w:rsidR="00FB50D0" w:rsidRPr="00537DDA" w:rsidRDefault="00FB50D0" w:rsidP="00FB50D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left w:val="single" w:sz="18" w:space="0" w:color="FFFFFF" w:themeColor="background1"/>
              <w:bottom w:val="single" w:sz="8" w:space="0" w:color="A6A6A6" w:themeColor="background1" w:themeShade="A6"/>
              <w:right w:val="single" w:sz="18" w:space="0" w:color="FFFFFF" w:themeColor="background1"/>
            </w:tcBorders>
          </w:tcPr>
          <w:p w14:paraId="1E4EED72" w14:textId="77777777" w:rsidR="00FB50D0" w:rsidRPr="00537DDA" w:rsidRDefault="00FB50D0" w:rsidP="00FB50D0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shd w:val="clear" w:color="auto" w:fill="E2E3EE"/>
            <w:vAlign w:val="center"/>
          </w:tcPr>
          <w:p w14:paraId="54F7DE84" w14:textId="5FB89FAD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E2E3EE"/>
            <w:vAlign w:val="center"/>
          </w:tcPr>
          <w:p w14:paraId="44205F52" w14:textId="05F0DC53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E2E3EE"/>
            <w:vAlign w:val="center"/>
          </w:tcPr>
          <w:p w14:paraId="28F59FD0" w14:textId="0ECA8A52" w:rsidR="00FB50D0" w:rsidRPr="00537DDA" w:rsidRDefault="00FB50D0" w:rsidP="00FB50D0">
            <w:pPr>
              <w:jc w:val="right"/>
              <w:rPr>
                <w:rFonts w:ascii="Cambria Math" w:hAnsi="Cambria Math" w:cs="Arial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7200ABED" w14:textId="019B5030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1ED09A3C" w14:textId="612D59A1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vAlign w:val="center"/>
          </w:tcPr>
          <w:p w14:paraId="43B9C271" w14:textId="53E3EAB5" w:rsidR="00FB50D0" w:rsidRPr="00537DDA" w:rsidRDefault="00FB50D0" w:rsidP="00FB50D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4865504D" w14:textId="7CC5599F" w:rsidR="00FB50D0" w:rsidRPr="00537DDA" w:rsidRDefault="00FB50D0" w:rsidP="00FB50D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</w:tbl>
    <w:p w14:paraId="7CB1BE58" w14:textId="143D9101" w:rsidR="002F2A77" w:rsidRPr="0042444C" w:rsidRDefault="008653E2">
      <w:pPr>
        <w:rPr>
          <w:color w:val="0070C0"/>
          <w:sz w:val="16"/>
          <w:szCs w:val="16"/>
        </w:rPr>
      </w:pPr>
      <w:r>
        <w:rPr>
          <w:color w:val="auto"/>
          <w:sz w:val="20"/>
        </w:rPr>
        <w:drawing>
          <wp:anchor distT="0" distB="0" distL="114300" distR="114300" simplePos="0" relativeHeight="251661312" behindDoc="0" locked="0" layoutInCell="1" allowOverlap="1" wp14:anchorId="3B026D0B" wp14:editId="01656287">
            <wp:simplePos x="0" y="0"/>
            <wp:positionH relativeFrom="column">
              <wp:posOffset>-213995</wp:posOffset>
            </wp:positionH>
            <wp:positionV relativeFrom="paragraph">
              <wp:posOffset>76394</wp:posOffset>
            </wp:positionV>
            <wp:extent cx="890547" cy="150668"/>
            <wp:effectExtent l="0" t="0" r="5080" b="1905"/>
            <wp:wrapNone/>
            <wp:docPr id="4" name="Grafik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6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547" cy="150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2A77" w:rsidRPr="0042444C" w:rsidSect="00085467">
      <w:footerReference w:type="default" r:id="rId9"/>
      <w:pgSz w:w="16838" w:h="11906" w:orient="landscape" w:code="9"/>
      <w:pgMar w:top="0" w:right="851" w:bottom="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AE88" w14:textId="77777777" w:rsidR="00985B5C" w:rsidRDefault="00985B5C">
      <w:r>
        <w:separator/>
      </w:r>
    </w:p>
  </w:endnote>
  <w:endnote w:type="continuationSeparator" w:id="0">
    <w:p w14:paraId="466E1ED2" w14:textId="77777777" w:rsidR="00985B5C" w:rsidRDefault="00985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392A" w14:textId="77777777" w:rsidR="0042444C" w:rsidRDefault="0042444C">
    <w:pPr>
      <w:pStyle w:val="Fuzeile"/>
      <w:tabs>
        <w:tab w:val="clear" w:pos="4536"/>
        <w:tab w:val="clear" w:pos="9072"/>
        <w:tab w:val="right" w:pos="15136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290F9" w14:textId="77777777" w:rsidR="00985B5C" w:rsidRDefault="00985B5C">
      <w:r>
        <w:separator/>
      </w:r>
    </w:p>
  </w:footnote>
  <w:footnote w:type="continuationSeparator" w:id="0">
    <w:p w14:paraId="07AE3A7F" w14:textId="77777777" w:rsidR="00985B5C" w:rsidRDefault="00985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1F2"/>
    <w:rsid w:val="00023A56"/>
    <w:rsid w:val="0003606F"/>
    <w:rsid w:val="000454F5"/>
    <w:rsid w:val="00052EBE"/>
    <w:rsid w:val="00056B7E"/>
    <w:rsid w:val="00085467"/>
    <w:rsid w:val="000A1BDC"/>
    <w:rsid w:val="000F51E4"/>
    <w:rsid w:val="0010190C"/>
    <w:rsid w:val="00116D9B"/>
    <w:rsid w:val="001223B2"/>
    <w:rsid w:val="00153008"/>
    <w:rsid w:val="00154F18"/>
    <w:rsid w:val="00174EE6"/>
    <w:rsid w:val="00180FCD"/>
    <w:rsid w:val="00183F51"/>
    <w:rsid w:val="001919E7"/>
    <w:rsid w:val="001A1224"/>
    <w:rsid w:val="001A21F2"/>
    <w:rsid w:val="001B0DED"/>
    <w:rsid w:val="001C4076"/>
    <w:rsid w:val="001C6AB6"/>
    <w:rsid w:val="001E23FB"/>
    <w:rsid w:val="001E49BD"/>
    <w:rsid w:val="001F7D1B"/>
    <w:rsid w:val="00210334"/>
    <w:rsid w:val="0021049B"/>
    <w:rsid w:val="00215399"/>
    <w:rsid w:val="002176AE"/>
    <w:rsid w:val="00230C00"/>
    <w:rsid w:val="00235051"/>
    <w:rsid w:val="002568C3"/>
    <w:rsid w:val="0026006F"/>
    <w:rsid w:val="0026054B"/>
    <w:rsid w:val="002836E5"/>
    <w:rsid w:val="0029486A"/>
    <w:rsid w:val="002A26F0"/>
    <w:rsid w:val="002A280C"/>
    <w:rsid w:val="002A4B4F"/>
    <w:rsid w:val="002C2E36"/>
    <w:rsid w:val="002D4041"/>
    <w:rsid w:val="002D68AF"/>
    <w:rsid w:val="002E5737"/>
    <w:rsid w:val="002F10A8"/>
    <w:rsid w:val="002F2A77"/>
    <w:rsid w:val="002F3C52"/>
    <w:rsid w:val="00302D0C"/>
    <w:rsid w:val="00325F02"/>
    <w:rsid w:val="00363494"/>
    <w:rsid w:val="003665EE"/>
    <w:rsid w:val="00376762"/>
    <w:rsid w:val="00394C1E"/>
    <w:rsid w:val="003A4018"/>
    <w:rsid w:val="003C0FA6"/>
    <w:rsid w:val="003E1785"/>
    <w:rsid w:val="003F3CB4"/>
    <w:rsid w:val="003F644C"/>
    <w:rsid w:val="00402B78"/>
    <w:rsid w:val="0042444C"/>
    <w:rsid w:val="00444EBC"/>
    <w:rsid w:val="0044624C"/>
    <w:rsid w:val="00457819"/>
    <w:rsid w:val="004678F1"/>
    <w:rsid w:val="004733A0"/>
    <w:rsid w:val="00474EA9"/>
    <w:rsid w:val="0048349C"/>
    <w:rsid w:val="004972E5"/>
    <w:rsid w:val="004A3703"/>
    <w:rsid w:val="004A50B6"/>
    <w:rsid w:val="004E5C54"/>
    <w:rsid w:val="00502409"/>
    <w:rsid w:val="00523B46"/>
    <w:rsid w:val="0053134D"/>
    <w:rsid w:val="00537DDA"/>
    <w:rsid w:val="00541684"/>
    <w:rsid w:val="0057024F"/>
    <w:rsid w:val="00577D8E"/>
    <w:rsid w:val="00581EDF"/>
    <w:rsid w:val="005849DE"/>
    <w:rsid w:val="00595056"/>
    <w:rsid w:val="00597FB5"/>
    <w:rsid w:val="005A44CF"/>
    <w:rsid w:val="005B3EDC"/>
    <w:rsid w:val="005B761C"/>
    <w:rsid w:val="005C632E"/>
    <w:rsid w:val="005D7D35"/>
    <w:rsid w:val="005E6E29"/>
    <w:rsid w:val="00600B42"/>
    <w:rsid w:val="00605362"/>
    <w:rsid w:val="006316D9"/>
    <w:rsid w:val="00652EFC"/>
    <w:rsid w:val="006B4C51"/>
    <w:rsid w:val="006F46F5"/>
    <w:rsid w:val="00702B9A"/>
    <w:rsid w:val="00745CC3"/>
    <w:rsid w:val="00755D85"/>
    <w:rsid w:val="00766914"/>
    <w:rsid w:val="007919FB"/>
    <w:rsid w:val="007972B4"/>
    <w:rsid w:val="007A78A5"/>
    <w:rsid w:val="007B067E"/>
    <w:rsid w:val="007C055B"/>
    <w:rsid w:val="007F1B54"/>
    <w:rsid w:val="00813FE4"/>
    <w:rsid w:val="00821E11"/>
    <w:rsid w:val="00822B88"/>
    <w:rsid w:val="00827B95"/>
    <w:rsid w:val="0086065E"/>
    <w:rsid w:val="008629C9"/>
    <w:rsid w:val="00863A13"/>
    <w:rsid w:val="008653E2"/>
    <w:rsid w:val="008B19B1"/>
    <w:rsid w:val="008B3841"/>
    <w:rsid w:val="008D56BA"/>
    <w:rsid w:val="008E1A3B"/>
    <w:rsid w:val="008E253D"/>
    <w:rsid w:val="008E299A"/>
    <w:rsid w:val="008E6F02"/>
    <w:rsid w:val="00904142"/>
    <w:rsid w:val="009076BC"/>
    <w:rsid w:val="00907ACD"/>
    <w:rsid w:val="0092083F"/>
    <w:rsid w:val="00922DD1"/>
    <w:rsid w:val="00931685"/>
    <w:rsid w:val="0093396B"/>
    <w:rsid w:val="00944288"/>
    <w:rsid w:val="009563DD"/>
    <w:rsid w:val="00972AC5"/>
    <w:rsid w:val="009740CC"/>
    <w:rsid w:val="00980736"/>
    <w:rsid w:val="00985B5C"/>
    <w:rsid w:val="009B57B0"/>
    <w:rsid w:val="009C6769"/>
    <w:rsid w:val="009E1CA4"/>
    <w:rsid w:val="009E274A"/>
    <w:rsid w:val="00A21504"/>
    <w:rsid w:val="00A4451F"/>
    <w:rsid w:val="00A74E6D"/>
    <w:rsid w:val="00A84071"/>
    <w:rsid w:val="00A846D3"/>
    <w:rsid w:val="00A977D9"/>
    <w:rsid w:val="00AA2FE5"/>
    <w:rsid w:val="00AA65D6"/>
    <w:rsid w:val="00AD3074"/>
    <w:rsid w:val="00B02C31"/>
    <w:rsid w:val="00B0365A"/>
    <w:rsid w:val="00B17659"/>
    <w:rsid w:val="00B20420"/>
    <w:rsid w:val="00B22E43"/>
    <w:rsid w:val="00B24AD8"/>
    <w:rsid w:val="00B264A1"/>
    <w:rsid w:val="00B303E0"/>
    <w:rsid w:val="00B47754"/>
    <w:rsid w:val="00B84816"/>
    <w:rsid w:val="00B87EA1"/>
    <w:rsid w:val="00B917D2"/>
    <w:rsid w:val="00BA2099"/>
    <w:rsid w:val="00BB114F"/>
    <w:rsid w:val="00BB533C"/>
    <w:rsid w:val="00BB6835"/>
    <w:rsid w:val="00BD1398"/>
    <w:rsid w:val="00BD4823"/>
    <w:rsid w:val="00BD491F"/>
    <w:rsid w:val="00BE1C74"/>
    <w:rsid w:val="00C004D6"/>
    <w:rsid w:val="00C1071C"/>
    <w:rsid w:val="00C12DA4"/>
    <w:rsid w:val="00C243B7"/>
    <w:rsid w:val="00C35936"/>
    <w:rsid w:val="00C449BD"/>
    <w:rsid w:val="00C75D42"/>
    <w:rsid w:val="00C8033E"/>
    <w:rsid w:val="00CE54F3"/>
    <w:rsid w:val="00CE634B"/>
    <w:rsid w:val="00D00380"/>
    <w:rsid w:val="00D05C46"/>
    <w:rsid w:val="00D16367"/>
    <w:rsid w:val="00D17767"/>
    <w:rsid w:val="00D27D91"/>
    <w:rsid w:val="00D42172"/>
    <w:rsid w:val="00D45CCD"/>
    <w:rsid w:val="00D629A8"/>
    <w:rsid w:val="00D62A3F"/>
    <w:rsid w:val="00D7536C"/>
    <w:rsid w:val="00D81548"/>
    <w:rsid w:val="00DA6DAB"/>
    <w:rsid w:val="00DB08EC"/>
    <w:rsid w:val="00DD3E92"/>
    <w:rsid w:val="00DD4BA6"/>
    <w:rsid w:val="00E24043"/>
    <w:rsid w:val="00E36B3C"/>
    <w:rsid w:val="00E37015"/>
    <w:rsid w:val="00E42DDF"/>
    <w:rsid w:val="00E62550"/>
    <w:rsid w:val="00E67517"/>
    <w:rsid w:val="00E82E54"/>
    <w:rsid w:val="00EA29C8"/>
    <w:rsid w:val="00ED4394"/>
    <w:rsid w:val="00EE25E2"/>
    <w:rsid w:val="00EF2B1D"/>
    <w:rsid w:val="00F21971"/>
    <w:rsid w:val="00F248B3"/>
    <w:rsid w:val="00F363A4"/>
    <w:rsid w:val="00F417B6"/>
    <w:rsid w:val="00F47633"/>
    <w:rsid w:val="00F5073F"/>
    <w:rsid w:val="00F6497E"/>
    <w:rsid w:val="00F7770F"/>
    <w:rsid w:val="00FA1DCD"/>
    <w:rsid w:val="00FB50D0"/>
    <w:rsid w:val="00FF2614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1330E"/>
  <w15:chartTrackingRefBased/>
  <w15:docId w15:val="{323DC69F-896C-4D31-93E8-5A222D23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color w:val="00206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KopfzeileZchn">
    <w:name w:val="Kopfzeile Zchn"/>
    <w:link w:val="Kopfzeile"/>
    <w:uiPriority w:val="99"/>
    <w:rPr>
      <w:rFonts w:ascii="Arial" w:hAnsi="Arial"/>
      <w:noProof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FuzeileZchn">
    <w:name w:val="Fußzeile Zchn"/>
    <w:link w:val="Fuzeile"/>
    <w:uiPriority w:val="99"/>
    <w:rPr>
      <w:rFonts w:ascii="Arial" w:hAnsi="Arial"/>
      <w:noProof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ffice-lernen.com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AppData\Local\Temp\Rar$DI01.687\3000774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30007746</Template>
  <TotalTime>0</TotalTime>
  <Pages>2</Pages>
  <Words>425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Jahreskalender 2010 (NRW)</vt:lpstr>
    </vt:vector>
  </TitlesOfParts>
  <Company>office-lernen.com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Jahreskalender 2010 (NRW)</dc:title>
  <dc:subject>Jahreskalender</dc:subject>
  <dc:creator>office-lernen.com</dc:creator>
  <cp:keywords/>
  <cp:lastModifiedBy>office-lernen.com</cp:lastModifiedBy>
  <cp:revision>96</cp:revision>
  <cp:lastPrinted>2009-11-08T10:23:00Z</cp:lastPrinted>
  <dcterms:created xsi:type="dcterms:W3CDTF">2021-08-29T18:15:00Z</dcterms:created>
  <dcterms:modified xsi:type="dcterms:W3CDTF">2026-08-25T19:45:00Z</dcterms:modified>
  <cp:category>Kalender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TC300077461031</vt:lpwstr>
  </property>
</Properties>
</file>