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4B2C" w:rsidRDefault="00801099" w:rsidP="00E14B2C">
      <w:r>
        <w:rPr>
          <w:noProof/>
          <w:lang w:val="de-DE" w:eastAsia="de-DE"/>
        </w:rPr>
        <w:drawing>
          <wp:anchor distT="0" distB="0" distL="114300" distR="114300" simplePos="0" relativeHeight="251720704" behindDoc="1" locked="0" layoutInCell="1" allowOverlap="1">
            <wp:simplePos x="178904" y="626165"/>
            <wp:positionH relativeFrom="margin">
              <wp:align>center</wp:align>
            </wp:positionH>
            <wp:positionV relativeFrom="margin">
              <wp:align>center</wp:align>
            </wp:positionV>
            <wp:extent cx="10177272" cy="7196328"/>
            <wp:effectExtent l="0" t="0" r="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SC16_2-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272" cy="71963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4B2C" w:rsidRDefault="004E09A6"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299F7F4" wp14:editId="07C9FDFF">
                <wp:simplePos x="0" y="0"/>
                <wp:positionH relativeFrom="page">
                  <wp:posOffset>1472344</wp:posOffset>
                </wp:positionH>
                <wp:positionV relativeFrom="page">
                  <wp:posOffset>1026160</wp:posOffset>
                </wp:positionV>
                <wp:extent cx="2305685" cy="765175"/>
                <wp:effectExtent l="0" t="0" r="0" b="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685" cy="765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038C" w:rsidRPr="00EB3E25" w:rsidRDefault="0089038C" w:rsidP="00E14B2C">
                            <w:pPr>
                              <w:rPr>
                                <w:rFonts w:ascii="Arial Black" w:hAnsi="Arial Black"/>
                                <w:color w:val="E60012"/>
                                <w:sz w:val="72"/>
                                <w:szCs w:val="72"/>
                              </w:rPr>
                            </w:pPr>
                            <w:r w:rsidRPr="00EB3E25">
                              <w:rPr>
                                <w:rFonts w:ascii="Arial Black" w:hAnsi="Arial Black"/>
                                <w:color w:val="E60012"/>
                                <w:sz w:val="72"/>
                                <w:szCs w:val="72"/>
                              </w:rPr>
                              <w:t>Januar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99F7F4" id="_x0000_t202" coordsize="21600,21600" o:spt="202" path="m,l,21600r21600,l21600,xe">
                <v:stroke joinstyle="miter"/>
                <v:path gradientshapeok="t" o:connecttype="rect"/>
              </v:shapetype>
              <v:shape id="Text Box 62" o:spid="_x0000_s1026" type="#_x0000_t202" style="position:absolute;margin-left:115.95pt;margin-top:80.8pt;width:181.55pt;height:60.25pt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" filled="f" stroked="f" strokeweight=".5pt">
                <v:textbox inset="0,0,0,0">
                  <w:txbxContent>
                    <w:p w:rsidR="0089038C" w:rsidRPr="00EB3E25" w:rsidRDefault="0089038C" w:rsidP="00E14B2C">
                      <w:pPr>
                        <w:rPr>
                          <w:rFonts w:ascii="Arial Black" w:hAnsi="Arial Black"/>
                          <w:color w:val="E60012"/>
                          <w:sz w:val="72"/>
                          <w:szCs w:val="72"/>
                        </w:rPr>
                      </w:pPr>
                      <w:r w:rsidRPr="00EB3E25">
                        <w:rPr>
                          <w:rFonts w:ascii="Arial Black" w:hAnsi="Arial Black"/>
                          <w:color w:val="E60012"/>
                          <w:sz w:val="72"/>
                          <w:szCs w:val="72"/>
                        </w:rPr>
                        <w:t>Januar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533FC"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8D278C6" wp14:editId="5D7015E6">
                <wp:simplePos x="0" y="0"/>
                <wp:positionH relativeFrom="page">
                  <wp:posOffset>4679315</wp:posOffset>
                </wp:positionH>
                <wp:positionV relativeFrom="page">
                  <wp:posOffset>1491403</wp:posOffset>
                </wp:positionV>
                <wp:extent cx="5476875" cy="5760720"/>
                <wp:effectExtent l="0" t="0" r="9525" b="11430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6875" cy="576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</w:tblGrid>
                            <w:tr w:rsidR="0089038C" w:rsidTr="005533FC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9038C" w:rsidTr="005533FC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89038C" w:rsidTr="005533FC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89038C" w:rsidTr="005533FC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 w:rsidR="0089038C" w:rsidTr="005533FC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89038C" w:rsidTr="005533FC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</w:tr>
                            <w:tr w:rsidR="0089038C" w:rsidTr="005533FC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DA596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9038C" w:rsidRDefault="0089038C" w:rsidP="00E14B2C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278C6" id="Text Box 64" o:spid="_x0000_s1027" type="#_x0000_t202" style="position:absolute;margin-left:368.45pt;margin-top:117.45pt;width:431.25pt;height:453.6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" filled="f" stroked="f" strokeweight=".5pt">
                <v:textbox inset="0,0,0,0"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152"/>
                        <w:gridCol w:w="1152"/>
                        <w:gridCol w:w="1152"/>
                        <w:gridCol w:w="1152"/>
                        <w:gridCol w:w="1152"/>
                        <w:gridCol w:w="1152"/>
                        <w:gridCol w:w="1152"/>
                      </w:tblGrid>
                      <w:tr w:rsidR="0089038C" w:rsidTr="005533FC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S</w:t>
                            </w:r>
                          </w:p>
                        </w:tc>
                      </w:tr>
                      <w:tr w:rsidR="0089038C" w:rsidTr="005533FC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7</w:t>
                            </w:r>
                          </w:p>
                        </w:tc>
                      </w:tr>
                      <w:tr w:rsidR="0089038C" w:rsidTr="005533FC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14</w:t>
                            </w:r>
                          </w:p>
                        </w:tc>
                      </w:tr>
                      <w:tr w:rsidR="0089038C" w:rsidTr="005533FC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21</w:t>
                            </w:r>
                          </w:p>
                        </w:tc>
                      </w:tr>
                      <w:tr w:rsidR="0089038C" w:rsidTr="005533FC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28</w:t>
                            </w:r>
                          </w:p>
                        </w:tc>
                      </w:tr>
                      <w:tr w:rsidR="0089038C" w:rsidTr="005533FC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</w:p>
                        </w:tc>
                      </w:tr>
                      <w:tr w:rsidR="0089038C" w:rsidTr="005533FC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DA596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</w:tr>
                    </w:tbl>
                    <w:p w:rsidR="0089038C" w:rsidRDefault="0089038C" w:rsidP="00E14B2C"/>
                  </w:txbxContent>
                </v:textbox>
                <w10:wrap anchorx="page" anchory="page"/>
              </v:shape>
            </w:pict>
          </mc:Fallback>
        </mc:AlternateContent>
      </w:r>
      <w:r w:rsidR="00EB3E25"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0050DD2" wp14:editId="4CEFEF08">
                <wp:simplePos x="0" y="0"/>
                <wp:positionH relativeFrom="page">
                  <wp:posOffset>1457960</wp:posOffset>
                </wp:positionH>
                <wp:positionV relativeFrom="page">
                  <wp:posOffset>796078</wp:posOffset>
                </wp:positionV>
                <wp:extent cx="1280160" cy="502920"/>
                <wp:effectExtent l="0" t="0" r="15240" b="1143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038C" w:rsidRPr="00EB3E25" w:rsidRDefault="0089038C" w:rsidP="00E14B2C">
                            <w:pPr>
                              <w:rPr>
                                <w:rFonts w:ascii="Arial Black" w:hAnsi="Arial Black"/>
                                <w:color w:val="E60012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52"/>
                                <w:szCs w:val="52"/>
                              </w:rPr>
                              <w:t>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50DD2" id="Text Box 63" o:spid="_x0000_s1028" type="#_x0000_t202" style="position:absolute;margin-left:114.8pt;margin-top:62.7pt;width:100.8pt;height:39.6pt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" filled="f" stroked="f" strokeweight=".5pt">
                <v:textbox inset="0,0,0,0">
                  <w:txbxContent>
                    <w:p w:rsidR="0089038C" w:rsidRPr="00EB3E25" w:rsidRDefault="0089038C" w:rsidP="00E14B2C">
                      <w:pPr>
                        <w:rPr>
                          <w:rFonts w:ascii="Arial Black" w:hAnsi="Arial Black"/>
                          <w:color w:val="E60012"/>
                          <w:sz w:val="52"/>
                          <w:szCs w:val="52"/>
                        </w:rPr>
                      </w:pPr>
                      <w:r>
                        <w:rPr>
                          <w:rFonts w:ascii="Arial Black" w:hAnsi="Arial Black"/>
                          <w:color w:val="E60012"/>
                          <w:sz w:val="52"/>
                          <w:szCs w:val="52"/>
                        </w:rPr>
                        <w:t>2018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4B2C">
        <w:br w:type="page"/>
      </w:r>
    </w:p>
    <w:p w:rsidR="00E14B2C" w:rsidRDefault="00E14B2C" w:rsidP="00E14B2C">
      <w:r>
        <w:rPr>
          <w:noProof/>
          <w:lang w:val="de-DE" w:eastAsia="de-DE"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DB8B902" wp14:editId="329E8454">
                <wp:simplePos x="0" y="0"/>
                <wp:positionH relativeFrom="page">
                  <wp:posOffset>1471930</wp:posOffset>
                </wp:positionH>
                <wp:positionV relativeFrom="page">
                  <wp:posOffset>1097280</wp:posOffset>
                </wp:positionV>
                <wp:extent cx="2779776" cy="768096"/>
                <wp:effectExtent l="0" t="0" r="1905" b="13335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9776" cy="7680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038C" w:rsidRPr="00FE7ACD" w:rsidRDefault="0089038C" w:rsidP="00E14B2C">
                            <w:pPr>
                              <w:rPr>
                                <w:rFonts w:ascii="Arial Black" w:hAnsi="Arial Black"/>
                                <w:color w:val="E4007F"/>
                                <w:sz w:val="65"/>
                                <w:szCs w:val="65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4007F"/>
                                <w:sz w:val="65"/>
                                <w:szCs w:val="65"/>
                              </w:rPr>
                              <w:t>Februar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8B902" id="Text Box 57" o:spid="_x0000_s1029" type="#_x0000_t202" style="position:absolute;margin-left:115.9pt;margin-top:86.4pt;width:218.9pt;height:60.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" filled="f" stroked="f" strokeweight=".5pt">
                <v:textbox inset="0,0,0,0">
                  <w:txbxContent>
                    <w:p w:rsidR="0089038C" w:rsidRPr="00FE7ACD" w:rsidRDefault="0089038C" w:rsidP="00E14B2C">
                      <w:pPr>
                        <w:rPr>
                          <w:rFonts w:ascii="Arial Black" w:hAnsi="Arial Black"/>
                          <w:color w:val="E4007F"/>
                          <w:sz w:val="65"/>
                          <w:szCs w:val="65"/>
                        </w:rPr>
                      </w:pPr>
                      <w:r>
                        <w:rPr>
                          <w:rFonts w:ascii="Arial Black" w:hAnsi="Arial Black"/>
                          <w:color w:val="E4007F"/>
                          <w:sz w:val="65"/>
                          <w:szCs w:val="65"/>
                        </w:rPr>
                        <w:t>Februar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6475513" wp14:editId="7997631C">
                <wp:simplePos x="0" y="0"/>
                <wp:positionH relativeFrom="page">
                  <wp:posOffset>1454150</wp:posOffset>
                </wp:positionH>
                <wp:positionV relativeFrom="page">
                  <wp:posOffset>795655</wp:posOffset>
                </wp:positionV>
                <wp:extent cx="1280160" cy="502920"/>
                <wp:effectExtent l="0" t="0" r="15240" b="1143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038C" w:rsidRPr="00944E75" w:rsidRDefault="0089038C" w:rsidP="00E14B2C">
                            <w:pPr>
                              <w:rPr>
                                <w:rFonts w:ascii="Arial Black" w:hAnsi="Arial Black"/>
                                <w:color w:val="E4007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4007F"/>
                                <w:sz w:val="52"/>
                                <w:szCs w:val="52"/>
                              </w:rPr>
                              <w:t>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75513" id="Text Box 58" o:spid="_x0000_s1030" type="#_x0000_t202" style="position:absolute;margin-left:114.5pt;margin-top:62.65pt;width:100.8pt;height:39.6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" filled="f" stroked="f" strokeweight=".5pt">
                <v:textbox inset="0,0,0,0">
                  <w:txbxContent>
                    <w:p w:rsidR="0089038C" w:rsidRPr="00944E75" w:rsidRDefault="0089038C" w:rsidP="00E14B2C">
                      <w:pPr>
                        <w:rPr>
                          <w:rFonts w:ascii="Arial Black" w:hAnsi="Arial Black"/>
                          <w:color w:val="E4007F"/>
                          <w:sz w:val="52"/>
                          <w:szCs w:val="52"/>
                        </w:rPr>
                      </w:pPr>
                      <w:r>
                        <w:rPr>
                          <w:rFonts w:ascii="Arial Black" w:hAnsi="Arial Black"/>
                          <w:color w:val="E4007F"/>
                          <w:sz w:val="52"/>
                          <w:szCs w:val="52"/>
                        </w:rPr>
                        <w:t>2018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FC225A1" wp14:editId="162A6017">
                <wp:simplePos x="0" y="0"/>
                <wp:positionH relativeFrom="page">
                  <wp:posOffset>4681855</wp:posOffset>
                </wp:positionH>
                <wp:positionV relativeFrom="page">
                  <wp:posOffset>1490345</wp:posOffset>
                </wp:positionV>
                <wp:extent cx="5477256" cy="5760720"/>
                <wp:effectExtent l="0" t="0" r="9525" b="1143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7256" cy="576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</w:tblGrid>
                            <w:tr w:rsidR="0089038C" w:rsidTr="00861859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52ABE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9038C" w:rsidTr="00861859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89038C" w:rsidTr="00861859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89038C" w:rsidTr="00861859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89038C" w:rsidTr="00861859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89038C" w:rsidTr="00861859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</w:tr>
                            <w:tr w:rsidR="0089038C" w:rsidTr="00861859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194C3D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9038C" w:rsidRDefault="0089038C" w:rsidP="00E14B2C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C225A1" id="Text Box 59" o:spid="_x0000_s1031" type="#_x0000_t202" style="position:absolute;margin-left:368.65pt;margin-top:117.35pt;width:431.3pt;height:453.6pt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" filled="f" stroked="f" strokeweight=".5pt">
                <v:textbox inset="0,0,0,0"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152"/>
                        <w:gridCol w:w="1152"/>
                        <w:gridCol w:w="1152"/>
                        <w:gridCol w:w="1152"/>
                        <w:gridCol w:w="1152"/>
                        <w:gridCol w:w="1152"/>
                        <w:gridCol w:w="1152"/>
                      </w:tblGrid>
                      <w:tr w:rsidR="0089038C" w:rsidTr="00861859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52ABE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S</w:t>
                            </w:r>
                          </w:p>
                        </w:tc>
                      </w:tr>
                      <w:tr w:rsidR="0089038C" w:rsidTr="00861859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4</w:t>
                            </w:r>
                          </w:p>
                        </w:tc>
                      </w:tr>
                      <w:tr w:rsidR="0089038C" w:rsidTr="00861859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11</w:t>
                            </w:r>
                          </w:p>
                        </w:tc>
                      </w:tr>
                      <w:tr w:rsidR="0089038C" w:rsidTr="00861859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18</w:t>
                            </w:r>
                          </w:p>
                        </w:tc>
                      </w:tr>
                      <w:tr w:rsidR="0089038C" w:rsidTr="00861859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25</w:t>
                            </w:r>
                          </w:p>
                        </w:tc>
                      </w:tr>
                      <w:tr w:rsidR="0089038C" w:rsidTr="00861859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</w:tr>
                      <w:tr w:rsidR="0089038C" w:rsidTr="00861859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194C3D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</w:tr>
                    </w:tbl>
                    <w:p w:rsidR="0089038C" w:rsidRDefault="0089038C" w:rsidP="00E14B2C"/>
                  </w:txbxContent>
                </v:textbox>
                <w10:wrap anchorx="page" anchory="page"/>
              </v:shape>
            </w:pict>
          </mc:Fallback>
        </mc:AlternateContent>
      </w:r>
      <w:r w:rsidR="00E445AB">
        <w:rPr>
          <w:noProof/>
          <w:lang w:val="de-DE" w:eastAsia="de-DE"/>
        </w:rPr>
        <w:drawing>
          <wp:anchor distT="0" distB="0" distL="114300" distR="114300" simplePos="0" relativeHeight="251721728" behindDoc="1" locked="0" layoutInCell="1" allowOverlap="1">
            <wp:simplePos x="178435" y="626110"/>
            <wp:positionH relativeFrom="margin">
              <wp:align>center</wp:align>
            </wp:positionH>
            <wp:positionV relativeFrom="margin">
              <wp:align>center</wp:align>
            </wp:positionV>
            <wp:extent cx="10177272" cy="7196328"/>
            <wp:effectExtent l="0" t="0" r="0" b="508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SC16_2-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272" cy="71963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4B2C" w:rsidRDefault="00E14B2C">
      <w:r>
        <w:br w:type="page"/>
      </w:r>
    </w:p>
    <w:p w:rsidR="00E14B2C" w:rsidRDefault="00E14B2C" w:rsidP="00E14B2C">
      <w:r>
        <w:rPr>
          <w:noProof/>
          <w:lang w:val="de-DE" w:eastAsia="de-DE"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DB8B902" wp14:editId="329E8454">
                <wp:simplePos x="0" y="0"/>
                <wp:positionH relativeFrom="page">
                  <wp:posOffset>1471930</wp:posOffset>
                </wp:positionH>
                <wp:positionV relativeFrom="page">
                  <wp:posOffset>1097280</wp:posOffset>
                </wp:positionV>
                <wp:extent cx="2304288" cy="768096"/>
                <wp:effectExtent l="0" t="0" r="1270" b="13335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4288" cy="7680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038C" w:rsidRPr="00FE7ACD" w:rsidRDefault="0089038C" w:rsidP="00E14B2C">
                            <w:pPr>
                              <w:rPr>
                                <w:rFonts w:ascii="Arial Black" w:hAnsi="Arial Black"/>
                                <w:color w:val="90C31F"/>
                                <w:sz w:val="65"/>
                                <w:szCs w:val="65"/>
                              </w:rPr>
                            </w:pPr>
                            <w:r w:rsidRPr="00FE7ACD">
                              <w:rPr>
                                <w:rFonts w:ascii="Arial Black" w:hAnsi="Arial Black"/>
                                <w:color w:val="90C31F"/>
                                <w:sz w:val="65"/>
                                <w:szCs w:val="65"/>
                              </w:rPr>
                              <w:t>M</w:t>
                            </w:r>
                            <w:r>
                              <w:rPr>
                                <w:rFonts w:ascii="Arial Black" w:hAnsi="Arial Black"/>
                                <w:color w:val="90C31F"/>
                                <w:sz w:val="65"/>
                                <w:szCs w:val="65"/>
                              </w:rPr>
                              <w:t>ärz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8B902" id="Text Box 52" o:spid="_x0000_s1032" type="#_x0000_t202" style="position:absolute;margin-left:115.9pt;margin-top:86.4pt;width:181.45pt;height:60.5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" filled="f" stroked="f" strokeweight=".5pt">
                <v:textbox inset="0,0,0,0">
                  <w:txbxContent>
                    <w:p w:rsidR="0089038C" w:rsidRPr="00FE7ACD" w:rsidRDefault="0089038C" w:rsidP="00E14B2C">
                      <w:pPr>
                        <w:rPr>
                          <w:rFonts w:ascii="Arial Black" w:hAnsi="Arial Black"/>
                          <w:color w:val="90C31F"/>
                          <w:sz w:val="65"/>
                          <w:szCs w:val="65"/>
                        </w:rPr>
                      </w:pPr>
                      <w:r w:rsidRPr="00FE7ACD">
                        <w:rPr>
                          <w:rFonts w:ascii="Arial Black" w:hAnsi="Arial Black"/>
                          <w:color w:val="90C31F"/>
                          <w:sz w:val="65"/>
                          <w:szCs w:val="65"/>
                        </w:rPr>
                        <w:t>M</w:t>
                      </w:r>
                      <w:r>
                        <w:rPr>
                          <w:rFonts w:ascii="Arial Black" w:hAnsi="Arial Black"/>
                          <w:color w:val="90C31F"/>
                          <w:sz w:val="65"/>
                          <w:szCs w:val="65"/>
                        </w:rPr>
                        <w:t>ärz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6475513" wp14:editId="7997631C">
                <wp:simplePos x="0" y="0"/>
                <wp:positionH relativeFrom="page">
                  <wp:posOffset>1454150</wp:posOffset>
                </wp:positionH>
                <wp:positionV relativeFrom="page">
                  <wp:posOffset>795655</wp:posOffset>
                </wp:positionV>
                <wp:extent cx="1280160" cy="502920"/>
                <wp:effectExtent l="0" t="0" r="15240" b="1143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038C" w:rsidRPr="00944E75" w:rsidRDefault="0089038C" w:rsidP="00E14B2C">
                            <w:pPr>
                              <w:rPr>
                                <w:rFonts w:ascii="Arial Black" w:hAnsi="Arial Black"/>
                                <w:color w:val="90C31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90C31F"/>
                                <w:sz w:val="52"/>
                                <w:szCs w:val="52"/>
                              </w:rPr>
                              <w:t>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75513" id="Text Box 53" o:spid="_x0000_s1033" type="#_x0000_t202" style="position:absolute;margin-left:114.5pt;margin-top:62.65pt;width:100.8pt;height:39.6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" filled="f" stroked="f" strokeweight=".5pt">
                <v:textbox inset="0,0,0,0">
                  <w:txbxContent>
                    <w:p w:rsidR="0089038C" w:rsidRPr="00944E75" w:rsidRDefault="0089038C" w:rsidP="00E14B2C">
                      <w:pPr>
                        <w:rPr>
                          <w:rFonts w:ascii="Arial Black" w:hAnsi="Arial Black"/>
                          <w:color w:val="90C31F"/>
                          <w:sz w:val="52"/>
                          <w:szCs w:val="52"/>
                        </w:rPr>
                      </w:pPr>
                      <w:r>
                        <w:rPr>
                          <w:rFonts w:ascii="Arial Black" w:hAnsi="Arial Black"/>
                          <w:color w:val="90C31F"/>
                          <w:sz w:val="52"/>
                          <w:szCs w:val="52"/>
                        </w:rPr>
                        <w:t>2018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FC225A1" wp14:editId="162A6017">
                <wp:simplePos x="0" y="0"/>
                <wp:positionH relativeFrom="page">
                  <wp:posOffset>4681855</wp:posOffset>
                </wp:positionH>
                <wp:positionV relativeFrom="page">
                  <wp:posOffset>1490345</wp:posOffset>
                </wp:positionV>
                <wp:extent cx="5477256" cy="5760720"/>
                <wp:effectExtent l="0" t="0" r="9525" b="1143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7256" cy="576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</w:tblGrid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3E05D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9038C" w:rsidRDefault="0089038C" w:rsidP="00E14B2C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C225A1" id="Text Box 54" o:spid="_x0000_s1034" type="#_x0000_t202" style="position:absolute;margin-left:368.65pt;margin-top:117.35pt;width:431.3pt;height:453.6pt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" filled="f" stroked="f" strokeweight=".5pt">
                <v:textbox inset="0,0,0,0"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152"/>
                        <w:gridCol w:w="1152"/>
                        <w:gridCol w:w="1152"/>
                        <w:gridCol w:w="1152"/>
                        <w:gridCol w:w="1152"/>
                        <w:gridCol w:w="1152"/>
                        <w:gridCol w:w="1152"/>
                      </w:tblGrid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S</w:t>
                            </w: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4</w:t>
                            </w: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11</w:t>
                            </w: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18</w:t>
                            </w: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25</w:t>
                            </w: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3E05D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</w:tr>
                    </w:tbl>
                    <w:p w:rsidR="0089038C" w:rsidRDefault="0089038C" w:rsidP="00E14B2C"/>
                  </w:txbxContent>
                </v:textbox>
                <w10:wrap anchorx="page" anchory="page"/>
              </v:shape>
            </w:pict>
          </mc:Fallback>
        </mc:AlternateContent>
      </w:r>
      <w:r w:rsidR="002A76DA">
        <w:rPr>
          <w:noProof/>
          <w:lang w:val="de-DE" w:eastAsia="de-DE"/>
        </w:rPr>
        <w:drawing>
          <wp:anchor distT="0" distB="0" distL="114300" distR="114300" simplePos="0" relativeHeight="251722752" behindDoc="1" locked="0" layoutInCell="1" allowOverlap="1">
            <wp:simplePos x="178435" y="626110"/>
            <wp:positionH relativeFrom="margin">
              <wp:align>center</wp:align>
            </wp:positionH>
            <wp:positionV relativeFrom="margin">
              <wp:align>center</wp:align>
            </wp:positionV>
            <wp:extent cx="10177272" cy="7196328"/>
            <wp:effectExtent l="0" t="0" r="0" b="508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SC16_2-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272" cy="71963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4B2C" w:rsidRDefault="00E14B2C">
      <w:r>
        <w:br w:type="page"/>
      </w:r>
    </w:p>
    <w:p w:rsidR="00E14B2C" w:rsidRDefault="00E14B2C" w:rsidP="00E14B2C">
      <w:r>
        <w:rPr>
          <w:noProof/>
          <w:lang w:val="de-DE" w:eastAsia="de-DE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C70146C" wp14:editId="42CC268F">
                <wp:simplePos x="0" y="0"/>
                <wp:positionH relativeFrom="page">
                  <wp:posOffset>1454150</wp:posOffset>
                </wp:positionH>
                <wp:positionV relativeFrom="page">
                  <wp:posOffset>795655</wp:posOffset>
                </wp:positionV>
                <wp:extent cx="1280160" cy="502920"/>
                <wp:effectExtent l="0" t="0" r="15240" b="1143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038C" w:rsidRPr="00944E75" w:rsidRDefault="0089038C" w:rsidP="00E14B2C">
                            <w:pPr>
                              <w:rPr>
                                <w:rFonts w:ascii="Arial Black" w:hAnsi="Arial Black"/>
                                <w:color w:val="EA566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661"/>
                                <w:sz w:val="52"/>
                                <w:szCs w:val="52"/>
                              </w:rPr>
                              <w:t>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0146C" id="Text Box 48" o:spid="_x0000_s1035" type="#_x0000_t202" style="position:absolute;margin-left:114.5pt;margin-top:62.65pt;width:100.8pt;height:39.6pt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" filled="f" stroked="f" strokeweight=".5pt">
                <v:textbox inset="0,0,0,0">
                  <w:txbxContent>
                    <w:p w:rsidR="0089038C" w:rsidRPr="00944E75" w:rsidRDefault="0089038C" w:rsidP="00E14B2C">
                      <w:pPr>
                        <w:rPr>
                          <w:rFonts w:ascii="Arial Black" w:hAnsi="Arial Black"/>
                          <w:color w:val="EA5661"/>
                          <w:sz w:val="52"/>
                          <w:szCs w:val="52"/>
                        </w:rPr>
                      </w:pPr>
                      <w:r>
                        <w:rPr>
                          <w:rFonts w:ascii="Arial Black" w:hAnsi="Arial Black"/>
                          <w:color w:val="EA5661"/>
                          <w:sz w:val="52"/>
                          <w:szCs w:val="52"/>
                        </w:rPr>
                        <w:t>2018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CF0260D" wp14:editId="13F07BFE">
                <wp:simplePos x="0" y="0"/>
                <wp:positionH relativeFrom="page">
                  <wp:posOffset>4681855</wp:posOffset>
                </wp:positionH>
                <wp:positionV relativeFrom="page">
                  <wp:posOffset>1490345</wp:posOffset>
                </wp:positionV>
                <wp:extent cx="5477256" cy="5760720"/>
                <wp:effectExtent l="0" t="0" r="9525" b="1143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7256" cy="576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</w:tblGrid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22</w:t>
                                  </w: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29</w:t>
                                  </w: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C26FB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9038C" w:rsidRDefault="0089038C" w:rsidP="00E14B2C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0260D" id="Text Box 49" o:spid="_x0000_s1036" type="#_x0000_t202" style="position:absolute;margin-left:368.65pt;margin-top:117.35pt;width:431.3pt;height:453.6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" filled="f" stroked="f" strokeweight=".5pt">
                <v:textbox inset="0,0,0,0"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152"/>
                        <w:gridCol w:w="1152"/>
                        <w:gridCol w:w="1152"/>
                        <w:gridCol w:w="1152"/>
                        <w:gridCol w:w="1152"/>
                        <w:gridCol w:w="1152"/>
                        <w:gridCol w:w="1152"/>
                      </w:tblGrid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S</w:t>
                            </w: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1</w:t>
                            </w: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8</w:t>
                            </w: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15</w:t>
                            </w: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22</w:t>
                            </w: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29</w:t>
                            </w: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C26FB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</w:tr>
                    </w:tbl>
                    <w:p w:rsidR="0089038C" w:rsidRDefault="0089038C" w:rsidP="00E14B2C"/>
                  </w:txbxContent>
                </v:textbox>
                <w10:wrap anchorx="page" anchory="page"/>
              </v:shape>
            </w:pict>
          </mc:Fallback>
        </mc:AlternateContent>
      </w:r>
      <w:r w:rsidR="002A76DA">
        <w:rPr>
          <w:noProof/>
          <w:lang w:val="de-DE" w:eastAsia="de-DE"/>
        </w:rPr>
        <w:drawing>
          <wp:anchor distT="0" distB="0" distL="114300" distR="114300" simplePos="0" relativeHeight="251723776" behindDoc="1" locked="0" layoutInCell="1" allowOverlap="1" wp14:anchorId="0BD18CC1" wp14:editId="0111748D">
            <wp:simplePos x="178435" y="626110"/>
            <wp:positionH relativeFrom="margin">
              <wp:align>center</wp:align>
            </wp:positionH>
            <wp:positionV relativeFrom="margin">
              <wp:align>center</wp:align>
            </wp:positionV>
            <wp:extent cx="10177272" cy="7196328"/>
            <wp:effectExtent l="0" t="0" r="0" b="508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SC16_2-4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272" cy="71963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4B2C" w:rsidRDefault="00502760"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29AC0E0" wp14:editId="55E61DA7">
                <wp:simplePos x="0" y="0"/>
                <wp:positionH relativeFrom="page">
                  <wp:posOffset>1491394</wp:posOffset>
                </wp:positionH>
                <wp:positionV relativeFrom="page">
                  <wp:posOffset>1097280</wp:posOffset>
                </wp:positionV>
                <wp:extent cx="2303780" cy="767715"/>
                <wp:effectExtent l="0" t="0" r="1270" b="13335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3780" cy="767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038C" w:rsidRPr="00FE7ACD" w:rsidRDefault="0089038C" w:rsidP="00E14B2C">
                            <w:pPr>
                              <w:rPr>
                                <w:rFonts w:ascii="Arial Black" w:hAnsi="Arial Black"/>
                                <w:color w:val="EA5661"/>
                                <w:sz w:val="65"/>
                                <w:szCs w:val="65"/>
                              </w:rPr>
                            </w:pPr>
                            <w:r w:rsidRPr="00FE7ACD">
                              <w:rPr>
                                <w:rFonts w:ascii="Arial Black" w:hAnsi="Arial Black"/>
                                <w:color w:val="EA5661"/>
                                <w:sz w:val="65"/>
                                <w:szCs w:val="65"/>
                              </w:rPr>
                              <w:t>April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AC0E0" id="Text Box 47" o:spid="_x0000_s1037" type="#_x0000_t202" style="position:absolute;margin-left:117.45pt;margin-top:86.4pt;width:181.4pt;height:60.45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" filled="f" stroked="f" strokeweight=".5pt">
                <v:textbox inset="0,0,0,0">
                  <w:txbxContent>
                    <w:p w:rsidR="0089038C" w:rsidRPr="00FE7ACD" w:rsidRDefault="0089038C" w:rsidP="00E14B2C">
                      <w:pPr>
                        <w:rPr>
                          <w:rFonts w:ascii="Arial Black" w:hAnsi="Arial Black"/>
                          <w:color w:val="EA5661"/>
                          <w:sz w:val="65"/>
                          <w:szCs w:val="65"/>
                        </w:rPr>
                      </w:pPr>
                      <w:r w:rsidRPr="00FE7ACD">
                        <w:rPr>
                          <w:rFonts w:ascii="Arial Black" w:hAnsi="Arial Black"/>
                          <w:color w:val="EA5661"/>
                          <w:sz w:val="65"/>
                          <w:szCs w:val="65"/>
                        </w:rPr>
                        <w:t>April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4B2C">
        <w:br w:type="page"/>
      </w:r>
    </w:p>
    <w:p w:rsidR="00E14B2C" w:rsidRDefault="00E14B2C" w:rsidP="00E14B2C">
      <w:r>
        <w:rPr>
          <w:noProof/>
          <w:lang w:val="de-DE" w:eastAsia="de-DE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DB8B902" wp14:editId="329E8454">
                <wp:simplePos x="0" y="0"/>
                <wp:positionH relativeFrom="page">
                  <wp:posOffset>1471930</wp:posOffset>
                </wp:positionH>
                <wp:positionV relativeFrom="page">
                  <wp:posOffset>1097280</wp:posOffset>
                </wp:positionV>
                <wp:extent cx="2304288" cy="768096"/>
                <wp:effectExtent l="0" t="0" r="1270" b="13335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4288" cy="7680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038C" w:rsidRPr="00FE7ACD" w:rsidRDefault="0089038C" w:rsidP="00E14B2C">
                            <w:pPr>
                              <w:rPr>
                                <w:rFonts w:ascii="Arial Black" w:hAnsi="Arial Black"/>
                                <w:color w:val="E7356A"/>
                                <w:sz w:val="65"/>
                                <w:szCs w:val="65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7356A"/>
                                <w:sz w:val="65"/>
                                <w:szCs w:val="65"/>
                              </w:rPr>
                              <w:t>Mai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8B902" id="Text Box 42" o:spid="_x0000_s1038" type="#_x0000_t202" style="position:absolute;margin-left:115.9pt;margin-top:86.4pt;width:181.45pt;height:60.5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" filled="f" stroked="f" strokeweight=".5pt">
                <v:textbox inset="0,0,0,0">
                  <w:txbxContent>
                    <w:p w:rsidR="0089038C" w:rsidRPr="00FE7ACD" w:rsidRDefault="0089038C" w:rsidP="00E14B2C">
                      <w:pPr>
                        <w:rPr>
                          <w:rFonts w:ascii="Arial Black" w:hAnsi="Arial Black"/>
                          <w:color w:val="E7356A"/>
                          <w:sz w:val="65"/>
                          <w:szCs w:val="65"/>
                        </w:rPr>
                      </w:pPr>
                      <w:r>
                        <w:rPr>
                          <w:rFonts w:ascii="Arial Black" w:hAnsi="Arial Black"/>
                          <w:color w:val="E7356A"/>
                          <w:sz w:val="65"/>
                          <w:szCs w:val="65"/>
                        </w:rPr>
                        <w:t>Mai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6475513" wp14:editId="7997631C">
                <wp:simplePos x="0" y="0"/>
                <wp:positionH relativeFrom="page">
                  <wp:posOffset>1454150</wp:posOffset>
                </wp:positionH>
                <wp:positionV relativeFrom="page">
                  <wp:posOffset>795655</wp:posOffset>
                </wp:positionV>
                <wp:extent cx="1280160" cy="502920"/>
                <wp:effectExtent l="0" t="0" r="15240" b="1143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038C" w:rsidRPr="00944E75" w:rsidRDefault="0089038C" w:rsidP="00E14B2C">
                            <w:pPr>
                              <w:rPr>
                                <w:rFonts w:ascii="Arial Black" w:hAnsi="Arial Black"/>
                                <w:color w:val="E7356A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7356A"/>
                                <w:sz w:val="52"/>
                                <w:szCs w:val="52"/>
                              </w:rPr>
                              <w:t>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75513" id="Text Box 43" o:spid="_x0000_s1039" type="#_x0000_t202" style="position:absolute;margin-left:114.5pt;margin-top:62.65pt;width:100.8pt;height:39.6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" filled="f" stroked="f" strokeweight=".5pt">
                <v:textbox inset="0,0,0,0">
                  <w:txbxContent>
                    <w:p w:rsidR="0089038C" w:rsidRPr="00944E75" w:rsidRDefault="0089038C" w:rsidP="00E14B2C">
                      <w:pPr>
                        <w:rPr>
                          <w:rFonts w:ascii="Arial Black" w:hAnsi="Arial Black"/>
                          <w:color w:val="E7356A"/>
                          <w:sz w:val="52"/>
                          <w:szCs w:val="52"/>
                        </w:rPr>
                      </w:pPr>
                      <w:r>
                        <w:rPr>
                          <w:rFonts w:ascii="Arial Black" w:hAnsi="Arial Black"/>
                          <w:color w:val="E7356A"/>
                          <w:sz w:val="52"/>
                          <w:szCs w:val="52"/>
                        </w:rPr>
                        <w:t>2018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FC225A1" wp14:editId="162A6017">
                <wp:simplePos x="0" y="0"/>
                <wp:positionH relativeFrom="page">
                  <wp:posOffset>4681855</wp:posOffset>
                </wp:positionH>
                <wp:positionV relativeFrom="page">
                  <wp:posOffset>1490345</wp:posOffset>
                </wp:positionV>
                <wp:extent cx="5477256" cy="5760720"/>
                <wp:effectExtent l="0" t="0" r="9525" b="1143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7256" cy="576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</w:tblGrid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8821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F876EC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9038C" w:rsidRDefault="0089038C" w:rsidP="00E14B2C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C225A1" id="Text Box 44" o:spid="_x0000_s1040" type="#_x0000_t202" style="position:absolute;margin-left:368.65pt;margin-top:117.35pt;width:431.3pt;height:453.6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" filled="f" stroked="f" strokeweight=".5pt">
                <v:textbox inset="0,0,0,0"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152"/>
                        <w:gridCol w:w="1152"/>
                        <w:gridCol w:w="1152"/>
                        <w:gridCol w:w="1152"/>
                        <w:gridCol w:w="1152"/>
                        <w:gridCol w:w="1152"/>
                        <w:gridCol w:w="1152"/>
                      </w:tblGrid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S</w:t>
                            </w: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6</w:t>
                            </w: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13</w:t>
                            </w: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20</w:t>
                            </w: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27</w:t>
                            </w: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8821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sz w:val="66"/>
                                <w:szCs w:val="66"/>
                              </w:rPr>
                            </w:pP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F876EC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</w:tr>
                    </w:tbl>
                    <w:p w:rsidR="0089038C" w:rsidRDefault="0089038C" w:rsidP="00E14B2C"/>
                  </w:txbxContent>
                </v:textbox>
                <w10:wrap anchorx="page" anchory="page"/>
              </v:shape>
            </w:pict>
          </mc:Fallback>
        </mc:AlternateContent>
      </w:r>
      <w:r w:rsidR="00FE0A3B">
        <w:rPr>
          <w:noProof/>
          <w:lang w:val="de-DE" w:eastAsia="de-DE"/>
        </w:rPr>
        <w:drawing>
          <wp:anchor distT="0" distB="0" distL="114300" distR="114300" simplePos="0" relativeHeight="251724800" behindDoc="1" locked="0" layoutInCell="1" allowOverlap="1">
            <wp:simplePos x="178435" y="626110"/>
            <wp:positionH relativeFrom="margin">
              <wp:align>center</wp:align>
            </wp:positionH>
            <wp:positionV relativeFrom="margin">
              <wp:align>center</wp:align>
            </wp:positionV>
            <wp:extent cx="10177272" cy="7196328"/>
            <wp:effectExtent l="0" t="0" r="0" b="508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SC16_2-5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272" cy="71963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4B2C" w:rsidRDefault="00E14B2C">
      <w:r>
        <w:br w:type="page"/>
      </w:r>
    </w:p>
    <w:p w:rsidR="00E14B2C" w:rsidRDefault="00E14B2C" w:rsidP="00E14B2C">
      <w:r>
        <w:rPr>
          <w:noProof/>
          <w:lang w:val="de-DE" w:eastAsia="de-DE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DB8B902" wp14:editId="329E8454">
                <wp:simplePos x="0" y="0"/>
                <wp:positionH relativeFrom="page">
                  <wp:posOffset>1471930</wp:posOffset>
                </wp:positionH>
                <wp:positionV relativeFrom="page">
                  <wp:posOffset>1097280</wp:posOffset>
                </wp:positionV>
                <wp:extent cx="2304288" cy="768096"/>
                <wp:effectExtent l="0" t="0" r="1270" b="13335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4288" cy="7680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038C" w:rsidRPr="00FE7ACD" w:rsidRDefault="0089038C" w:rsidP="00E14B2C">
                            <w:pPr>
                              <w:rPr>
                                <w:rFonts w:ascii="Arial Black" w:hAnsi="Arial Black"/>
                                <w:color w:val="59479A"/>
                                <w:sz w:val="65"/>
                                <w:szCs w:val="65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59479A"/>
                                <w:sz w:val="65"/>
                                <w:szCs w:val="65"/>
                              </w:rPr>
                              <w:t>Juni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8B902" id="Text Box 37" o:spid="_x0000_s1041" type="#_x0000_t202" style="position:absolute;margin-left:115.9pt;margin-top:86.4pt;width:181.45pt;height:60.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" filled="f" stroked="f" strokeweight=".5pt">
                <v:textbox inset="0,0,0,0">
                  <w:txbxContent>
                    <w:p w:rsidR="0089038C" w:rsidRPr="00FE7ACD" w:rsidRDefault="0089038C" w:rsidP="00E14B2C">
                      <w:pPr>
                        <w:rPr>
                          <w:rFonts w:ascii="Arial Black" w:hAnsi="Arial Black"/>
                          <w:color w:val="59479A"/>
                          <w:sz w:val="65"/>
                          <w:szCs w:val="65"/>
                        </w:rPr>
                      </w:pPr>
                      <w:r>
                        <w:rPr>
                          <w:rFonts w:ascii="Arial Black" w:hAnsi="Arial Black"/>
                          <w:color w:val="59479A"/>
                          <w:sz w:val="65"/>
                          <w:szCs w:val="65"/>
                        </w:rPr>
                        <w:t>Juni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6475513" wp14:editId="7997631C">
                <wp:simplePos x="0" y="0"/>
                <wp:positionH relativeFrom="page">
                  <wp:posOffset>1454150</wp:posOffset>
                </wp:positionH>
                <wp:positionV relativeFrom="page">
                  <wp:posOffset>795655</wp:posOffset>
                </wp:positionV>
                <wp:extent cx="1280160" cy="502920"/>
                <wp:effectExtent l="0" t="0" r="15240" b="1143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038C" w:rsidRPr="00944E75" w:rsidRDefault="0089038C" w:rsidP="00E14B2C">
                            <w:pPr>
                              <w:rPr>
                                <w:rFonts w:ascii="Arial Black" w:hAnsi="Arial Black"/>
                                <w:color w:val="59479A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59479A"/>
                                <w:sz w:val="52"/>
                                <w:szCs w:val="52"/>
                              </w:rPr>
                              <w:t>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75513" id="Text Box 38" o:spid="_x0000_s1042" type="#_x0000_t202" style="position:absolute;margin-left:114.5pt;margin-top:62.65pt;width:100.8pt;height:39.6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" filled="f" stroked="f" strokeweight=".5pt">
                <v:textbox inset="0,0,0,0">
                  <w:txbxContent>
                    <w:p w:rsidR="0089038C" w:rsidRPr="00944E75" w:rsidRDefault="0089038C" w:rsidP="00E14B2C">
                      <w:pPr>
                        <w:rPr>
                          <w:rFonts w:ascii="Arial Black" w:hAnsi="Arial Black"/>
                          <w:color w:val="59479A"/>
                          <w:sz w:val="52"/>
                          <w:szCs w:val="52"/>
                        </w:rPr>
                      </w:pPr>
                      <w:r>
                        <w:rPr>
                          <w:rFonts w:ascii="Arial Black" w:hAnsi="Arial Black"/>
                          <w:color w:val="59479A"/>
                          <w:sz w:val="52"/>
                          <w:szCs w:val="52"/>
                        </w:rPr>
                        <w:t>2018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FC225A1" wp14:editId="162A6017">
                <wp:simplePos x="0" y="0"/>
                <wp:positionH relativeFrom="page">
                  <wp:posOffset>4681855</wp:posOffset>
                </wp:positionH>
                <wp:positionV relativeFrom="page">
                  <wp:posOffset>1490345</wp:posOffset>
                </wp:positionV>
                <wp:extent cx="5477256" cy="5760720"/>
                <wp:effectExtent l="0" t="0" r="9525" b="1143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7256" cy="576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</w:tblGrid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9038C" w:rsidRDefault="0089038C" w:rsidP="00E14B2C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C225A1" id="Text Box 39" o:spid="_x0000_s1043" type="#_x0000_t202" style="position:absolute;margin-left:368.65pt;margin-top:117.35pt;width:431.3pt;height:453.6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" filled="f" stroked="f" strokeweight=".5pt">
                <v:textbox inset="0,0,0,0"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152"/>
                        <w:gridCol w:w="1152"/>
                        <w:gridCol w:w="1152"/>
                        <w:gridCol w:w="1152"/>
                        <w:gridCol w:w="1152"/>
                        <w:gridCol w:w="1152"/>
                        <w:gridCol w:w="1152"/>
                      </w:tblGrid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S</w:t>
                            </w: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3</w:t>
                            </w: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10</w:t>
                            </w: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17</w:t>
                            </w: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24</w:t>
                            </w: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</w:tr>
                    </w:tbl>
                    <w:p w:rsidR="0089038C" w:rsidRDefault="0089038C" w:rsidP="00E14B2C"/>
                  </w:txbxContent>
                </v:textbox>
                <w10:wrap anchorx="page" anchory="page"/>
              </v:shape>
            </w:pict>
          </mc:Fallback>
        </mc:AlternateContent>
      </w:r>
      <w:r w:rsidR="00FE0A3B">
        <w:rPr>
          <w:noProof/>
          <w:lang w:val="de-DE" w:eastAsia="de-DE"/>
        </w:rPr>
        <w:drawing>
          <wp:anchor distT="0" distB="0" distL="114300" distR="114300" simplePos="0" relativeHeight="251725824" behindDoc="1" locked="0" layoutInCell="1" allowOverlap="1">
            <wp:simplePos x="178435" y="626110"/>
            <wp:positionH relativeFrom="margin">
              <wp:align>center</wp:align>
            </wp:positionH>
            <wp:positionV relativeFrom="margin">
              <wp:align>center</wp:align>
            </wp:positionV>
            <wp:extent cx="10177272" cy="7196328"/>
            <wp:effectExtent l="0" t="0" r="0" b="508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SC16_2-6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272" cy="71963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4B2C" w:rsidRDefault="00E14B2C">
      <w:r>
        <w:br w:type="page"/>
      </w:r>
    </w:p>
    <w:p w:rsidR="00E14B2C" w:rsidRDefault="00E14B2C" w:rsidP="00E14B2C">
      <w:r>
        <w:rPr>
          <w:noProof/>
          <w:lang w:val="de-DE" w:eastAsia="de-DE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B8B902" wp14:editId="329E8454">
                <wp:simplePos x="0" y="0"/>
                <wp:positionH relativeFrom="page">
                  <wp:posOffset>1471930</wp:posOffset>
                </wp:positionH>
                <wp:positionV relativeFrom="page">
                  <wp:posOffset>1097280</wp:posOffset>
                </wp:positionV>
                <wp:extent cx="2304288" cy="768096"/>
                <wp:effectExtent l="0" t="0" r="1270" b="1333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4288" cy="7680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038C" w:rsidRPr="00FE7ACD" w:rsidRDefault="0089038C" w:rsidP="00E14B2C">
                            <w:pPr>
                              <w:rPr>
                                <w:rFonts w:ascii="Arial Black" w:hAnsi="Arial Black"/>
                                <w:color w:val="28A7E1"/>
                                <w:sz w:val="65"/>
                                <w:szCs w:val="65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28A7E1"/>
                                <w:sz w:val="65"/>
                                <w:szCs w:val="65"/>
                              </w:rPr>
                              <w:t>Juli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8B902" id="Text Box 12" o:spid="_x0000_s1044" type="#_x0000_t202" style="position:absolute;margin-left:115.9pt;margin-top:86.4pt;width:181.45pt;height:60.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" filled="f" stroked="f" strokeweight=".5pt">
                <v:textbox inset="0,0,0,0">
                  <w:txbxContent>
                    <w:p w:rsidR="0089038C" w:rsidRPr="00FE7ACD" w:rsidRDefault="0089038C" w:rsidP="00E14B2C">
                      <w:pPr>
                        <w:rPr>
                          <w:rFonts w:ascii="Arial Black" w:hAnsi="Arial Black"/>
                          <w:color w:val="28A7E1"/>
                          <w:sz w:val="65"/>
                          <w:szCs w:val="65"/>
                        </w:rPr>
                      </w:pPr>
                      <w:r>
                        <w:rPr>
                          <w:rFonts w:ascii="Arial Black" w:hAnsi="Arial Black"/>
                          <w:color w:val="28A7E1"/>
                          <w:sz w:val="65"/>
                          <w:szCs w:val="65"/>
                        </w:rPr>
                        <w:t>Juli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475513" wp14:editId="7997631C">
                <wp:simplePos x="0" y="0"/>
                <wp:positionH relativeFrom="page">
                  <wp:posOffset>1454150</wp:posOffset>
                </wp:positionH>
                <wp:positionV relativeFrom="page">
                  <wp:posOffset>795655</wp:posOffset>
                </wp:positionV>
                <wp:extent cx="1280160" cy="502920"/>
                <wp:effectExtent l="0" t="0" r="15240" b="1143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038C" w:rsidRPr="00944E75" w:rsidRDefault="0089038C" w:rsidP="00E14B2C">
                            <w:pPr>
                              <w:rPr>
                                <w:rFonts w:ascii="Arial Black" w:hAnsi="Arial Black"/>
                                <w:color w:val="28A7E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28A7E1"/>
                                <w:sz w:val="52"/>
                                <w:szCs w:val="52"/>
                              </w:rPr>
                              <w:t>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75513" id="Text Box 13" o:spid="_x0000_s1045" type="#_x0000_t202" style="position:absolute;margin-left:114.5pt;margin-top:62.65pt;width:100.8pt;height:39.6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" filled="f" stroked="f" strokeweight=".5pt">
                <v:textbox inset="0,0,0,0">
                  <w:txbxContent>
                    <w:p w:rsidR="0089038C" w:rsidRPr="00944E75" w:rsidRDefault="0089038C" w:rsidP="00E14B2C">
                      <w:pPr>
                        <w:rPr>
                          <w:rFonts w:ascii="Arial Black" w:hAnsi="Arial Black"/>
                          <w:color w:val="28A7E1"/>
                          <w:sz w:val="52"/>
                          <w:szCs w:val="52"/>
                        </w:rPr>
                      </w:pPr>
                      <w:r>
                        <w:rPr>
                          <w:rFonts w:ascii="Arial Black" w:hAnsi="Arial Black"/>
                          <w:color w:val="28A7E1"/>
                          <w:sz w:val="52"/>
                          <w:szCs w:val="52"/>
                        </w:rPr>
                        <w:t>2018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C225A1" wp14:editId="162A6017">
                <wp:simplePos x="0" y="0"/>
                <wp:positionH relativeFrom="page">
                  <wp:posOffset>4681855</wp:posOffset>
                </wp:positionH>
                <wp:positionV relativeFrom="page">
                  <wp:posOffset>1490345</wp:posOffset>
                </wp:positionV>
                <wp:extent cx="5477256" cy="5760720"/>
                <wp:effectExtent l="0" t="0" r="9525" b="1143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7256" cy="576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</w:tblGrid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22</w:t>
                                  </w: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29</w:t>
                                  </w:r>
                                </w:p>
                              </w:tc>
                            </w:tr>
                            <w:tr w:rsidR="0089038C" w:rsidTr="00A218EB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9038C" w:rsidRDefault="0089038C" w:rsidP="00E14B2C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C225A1" id="Text Box 14" o:spid="_x0000_s1046" type="#_x0000_t202" style="position:absolute;margin-left:368.65pt;margin-top:117.35pt;width:431.3pt;height:453.6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" filled="f" stroked="f" strokeweight=".5pt">
                <v:textbox inset="0,0,0,0"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152"/>
                        <w:gridCol w:w="1152"/>
                        <w:gridCol w:w="1152"/>
                        <w:gridCol w:w="1152"/>
                        <w:gridCol w:w="1152"/>
                        <w:gridCol w:w="1152"/>
                        <w:gridCol w:w="1152"/>
                      </w:tblGrid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S</w:t>
                            </w: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1</w:t>
                            </w: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8</w:t>
                            </w: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15</w:t>
                            </w: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22</w:t>
                            </w: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29</w:t>
                            </w:r>
                          </w:p>
                        </w:tc>
                      </w:tr>
                      <w:tr w:rsidR="0089038C" w:rsidTr="00A218EB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</w:tr>
                    </w:tbl>
                    <w:p w:rsidR="0089038C" w:rsidRDefault="0089038C" w:rsidP="00E14B2C"/>
                  </w:txbxContent>
                </v:textbox>
                <w10:wrap anchorx="page" anchory="page"/>
              </v:shape>
            </w:pict>
          </mc:Fallback>
        </mc:AlternateContent>
      </w:r>
      <w:r w:rsidR="00C918A6">
        <w:rPr>
          <w:noProof/>
          <w:lang w:val="de-DE" w:eastAsia="de-DE"/>
        </w:rPr>
        <w:drawing>
          <wp:anchor distT="0" distB="0" distL="114300" distR="114300" simplePos="0" relativeHeight="251726848" behindDoc="1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10177272" cy="7196328"/>
            <wp:effectExtent l="0" t="0" r="0" b="508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MSC16_2-7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272" cy="71963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4B2C" w:rsidRDefault="00E14B2C">
      <w:r>
        <w:br w:type="page"/>
      </w:r>
    </w:p>
    <w:p w:rsidR="00E14B2C" w:rsidRDefault="00E14B2C" w:rsidP="00E14B2C">
      <w:r>
        <w:rPr>
          <w:noProof/>
          <w:lang w:val="de-DE" w:eastAsia="de-DE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E3E59F" wp14:editId="0FECBAF0">
                <wp:simplePos x="0" y="0"/>
                <wp:positionH relativeFrom="page">
                  <wp:posOffset>4681855</wp:posOffset>
                </wp:positionH>
                <wp:positionV relativeFrom="page">
                  <wp:posOffset>1490345</wp:posOffset>
                </wp:positionV>
                <wp:extent cx="5477256" cy="5760720"/>
                <wp:effectExtent l="0" t="0" r="9525" b="1143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7256" cy="576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</w:tblGrid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19</w:t>
                                  </w: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26</w:t>
                                  </w: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E608E5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9038C" w:rsidRDefault="0089038C" w:rsidP="00E14B2C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3E59F" id="Text Box 19" o:spid="_x0000_s1047" type="#_x0000_t202" style="position:absolute;margin-left:368.65pt;margin-top:117.35pt;width:431.3pt;height:453.6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" filled="f" stroked="f" strokeweight=".5pt">
                <v:textbox inset="0,0,0,0"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152"/>
                        <w:gridCol w:w="1152"/>
                        <w:gridCol w:w="1152"/>
                        <w:gridCol w:w="1152"/>
                        <w:gridCol w:w="1152"/>
                        <w:gridCol w:w="1152"/>
                        <w:gridCol w:w="1152"/>
                      </w:tblGrid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S</w:t>
                            </w: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5</w:t>
                            </w: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12</w:t>
                            </w: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19</w:t>
                            </w: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26</w:t>
                            </w: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E608E5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</w:tr>
                    </w:tbl>
                    <w:p w:rsidR="0089038C" w:rsidRDefault="0089038C" w:rsidP="00E14B2C"/>
                  </w:txbxContent>
                </v:textbox>
                <w10:wrap anchorx="page" anchory="page"/>
              </v:shape>
            </w:pict>
          </mc:Fallback>
        </mc:AlternateContent>
      </w:r>
      <w:r w:rsidR="00337145">
        <w:rPr>
          <w:noProof/>
          <w:lang w:val="de-DE" w:eastAsia="de-DE"/>
        </w:rPr>
        <w:drawing>
          <wp:anchor distT="0" distB="0" distL="114300" distR="114300" simplePos="0" relativeHeight="251727872" behindDoc="1" locked="0" layoutInCell="1" allowOverlap="1">
            <wp:simplePos x="178435" y="626110"/>
            <wp:positionH relativeFrom="margin">
              <wp:align>center</wp:align>
            </wp:positionH>
            <wp:positionV relativeFrom="margin">
              <wp:align>center</wp:align>
            </wp:positionV>
            <wp:extent cx="10177272" cy="7196328"/>
            <wp:effectExtent l="0" t="0" r="0" b="508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MSC16_2-8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272" cy="71963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4B2C" w:rsidRDefault="00A50176"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D2C24D3" wp14:editId="018DABD1">
                <wp:simplePos x="0" y="0"/>
                <wp:positionH relativeFrom="page">
                  <wp:posOffset>1558704</wp:posOffset>
                </wp:positionH>
                <wp:positionV relativeFrom="page">
                  <wp:posOffset>795655</wp:posOffset>
                </wp:positionV>
                <wp:extent cx="1280160" cy="502920"/>
                <wp:effectExtent l="0" t="0" r="15240" b="1143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038C" w:rsidRPr="00944E75" w:rsidRDefault="0089038C" w:rsidP="00E14B2C">
                            <w:pPr>
                              <w:rPr>
                                <w:rFonts w:ascii="Arial Black" w:hAnsi="Arial Black"/>
                                <w:color w:val="0D6FB8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52"/>
                                <w:szCs w:val="52"/>
                              </w:rPr>
                              <w:t>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C24D3" id="Text Box 18" o:spid="_x0000_s1048" type="#_x0000_t202" style="position:absolute;margin-left:122.75pt;margin-top:62.65pt;width:100.8pt;height:3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" filled="f" stroked="f" strokeweight=".5pt">
                <v:textbox inset="0,0,0,0">
                  <w:txbxContent>
                    <w:p w:rsidR="0089038C" w:rsidRPr="00944E75" w:rsidRDefault="0089038C" w:rsidP="00E14B2C">
                      <w:pPr>
                        <w:rPr>
                          <w:rFonts w:ascii="Arial Black" w:hAnsi="Arial Black"/>
                          <w:color w:val="0D6FB8"/>
                          <w:sz w:val="52"/>
                          <w:szCs w:val="52"/>
                        </w:rPr>
                      </w:pPr>
                      <w:r>
                        <w:rPr>
                          <w:rFonts w:ascii="Arial Black" w:hAnsi="Arial Black"/>
                          <w:color w:val="0D6FB8"/>
                          <w:sz w:val="52"/>
                          <w:szCs w:val="52"/>
                        </w:rPr>
                        <w:t>2018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E7ACD"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3C9890C" wp14:editId="659B3A1E">
                <wp:simplePos x="0" y="0"/>
                <wp:positionH relativeFrom="page">
                  <wp:posOffset>1566766</wp:posOffset>
                </wp:positionH>
                <wp:positionV relativeFrom="page">
                  <wp:posOffset>1097280</wp:posOffset>
                </wp:positionV>
                <wp:extent cx="2303780" cy="767715"/>
                <wp:effectExtent l="0" t="0" r="1270" b="1333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3780" cy="767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038C" w:rsidRPr="00635E76" w:rsidRDefault="0089038C" w:rsidP="00E14B2C">
                            <w:pPr>
                              <w:rPr>
                                <w:rFonts w:ascii="Arial Black" w:hAnsi="Arial Black"/>
                                <w:color w:val="0D6FB8"/>
                                <w:sz w:val="65"/>
                                <w:szCs w:val="65"/>
                              </w:rPr>
                            </w:pPr>
                            <w:r w:rsidRPr="00635E76">
                              <w:rPr>
                                <w:rFonts w:ascii="Arial Black" w:hAnsi="Arial Black"/>
                                <w:color w:val="0D6FB8"/>
                                <w:sz w:val="65"/>
                                <w:szCs w:val="65"/>
                              </w:rPr>
                              <w:t>August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9890C" id="Text Box 17" o:spid="_x0000_s1049" type="#_x0000_t202" style="position:absolute;margin-left:123.35pt;margin-top:86.4pt;width:181.4pt;height:60.4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" filled="f" stroked="f" strokeweight=".5pt">
                <v:textbox inset="0,0,0,0">
                  <w:txbxContent>
                    <w:p w:rsidR="0089038C" w:rsidRPr="00635E76" w:rsidRDefault="0089038C" w:rsidP="00E14B2C">
                      <w:pPr>
                        <w:rPr>
                          <w:rFonts w:ascii="Arial Black" w:hAnsi="Arial Black"/>
                          <w:color w:val="0D6FB8"/>
                          <w:sz w:val="65"/>
                          <w:szCs w:val="65"/>
                        </w:rPr>
                      </w:pPr>
                      <w:r w:rsidRPr="00635E76">
                        <w:rPr>
                          <w:rFonts w:ascii="Arial Black" w:hAnsi="Arial Black"/>
                          <w:color w:val="0D6FB8"/>
                          <w:sz w:val="65"/>
                          <w:szCs w:val="65"/>
                        </w:rPr>
                        <w:t>August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4B2C">
        <w:br w:type="page"/>
      </w:r>
    </w:p>
    <w:p w:rsidR="00E14B2C" w:rsidRDefault="00E14B2C" w:rsidP="00E14B2C">
      <w:r>
        <w:rPr>
          <w:noProof/>
          <w:lang w:val="de-DE" w:eastAsia="de-DE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7312195" wp14:editId="52E21FCE">
                <wp:simplePos x="0" y="0"/>
                <wp:positionH relativeFrom="page">
                  <wp:posOffset>4681855</wp:posOffset>
                </wp:positionH>
                <wp:positionV relativeFrom="page">
                  <wp:posOffset>1490345</wp:posOffset>
                </wp:positionV>
                <wp:extent cx="5477256" cy="5760720"/>
                <wp:effectExtent l="0" t="0" r="9525" b="1143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7256" cy="576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</w:tblGrid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23</w:t>
                                  </w: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012E33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9038C" w:rsidRDefault="0089038C" w:rsidP="00E14B2C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12195" id="Text Box 24" o:spid="_x0000_s1050" type="#_x0000_t202" style="position:absolute;margin-left:368.65pt;margin-top:117.35pt;width:431.3pt;height:453.6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" filled="f" stroked="f" strokeweight=".5pt">
                <v:textbox inset="0,0,0,0"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152"/>
                        <w:gridCol w:w="1152"/>
                        <w:gridCol w:w="1152"/>
                        <w:gridCol w:w="1152"/>
                        <w:gridCol w:w="1152"/>
                        <w:gridCol w:w="1152"/>
                        <w:gridCol w:w="1152"/>
                      </w:tblGrid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S</w:t>
                            </w: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2</w:t>
                            </w: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9</w:t>
                            </w: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16</w:t>
                            </w: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23</w:t>
                            </w: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30</w:t>
                            </w: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012E33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</w:tr>
                    </w:tbl>
                    <w:p w:rsidR="0089038C" w:rsidRDefault="0089038C" w:rsidP="00E14B2C"/>
                  </w:txbxContent>
                </v:textbox>
                <w10:wrap anchorx="page" anchory="page"/>
              </v:shape>
            </w:pict>
          </mc:Fallback>
        </mc:AlternateContent>
      </w:r>
      <w:r w:rsidR="00131659">
        <w:rPr>
          <w:noProof/>
          <w:lang w:val="de-DE" w:eastAsia="de-DE"/>
        </w:rPr>
        <w:drawing>
          <wp:anchor distT="0" distB="0" distL="114300" distR="114300" simplePos="0" relativeHeight="251728896" behindDoc="1" locked="0" layoutInCell="1" allowOverlap="1">
            <wp:simplePos x="178435" y="626110"/>
            <wp:positionH relativeFrom="margin">
              <wp:align>center</wp:align>
            </wp:positionH>
            <wp:positionV relativeFrom="margin">
              <wp:align>center</wp:align>
            </wp:positionV>
            <wp:extent cx="10177272" cy="7196328"/>
            <wp:effectExtent l="0" t="0" r="0" b="508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MSC16_2-9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272" cy="71963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4B2C" w:rsidRDefault="00325F0F"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F14806A" wp14:editId="708F3800">
                <wp:simplePos x="0" y="0"/>
                <wp:positionH relativeFrom="page">
                  <wp:posOffset>1558925</wp:posOffset>
                </wp:positionH>
                <wp:positionV relativeFrom="page">
                  <wp:posOffset>805594</wp:posOffset>
                </wp:positionV>
                <wp:extent cx="1280160" cy="502920"/>
                <wp:effectExtent l="0" t="0" r="15240" b="1143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038C" w:rsidRPr="00944E75" w:rsidRDefault="0089038C" w:rsidP="00E14B2C">
                            <w:pPr>
                              <w:rPr>
                                <w:rFonts w:ascii="Arial Black" w:hAnsi="Arial Black"/>
                                <w:color w:val="F3980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52"/>
                                <w:szCs w:val="52"/>
                              </w:rPr>
                              <w:t>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4806A" id="Text Box 23" o:spid="_x0000_s1051" type="#_x0000_t202" style="position:absolute;margin-left:122.75pt;margin-top:63.45pt;width:100.8pt;height:39.6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" filled="f" stroked="f" strokeweight=".5pt">
                <v:textbox inset="0,0,0,0">
                  <w:txbxContent>
                    <w:p w:rsidR="0089038C" w:rsidRPr="00944E75" w:rsidRDefault="0089038C" w:rsidP="00E14B2C">
                      <w:pPr>
                        <w:rPr>
                          <w:rFonts w:ascii="Arial Black" w:hAnsi="Arial Black"/>
                          <w:color w:val="F39800"/>
                          <w:sz w:val="52"/>
                          <w:szCs w:val="52"/>
                        </w:rPr>
                      </w:pPr>
                      <w:r>
                        <w:rPr>
                          <w:rFonts w:ascii="Arial Black" w:hAnsi="Arial Black"/>
                          <w:color w:val="F39800"/>
                          <w:sz w:val="52"/>
                          <w:szCs w:val="52"/>
                        </w:rPr>
                        <w:t>2018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46B8DF4" wp14:editId="1D3194F2">
                <wp:simplePos x="0" y="0"/>
                <wp:positionH relativeFrom="page">
                  <wp:posOffset>1564861</wp:posOffset>
                </wp:positionH>
                <wp:positionV relativeFrom="page">
                  <wp:posOffset>1076960</wp:posOffset>
                </wp:positionV>
                <wp:extent cx="3227705" cy="767715"/>
                <wp:effectExtent l="0" t="0" r="10795" b="1333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7705" cy="767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038C" w:rsidRPr="00635E76" w:rsidRDefault="0089038C" w:rsidP="00E14B2C">
                            <w:pPr>
                              <w:rPr>
                                <w:rFonts w:ascii="Arial Black" w:hAnsi="Arial Black"/>
                                <w:color w:val="F39800"/>
                                <w:sz w:val="65"/>
                                <w:szCs w:val="65"/>
                              </w:rPr>
                            </w:pPr>
                            <w:r w:rsidRPr="00635E76">
                              <w:rPr>
                                <w:rFonts w:ascii="Arial Black" w:hAnsi="Arial Black"/>
                                <w:color w:val="F39800"/>
                                <w:sz w:val="65"/>
                                <w:szCs w:val="65"/>
                              </w:rPr>
                              <w:t>September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B8DF4" id="Text Box 22" o:spid="_x0000_s1052" type="#_x0000_t202" style="position:absolute;margin-left:123.2pt;margin-top:84.8pt;width:254.15pt;height:60.4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" filled="f" stroked="f" strokeweight=".5pt">
                <v:textbox inset="0,0,0,0">
                  <w:txbxContent>
                    <w:p w:rsidR="0089038C" w:rsidRPr="00635E76" w:rsidRDefault="0089038C" w:rsidP="00E14B2C">
                      <w:pPr>
                        <w:rPr>
                          <w:rFonts w:ascii="Arial Black" w:hAnsi="Arial Black"/>
                          <w:color w:val="F39800"/>
                          <w:sz w:val="65"/>
                          <w:szCs w:val="65"/>
                        </w:rPr>
                      </w:pPr>
                      <w:r w:rsidRPr="00635E76">
                        <w:rPr>
                          <w:rFonts w:ascii="Arial Black" w:hAnsi="Arial Black"/>
                          <w:color w:val="F39800"/>
                          <w:sz w:val="65"/>
                          <w:szCs w:val="65"/>
                        </w:rPr>
                        <w:t>September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4B2C">
        <w:br w:type="page"/>
      </w:r>
    </w:p>
    <w:p w:rsidR="00E14B2C" w:rsidRDefault="00E14B2C" w:rsidP="00E14B2C">
      <w:r>
        <w:rPr>
          <w:noProof/>
          <w:lang w:val="de-DE" w:eastAsia="de-DE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8236B3F" wp14:editId="51D60E27">
                <wp:simplePos x="0" y="0"/>
                <wp:positionH relativeFrom="page">
                  <wp:posOffset>4681855</wp:posOffset>
                </wp:positionH>
                <wp:positionV relativeFrom="page">
                  <wp:posOffset>1490345</wp:posOffset>
                </wp:positionV>
                <wp:extent cx="5477256" cy="5760720"/>
                <wp:effectExtent l="0" t="0" r="9525" b="1143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7256" cy="576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</w:tblGrid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C00B1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9038C" w:rsidRDefault="0089038C" w:rsidP="00E14B2C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36B3F" id="Text Box 29" o:spid="_x0000_s1053" type="#_x0000_t202" style="position:absolute;margin-left:368.65pt;margin-top:117.35pt;width:431.3pt;height:453.6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" filled="f" stroked="f" strokeweight=".5pt">
                <v:textbox inset="0,0,0,0"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152"/>
                        <w:gridCol w:w="1152"/>
                        <w:gridCol w:w="1152"/>
                        <w:gridCol w:w="1152"/>
                        <w:gridCol w:w="1152"/>
                        <w:gridCol w:w="1152"/>
                        <w:gridCol w:w="1152"/>
                      </w:tblGrid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S</w:t>
                            </w: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7</w:t>
                            </w: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14</w:t>
                            </w: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21</w:t>
                            </w: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28</w:t>
                            </w: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C00B1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</w:tr>
                    </w:tbl>
                    <w:p w:rsidR="0089038C" w:rsidRDefault="0089038C" w:rsidP="00E14B2C"/>
                  </w:txbxContent>
                </v:textbox>
                <w10:wrap anchorx="page" anchory="page"/>
              </v:shape>
            </w:pict>
          </mc:Fallback>
        </mc:AlternateContent>
      </w:r>
      <w:r w:rsidR="00224E90">
        <w:rPr>
          <w:noProof/>
          <w:lang w:val="de-DE" w:eastAsia="de-DE"/>
        </w:rPr>
        <w:drawing>
          <wp:anchor distT="0" distB="0" distL="114300" distR="114300" simplePos="0" relativeHeight="251729920" behindDoc="1" locked="0" layoutInCell="1" allowOverlap="1">
            <wp:simplePos x="178435" y="626110"/>
            <wp:positionH relativeFrom="margin">
              <wp:align>center</wp:align>
            </wp:positionH>
            <wp:positionV relativeFrom="margin">
              <wp:align>center</wp:align>
            </wp:positionV>
            <wp:extent cx="10177272" cy="7196328"/>
            <wp:effectExtent l="0" t="0" r="0" b="508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MSC16_2-10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272" cy="71963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4B2C" w:rsidRDefault="00325F0F"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7D96BF6" wp14:editId="1B0F9CCD">
                <wp:simplePos x="0" y="0"/>
                <wp:positionH relativeFrom="page">
                  <wp:posOffset>2276696</wp:posOffset>
                </wp:positionH>
                <wp:positionV relativeFrom="page">
                  <wp:posOffset>795655</wp:posOffset>
                </wp:positionV>
                <wp:extent cx="1280160" cy="502920"/>
                <wp:effectExtent l="0" t="0" r="15240" b="1143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038C" w:rsidRPr="00944E75" w:rsidRDefault="00BB3E9A" w:rsidP="00E14B2C">
                            <w:pPr>
                              <w:rPr>
                                <w:rFonts w:ascii="Arial Black" w:hAnsi="Arial Black"/>
                                <w:color w:val="601986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52"/>
                                <w:szCs w:val="52"/>
                              </w:rPr>
                              <w:t>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96BF6" id="Text Box 28" o:spid="_x0000_s1054" type="#_x0000_t202" style="position:absolute;margin-left:179.25pt;margin-top:62.65pt;width:100.8pt;height:39.6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" filled="f" stroked="f" strokeweight=".5pt">
                <v:textbox inset="0,0,0,0">
                  <w:txbxContent>
                    <w:p w:rsidR="0089038C" w:rsidRPr="00944E75" w:rsidRDefault="00BB3E9A" w:rsidP="00E14B2C">
                      <w:pPr>
                        <w:rPr>
                          <w:rFonts w:ascii="Arial Black" w:hAnsi="Arial Black"/>
                          <w:color w:val="601986"/>
                          <w:sz w:val="52"/>
                          <w:szCs w:val="52"/>
                        </w:rPr>
                      </w:pPr>
                      <w:r>
                        <w:rPr>
                          <w:rFonts w:ascii="Arial Black" w:hAnsi="Arial Black"/>
                          <w:color w:val="601986"/>
                          <w:sz w:val="52"/>
                          <w:szCs w:val="52"/>
                        </w:rPr>
                        <w:t>2018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626BA"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B1BDF8F" wp14:editId="775C64C9">
                <wp:simplePos x="0" y="0"/>
                <wp:positionH relativeFrom="page">
                  <wp:posOffset>2255741</wp:posOffset>
                </wp:positionH>
                <wp:positionV relativeFrom="page">
                  <wp:posOffset>1097280</wp:posOffset>
                </wp:positionV>
                <wp:extent cx="2304288" cy="768096"/>
                <wp:effectExtent l="0" t="0" r="1270" b="1333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4288" cy="7680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038C" w:rsidRPr="00635E76" w:rsidRDefault="0089038C" w:rsidP="00E14B2C">
                            <w:pPr>
                              <w:rPr>
                                <w:rFonts w:ascii="Arial Black" w:hAnsi="Arial Black"/>
                                <w:color w:val="601986"/>
                                <w:sz w:val="65"/>
                                <w:szCs w:val="65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5"/>
                                <w:szCs w:val="65"/>
                              </w:rPr>
                              <w:t>Ok</w:t>
                            </w:r>
                            <w:r w:rsidRPr="00635E76">
                              <w:rPr>
                                <w:rFonts w:ascii="Arial Black" w:hAnsi="Arial Black"/>
                                <w:color w:val="601986"/>
                                <w:sz w:val="65"/>
                                <w:szCs w:val="65"/>
                              </w:rPr>
                              <w:t>tober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BDF8F" id="Text Box 27" o:spid="_x0000_s1055" type="#_x0000_t202" style="position:absolute;margin-left:177.6pt;margin-top:86.4pt;width:181.45pt;height:60.5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" filled="f" stroked="f" strokeweight=".5pt">
                <v:textbox inset="0,0,0,0">
                  <w:txbxContent>
                    <w:p w:rsidR="0089038C" w:rsidRPr="00635E76" w:rsidRDefault="0089038C" w:rsidP="00E14B2C">
                      <w:pPr>
                        <w:rPr>
                          <w:rFonts w:ascii="Arial Black" w:hAnsi="Arial Black"/>
                          <w:color w:val="601986"/>
                          <w:sz w:val="65"/>
                          <w:szCs w:val="65"/>
                        </w:rPr>
                      </w:pPr>
                      <w:r>
                        <w:rPr>
                          <w:rFonts w:ascii="Arial Black" w:hAnsi="Arial Black"/>
                          <w:color w:val="601986"/>
                          <w:sz w:val="65"/>
                          <w:szCs w:val="65"/>
                        </w:rPr>
                        <w:t>Ok</w:t>
                      </w:r>
                      <w:r w:rsidRPr="00635E76">
                        <w:rPr>
                          <w:rFonts w:ascii="Arial Black" w:hAnsi="Arial Black"/>
                          <w:color w:val="601986"/>
                          <w:sz w:val="65"/>
                          <w:szCs w:val="65"/>
                        </w:rPr>
                        <w:t>tober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4B2C">
        <w:br w:type="page"/>
      </w:r>
    </w:p>
    <w:p w:rsidR="00E14B2C" w:rsidRDefault="00E14B2C" w:rsidP="00E14B2C">
      <w:r>
        <w:rPr>
          <w:noProof/>
          <w:lang w:val="de-DE" w:eastAsia="de-DE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BA3F05" wp14:editId="781048CD">
                <wp:simplePos x="0" y="0"/>
                <wp:positionH relativeFrom="page">
                  <wp:posOffset>4681855</wp:posOffset>
                </wp:positionH>
                <wp:positionV relativeFrom="page">
                  <wp:posOffset>1490345</wp:posOffset>
                </wp:positionV>
                <wp:extent cx="5477256" cy="5760720"/>
                <wp:effectExtent l="0" t="0" r="9525" b="1143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7256" cy="576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</w:tblGrid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272016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9038C" w:rsidRDefault="0089038C" w:rsidP="00E14B2C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A3F05" id="Text Box 34" o:spid="_x0000_s1056" type="#_x0000_t202" style="position:absolute;margin-left:368.65pt;margin-top:117.35pt;width:431.3pt;height:453.6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" filled="f" stroked="f" strokeweight=".5pt">
                <v:textbox inset="0,0,0,0"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152"/>
                        <w:gridCol w:w="1152"/>
                        <w:gridCol w:w="1152"/>
                        <w:gridCol w:w="1152"/>
                        <w:gridCol w:w="1152"/>
                        <w:gridCol w:w="1152"/>
                        <w:gridCol w:w="1152"/>
                      </w:tblGrid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S</w:t>
                            </w: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4</w:t>
                            </w: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11</w:t>
                            </w: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18</w:t>
                            </w: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25</w:t>
                            </w: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2</w:t>
                            </w: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3</w:t>
                            </w: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272016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</w:tr>
                    </w:tbl>
                    <w:p w:rsidR="0089038C" w:rsidRDefault="0089038C" w:rsidP="00E14B2C"/>
                  </w:txbxContent>
                </v:textbox>
                <w10:wrap anchorx="page" anchory="page"/>
              </v:shape>
            </w:pict>
          </mc:Fallback>
        </mc:AlternateContent>
      </w:r>
      <w:r w:rsidR="00E13DB1">
        <w:rPr>
          <w:noProof/>
          <w:lang w:val="de-DE" w:eastAsia="de-DE"/>
        </w:rPr>
        <w:drawing>
          <wp:anchor distT="0" distB="0" distL="114300" distR="114300" simplePos="0" relativeHeight="251730944" behindDoc="1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10177272" cy="7196328"/>
            <wp:effectExtent l="0" t="0" r="0" b="508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MSC16_2-11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272" cy="71963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4B2C" w:rsidRDefault="002F101A"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E4C3439" wp14:editId="3C7C495F">
                <wp:simplePos x="0" y="0"/>
                <wp:positionH relativeFrom="page">
                  <wp:posOffset>1984596</wp:posOffset>
                </wp:positionH>
                <wp:positionV relativeFrom="page">
                  <wp:posOffset>1097280</wp:posOffset>
                </wp:positionV>
                <wp:extent cx="2871216" cy="768096"/>
                <wp:effectExtent l="0" t="0" r="5715" b="1333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1216" cy="7680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038C" w:rsidRPr="00635E76" w:rsidRDefault="0089038C" w:rsidP="00E14B2C">
                            <w:pPr>
                              <w:rPr>
                                <w:rFonts w:ascii="Arial Black" w:hAnsi="Arial Black"/>
                                <w:color w:val="804E21"/>
                                <w:sz w:val="65"/>
                                <w:szCs w:val="65"/>
                              </w:rPr>
                            </w:pPr>
                            <w:r w:rsidRPr="00635E76">
                              <w:rPr>
                                <w:rFonts w:ascii="Arial Black" w:hAnsi="Arial Black"/>
                                <w:color w:val="804E21"/>
                                <w:sz w:val="65"/>
                                <w:szCs w:val="65"/>
                              </w:rPr>
                              <w:t>November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C3439" id="Text Box 32" o:spid="_x0000_s1057" type="#_x0000_t202" style="position:absolute;margin-left:156.25pt;margin-top:86.4pt;width:226.1pt;height:60.5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" filled="f" stroked="f" strokeweight=".5pt">
                <v:textbox inset="0,0,0,0">
                  <w:txbxContent>
                    <w:p w:rsidR="0089038C" w:rsidRPr="00635E76" w:rsidRDefault="0089038C" w:rsidP="00E14B2C">
                      <w:pPr>
                        <w:rPr>
                          <w:rFonts w:ascii="Arial Black" w:hAnsi="Arial Black"/>
                          <w:color w:val="804E21"/>
                          <w:sz w:val="65"/>
                          <w:szCs w:val="65"/>
                        </w:rPr>
                      </w:pPr>
                      <w:r w:rsidRPr="00635E76">
                        <w:rPr>
                          <w:rFonts w:ascii="Arial Black" w:hAnsi="Arial Black"/>
                          <w:color w:val="804E21"/>
                          <w:sz w:val="65"/>
                          <w:szCs w:val="65"/>
                        </w:rPr>
                        <w:t>November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97631"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8CD8452" wp14:editId="7F5A396B">
                <wp:simplePos x="0" y="0"/>
                <wp:positionH relativeFrom="page">
                  <wp:posOffset>1984375</wp:posOffset>
                </wp:positionH>
                <wp:positionV relativeFrom="page">
                  <wp:posOffset>795655</wp:posOffset>
                </wp:positionV>
                <wp:extent cx="1280160" cy="502920"/>
                <wp:effectExtent l="0" t="0" r="15240" b="1143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038C" w:rsidRPr="00944E75" w:rsidRDefault="00BB3E9A" w:rsidP="00E14B2C">
                            <w:pPr>
                              <w:rPr>
                                <w:rFonts w:ascii="Arial Black" w:hAnsi="Arial Black"/>
                                <w:color w:val="804E2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804E21"/>
                                <w:sz w:val="52"/>
                                <w:szCs w:val="52"/>
                              </w:rPr>
                              <w:t>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D8452" id="Text Box 33" o:spid="_x0000_s1058" type="#_x0000_t202" style="position:absolute;margin-left:156.25pt;margin-top:62.65pt;width:100.8pt;height:39.6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" filled="f" stroked="f" strokeweight=".5pt">
                <v:textbox inset="0,0,0,0">
                  <w:txbxContent>
                    <w:p w:rsidR="0089038C" w:rsidRPr="00944E75" w:rsidRDefault="00BB3E9A" w:rsidP="00E14B2C">
                      <w:pPr>
                        <w:rPr>
                          <w:rFonts w:ascii="Arial Black" w:hAnsi="Arial Black"/>
                          <w:color w:val="804E21"/>
                          <w:sz w:val="52"/>
                          <w:szCs w:val="52"/>
                        </w:rPr>
                      </w:pPr>
                      <w:r>
                        <w:rPr>
                          <w:rFonts w:ascii="Arial Black" w:hAnsi="Arial Black"/>
                          <w:color w:val="804E21"/>
                          <w:sz w:val="52"/>
                          <w:szCs w:val="52"/>
                        </w:rPr>
                        <w:t>2018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4B2C">
        <w:br w:type="page"/>
      </w:r>
    </w:p>
    <w:p w:rsidR="00E3422D" w:rsidRDefault="00C60709">
      <w:r>
        <w:rPr>
          <w:noProof/>
          <w:lang w:val="de-DE" w:eastAsia="de-DE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8AD3B8" wp14:editId="65E8F290">
                <wp:simplePos x="0" y="0"/>
                <wp:positionH relativeFrom="page">
                  <wp:posOffset>2199640</wp:posOffset>
                </wp:positionH>
                <wp:positionV relativeFrom="page">
                  <wp:posOffset>1099406</wp:posOffset>
                </wp:positionV>
                <wp:extent cx="2761488" cy="768096"/>
                <wp:effectExtent l="0" t="0" r="1270" b="1333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1488" cy="7680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038C" w:rsidRPr="00EC3553" w:rsidRDefault="0089038C" w:rsidP="00F34B40">
                            <w:pPr>
                              <w:rPr>
                                <w:rFonts w:ascii="Arial Black" w:hAnsi="Arial Black"/>
                                <w:color w:val="E60012"/>
                                <w:sz w:val="65"/>
                                <w:szCs w:val="65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5"/>
                                <w:szCs w:val="65"/>
                              </w:rPr>
                              <w:t>Dez</w:t>
                            </w:r>
                            <w:r w:rsidRPr="00EC3553">
                              <w:rPr>
                                <w:rFonts w:ascii="Arial Black" w:hAnsi="Arial Black"/>
                                <w:color w:val="E60012"/>
                                <w:sz w:val="65"/>
                                <w:szCs w:val="65"/>
                              </w:rPr>
                              <w:t>ember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AD3B8" id="Text Box 6" o:spid="_x0000_s1059" type="#_x0000_t202" style="position:absolute;margin-left:173.2pt;margin-top:86.55pt;width:217.45pt;height:60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" filled="f" stroked="f" strokeweight=".5pt">
                <v:textbox inset="0,0,0,0">
                  <w:txbxContent>
                    <w:p w:rsidR="0089038C" w:rsidRPr="00EC3553" w:rsidRDefault="0089038C" w:rsidP="00F34B40">
                      <w:pPr>
                        <w:rPr>
                          <w:rFonts w:ascii="Arial Black" w:hAnsi="Arial Black"/>
                          <w:color w:val="E60012"/>
                          <w:sz w:val="65"/>
                          <w:szCs w:val="65"/>
                        </w:rPr>
                      </w:pPr>
                      <w:r>
                        <w:rPr>
                          <w:rFonts w:ascii="Arial Black" w:hAnsi="Arial Black"/>
                          <w:color w:val="E60012"/>
                          <w:sz w:val="65"/>
                          <w:szCs w:val="65"/>
                        </w:rPr>
                        <w:t>Dez</w:t>
                      </w:r>
                      <w:r w:rsidRPr="00EC3553">
                        <w:rPr>
                          <w:rFonts w:ascii="Arial Black" w:hAnsi="Arial Black"/>
                          <w:color w:val="E60012"/>
                          <w:sz w:val="65"/>
                          <w:szCs w:val="65"/>
                        </w:rPr>
                        <w:t>ember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5B4FB4" wp14:editId="290D96A4">
                <wp:simplePos x="0" y="0"/>
                <wp:positionH relativeFrom="page">
                  <wp:posOffset>2203450</wp:posOffset>
                </wp:positionH>
                <wp:positionV relativeFrom="page">
                  <wp:posOffset>795655</wp:posOffset>
                </wp:positionV>
                <wp:extent cx="1280160" cy="502920"/>
                <wp:effectExtent l="0" t="0" r="15240" b="1143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038C" w:rsidRPr="00944E75" w:rsidRDefault="00BB3E9A">
                            <w:pPr>
                              <w:rPr>
                                <w:rFonts w:ascii="Arial Black" w:hAnsi="Arial Black"/>
                                <w:color w:val="E60012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52"/>
                                <w:szCs w:val="52"/>
                              </w:rPr>
                              <w:t>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5B4FB4" id="Text Box 5" o:spid="_x0000_s1060" type="#_x0000_t202" style="position:absolute;margin-left:173.5pt;margin-top:62.65pt;width:100.8pt;height:39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" filled="f" stroked="f" strokeweight=".5pt">
                <v:textbox inset="0,0,0,0">
                  <w:txbxContent>
                    <w:p w:rsidR="0089038C" w:rsidRPr="00944E75" w:rsidRDefault="00BB3E9A">
                      <w:pPr>
                        <w:rPr>
                          <w:rFonts w:ascii="Arial Black" w:hAnsi="Arial Black"/>
                          <w:color w:val="E60012"/>
                          <w:sz w:val="52"/>
                          <w:szCs w:val="52"/>
                        </w:rPr>
                      </w:pPr>
                      <w:r>
                        <w:rPr>
                          <w:rFonts w:ascii="Arial Black" w:hAnsi="Arial Black"/>
                          <w:color w:val="E60012"/>
                          <w:sz w:val="52"/>
                          <w:szCs w:val="52"/>
                        </w:rPr>
                        <w:t>2018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204FD"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4681855</wp:posOffset>
                </wp:positionH>
                <wp:positionV relativeFrom="page">
                  <wp:posOffset>1490345</wp:posOffset>
                </wp:positionV>
                <wp:extent cx="5477256" cy="5760720"/>
                <wp:effectExtent l="0" t="0" r="9525" b="1143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7256" cy="576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  <w:gridCol w:w="1152"/>
                            </w:tblGrid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</w:pPr>
                                  <w:r w:rsidRPr="00A564E1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66"/>
                                      <w:szCs w:val="66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23</w:t>
                                  </w: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A5413"/>
                                      <w:sz w:val="66"/>
                                      <w:szCs w:val="6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A0E9"/>
                                      <w:sz w:val="66"/>
                                      <w:szCs w:val="66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34AC38"/>
                                      <w:sz w:val="66"/>
                                      <w:szCs w:val="66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601986"/>
                                      <w:sz w:val="66"/>
                                      <w:szCs w:val="66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D6FB8"/>
                                      <w:sz w:val="66"/>
                                      <w:szCs w:val="66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 Black" w:hAnsi="Arial Black"/>
                                      <w:color w:val="E60012"/>
                                      <w:sz w:val="66"/>
                                      <w:szCs w:val="6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89038C" w:rsidTr="006B7C28">
                              <w:trPr>
                                <w:trHeight w:val="1238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BB3E9A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F39800"/>
                                      <w:sz w:val="66"/>
                                      <w:szCs w:val="66"/>
                                    </w:rPr>
                                    <w:t>31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 w:rsidR="0089038C" w:rsidRPr="00A564E1" w:rsidRDefault="0089038C" w:rsidP="00CB3789">
                                  <w:pPr>
                                    <w:spacing w:line="720" w:lineRule="exact"/>
                                    <w:jc w:val="center"/>
                                    <w:rPr>
                                      <w:rFonts w:ascii="Arial Black" w:hAnsi="Arial Black"/>
                                      <w:color w:val="808080" w:themeColor="background1" w:themeShade="80"/>
                                      <w:sz w:val="66"/>
                                      <w:szCs w:val="6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9038C" w:rsidRDefault="0089038C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61" type="#_x0000_t202" style="position:absolute;margin-left:368.65pt;margin-top:117.35pt;width:431.3pt;height:453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" filled="f" stroked="f" strokeweight=".5pt">
                <v:textbox inset="0,0,0,0"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152"/>
                        <w:gridCol w:w="1152"/>
                        <w:gridCol w:w="1152"/>
                        <w:gridCol w:w="1152"/>
                        <w:gridCol w:w="1152"/>
                        <w:gridCol w:w="1152"/>
                        <w:gridCol w:w="1152"/>
                      </w:tblGrid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</w:pPr>
                            <w:r w:rsidRPr="00A564E1">
                              <w:rPr>
                                <w:rFonts w:ascii="Arial Black" w:hAnsi="Arial Black"/>
                                <w:color w:val="FFFFFF" w:themeColor="background1"/>
                                <w:sz w:val="66"/>
                                <w:szCs w:val="66"/>
                              </w:rPr>
                              <w:t>S</w:t>
                            </w: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89038C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2</w:t>
                            </w: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9</w:t>
                            </w: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16</w:t>
                            </w: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23</w:t>
                            </w: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5413"/>
                                <w:sz w:val="66"/>
                                <w:szCs w:val="6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A0E9"/>
                                <w:sz w:val="66"/>
                                <w:szCs w:val="66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4AC38"/>
                                <w:sz w:val="66"/>
                                <w:szCs w:val="66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01986"/>
                                <w:sz w:val="66"/>
                                <w:szCs w:val="66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D6FB8"/>
                                <w:sz w:val="66"/>
                                <w:szCs w:val="66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3</w:t>
                            </w:r>
                            <w:r>
                              <w:rPr>
                                <w:rFonts w:ascii="Arial Black" w:hAnsi="Arial Black"/>
                                <w:color w:val="E60012"/>
                                <w:sz w:val="66"/>
                                <w:szCs w:val="66"/>
                              </w:rPr>
                              <w:t>0</w:t>
                            </w:r>
                          </w:p>
                        </w:tc>
                      </w:tr>
                      <w:tr w:rsidR="0089038C" w:rsidTr="006B7C28">
                        <w:trPr>
                          <w:trHeight w:val="1238"/>
                        </w:trPr>
                        <w:tc>
                          <w:tcPr>
                            <w:tcW w:w="1152" w:type="dxa"/>
                          </w:tcPr>
                          <w:p w:rsidR="0089038C" w:rsidRPr="00A564E1" w:rsidRDefault="00BB3E9A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39800"/>
                                <w:sz w:val="66"/>
                                <w:szCs w:val="66"/>
                              </w:rPr>
                              <w:t>31</w:t>
                            </w:r>
                            <w:bookmarkStart w:id="1" w:name="_GoBack"/>
                            <w:bookmarkEnd w:id="1"/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</w:tcPr>
                          <w:p w:rsidR="0089038C" w:rsidRPr="00A564E1" w:rsidRDefault="0089038C" w:rsidP="00CB3789">
                            <w:pPr>
                              <w:spacing w:line="720" w:lineRule="exact"/>
                              <w:jc w:val="center"/>
                              <w:rPr>
                                <w:rFonts w:ascii="Arial Black" w:hAnsi="Arial Black"/>
                                <w:color w:val="808080" w:themeColor="background1" w:themeShade="80"/>
                                <w:sz w:val="66"/>
                                <w:szCs w:val="66"/>
                              </w:rPr>
                            </w:pPr>
                          </w:p>
                        </w:tc>
                      </w:tr>
                    </w:tbl>
                    <w:p w:rsidR="0089038C" w:rsidRDefault="0089038C"/>
                  </w:txbxContent>
                </v:textbox>
                <w10:wrap anchorx="page" anchory="page"/>
              </v:shape>
            </w:pict>
          </mc:Fallback>
        </mc:AlternateContent>
      </w:r>
      <w:r w:rsidR="00494C60">
        <w:rPr>
          <w:noProof/>
          <w:lang w:val="de-DE" w:eastAsia="de-DE"/>
        </w:rPr>
        <w:drawing>
          <wp:anchor distT="0" distB="0" distL="114300" distR="114300" simplePos="0" relativeHeight="251731968" behindDoc="1" locked="0" layoutInCell="1" allowOverlap="1">
            <wp:simplePos x="178435" y="626110"/>
            <wp:positionH relativeFrom="margin">
              <wp:align>center</wp:align>
            </wp:positionH>
            <wp:positionV relativeFrom="margin">
              <wp:align>center</wp:align>
            </wp:positionV>
            <wp:extent cx="10177272" cy="7196328"/>
            <wp:effectExtent l="0" t="0" r="0" b="508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MSC16_2-12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272" cy="71963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3422D" w:rsidSect="00410743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6839" w:h="11907" w:orient="landscape" w:code="9"/>
      <w:pgMar w:top="288" w:right="288" w:bottom="288" w:left="2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1B6B" w:rsidRDefault="00451B6B" w:rsidP="007951FE">
      <w:pPr>
        <w:spacing w:after="0" w:line="240" w:lineRule="auto"/>
      </w:pPr>
      <w:r>
        <w:separator/>
      </w:r>
    </w:p>
  </w:endnote>
  <w:endnote w:type="continuationSeparator" w:id="0">
    <w:p w:rsidR="00451B6B" w:rsidRDefault="00451B6B" w:rsidP="00795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38C" w:rsidRDefault="0089038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38C" w:rsidRDefault="0089038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38C" w:rsidRDefault="0089038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1B6B" w:rsidRDefault="00451B6B" w:rsidP="007951FE">
      <w:pPr>
        <w:spacing w:after="0" w:line="240" w:lineRule="auto"/>
      </w:pPr>
      <w:r>
        <w:separator/>
      </w:r>
    </w:p>
  </w:footnote>
  <w:footnote w:type="continuationSeparator" w:id="0">
    <w:p w:rsidR="00451B6B" w:rsidRDefault="00451B6B" w:rsidP="00795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38C" w:rsidRDefault="0089038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38C" w:rsidRDefault="0089038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38C" w:rsidRDefault="0089038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38C"/>
    <w:rsid w:val="00012E33"/>
    <w:rsid w:val="00032A3C"/>
    <w:rsid w:val="00046072"/>
    <w:rsid w:val="00064D04"/>
    <w:rsid w:val="000B1F07"/>
    <w:rsid w:val="000B330D"/>
    <w:rsid w:val="000C27CA"/>
    <w:rsid w:val="00100CC5"/>
    <w:rsid w:val="001134BB"/>
    <w:rsid w:val="00120BC8"/>
    <w:rsid w:val="00131659"/>
    <w:rsid w:val="00155F2F"/>
    <w:rsid w:val="00194C3D"/>
    <w:rsid w:val="001A6E94"/>
    <w:rsid w:val="00200D96"/>
    <w:rsid w:val="00224E90"/>
    <w:rsid w:val="00253360"/>
    <w:rsid w:val="00272016"/>
    <w:rsid w:val="002A76DA"/>
    <w:rsid w:val="002C00B1"/>
    <w:rsid w:val="002C69E6"/>
    <w:rsid w:val="002F101A"/>
    <w:rsid w:val="003006D6"/>
    <w:rsid w:val="003204FD"/>
    <w:rsid w:val="00325F0F"/>
    <w:rsid w:val="003354DE"/>
    <w:rsid w:val="00337145"/>
    <w:rsid w:val="00352ABE"/>
    <w:rsid w:val="003626BA"/>
    <w:rsid w:val="003E05D3"/>
    <w:rsid w:val="003E1987"/>
    <w:rsid w:val="003E3C9A"/>
    <w:rsid w:val="00410743"/>
    <w:rsid w:val="004128A8"/>
    <w:rsid w:val="004271F6"/>
    <w:rsid w:val="00451B6B"/>
    <w:rsid w:val="0048479C"/>
    <w:rsid w:val="00494C60"/>
    <w:rsid w:val="004B2099"/>
    <w:rsid w:val="004E09A6"/>
    <w:rsid w:val="00502760"/>
    <w:rsid w:val="00517A67"/>
    <w:rsid w:val="005533FC"/>
    <w:rsid w:val="00564F5C"/>
    <w:rsid w:val="00567ACD"/>
    <w:rsid w:val="00596147"/>
    <w:rsid w:val="005E182F"/>
    <w:rsid w:val="005F5C68"/>
    <w:rsid w:val="00635E76"/>
    <w:rsid w:val="00637F8C"/>
    <w:rsid w:val="00673542"/>
    <w:rsid w:val="006A76FF"/>
    <w:rsid w:val="006B7C28"/>
    <w:rsid w:val="00711771"/>
    <w:rsid w:val="0074115A"/>
    <w:rsid w:val="00743B5C"/>
    <w:rsid w:val="00756968"/>
    <w:rsid w:val="00763A72"/>
    <w:rsid w:val="007951FE"/>
    <w:rsid w:val="007E0910"/>
    <w:rsid w:val="007E7BE1"/>
    <w:rsid w:val="00801099"/>
    <w:rsid w:val="00861859"/>
    <w:rsid w:val="008821E5"/>
    <w:rsid w:val="0089038C"/>
    <w:rsid w:val="00893D76"/>
    <w:rsid w:val="008A1AB7"/>
    <w:rsid w:val="008A6C41"/>
    <w:rsid w:val="008C380E"/>
    <w:rsid w:val="009134DE"/>
    <w:rsid w:val="00925BCA"/>
    <w:rsid w:val="0093274D"/>
    <w:rsid w:val="00944E75"/>
    <w:rsid w:val="00955E34"/>
    <w:rsid w:val="009A636C"/>
    <w:rsid w:val="009B5816"/>
    <w:rsid w:val="009C0113"/>
    <w:rsid w:val="00A218EB"/>
    <w:rsid w:val="00A224AA"/>
    <w:rsid w:val="00A31DC9"/>
    <w:rsid w:val="00A50176"/>
    <w:rsid w:val="00A54957"/>
    <w:rsid w:val="00A564E1"/>
    <w:rsid w:val="00A6512C"/>
    <w:rsid w:val="00AA7C59"/>
    <w:rsid w:val="00AB1286"/>
    <w:rsid w:val="00AD4C59"/>
    <w:rsid w:val="00AE4F0A"/>
    <w:rsid w:val="00AF0AB0"/>
    <w:rsid w:val="00B0475F"/>
    <w:rsid w:val="00B0752A"/>
    <w:rsid w:val="00B44E39"/>
    <w:rsid w:val="00B83319"/>
    <w:rsid w:val="00BB2027"/>
    <w:rsid w:val="00BB3E9A"/>
    <w:rsid w:val="00BB6D77"/>
    <w:rsid w:val="00BC0007"/>
    <w:rsid w:val="00BE4877"/>
    <w:rsid w:val="00C41F95"/>
    <w:rsid w:val="00C60709"/>
    <w:rsid w:val="00C846D9"/>
    <w:rsid w:val="00C90CBC"/>
    <w:rsid w:val="00C918A6"/>
    <w:rsid w:val="00C97631"/>
    <w:rsid w:val="00CB3789"/>
    <w:rsid w:val="00CC26FB"/>
    <w:rsid w:val="00DA596D"/>
    <w:rsid w:val="00DA7A67"/>
    <w:rsid w:val="00DB59B5"/>
    <w:rsid w:val="00E13DB1"/>
    <w:rsid w:val="00E14B2C"/>
    <w:rsid w:val="00E341B3"/>
    <w:rsid w:val="00E3422D"/>
    <w:rsid w:val="00E35343"/>
    <w:rsid w:val="00E445AB"/>
    <w:rsid w:val="00E564F2"/>
    <w:rsid w:val="00E608E5"/>
    <w:rsid w:val="00E66785"/>
    <w:rsid w:val="00EB3E25"/>
    <w:rsid w:val="00EC3553"/>
    <w:rsid w:val="00EC62A5"/>
    <w:rsid w:val="00ED0D90"/>
    <w:rsid w:val="00EE1A71"/>
    <w:rsid w:val="00EE3A72"/>
    <w:rsid w:val="00F13BC5"/>
    <w:rsid w:val="00F1595A"/>
    <w:rsid w:val="00F16FA8"/>
    <w:rsid w:val="00F34B40"/>
    <w:rsid w:val="00F876EC"/>
    <w:rsid w:val="00FA2772"/>
    <w:rsid w:val="00FA466F"/>
    <w:rsid w:val="00FC23BC"/>
    <w:rsid w:val="00FC48A5"/>
    <w:rsid w:val="00FE0A3B"/>
    <w:rsid w:val="00FE7ACD"/>
    <w:rsid w:val="00FF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17237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34B4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320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7951F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951FE"/>
  </w:style>
  <w:style w:type="paragraph" w:styleId="Fuzeile">
    <w:name w:val="footer"/>
    <w:basedOn w:val="Standard"/>
    <w:link w:val="FuzeileZchn"/>
    <w:uiPriority w:val="99"/>
    <w:unhideWhenUsed/>
    <w:rsid w:val="007951F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951F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564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564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3.xml"/><Relationship Id="rId10" Type="http://schemas.openxmlformats.org/officeDocument/2006/relationships/image" Target="media/image5.png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jla\Desktop\Kalender%202018\tf9000300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>
          <a:noFill/>
        </a:ln>
      </a:spPr>
      <a:bodyPr lIns="0" tIns="0" rIns="0" bIns="0"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rot="0" spcFirstLastPara="0" vertOverflow="overflow" horzOverflow="overflow" vert="horz" wrap="square" lIns="0" tIns="0" rIns="0" bIns="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tf90003005</Template>
  <TotalTime>0</TotalTime>
  <Pages>12</Pages>
  <Words>11</Words>
  <Characters>71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2017-09-13T20:35:00Z</dcterms:created>
  <dcterms:modified xsi:type="dcterms:W3CDTF">2017-09-13T20:48:00Z</dcterms:modified>
</cp:coreProperties>
</file>