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1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Year and company name/logo"/>
      </w:tblPr>
      <w:tblGrid>
        <w:gridCol w:w="4256"/>
        <w:gridCol w:w="4257"/>
      </w:tblGrid>
      <w:tr w:rsidR="00004AFA" w:rsidTr="00D8593D">
        <w:trPr>
          <w:trHeight w:val="1089"/>
          <w:jc w:val="center"/>
        </w:trPr>
        <w:tc>
          <w:tcPr>
            <w:tcW w:w="2500" w:type="pct"/>
          </w:tcPr>
          <w:p w:rsidR="00004AFA" w:rsidRDefault="00500279">
            <w:pPr>
              <w:pStyle w:val="Logo"/>
              <w:spacing w:before="20" w:after="20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21AB6C5" wp14:editId="15E2801B">
                  <wp:simplePos x="0" y="0"/>
                  <wp:positionH relativeFrom="column">
                    <wp:posOffset>-3265805</wp:posOffset>
                  </wp:positionH>
                  <wp:positionV relativeFrom="paragraph">
                    <wp:posOffset>673100</wp:posOffset>
                  </wp:positionV>
                  <wp:extent cx="8107045" cy="4405630"/>
                  <wp:effectExtent l="364808" t="187642" r="373062" b="201613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16135">
                            <a:off x="0" y="0"/>
                            <a:ext cx="8107045" cy="440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:rsidR="00004AFA" w:rsidRDefault="00D8593D" w:rsidP="00D8593D">
            <w:pPr>
              <w:pStyle w:val="Jahr"/>
            </w:pPr>
            <w:r>
              <w:rPr>
                <w:color w:val="69BCDC" w:themeColor="accent4" w:themeTint="99"/>
                <w:sz w:val="96"/>
              </w:rPr>
              <w:t xml:space="preserve">    </w:t>
            </w:r>
            <w:r w:rsidR="00F93341" w:rsidRPr="00D8593D">
              <w:rPr>
                <w:color w:val="69BCDC" w:themeColor="accent4" w:themeTint="99"/>
                <w:sz w:val="96"/>
              </w:rPr>
              <w:t>2</w:t>
            </w:r>
            <w:r w:rsidR="00F93341" w:rsidRPr="00D8593D">
              <w:rPr>
                <w:color w:val="7AFCED" w:themeColor="accent1" w:themeTint="66"/>
                <w:sz w:val="96"/>
              </w:rPr>
              <w:t>0</w:t>
            </w:r>
            <w:r w:rsidR="00F93341" w:rsidRPr="00D8593D">
              <w:rPr>
                <w:color w:val="F6B88D" w:themeColor="accent5" w:themeTint="99"/>
                <w:sz w:val="96"/>
              </w:rPr>
              <w:t>1</w:t>
            </w:r>
            <w:r w:rsidR="00F93341" w:rsidRPr="00D8593D">
              <w:rPr>
                <w:color w:val="C4B5CD" w:themeColor="accent6" w:themeTint="66"/>
                <w:sz w:val="96"/>
              </w:rPr>
              <w:t>4</w:t>
            </w:r>
          </w:p>
        </w:tc>
      </w:tr>
    </w:tbl>
    <w:p w:rsidR="00004AFA" w:rsidRDefault="00004AFA">
      <w:pPr>
        <w:pStyle w:val="KeinLeerraum"/>
      </w:pPr>
    </w:p>
    <w:tbl>
      <w:tblPr>
        <w:tblW w:w="5000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 layout"/>
      </w:tblPr>
      <w:tblGrid>
        <w:gridCol w:w="2043"/>
        <w:gridCol w:w="730"/>
        <w:gridCol w:w="2042"/>
        <w:gridCol w:w="730"/>
        <w:gridCol w:w="2042"/>
      </w:tblGrid>
      <w:tr w:rsidR="00004AFA" w:rsidTr="00D8593D">
        <w:tc>
          <w:tcPr>
            <w:tcW w:w="1346" w:type="pct"/>
          </w:tcPr>
          <w:p w:rsidR="00004AFA" w:rsidRPr="00D8593D" w:rsidRDefault="00BD5041" w:rsidP="00F93341">
            <w:pPr>
              <w:pStyle w:val="Monat"/>
              <w:shd w:val="clear" w:color="auto" w:fill="F1DE92" w:themeFill="accent3" w:themeFillTint="99"/>
              <w:jc w:val="center"/>
              <w:rPr>
                <w:color w:val="auto"/>
                <w:lang w:val="it-IT"/>
              </w:rPr>
            </w:pPr>
            <w:r w:rsidRPr="00D8593D">
              <w:rPr>
                <w:color w:val="auto"/>
                <w:lang w:val="it-IT"/>
              </w:rPr>
              <w:t>Januar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nuary"/>
            </w:tblPr>
            <w:tblGrid>
              <w:gridCol w:w="289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D8593D">
              <w:tc>
                <w:tcPr>
                  <w:tcW w:w="708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proofErr w:type="gramStart"/>
                  <w:r w:rsidRPr="00D8593D">
                    <w:rPr>
                      <w:lang w:val="it-IT"/>
                    </w:rPr>
                    <w:t>MI</w:t>
                  </w:r>
                  <w:proofErr w:type="gramEnd"/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D8593D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D8593D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D8593D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color w:val="FF0000"/>
                      <w:lang w:val="it-IT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4</w:t>
                  </w:r>
                </w:p>
              </w:tc>
              <w:tc>
                <w:tcPr>
                  <w:tcW w:w="708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5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 w:rsidRPr="00F93341"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11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12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18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19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25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26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30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31</w:t>
                  </w:r>
                </w:p>
              </w:tc>
              <w:tc>
                <w:tcPr>
                  <w:tcW w:w="717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708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F93341" w:rsidRDefault="00BD5041" w:rsidP="00F93341">
            <w:pPr>
              <w:pStyle w:val="Monat"/>
              <w:shd w:val="clear" w:color="auto" w:fill="E5A9A9" w:themeFill="accent2" w:themeFillTint="66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Februar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ebruary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8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9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15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16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22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23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708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</w:rPr>
                  </w:pPr>
                </w:p>
              </w:tc>
              <w:tc>
                <w:tcPr>
                  <w:tcW w:w="708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</w:rPr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F93341" w:rsidRDefault="00BD5041" w:rsidP="00F93341">
            <w:pPr>
              <w:pStyle w:val="Monat"/>
              <w:shd w:val="clear" w:color="auto" w:fill="9BD2E8" w:themeFill="accent4" w:themeFillTint="66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März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arch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8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9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15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16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22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23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29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30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500279">
                  <w:pPr>
                    <w:pStyle w:val="Datumsangaben"/>
                  </w:pPr>
                  <w:r w:rsidRPr="00500279">
                    <w:rPr>
                      <w:noProof/>
                      <w:lang w:val="it-I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2855756E" wp14:editId="7186CF28">
                            <wp:simplePos x="0" y="0"/>
                            <wp:positionH relativeFrom="column">
                              <wp:posOffset>1680737</wp:posOffset>
                            </wp:positionH>
                            <wp:positionV relativeFrom="paragraph">
                              <wp:posOffset>89104</wp:posOffset>
                            </wp:positionV>
                            <wp:extent cx="698500" cy="2199736"/>
                            <wp:effectExtent l="0" t="0" r="0" b="0"/>
                            <wp:wrapNone/>
                            <wp:docPr id="307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98500" cy="2199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00279" w:rsidRPr="00500279" w:rsidRDefault="00500279" w:rsidP="00500279">
                                        <w:pPr>
                                          <w:jc w:val="center"/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 w:rsidRPr="00500279">
                                          <w:rPr>
                                            <w:b/>
                                            <w:sz w:val="22"/>
                                          </w:rPr>
                                          <w:t>www.office-lernen.com</w:t>
                                        </w:r>
                                      </w:p>
                                    </w:txbxContent>
                                  </wps:txbx>
                                  <wps:bodyPr rot="0" vert="vert" wrap="square" lIns="91440" tIns="45720" rIns="91440" bIns="45720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2" o:spid="_x0000_s1026" type="#_x0000_t202" style="position:absolute;left:0;text-align:left;margin-left:132.35pt;margin-top:7pt;width:55pt;height:17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" filled="f" stroked="f">
                            <v:textbox style="layout-flow:vertical">
                              <w:txbxContent>
                                <w:p w:rsidR="00500279" w:rsidRPr="00500279" w:rsidRDefault="00500279" w:rsidP="00500279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500279">
                                    <w:rPr>
                                      <w:b/>
                                      <w:sz w:val="22"/>
                                    </w:rPr>
                                    <w:t>www.office-lernen.com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93341">
                    <w:t>31</w:t>
                  </w: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</w:tr>
      <w:tr w:rsidR="00004AFA" w:rsidTr="00D8593D">
        <w:tc>
          <w:tcPr>
            <w:tcW w:w="1346" w:type="pct"/>
          </w:tcPr>
          <w:p w:rsidR="00004AFA" w:rsidRPr="00500279" w:rsidRDefault="00BD5041" w:rsidP="00F93341">
            <w:pPr>
              <w:pStyle w:val="Monat"/>
              <w:shd w:val="clear" w:color="auto" w:fill="F9D0B3" w:themeFill="accent5" w:themeFillTint="66"/>
              <w:jc w:val="center"/>
              <w:rPr>
                <w:color w:val="auto"/>
                <w:lang w:val="it-IT"/>
              </w:rPr>
            </w:pPr>
            <w:r w:rsidRPr="00500279">
              <w:rPr>
                <w:color w:val="auto"/>
                <w:lang w:val="it-IT"/>
              </w:rPr>
              <w:t>April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April"/>
            </w:tblPr>
            <w:tblGrid>
              <w:gridCol w:w="289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500279"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proofErr w:type="gramStart"/>
                  <w:r w:rsidRPr="00500279">
                    <w:rPr>
                      <w:lang w:val="it-IT"/>
                    </w:rPr>
                    <w:t>MI</w:t>
                  </w:r>
                  <w:proofErr w:type="gramEnd"/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5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6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12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13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color w:val="FF0000"/>
                      <w:lang w:val="it-IT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19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20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color w:val="FF0000"/>
                      <w:lang w:val="it-IT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26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27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</w:tbl>
          <w:p w:rsidR="00004AFA" w:rsidRPr="00500279" w:rsidRDefault="00004AFA">
            <w:pPr>
              <w:rPr>
                <w:lang w:val="it-IT"/>
              </w:rPr>
            </w:pPr>
          </w:p>
        </w:tc>
        <w:tc>
          <w:tcPr>
            <w:tcW w:w="481" w:type="pct"/>
          </w:tcPr>
          <w:p w:rsidR="00004AFA" w:rsidRPr="00500279" w:rsidRDefault="00004AFA">
            <w:pPr>
              <w:rPr>
                <w:lang w:val="it-IT"/>
              </w:rPr>
            </w:pPr>
          </w:p>
        </w:tc>
        <w:tc>
          <w:tcPr>
            <w:tcW w:w="1346" w:type="pct"/>
          </w:tcPr>
          <w:p w:rsidR="00004AFA" w:rsidRPr="00F93341" w:rsidRDefault="00BD5041" w:rsidP="00F93341">
            <w:pPr>
              <w:pStyle w:val="Monat"/>
              <w:shd w:val="clear" w:color="auto" w:fill="C4B5CD" w:themeFill="accent6" w:themeFillTint="66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Mai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ay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 w:rsidRPr="00F93341"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3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4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10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11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17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18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24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25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 w:rsidRPr="00F93341"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31</w:t>
                  </w:r>
                </w:p>
              </w:tc>
              <w:tc>
                <w:tcPr>
                  <w:tcW w:w="708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F93341" w:rsidRDefault="00BD5041" w:rsidP="00F93341">
            <w:pPr>
              <w:pStyle w:val="Monat"/>
              <w:shd w:val="clear" w:color="auto" w:fill="7AFCED" w:themeFill="accent1" w:themeFillTint="66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Juni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une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6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7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8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 w:rsidRPr="00F93341"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13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14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15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 w:rsidRPr="00F93341"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20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21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22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27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28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29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30</w:t>
                  </w: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</w:tr>
      <w:tr w:rsidR="00004AFA" w:rsidRPr="00500279" w:rsidTr="00D8593D">
        <w:tc>
          <w:tcPr>
            <w:tcW w:w="1346" w:type="pct"/>
          </w:tcPr>
          <w:p w:rsidR="00004AFA" w:rsidRPr="00D8593D" w:rsidRDefault="00BD5041" w:rsidP="00F93341">
            <w:pPr>
              <w:pStyle w:val="Monat"/>
              <w:shd w:val="clear" w:color="auto" w:fill="D3CCC0" w:themeFill="text2" w:themeFillTint="40"/>
              <w:jc w:val="center"/>
              <w:rPr>
                <w:color w:val="auto"/>
                <w:lang w:val="it-IT"/>
              </w:rPr>
            </w:pPr>
            <w:r w:rsidRPr="00D8593D">
              <w:rPr>
                <w:color w:val="auto"/>
                <w:lang w:val="it-IT"/>
              </w:rPr>
              <w:t>Juli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uly"/>
            </w:tblPr>
            <w:tblGrid>
              <w:gridCol w:w="289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D8593D">
              <w:tc>
                <w:tcPr>
                  <w:tcW w:w="708" w:type="pct"/>
                </w:tcPr>
                <w:p w:rsidR="00004AFA" w:rsidRPr="00D8593D" w:rsidRDefault="00D8593D">
                  <w:pPr>
                    <w:pStyle w:val="Tage"/>
                    <w:rPr>
                      <w:lang w:val="it-IT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62591C98" wp14:editId="0FAAD90D">
                        <wp:simplePos x="0" y="0"/>
                        <wp:positionH relativeFrom="column">
                          <wp:posOffset>-1591575</wp:posOffset>
                        </wp:positionH>
                        <wp:positionV relativeFrom="paragraph">
                          <wp:posOffset>13202</wp:posOffset>
                        </wp:positionV>
                        <wp:extent cx="8126084" cy="5417389"/>
                        <wp:effectExtent l="0" t="0" r="8890" b="0"/>
                        <wp:wrapNone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23133_46178380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30188" cy="542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81916" w:rsidRPr="00D8593D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proofErr w:type="gramStart"/>
                  <w:r w:rsidRPr="00D8593D">
                    <w:rPr>
                      <w:lang w:val="it-IT"/>
                    </w:rPr>
                    <w:t>MI</w:t>
                  </w:r>
                  <w:proofErr w:type="gramEnd"/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D8593D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D8593D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D8593D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5</w:t>
                  </w:r>
                </w:p>
              </w:tc>
              <w:tc>
                <w:tcPr>
                  <w:tcW w:w="708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6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12</w:t>
                  </w:r>
                </w:p>
              </w:tc>
              <w:tc>
                <w:tcPr>
                  <w:tcW w:w="708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13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19</w:t>
                  </w:r>
                </w:p>
              </w:tc>
              <w:tc>
                <w:tcPr>
                  <w:tcW w:w="708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20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26</w:t>
                  </w:r>
                </w:p>
              </w:tc>
              <w:tc>
                <w:tcPr>
                  <w:tcW w:w="708" w:type="pct"/>
                </w:tcPr>
                <w:p w:rsidR="00004AFA" w:rsidRPr="00D8593D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D8593D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27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D8593D" w:rsidRDefault="00F93341">
                  <w:pPr>
                    <w:pStyle w:val="Datumsangaben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31</w:t>
                  </w:r>
                </w:p>
              </w:tc>
              <w:tc>
                <w:tcPr>
                  <w:tcW w:w="717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</w:tbl>
          <w:p w:rsidR="00004AFA" w:rsidRPr="00D8593D" w:rsidRDefault="00004AFA">
            <w:pPr>
              <w:rPr>
                <w:lang w:val="it-IT"/>
              </w:rPr>
            </w:pPr>
          </w:p>
        </w:tc>
        <w:tc>
          <w:tcPr>
            <w:tcW w:w="481" w:type="pct"/>
          </w:tcPr>
          <w:p w:rsidR="00004AFA" w:rsidRPr="00D8593D" w:rsidRDefault="00004AFA">
            <w:pPr>
              <w:rPr>
                <w:lang w:val="it-IT"/>
              </w:rPr>
            </w:pPr>
          </w:p>
        </w:tc>
        <w:tc>
          <w:tcPr>
            <w:tcW w:w="1346" w:type="pct"/>
          </w:tcPr>
          <w:p w:rsidR="00004AFA" w:rsidRPr="00F93341" w:rsidRDefault="00BD5041" w:rsidP="00B71093">
            <w:pPr>
              <w:pStyle w:val="Monat"/>
              <w:shd w:val="clear" w:color="auto" w:fill="92D050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August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August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3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9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10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 w:rsidRPr="00F93341"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16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17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23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24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29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30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31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500279" w:rsidRDefault="00BD5041" w:rsidP="00B71093">
            <w:pPr>
              <w:pStyle w:val="Monat"/>
              <w:shd w:val="clear" w:color="auto" w:fill="FFC000"/>
              <w:jc w:val="center"/>
              <w:rPr>
                <w:color w:val="auto"/>
                <w:lang w:val="it-IT"/>
              </w:rPr>
            </w:pPr>
            <w:r w:rsidRPr="00500279">
              <w:rPr>
                <w:color w:val="auto"/>
                <w:lang w:val="it-IT"/>
              </w:rPr>
              <w:t>September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eptember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500279"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proofErr w:type="gramStart"/>
                  <w:r w:rsidRPr="00500279">
                    <w:rPr>
                      <w:lang w:val="it-IT"/>
                    </w:rPr>
                    <w:t>MI</w:t>
                  </w:r>
                  <w:proofErr w:type="gramEnd"/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6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7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13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14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20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21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27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28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</w:tbl>
          <w:p w:rsidR="00004AFA" w:rsidRPr="00500279" w:rsidRDefault="00004AFA">
            <w:pPr>
              <w:rPr>
                <w:lang w:val="it-IT"/>
              </w:rPr>
            </w:pPr>
          </w:p>
        </w:tc>
      </w:tr>
      <w:tr w:rsidR="00004AFA" w:rsidTr="00D8593D">
        <w:tc>
          <w:tcPr>
            <w:tcW w:w="1346" w:type="pct"/>
          </w:tcPr>
          <w:p w:rsidR="00004AFA" w:rsidRPr="00500279" w:rsidRDefault="00BD5041" w:rsidP="00B71093">
            <w:pPr>
              <w:pStyle w:val="Monat"/>
              <w:shd w:val="clear" w:color="auto" w:fill="FFFF00"/>
              <w:jc w:val="center"/>
              <w:rPr>
                <w:color w:val="auto"/>
                <w:lang w:val="it-IT"/>
              </w:rPr>
            </w:pPr>
            <w:r w:rsidRPr="00500279">
              <w:rPr>
                <w:color w:val="auto"/>
                <w:lang w:val="it-IT"/>
              </w:rPr>
              <w:t>Oktober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October"/>
            </w:tblPr>
            <w:tblGrid>
              <w:gridCol w:w="289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500279"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proofErr w:type="gramStart"/>
                  <w:r w:rsidRPr="00500279">
                    <w:rPr>
                      <w:lang w:val="it-IT"/>
                    </w:rPr>
                    <w:t>MI</w:t>
                  </w:r>
                  <w:proofErr w:type="gramEnd"/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color w:val="FF0000"/>
                      <w:lang w:val="it-IT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4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5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11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12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18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19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25</w:t>
                  </w:r>
                </w:p>
              </w:tc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500279"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26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500279" w:rsidRDefault="00F93341">
                  <w:pPr>
                    <w:pStyle w:val="Datumsangaben"/>
                    <w:rPr>
                      <w:lang w:val="it-IT"/>
                    </w:rPr>
                  </w:pPr>
                  <w:r w:rsidRPr="00500279">
                    <w:rPr>
                      <w:color w:val="FF0000"/>
                      <w:lang w:val="it-IT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31</w:t>
                  </w: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</w:p>
              </w:tc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b/>
                      <w:color w:val="8E410B" w:themeColor="accent5" w:themeShade="80"/>
                      <w:lang w:val="it-IT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</w:tbl>
          <w:p w:rsidR="00004AFA" w:rsidRPr="00500279" w:rsidRDefault="00004AFA">
            <w:pPr>
              <w:rPr>
                <w:lang w:val="it-IT"/>
              </w:rPr>
            </w:pPr>
          </w:p>
        </w:tc>
        <w:tc>
          <w:tcPr>
            <w:tcW w:w="481" w:type="pct"/>
          </w:tcPr>
          <w:p w:rsidR="00004AFA" w:rsidRPr="00500279" w:rsidRDefault="00004AFA">
            <w:pPr>
              <w:rPr>
                <w:lang w:val="it-IT"/>
              </w:rPr>
            </w:pPr>
          </w:p>
        </w:tc>
        <w:tc>
          <w:tcPr>
            <w:tcW w:w="1346" w:type="pct"/>
          </w:tcPr>
          <w:p w:rsidR="00004AFA" w:rsidRPr="00B71093" w:rsidRDefault="00BD5041" w:rsidP="00B71093">
            <w:pPr>
              <w:pStyle w:val="Monat"/>
              <w:shd w:val="clear" w:color="auto" w:fill="FF0000"/>
              <w:jc w:val="center"/>
              <w:rPr>
                <w:color w:val="auto"/>
              </w:rPr>
            </w:pPr>
            <w:r w:rsidRPr="00B71093">
              <w:rPr>
                <w:color w:val="auto"/>
              </w:rPr>
              <w:t>November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November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8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9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15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16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 w:rsidRPr="00F93341"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22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23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29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30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B71093" w:rsidRDefault="00BD5041" w:rsidP="00B71093">
            <w:pPr>
              <w:pStyle w:val="Monat"/>
              <w:shd w:val="clear" w:color="auto" w:fill="BCFDF6" w:themeFill="accent1" w:themeFillTint="33"/>
              <w:jc w:val="center"/>
              <w:rPr>
                <w:color w:val="auto"/>
              </w:rPr>
            </w:pPr>
            <w:r w:rsidRPr="00B71093">
              <w:rPr>
                <w:color w:val="auto"/>
              </w:rPr>
              <w:t>Dezember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ecember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4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5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6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7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11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12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13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14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15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16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17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18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19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20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21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22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23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</w:pPr>
                  <w:r w:rsidRPr="00F93341"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</w:pPr>
                  <w:r w:rsidRPr="00F93341">
                    <w:rPr>
                      <w:color w:val="FF0000"/>
                      <w14:textFill>
                        <w14:solidFill>
                          <w14:srgbClr w14:val="FF0000">
                            <w14:lumMod w14:val="90000"/>
                            <w14:lumOff w14:val="10000"/>
                            <w14:lumMod w14:val="90000"/>
                            <w14:lumOff w14:val="10000"/>
                          </w14:srgbClr>
                        </w14:solidFill>
                      </w14:textFill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27</w:t>
                  </w:r>
                </w:p>
              </w:tc>
              <w:tc>
                <w:tcPr>
                  <w:tcW w:w="708" w:type="pct"/>
                </w:tcPr>
                <w:p w:rsidR="00004AFA" w:rsidRPr="00F93341" w:rsidRDefault="00F93341">
                  <w:pPr>
                    <w:pStyle w:val="Datumsangaben"/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</w:pPr>
                  <w:r w:rsidRPr="00F93341">
                    <w:rPr>
                      <w:b/>
                      <w:color w:val="8E410B" w:themeColor="accent5" w:themeShade="80"/>
                      <w14:textFill>
                        <w14:solidFill>
                          <w14:schemeClr w14:val="accent5">
                            <w14:lumMod w14:val="50000"/>
                            <w14:lumMod w14:val="90000"/>
                            <w14:lumOff w14:val="10000"/>
                            <w14:lumMod w14:val="90000"/>
                            <w14:lumOff w14:val="10000"/>
                          </w14:schemeClr>
                        </w14:solidFill>
                      </w14:textFill>
                    </w:rPr>
                    <w:t>28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F93341">
                  <w:pPr>
                    <w:pStyle w:val="Datumsangaben"/>
                  </w:pPr>
                  <w:r>
                    <w:t>29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30</w:t>
                  </w:r>
                </w:p>
              </w:tc>
              <w:tc>
                <w:tcPr>
                  <w:tcW w:w="717" w:type="pct"/>
                </w:tcPr>
                <w:p w:rsidR="00004AFA" w:rsidRDefault="00F93341">
                  <w:pPr>
                    <w:pStyle w:val="Datumsangaben"/>
                  </w:pPr>
                  <w:r>
                    <w:t>31</w:t>
                  </w: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</w:tr>
    </w:tbl>
    <w:p w:rsidR="00D8593D" w:rsidRDefault="00D8593D"/>
    <w:p w:rsidR="00D8593D" w:rsidRPr="00D8593D" w:rsidRDefault="00D8593D" w:rsidP="00D8593D"/>
    <w:p w:rsidR="00D8593D" w:rsidRPr="00D8593D" w:rsidRDefault="00D8593D" w:rsidP="00D8593D"/>
    <w:p w:rsidR="00D8593D" w:rsidRPr="00D8593D" w:rsidRDefault="00D8593D" w:rsidP="00D8593D"/>
    <w:p w:rsidR="00D8593D" w:rsidRPr="00D8593D" w:rsidRDefault="00D8593D" w:rsidP="00D8593D"/>
    <w:p w:rsidR="00D8593D" w:rsidRPr="00D8593D" w:rsidRDefault="00D8593D" w:rsidP="00D8593D"/>
    <w:p w:rsidR="00D8593D" w:rsidRPr="00D8593D" w:rsidRDefault="00D8593D" w:rsidP="00D8593D"/>
    <w:p w:rsidR="00D8593D" w:rsidRPr="00D8593D" w:rsidRDefault="00D8593D" w:rsidP="00D8593D"/>
    <w:p w:rsidR="00004AFA" w:rsidRDefault="00004AFA" w:rsidP="00D8593D">
      <w:pPr>
        <w:jc w:val="right"/>
      </w:pPr>
    </w:p>
    <w:p w:rsidR="00D8593D" w:rsidRPr="00D8593D" w:rsidRDefault="00D8593D" w:rsidP="00D8593D"/>
    <w:sectPr w:rsidR="00D8593D" w:rsidRPr="00D8593D" w:rsidSect="00D8593D">
      <w:footerReference w:type="default" r:id="rId10"/>
      <w:pgSz w:w="11907" w:h="16839" w:code="9"/>
      <w:pgMar w:top="1296" w:right="2160" w:bottom="0" w:left="2160" w:header="720" w:footer="1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CA8" w:rsidRDefault="00810CA8">
      <w:pPr>
        <w:spacing w:after="0"/>
      </w:pPr>
      <w:r>
        <w:separator/>
      </w:r>
    </w:p>
  </w:endnote>
  <w:endnote w:type="continuationSeparator" w:id="0">
    <w:p w:rsidR="00810CA8" w:rsidRDefault="00810C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93D" w:rsidRDefault="00D8593D" w:rsidP="00B71093">
    <w:pPr>
      <w:pStyle w:val="Fuzeile"/>
      <w:jc w:val="center"/>
    </w:pPr>
    <w:r>
      <w:t>www.office-lernen.com</w:t>
    </w:r>
  </w:p>
  <w:p w:rsidR="00D8593D" w:rsidRDefault="00D8593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CA8" w:rsidRDefault="00810CA8">
      <w:pPr>
        <w:spacing w:after="0"/>
      </w:pPr>
      <w:r>
        <w:separator/>
      </w:r>
    </w:p>
  </w:footnote>
  <w:footnote w:type="continuationSeparator" w:id="0">
    <w:p w:rsidR="00810CA8" w:rsidRDefault="00810CA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41"/>
    <w:rsid w:val="00004AFA"/>
    <w:rsid w:val="00500279"/>
    <w:rsid w:val="005312A3"/>
    <w:rsid w:val="00810CA8"/>
    <w:rsid w:val="00B71093"/>
    <w:rsid w:val="00BD5041"/>
    <w:rsid w:val="00D81916"/>
    <w:rsid w:val="00D8593D"/>
    <w:rsid w:val="00F42AEC"/>
    <w:rsid w:val="00F9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D4436" w:themeColor="text2" w:themeTint="E6"/>
        <w:sz w:val="16"/>
        <w:szCs w:val="16"/>
        <w:lang w:val="de-DE" w:eastAsia="de-DE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ahr">
    <w:name w:val="Jahr"/>
    <w:basedOn w:val="Standard"/>
    <w:uiPriority w:val="1"/>
    <w:qFormat/>
    <w:pPr>
      <w:spacing w:after="0" w:line="192" w:lineRule="auto"/>
      <w:jc w:val="right"/>
    </w:pPr>
    <w:rPr>
      <w:rFonts w:asciiTheme="majorHAnsi" w:eastAsiaTheme="majorEastAsia" w:hAnsiTheme="majorHAnsi" w:cstheme="majorBidi"/>
      <w:b/>
      <w:bCs/>
      <w:color w:val="027E6F" w:themeColor="accent1" w:themeShade="BF"/>
      <w:sz w:val="110"/>
      <w:szCs w:val="110"/>
    </w:rPr>
  </w:style>
  <w:style w:type="paragraph" w:customStyle="1" w:styleId="Logo">
    <w:name w:val="Logo"/>
    <w:basedOn w:val="Standard"/>
    <w:uiPriority w:val="99"/>
    <w:semiHidden/>
    <w:unhideWhenUsed/>
    <w:qFormat/>
    <w:pPr>
      <w:spacing w:before="100" w:after="0"/>
    </w:pPr>
  </w:style>
  <w:style w:type="paragraph" w:customStyle="1" w:styleId="Monat">
    <w:name w:val="Monat"/>
    <w:basedOn w:val="Standard"/>
    <w:next w:val="Standard"/>
    <w:uiPriority w:val="1"/>
    <w:qFormat/>
    <w:pPr>
      <w:pBdr>
        <w:bottom w:val="single" w:sz="8" w:space="1" w:color="027E6F" w:themeColor="accent1" w:themeShade="BF"/>
      </w:pBdr>
      <w:spacing w:before="360" w:after="60"/>
    </w:pPr>
    <w:rPr>
      <w:rFonts w:asciiTheme="majorHAnsi" w:eastAsiaTheme="majorEastAsia" w:hAnsiTheme="majorHAnsi" w:cstheme="majorBidi"/>
      <w:b/>
      <w:bCs/>
      <w:caps/>
      <w:color w:val="027E6F" w:themeColor="accent1" w:themeShade="BF"/>
      <w:sz w:val="28"/>
      <w:szCs w:val="28"/>
    </w:rPr>
  </w:style>
  <w:style w:type="table" w:customStyle="1" w:styleId="Host-Tabelle">
    <w:name w:val="Host - Tabelle"/>
    <w:basedOn w:val="NormaleTabelle"/>
    <w:uiPriority w:val="99"/>
    <w:pPr>
      <w:spacing w:after="0"/>
    </w:pPr>
    <w:rPr>
      <w:color w:val="404040" w:themeColor="text1" w:themeTint="BF"/>
      <w:sz w:val="18"/>
      <w:szCs w:val="18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Tage">
    <w:name w:val="Tage"/>
    <w:basedOn w:val="Standard"/>
    <w:uiPriority w:val="1"/>
    <w:qFormat/>
    <w:pPr>
      <w:spacing w:after="20"/>
      <w:jc w:val="center"/>
    </w:pPr>
    <w:rPr>
      <w:rFonts w:asciiTheme="majorHAnsi" w:eastAsiaTheme="majorEastAsia" w:hAnsiTheme="majorHAnsi" w:cstheme="majorBidi"/>
      <w:b/>
      <w:bCs/>
      <w:caps/>
      <w:color w:val="352F25" w:themeColor="text2"/>
      <w:sz w:val="18"/>
      <w:szCs w:val="18"/>
    </w:rPr>
  </w:style>
  <w:style w:type="paragraph" w:customStyle="1" w:styleId="Datumsangaben">
    <w:name w:val="Datumsangaben"/>
    <w:basedOn w:val="Standard"/>
    <w:qFormat/>
    <w:pPr>
      <w:spacing w:before="20" w:after="20"/>
      <w:jc w:val="center"/>
    </w:pPr>
    <w:rPr>
      <w:rFonts w:asciiTheme="majorHAnsi" w:eastAsiaTheme="majorEastAsia" w:hAnsiTheme="majorHAnsi" w:cstheme="majorBidi"/>
      <w:color w:val="352F25" w:themeColor="text2"/>
      <w14:textFill>
        <w14:solidFill>
          <w14:schemeClr w14:val="tx2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paragraph" w:styleId="KeinLeerraum">
    <w:name w:val="No Spacing"/>
    <w:uiPriority w:val="99"/>
    <w:semiHidden/>
    <w:unhideWhenUsed/>
    <w:qFormat/>
    <w:pPr>
      <w:spacing w:after="0"/>
    </w:pPr>
  </w:style>
  <w:style w:type="paragraph" w:customStyle="1" w:styleId="Organisation">
    <w:name w:val="Organisation"/>
    <w:basedOn w:val="Standard"/>
    <w:uiPriority w:val="2"/>
    <w:qFormat/>
    <w:pPr>
      <w:spacing w:after="40"/>
    </w:pPr>
    <w:rPr>
      <w:rFonts w:asciiTheme="majorHAnsi" w:eastAsiaTheme="majorEastAsia" w:hAnsiTheme="majorHAnsi" w:cstheme="majorBidi"/>
      <w:b/>
      <w:bCs/>
      <w:caps/>
      <w:color w:val="027E6F" w:themeColor="accent1" w:themeShade="BF"/>
      <w:sz w:val="22"/>
      <w:szCs w:val="2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Kontaktinformationen">
    <w:name w:val="Kontaktinformationen"/>
    <w:basedOn w:val="Standard"/>
    <w:uiPriority w:val="3"/>
    <w:qFormat/>
    <w:pPr>
      <w:spacing w:after="0"/>
    </w:pPr>
    <w:rPr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3341"/>
    <w:pPr>
      <w:spacing w:after="0"/>
    </w:pPr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3341"/>
    <w:rPr>
      <w:rFonts w:ascii="Tahoma" w:hAnsi="Tahoma" w:cs="Tahoma"/>
    </w:rPr>
  </w:style>
  <w:style w:type="paragraph" w:styleId="Kopfzeile">
    <w:name w:val="header"/>
    <w:basedOn w:val="Standard"/>
    <w:link w:val="KopfzeileZchn"/>
    <w:uiPriority w:val="99"/>
    <w:unhideWhenUsed/>
    <w:rsid w:val="00B7109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71093"/>
  </w:style>
  <w:style w:type="paragraph" w:styleId="Fuzeile">
    <w:name w:val="footer"/>
    <w:basedOn w:val="Standard"/>
    <w:link w:val="FuzeileZchn"/>
    <w:uiPriority w:val="99"/>
    <w:unhideWhenUsed/>
    <w:rsid w:val="00B7109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710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4D4436" w:themeColor="text2" w:themeTint="E6"/>
        <w:sz w:val="16"/>
        <w:szCs w:val="16"/>
        <w:lang w:val="de-DE" w:eastAsia="de-DE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ahr">
    <w:name w:val="Jahr"/>
    <w:basedOn w:val="Standard"/>
    <w:uiPriority w:val="1"/>
    <w:qFormat/>
    <w:pPr>
      <w:spacing w:after="0" w:line="192" w:lineRule="auto"/>
      <w:jc w:val="right"/>
    </w:pPr>
    <w:rPr>
      <w:rFonts w:asciiTheme="majorHAnsi" w:eastAsiaTheme="majorEastAsia" w:hAnsiTheme="majorHAnsi" w:cstheme="majorBidi"/>
      <w:b/>
      <w:bCs/>
      <w:color w:val="027E6F" w:themeColor="accent1" w:themeShade="BF"/>
      <w:sz w:val="110"/>
      <w:szCs w:val="110"/>
    </w:rPr>
  </w:style>
  <w:style w:type="paragraph" w:customStyle="1" w:styleId="Logo">
    <w:name w:val="Logo"/>
    <w:basedOn w:val="Standard"/>
    <w:uiPriority w:val="99"/>
    <w:semiHidden/>
    <w:unhideWhenUsed/>
    <w:qFormat/>
    <w:pPr>
      <w:spacing w:before="100" w:after="0"/>
    </w:pPr>
  </w:style>
  <w:style w:type="paragraph" w:customStyle="1" w:styleId="Monat">
    <w:name w:val="Monat"/>
    <w:basedOn w:val="Standard"/>
    <w:next w:val="Standard"/>
    <w:uiPriority w:val="1"/>
    <w:qFormat/>
    <w:pPr>
      <w:pBdr>
        <w:bottom w:val="single" w:sz="8" w:space="1" w:color="027E6F" w:themeColor="accent1" w:themeShade="BF"/>
      </w:pBdr>
      <w:spacing w:before="360" w:after="60"/>
    </w:pPr>
    <w:rPr>
      <w:rFonts w:asciiTheme="majorHAnsi" w:eastAsiaTheme="majorEastAsia" w:hAnsiTheme="majorHAnsi" w:cstheme="majorBidi"/>
      <w:b/>
      <w:bCs/>
      <w:caps/>
      <w:color w:val="027E6F" w:themeColor="accent1" w:themeShade="BF"/>
      <w:sz w:val="28"/>
      <w:szCs w:val="28"/>
    </w:rPr>
  </w:style>
  <w:style w:type="table" w:customStyle="1" w:styleId="Host-Tabelle">
    <w:name w:val="Host - Tabelle"/>
    <w:basedOn w:val="NormaleTabelle"/>
    <w:uiPriority w:val="99"/>
    <w:pPr>
      <w:spacing w:after="0"/>
    </w:pPr>
    <w:rPr>
      <w:color w:val="404040" w:themeColor="text1" w:themeTint="BF"/>
      <w:sz w:val="18"/>
      <w:szCs w:val="18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Tage">
    <w:name w:val="Tage"/>
    <w:basedOn w:val="Standard"/>
    <w:uiPriority w:val="1"/>
    <w:qFormat/>
    <w:pPr>
      <w:spacing w:after="20"/>
      <w:jc w:val="center"/>
    </w:pPr>
    <w:rPr>
      <w:rFonts w:asciiTheme="majorHAnsi" w:eastAsiaTheme="majorEastAsia" w:hAnsiTheme="majorHAnsi" w:cstheme="majorBidi"/>
      <w:b/>
      <w:bCs/>
      <w:caps/>
      <w:color w:val="352F25" w:themeColor="text2"/>
      <w:sz w:val="18"/>
      <w:szCs w:val="18"/>
    </w:rPr>
  </w:style>
  <w:style w:type="paragraph" w:customStyle="1" w:styleId="Datumsangaben">
    <w:name w:val="Datumsangaben"/>
    <w:basedOn w:val="Standard"/>
    <w:qFormat/>
    <w:pPr>
      <w:spacing w:before="20" w:after="20"/>
      <w:jc w:val="center"/>
    </w:pPr>
    <w:rPr>
      <w:rFonts w:asciiTheme="majorHAnsi" w:eastAsiaTheme="majorEastAsia" w:hAnsiTheme="majorHAnsi" w:cstheme="majorBidi"/>
      <w:color w:val="352F25" w:themeColor="text2"/>
      <w14:textFill>
        <w14:solidFill>
          <w14:schemeClr w14:val="tx2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paragraph" w:styleId="KeinLeerraum">
    <w:name w:val="No Spacing"/>
    <w:uiPriority w:val="99"/>
    <w:semiHidden/>
    <w:unhideWhenUsed/>
    <w:qFormat/>
    <w:pPr>
      <w:spacing w:after="0"/>
    </w:pPr>
  </w:style>
  <w:style w:type="paragraph" w:customStyle="1" w:styleId="Organisation">
    <w:name w:val="Organisation"/>
    <w:basedOn w:val="Standard"/>
    <w:uiPriority w:val="2"/>
    <w:qFormat/>
    <w:pPr>
      <w:spacing w:after="40"/>
    </w:pPr>
    <w:rPr>
      <w:rFonts w:asciiTheme="majorHAnsi" w:eastAsiaTheme="majorEastAsia" w:hAnsiTheme="majorHAnsi" w:cstheme="majorBidi"/>
      <w:b/>
      <w:bCs/>
      <w:caps/>
      <w:color w:val="027E6F" w:themeColor="accent1" w:themeShade="BF"/>
      <w:sz w:val="22"/>
      <w:szCs w:val="2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Kontaktinformationen">
    <w:name w:val="Kontaktinformationen"/>
    <w:basedOn w:val="Standard"/>
    <w:uiPriority w:val="3"/>
    <w:qFormat/>
    <w:pPr>
      <w:spacing w:after="0"/>
    </w:pPr>
    <w:rPr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3341"/>
    <w:pPr>
      <w:spacing w:after="0"/>
    </w:pPr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3341"/>
    <w:rPr>
      <w:rFonts w:ascii="Tahoma" w:hAnsi="Tahoma" w:cs="Tahoma"/>
    </w:rPr>
  </w:style>
  <w:style w:type="paragraph" w:styleId="Kopfzeile">
    <w:name w:val="header"/>
    <w:basedOn w:val="Standard"/>
    <w:link w:val="KopfzeileZchn"/>
    <w:uiPriority w:val="99"/>
    <w:unhideWhenUsed/>
    <w:rsid w:val="00B7109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71093"/>
  </w:style>
  <w:style w:type="paragraph" w:styleId="Fuzeile">
    <w:name w:val="footer"/>
    <w:basedOn w:val="Standard"/>
    <w:link w:val="FuzeileZchn"/>
    <w:uiPriority w:val="99"/>
    <w:unhideWhenUsed/>
    <w:rsid w:val="00B7109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71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la\Desktop\Blog\Kalendervorlagen\Word%20Kalender\TS103704176.dotx" TargetMode="External"/></Relationships>
</file>

<file path=word/theme/theme1.xml><?xml version="1.0" encoding="utf-8"?>
<a:theme xmlns:a="http://schemas.openxmlformats.org/drawingml/2006/main" name="Office Theme">
  <a:themeElements>
    <a:clrScheme name="Business Set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2682A6"/>
      </a:hlink>
      <a:folHlink>
        <a:srgbClr val="6A5178"/>
      </a:folHlink>
    </a:clrScheme>
    <a:fontScheme name="Business Set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D0DE95-3F8E-4702-BF55-2638F6FEE5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TS103704176</Template>
  <TotalTime>0</TotalTime>
  <Pages>1</Pages>
  <Words>218</Words>
  <Characters>1376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Sejla</dc:creator>
  <cp:lastModifiedBy>Sejla</cp:lastModifiedBy>
  <cp:revision>3</cp:revision>
  <dcterms:created xsi:type="dcterms:W3CDTF">2013-07-22T16:42:00Z</dcterms:created>
  <dcterms:modified xsi:type="dcterms:W3CDTF">2013-11-27T13:56:00Z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TC037041769991</vt:lpwstr>
  </property>
</Properties>
</file>