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14C" w:rsidRDefault="0012014C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30EA3BB" wp14:editId="33ABE7CB">
            <wp:simplePos x="0" y="0"/>
            <wp:positionH relativeFrom="column">
              <wp:posOffset>-651510</wp:posOffset>
            </wp:positionH>
            <wp:positionV relativeFrom="paragraph">
              <wp:posOffset>-946785</wp:posOffset>
            </wp:positionV>
            <wp:extent cx="12134850" cy="84105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8753_253137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pPr w:vertAnchor="page" w:horzAnchor="margin" w:tblpXSpec="center" w:tblpY="5221"/>
        <w:tblOverlap w:val="never"/>
        <w:tblW w:w="13968" w:type="dxa"/>
        <w:tblCellSpacing w:w="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1"/>
        <w:gridCol w:w="2315"/>
        <w:gridCol w:w="2315"/>
        <w:gridCol w:w="2314"/>
        <w:gridCol w:w="2314"/>
        <w:gridCol w:w="2359"/>
      </w:tblGrid>
      <w:tr w:rsidR="003D109D" w:rsidRPr="00665E0C" w:rsidTr="0012014C">
        <w:trPr>
          <w:trHeight w:hRule="exact" w:val="440"/>
          <w:tblCellSpacing w:w="36" w:type="dxa"/>
        </w:trPr>
        <w:tc>
          <w:tcPr>
            <w:tcW w:w="13824" w:type="dxa"/>
            <w:gridSpan w:val="6"/>
            <w:tcMar>
              <w:top w:w="29" w:type="dxa"/>
              <w:left w:w="29" w:type="dxa"/>
              <w:bottom w:w="29" w:type="dxa"/>
              <w:right w:w="0" w:type="dxa"/>
            </w:tcMar>
            <w:vAlign w:val="center"/>
          </w:tcPr>
          <w:p w:rsidR="003D109D" w:rsidRDefault="003D109D" w:rsidP="0012014C">
            <w:pPr>
              <w:spacing w:after="0" w:line="240" w:lineRule="auto"/>
            </w:pPr>
          </w:p>
          <w:p w:rsidR="0012014C" w:rsidRDefault="0012014C" w:rsidP="0012014C">
            <w:pPr>
              <w:spacing w:after="0" w:line="240" w:lineRule="auto"/>
            </w:pPr>
          </w:p>
          <w:p w:rsidR="0012014C" w:rsidRDefault="0012014C" w:rsidP="0012014C">
            <w:pPr>
              <w:spacing w:after="0" w:line="240" w:lineRule="auto"/>
            </w:pPr>
          </w:p>
          <w:p w:rsidR="0012014C" w:rsidRDefault="0012014C" w:rsidP="0012014C">
            <w:pPr>
              <w:spacing w:after="0" w:line="240" w:lineRule="auto"/>
            </w:pPr>
          </w:p>
          <w:p w:rsidR="0012014C" w:rsidRPr="00665E0C" w:rsidRDefault="0012014C" w:rsidP="0012014C">
            <w:pPr>
              <w:spacing w:after="0" w:line="240" w:lineRule="auto"/>
            </w:pPr>
          </w:p>
        </w:tc>
      </w:tr>
      <w:tr w:rsidR="003D109D" w:rsidRPr="00665E0C" w:rsidTr="0012014C">
        <w:trPr>
          <w:tblCellSpacing w:w="36" w:type="dxa"/>
        </w:trPr>
        <w:tc>
          <w:tcPr>
            <w:tcW w:w="22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665E0C" w:rsidTr="003276E7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E55920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  <w:i/>
                    </w:rPr>
                  </w:pPr>
                  <w:r w:rsidRPr="00EF7C3F">
                    <w:rPr>
                      <w:b/>
                      <w:i/>
                    </w:rPr>
                    <w:t>Januar</w:t>
                  </w:r>
                </w:p>
              </w:tc>
            </w:tr>
            <w:tr w:rsidR="003D109D" w:rsidRPr="00665E0C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3D109D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3D109D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3D109D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3D109D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3D109D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3D109D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3D109D" w:rsidRPr="00EF7C3F" w:rsidRDefault="00A00C23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3276E7" w:rsidRPr="00665E0C" w:rsidTr="003276E7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030CDC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F55DF5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5</w:t>
                  </w:r>
                </w:p>
              </w:tc>
            </w:tr>
            <w:tr w:rsidR="003276E7" w:rsidRPr="00665E0C" w:rsidTr="003276E7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12</w:t>
                  </w:r>
                </w:p>
              </w:tc>
            </w:tr>
            <w:tr w:rsidR="003276E7" w:rsidRPr="00665E0C" w:rsidTr="003276E7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19</w:t>
                  </w:r>
                </w:p>
              </w:tc>
            </w:tr>
            <w:tr w:rsidR="003276E7" w:rsidRPr="00665E0C" w:rsidTr="003276E7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26</w:t>
                  </w:r>
                </w:p>
              </w:tc>
            </w:tr>
            <w:tr w:rsidR="003276E7" w:rsidRPr="00665E0C" w:rsidTr="003276E7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EF7C3F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</w:tr>
            <w:tr w:rsidR="003276E7" w:rsidRPr="00665E0C" w:rsidTr="003276E7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030CDC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030CDC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030CDC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030CDC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D109D" w:rsidRPr="00665E0C" w:rsidRDefault="003D109D" w:rsidP="0012014C">
            <w:pPr>
              <w:spacing w:after="0" w:line="240" w:lineRule="auto"/>
            </w:pPr>
          </w:p>
        </w:tc>
        <w:tc>
          <w:tcPr>
            <w:tcW w:w="22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665E0C" w:rsidTr="003276E7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E55920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  <w:i/>
                    </w:rPr>
                  </w:pPr>
                  <w:r w:rsidRPr="00EF7C3F">
                    <w:rPr>
                      <w:b/>
                      <w:i/>
                    </w:rPr>
                    <w:t>Februar</w:t>
                  </w:r>
                </w:p>
              </w:tc>
            </w:tr>
            <w:tr w:rsidR="00E55920" w:rsidRPr="00665E0C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3276E7" w:rsidRPr="00665E0C" w:rsidTr="003276E7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EF7C3F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EF7C3F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</w:t>
                  </w:r>
                </w:p>
              </w:tc>
            </w:tr>
            <w:tr w:rsidR="003276E7" w:rsidRPr="00665E0C" w:rsidTr="003276E7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9</w:t>
                  </w:r>
                </w:p>
              </w:tc>
            </w:tr>
            <w:tr w:rsidR="003276E7" w:rsidRPr="00665E0C" w:rsidTr="003276E7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16</w:t>
                  </w:r>
                </w:p>
              </w:tc>
            </w:tr>
            <w:tr w:rsidR="003276E7" w:rsidRPr="00665E0C" w:rsidTr="003276E7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23</w:t>
                  </w:r>
                </w:p>
              </w:tc>
            </w:tr>
            <w:tr w:rsidR="003276E7" w:rsidRPr="00665E0C" w:rsidTr="003276E7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EF7C3F" w:rsidRDefault="003276E7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EF7C3F" w:rsidRDefault="003276E7" w:rsidP="0012014C">
                  <w:pPr>
                    <w:pStyle w:val="Dates"/>
                    <w:framePr w:hSpace="0" w:wrap="around" w:y="5221"/>
                    <w:suppressOverlap/>
                    <w:jc w:val="left"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</w:tr>
            <w:tr w:rsidR="003276E7" w:rsidRPr="00665E0C" w:rsidTr="003276E7">
              <w:trPr>
                <w:trHeight w:val="265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665E0C" w:rsidRDefault="003276E7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3276E7" w:rsidRPr="00665E0C" w:rsidRDefault="003276E7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665E0C" w:rsidRDefault="003276E7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665E0C" w:rsidRDefault="003276E7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665E0C" w:rsidRDefault="003276E7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3276E7" w:rsidRPr="00665E0C" w:rsidRDefault="003276E7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3276E7" w:rsidRPr="00665E0C" w:rsidRDefault="003276E7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</w:tr>
          </w:tbl>
          <w:p w:rsidR="003D109D" w:rsidRPr="00665E0C" w:rsidRDefault="003D109D" w:rsidP="0012014C">
            <w:pPr>
              <w:spacing w:after="0" w:line="240" w:lineRule="auto"/>
            </w:pPr>
          </w:p>
        </w:tc>
        <w:tc>
          <w:tcPr>
            <w:tcW w:w="22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665E0C" w:rsidTr="00EC4AD5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E55920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  <w:i/>
                    </w:rPr>
                  </w:pPr>
                  <w:r w:rsidRPr="00EF7C3F">
                    <w:rPr>
                      <w:b/>
                      <w:i/>
                    </w:rPr>
                    <w:t>März</w:t>
                  </w:r>
                </w:p>
              </w:tc>
            </w:tr>
            <w:tr w:rsidR="00E55920" w:rsidRPr="00665E0C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</w:t>
                  </w: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9</w:t>
                  </w: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16</w:t>
                  </w: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23</w:t>
                  </w: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71705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71705C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30</w:t>
                  </w: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7200BB"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</w:tr>
          </w:tbl>
          <w:p w:rsidR="003D109D" w:rsidRPr="00665E0C" w:rsidRDefault="003D109D" w:rsidP="0012014C">
            <w:pPr>
              <w:spacing w:after="0" w:line="240" w:lineRule="auto"/>
            </w:pPr>
          </w:p>
        </w:tc>
        <w:tc>
          <w:tcPr>
            <w:tcW w:w="22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665E0C" w:rsidTr="00EC4AD5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F948F9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  <w:i/>
                    </w:rPr>
                  </w:pPr>
                  <w:r w:rsidRPr="00EF7C3F">
                    <w:rPr>
                      <w:b/>
                      <w:i/>
                    </w:rPr>
                    <w:t>A</w:t>
                  </w:r>
                  <w:r w:rsidR="00A00C23" w:rsidRPr="00EF7C3F">
                    <w:rPr>
                      <w:b/>
                      <w:i/>
                    </w:rPr>
                    <w:t>pril</w:t>
                  </w:r>
                </w:p>
              </w:tc>
            </w:tr>
            <w:tr w:rsidR="00E55920" w:rsidRPr="00665E0C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F55DF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6</w:t>
                  </w: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13</w:t>
                  </w: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20</w:t>
                  </w: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27</w:t>
                  </w: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</w:tr>
            <w:tr w:rsidR="00EC4AD5" w:rsidRPr="00665E0C" w:rsidTr="00EC4AD5">
              <w:trPr>
                <w:trHeight w:val="203"/>
              </w:trPr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1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00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  <w:tc>
                <w:tcPr>
                  <w:tcW w:w="358" w:type="dxa"/>
                  <w:shd w:val="clear" w:color="auto" w:fill="FFFFFF"/>
                  <w:vAlign w:val="center"/>
                </w:tcPr>
                <w:p w:rsidR="00EC4AD5" w:rsidRPr="00665E0C" w:rsidRDefault="00EC4AD5" w:rsidP="0012014C">
                  <w:pPr>
                    <w:pStyle w:val="Dates"/>
                    <w:framePr w:hSpace="0" w:wrap="around" w:y="5221"/>
                    <w:suppressOverlap/>
                  </w:pPr>
                </w:p>
              </w:tc>
            </w:tr>
          </w:tbl>
          <w:p w:rsidR="003D109D" w:rsidRPr="00665E0C" w:rsidRDefault="003D109D" w:rsidP="0012014C">
            <w:pPr>
              <w:spacing w:after="0" w:line="240" w:lineRule="auto"/>
            </w:pPr>
          </w:p>
        </w:tc>
        <w:tc>
          <w:tcPr>
            <w:tcW w:w="22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2743D5" w:rsidTr="00665E0C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F948F9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  <w:i/>
                    </w:rPr>
                  </w:pPr>
                  <w:r w:rsidRPr="00EF7C3F">
                    <w:rPr>
                      <w:b/>
                      <w:i/>
                    </w:rPr>
                    <w:t>M</w:t>
                  </w:r>
                  <w:r w:rsidR="00A00C23" w:rsidRPr="00EF7C3F">
                    <w:rPr>
                      <w:b/>
                      <w:i/>
                    </w:rPr>
                    <w:t>a</w:t>
                  </w:r>
                  <w:r w:rsidR="00E55920" w:rsidRPr="00EF7C3F">
                    <w:rPr>
                      <w:b/>
                      <w:i/>
                    </w:rPr>
                    <w:t>i</w:t>
                  </w:r>
                </w:p>
              </w:tc>
            </w:tr>
            <w:tr w:rsidR="00E55920" w:rsidRPr="002743D5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EC4AD5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F55DF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4</w:t>
                  </w:r>
                </w:p>
              </w:tc>
            </w:tr>
            <w:tr w:rsidR="00EC4AD5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7200BB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11</w:t>
                  </w:r>
                </w:p>
              </w:tc>
            </w:tr>
            <w:tr w:rsidR="00EC4AD5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18</w:t>
                  </w:r>
                </w:p>
              </w:tc>
            </w:tr>
            <w:tr w:rsidR="00EC4AD5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7200BB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25</w:t>
                  </w:r>
                </w:p>
              </w:tc>
            </w:tr>
            <w:tr w:rsidR="00EC4AD5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</w:tr>
            <w:tr w:rsidR="00EC4AD5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D109D" w:rsidRPr="002743D5" w:rsidRDefault="003D109D" w:rsidP="00120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2743D5" w:rsidTr="00EC4AD5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A00C23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  <w:i/>
                    </w:rPr>
                  </w:pPr>
                  <w:r w:rsidRPr="00EF7C3F">
                    <w:rPr>
                      <w:b/>
                      <w:i/>
                    </w:rPr>
                    <w:t>Jun</w:t>
                  </w:r>
                  <w:r w:rsidR="00E55920" w:rsidRPr="00EF7C3F">
                    <w:rPr>
                      <w:b/>
                      <w:i/>
                    </w:rPr>
                    <w:t>i</w:t>
                  </w:r>
                </w:p>
              </w:tc>
            </w:tr>
            <w:tr w:rsidR="00E55920" w:rsidRPr="002743D5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EC4AD5" w:rsidRPr="002743D5" w:rsidTr="00EC4AD5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</w:t>
                  </w:r>
                </w:p>
              </w:tc>
            </w:tr>
            <w:tr w:rsidR="00EC4AD5" w:rsidRPr="002743D5" w:rsidTr="00EC4AD5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8</w:t>
                  </w:r>
                </w:p>
              </w:tc>
            </w:tr>
            <w:tr w:rsidR="00EC4AD5" w:rsidRPr="002743D5" w:rsidTr="00EC4AD5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15</w:t>
                  </w:r>
                </w:p>
              </w:tc>
            </w:tr>
            <w:tr w:rsidR="00EC4AD5" w:rsidRPr="002743D5" w:rsidTr="00EC4AD5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22</w:t>
                  </w:r>
                </w:p>
              </w:tc>
            </w:tr>
            <w:tr w:rsidR="00EC4AD5" w:rsidRPr="002743D5" w:rsidTr="00EC4AD5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29</w:t>
                  </w:r>
                </w:p>
              </w:tc>
            </w:tr>
            <w:tr w:rsidR="00EC4AD5" w:rsidRPr="002743D5" w:rsidTr="00EC4AD5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EC4AD5" w:rsidRPr="002743D5" w:rsidRDefault="00EC4AD5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D109D" w:rsidRPr="002743D5" w:rsidRDefault="003D109D" w:rsidP="0012014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D109D" w:rsidRPr="00665E0C" w:rsidTr="0012014C">
        <w:trPr>
          <w:tblCellSpacing w:w="36" w:type="dxa"/>
        </w:trPr>
        <w:tc>
          <w:tcPr>
            <w:tcW w:w="22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2743D5" w:rsidTr="003633B2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F948F9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  <w:i/>
                    </w:rPr>
                  </w:pPr>
                  <w:r w:rsidRPr="00EF7C3F">
                    <w:rPr>
                      <w:b/>
                      <w:i/>
                    </w:rPr>
                    <w:t>J</w:t>
                  </w:r>
                  <w:r w:rsidR="00A00C23" w:rsidRPr="00EF7C3F">
                    <w:rPr>
                      <w:b/>
                      <w:i/>
                    </w:rPr>
                    <w:t>ul</w:t>
                  </w:r>
                  <w:r w:rsidR="00E55920" w:rsidRPr="00EF7C3F">
                    <w:rPr>
                      <w:b/>
                      <w:i/>
                    </w:rPr>
                    <w:t>i</w:t>
                  </w:r>
                </w:p>
              </w:tc>
            </w:tr>
            <w:tr w:rsidR="00E55920" w:rsidRPr="002743D5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F55DF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6</w:t>
                  </w: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13</w:t>
                  </w: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7200BB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20</w:t>
                  </w: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7200BB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27</w:t>
                  </w: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D109D" w:rsidRPr="002743D5" w:rsidRDefault="003D109D" w:rsidP="0012014C">
            <w:pPr>
              <w:pStyle w:val="Month"/>
              <w:framePr w:hSpace="0" w:wrap="auto" w:vAnchor="margin" w:hAnchor="text" w:xAlign="left" w:yAlign="inline"/>
              <w:rPr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2743D5" w:rsidTr="003633B2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F948F9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  <w:i/>
                    </w:rPr>
                  </w:pPr>
                  <w:r w:rsidRPr="00EF7C3F">
                    <w:rPr>
                      <w:b/>
                      <w:i/>
                    </w:rPr>
                    <w:t>A</w:t>
                  </w:r>
                  <w:r w:rsidR="00A00C23" w:rsidRPr="00EF7C3F">
                    <w:rPr>
                      <w:b/>
                      <w:i/>
                    </w:rPr>
                    <w:t>ugust</w:t>
                  </w:r>
                </w:p>
              </w:tc>
            </w:tr>
            <w:tr w:rsidR="00E55920" w:rsidRPr="002743D5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3</w:t>
                  </w: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10</w:t>
                  </w: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17</w:t>
                  </w: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24</w:t>
                  </w: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EF7C3F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31</w:t>
                  </w:r>
                </w:p>
              </w:tc>
            </w:tr>
            <w:tr w:rsidR="007200BB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D109D" w:rsidRPr="002743D5" w:rsidRDefault="003D109D" w:rsidP="0012014C">
            <w:pPr>
              <w:pStyle w:val="Month"/>
              <w:framePr w:hSpace="0" w:wrap="auto" w:vAnchor="margin" w:hAnchor="text" w:xAlign="left" w:yAlign="inline"/>
              <w:rPr>
                <w:sz w:val="20"/>
                <w:szCs w:val="20"/>
              </w:rPr>
            </w:pPr>
          </w:p>
        </w:tc>
        <w:tc>
          <w:tcPr>
            <w:tcW w:w="224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2743D5" w:rsidTr="003633B2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F948F9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</w:rPr>
                  </w:pPr>
                  <w:r w:rsidRPr="00EF7C3F">
                    <w:rPr>
                      <w:b/>
                    </w:rPr>
                    <w:t>S</w:t>
                  </w:r>
                  <w:r w:rsidR="00A00C23" w:rsidRPr="00EF7C3F">
                    <w:rPr>
                      <w:b/>
                    </w:rPr>
                    <w:t>eptember</w:t>
                  </w:r>
                </w:p>
              </w:tc>
            </w:tr>
            <w:tr w:rsidR="00E55920" w:rsidRPr="002743D5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3633B2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3633B2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7</w:t>
                  </w:r>
                </w:p>
              </w:tc>
            </w:tr>
            <w:tr w:rsidR="003633B2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2743D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3633B2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14</w:t>
                  </w:r>
                </w:p>
              </w:tc>
            </w:tr>
            <w:tr w:rsidR="003633B2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3633B2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21</w:t>
                  </w:r>
                </w:p>
              </w:tc>
            </w:tr>
            <w:tr w:rsidR="003633B2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3633B2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28</w:t>
                  </w:r>
                </w:p>
              </w:tc>
            </w:tr>
            <w:tr w:rsidR="003633B2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472DF8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472DF8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472DF8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472DF8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EF7C3F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3633B2" w:rsidRPr="00EF7C3F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</w:tr>
            <w:tr w:rsidR="003633B2" w:rsidRPr="002743D5" w:rsidTr="003633B2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2743D5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3633B2" w:rsidRPr="002743D5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2743D5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2743D5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2743D5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3633B2" w:rsidRPr="002743D5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3633B2" w:rsidRPr="002743D5" w:rsidRDefault="003633B2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D109D" w:rsidRPr="002743D5" w:rsidRDefault="003D109D" w:rsidP="0012014C">
            <w:pPr>
              <w:pStyle w:val="Month"/>
              <w:framePr w:hSpace="0" w:wrap="auto" w:vAnchor="margin" w:hAnchor="text" w:xAlign="left" w:yAlign="inline"/>
              <w:rPr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2743D5" w:rsidTr="00665E0C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F948F9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  <w:i/>
                    </w:rPr>
                  </w:pPr>
                  <w:r w:rsidRPr="00EF7C3F">
                    <w:rPr>
                      <w:b/>
                      <w:i/>
                    </w:rPr>
                    <w:t>O</w:t>
                  </w:r>
                  <w:r w:rsidR="00E55920" w:rsidRPr="00EF7C3F">
                    <w:rPr>
                      <w:b/>
                      <w:i/>
                    </w:rPr>
                    <w:t>k</w:t>
                  </w:r>
                  <w:r w:rsidR="00A00C23" w:rsidRPr="00EF7C3F">
                    <w:rPr>
                      <w:b/>
                      <w:i/>
                    </w:rPr>
                    <w:t>tober</w:t>
                  </w:r>
                </w:p>
              </w:tc>
            </w:tr>
            <w:tr w:rsidR="00E55920" w:rsidRPr="002743D5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7200BB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F55DF5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7200BB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5</w:t>
                  </w:r>
                </w:p>
              </w:tc>
            </w:tr>
            <w:tr w:rsidR="007200BB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7200BB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12</w:t>
                  </w:r>
                </w:p>
              </w:tc>
            </w:tr>
            <w:tr w:rsidR="007200BB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19</w:t>
                  </w:r>
                </w:p>
              </w:tc>
            </w:tr>
            <w:tr w:rsidR="007200BB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26</w:t>
                  </w:r>
                </w:p>
              </w:tc>
            </w:tr>
            <w:tr w:rsidR="007200BB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030CDC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</w:tr>
            <w:tr w:rsidR="007200BB" w:rsidRPr="002743D5" w:rsidTr="00665E0C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  <w:highlight w:val="darkMagenta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D109D" w:rsidRPr="002743D5" w:rsidRDefault="003D109D" w:rsidP="0012014C">
            <w:pPr>
              <w:pStyle w:val="Month"/>
              <w:framePr w:hSpace="0" w:wrap="auto" w:vAnchor="margin" w:hAnchor="text" w:xAlign="left" w:yAlign="inline"/>
              <w:rPr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2743D5" w:rsidTr="00157648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F948F9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  <w:i/>
                    </w:rPr>
                  </w:pPr>
                  <w:r w:rsidRPr="00EF7C3F">
                    <w:rPr>
                      <w:b/>
                      <w:i/>
                    </w:rPr>
                    <w:t>N</w:t>
                  </w:r>
                  <w:r w:rsidR="00A00C23" w:rsidRPr="00EF7C3F">
                    <w:rPr>
                      <w:b/>
                      <w:i/>
                    </w:rPr>
                    <w:t>ovember</w:t>
                  </w:r>
                </w:p>
              </w:tc>
            </w:tr>
            <w:tr w:rsidR="00E55920" w:rsidRPr="002743D5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7200BB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</w:t>
                  </w:r>
                </w:p>
              </w:tc>
            </w:tr>
            <w:tr w:rsidR="007200BB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9</w:t>
                  </w:r>
                </w:p>
              </w:tc>
            </w:tr>
            <w:tr w:rsidR="007200BB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16</w:t>
                  </w:r>
                </w:p>
              </w:tc>
            </w:tr>
            <w:tr w:rsidR="007200BB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200BB">
                    <w:rPr>
                      <w:b/>
                      <w:color w:val="FF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23</w:t>
                  </w:r>
                </w:p>
              </w:tc>
            </w:tr>
            <w:tr w:rsidR="007200BB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7200BB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 w:rsidRPr="007200BB"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30</w:t>
                  </w:r>
                </w:p>
              </w:tc>
            </w:tr>
            <w:tr w:rsidR="007200BB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200BB" w:rsidRPr="00EF7C3F" w:rsidRDefault="007200BB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D109D" w:rsidRPr="002743D5" w:rsidRDefault="003D109D" w:rsidP="0012014C">
            <w:pPr>
              <w:pStyle w:val="Month"/>
              <w:framePr w:hSpace="0" w:wrap="auto" w:vAnchor="margin" w:hAnchor="text" w:xAlign="left" w:yAlign="inline"/>
              <w:rPr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86" w:type="dxa"/>
              <w:left w:w="29" w:type="dxa"/>
              <w:bottom w:w="86" w:type="dxa"/>
              <w:right w:w="0" w:type="dxa"/>
            </w:tcMar>
          </w:tcPr>
          <w:tbl>
            <w:tblPr>
              <w:tblW w:w="2160" w:type="dxa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 w:firstRow="1" w:lastRow="0" w:firstColumn="1" w:lastColumn="0" w:noHBand="0" w:noVBand="1"/>
            </w:tblPr>
            <w:tblGrid>
              <w:gridCol w:w="301"/>
              <w:gridCol w:w="301"/>
              <w:gridCol w:w="300"/>
              <w:gridCol w:w="300"/>
              <w:gridCol w:w="300"/>
              <w:gridCol w:w="300"/>
              <w:gridCol w:w="358"/>
            </w:tblGrid>
            <w:tr w:rsidR="003D109D" w:rsidRPr="002743D5" w:rsidTr="00157648">
              <w:trPr>
                <w:trHeight w:val="317"/>
              </w:trPr>
              <w:tc>
                <w:tcPr>
                  <w:tcW w:w="2160" w:type="dxa"/>
                  <w:gridSpan w:val="7"/>
                  <w:shd w:val="clear" w:color="auto" w:fill="auto"/>
                  <w:vAlign w:val="center"/>
                </w:tcPr>
                <w:p w:rsidR="003D109D" w:rsidRPr="00EF7C3F" w:rsidRDefault="00F948F9" w:rsidP="0012014C">
                  <w:pPr>
                    <w:pStyle w:val="Month"/>
                    <w:framePr w:hSpace="0" w:wrap="around" w:y="5221"/>
                    <w:suppressOverlap/>
                    <w:jc w:val="right"/>
                    <w:rPr>
                      <w:b/>
                      <w:i/>
                    </w:rPr>
                  </w:pPr>
                  <w:r w:rsidRPr="00EF7C3F">
                    <w:rPr>
                      <w:b/>
                      <w:i/>
                    </w:rPr>
                    <w:t>D</w:t>
                  </w:r>
                  <w:r w:rsidR="00E55920" w:rsidRPr="00EF7C3F">
                    <w:rPr>
                      <w:b/>
                      <w:i/>
                    </w:rPr>
                    <w:t>ez</w:t>
                  </w:r>
                  <w:r w:rsidR="00A00C23" w:rsidRPr="00EF7C3F">
                    <w:rPr>
                      <w:b/>
                      <w:i/>
                    </w:rPr>
                    <w:t>ember</w:t>
                  </w:r>
                </w:p>
              </w:tc>
            </w:tr>
            <w:tr w:rsidR="00E55920" w:rsidRPr="002743D5" w:rsidTr="0012014C">
              <w:trPr>
                <w:trHeight w:val="203"/>
              </w:trPr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1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sz w:val="20"/>
                      <w:szCs w:val="20"/>
                    </w:rPr>
                  </w:pPr>
                  <w:r w:rsidRPr="00EF7C3F">
                    <w:rPr>
                      <w:b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300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58" w:type="dxa"/>
                  <w:shd w:val="clear" w:color="auto" w:fill="FFC000"/>
                  <w:vAlign w:val="center"/>
                </w:tcPr>
                <w:p w:rsidR="00E55920" w:rsidRPr="00EF7C3F" w:rsidRDefault="00E55920" w:rsidP="0012014C">
                  <w:pPr>
                    <w:pStyle w:val="DaysoftheWeek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EF7C3F">
                    <w:rPr>
                      <w:b/>
                      <w:color w:val="C00000"/>
                      <w:sz w:val="20"/>
                      <w:szCs w:val="20"/>
                    </w:rPr>
                    <w:t>S</w:t>
                  </w:r>
                </w:p>
              </w:tc>
            </w:tr>
            <w:tr w:rsidR="0071705C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2743D5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2743D5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2743D5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2743D5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2743D5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7</w:t>
                  </w:r>
                </w:p>
              </w:tc>
            </w:tr>
            <w:tr w:rsidR="0071705C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2743D5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2743D5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2743D5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2743D5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2743D5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14</w:t>
                  </w:r>
                </w:p>
              </w:tc>
            </w:tr>
            <w:tr w:rsidR="0071705C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21</w:t>
                  </w:r>
                </w:p>
              </w:tc>
            </w:tr>
            <w:tr w:rsidR="0071705C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71705C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1705C">
                    <w:rPr>
                      <w:b/>
                      <w:color w:val="FF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71705C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71705C">
                    <w:rPr>
                      <w:b/>
                      <w:color w:val="FF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color w:val="C00000"/>
                      <w:sz w:val="20"/>
                      <w:szCs w:val="20"/>
                    </w:rPr>
                    <w:t>28</w:t>
                  </w:r>
                </w:p>
              </w:tc>
            </w:tr>
            <w:tr w:rsidR="0071705C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472DF8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b/>
                      <w:color w:val="C00000"/>
                      <w:sz w:val="20"/>
                      <w:szCs w:val="20"/>
                    </w:rPr>
                  </w:pPr>
                </w:p>
              </w:tc>
            </w:tr>
            <w:tr w:rsidR="0071705C" w:rsidRPr="002743D5" w:rsidTr="00157648">
              <w:trPr>
                <w:trHeight w:val="203"/>
              </w:trPr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1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58" w:type="dxa"/>
                  <w:shd w:val="clear" w:color="auto" w:fill="auto"/>
                  <w:vAlign w:val="center"/>
                </w:tcPr>
                <w:p w:rsidR="0071705C" w:rsidRPr="00EF7C3F" w:rsidRDefault="0071705C" w:rsidP="0012014C">
                  <w:pPr>
                    <w:pStyle w:val="Dates"/>
                    <w:framePr w:hSpace="0" w:wrap="around" w:y="5221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D109D" w:rsidRPr="002743D5" w:rsidRDefault="003D109D" w:rsidP="0012014C">
            <w:pPr>
              <w:pStyle w:val="Month"/>
              <w:framePr w:hSpace="0" w:wrap="auto" w:vAnchor="margin" w:hAnchor="text" w:xAlign="left" w:yAlign="inline"/>
              <w:rPr>
                <w:sz w:val="20"/>
                <w:szCs w:val="20"/>
              </w:rPr>
            </w:pPr>
          </w:p>
        </w:tc>
      </w:tr>
    </w:tbl>
    <w:p w:rsidR="003D109D" w:rsidRDefault="00AB655C" w:rsidP="002743D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2.2pt;margin-top:530.9pt;width:795.95pt;height:24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Hw/2C8qAgAATgQAAA4AAAAAAAAAAAAAAAAALgIAAGRycy9lMm9E&#10;b2MueG1sUEsBAi0AFAAGAAgAAAAhAP0vMtbbAAAABQEAAA8AAAAAAAAAAAAAAAAAhAQAAGRycy9k&#10;b3ducmV2LnhtbFBLBQYAAAAABAAEAPMAAACMBQAAAAA=&#10;" filled="f" fillcolor="white [3201]" stroked="f" strokecolor="#c0504d [3205]" strokeweight="2.5pt">
            <v:shadow color="#868686"/>
            <v:textbox>
              <w:txbxContent>
                <w:p w:rsidR="00AB655C" w:rsidRPr="00AB655C" w:rsidRDefault="00AB655C" w:rsidP="00AB655C">
                  <w:pPr>
                    <w:jc w:val="center"/>
                    <w:rPr>
                      <w:b/>
                      <w:i/>
                      <w:sz w:val="24"/>
                    </w:rPr>
                  </w:pPr>
                  <w:r w:rsidRPr="00AB655C">
                    <w:rPr>
                      <w:b/>
                      <w:i/>
                      <w:sz w:val="24"/>
                    </w:rPr>
                    <w:t>www.office-lernen.com</w:t>
                  </w:r>
                </w:p>
              </w:txbxContent>
            </v:textbox>
          </v:shape>
        </w:pict>
      </w:r>
      <w:r>
        <w:rPr>
          <w:noProof/>
        </w:rPr>
        <w:pict>
          <v:shape id="Textfeld 2" o:spid="_x0000_s1028" type="#_x0000_t202" style="position:absolute;margin-left:422.15pt;margin-top:77.25pt;width:286.65pt;height:139.4pt;z-index:251660288;visibility:visible;mso-wrap-style:non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" filled="f" stroked="f">
            <v:textbox style="mso-fit-shape-to-text:t">
              <w:txbxContent>
                <w:p w:rsidR="0012014C" w:rsidRDefault="0012014C" w:rsidP="0012014C">
                  <w:pPr>
                    <w:jc w:val="center"/>
                  </w:pPr>
                  <w: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68.5pt;height:120.75pt" fillcolor="#c00000" stroked="f">
                        <v:fill color2="#099"/>
                        <v:stroke r:id="rId10" o:title=""/>
                        <v:shadow on="t" color="silver" opacity="52429f" offset="3pt,3pt"/>
                        <v:textpath style="font-family:&quot;Times New Roman&quot;;v-text-kern:t" trim="t" fitpath="t" xscale="f" string="2014"/>
                      </v:shape>
                    </w:pict>
                  </w:r>
                </w:p>
              </w:txbxContent>
            </v:textbox>
          </v:shape>
        </w:pict>
      </w:r>
    </w:p>
    <w:sectPr w:rsidR="003D109D" w:rsidSect="003D109D">
      <w:footerReference w:type="default" r:id="rId11"/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E0E" w:rsidRDefault="00886E0E" w:rsidP="002743D5">
      <w:pPr>
        <w:spacing w:after="0" w:line="240" w:lineRule="auto"/>
      </w:pPr>
      <w:r>
        <w:separator/>
      </w:r>
    </w:p>
  </w:endnote>
  <w:endnote w:type="continuationSeparator" w:id="0">
    <w:p w:rsidR="00886E0E" w:rsidRDefault="00886E0E" w:rsidP="00274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14C" w:rsidRDefault="0012014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E0E" w:rsidRDefault="00886E0E" w:rsidP="002743D5">
      <w:pPr>
        <w:spacing w:after="0" w:line="240" w:lineRule="auto"/>
      </w:pPr>
      <w:r>
        <w:separator/>
      </w:r>
    </w:p>
  </w:footnote>
  <w:footnote w:type="continuationSeparator" w:id="0">
    <w:p w:rsidR="00886E0E" w:rsidRDefault="00886E0E" w:rsidP="002743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7C3F"/>
    <w:rsid w:val="00030CDC"/>
    <w:rsid w:val="00092B33"/>
    <w:rsid w:val="000A25E5"/>
    <w:rsid w:val="0012014C"/>
    <w:rsid w:val="001450BC"/>
    <w:rsid w:val="00157648"/>
    <w:rsid w:val="00245E3D"/>
    <w:rsid w:val="002743D5"/>
    <w:rsid w:val="00293069"/>
    <w:rsid w:val="002B6137"/>
    <w:rsid w:val="002F376F"/>
    <w:rsid w:val="0030282F"/>
    <w:rsid w:val="00302C8D"/>
    <w:rsid w:val="003148E5"/>
    <w:rsid w:val="003276E7"/>
    <w:rsid w:val="003633B2"/>
    <w:rsid w:val="00382025"/>
    <w:rsid w:val="003D109D"/>
    <w:rsid w:val="00446075"/>
    <w:rsid w:val="004701C8"/>
    <w:rsid w:val="00472DF8"/>
    <w:rsid w:val="004810E8"/>
    <w:rsid w:val="004C08B6"/>
    <w:rsid w:val="004E1D82"/>
    <w:rsid w:val="004F7F3A"/>
    <w:rsid w:val="00506EB1"/>
    <w:rsid w:val="005D4F09"/>
    <w:rsid w:val="00601C90"/>
    <w:rsid w:val="00665E0C"/>
    <w:rsid w:val="006770BB"/>
    <w:rsid w:val="006977B2"/>
    <w:rsid w:val="0071705C"/>
    <w:rsid w:val="007200BB"/>
    <w:rsid w:val="007C6915"/>
    <w:rsid w:val="008811F4"/>
    <w:rsid w:val="00886E0E"/>
    <w:rsid w:val="00890466"/>
    <w:rsid w:val="00891CD2"/>
    <w:rsid w:val="008B18D3"/>
    <w:rsid w:val="008B5118"/>
    <w:rsid w:val="008F1B5B"/>
    <w:rsid w:val="009C25BA"/>
    <w:rsid w:val="009F5BB4"/>
    <w:rsid w:val="00A00C23"/>
    <w:rsid w:val="00A02A8B"/>
    <w:rsid w:val="00A64080"/>
    <w:rsid w:val="00A864AC"/>
    <w:rsid w:val="00AA629F"/>
    <w:rsid w:val="00AB655C"/>
    <w:rsid w:val="00B72B22"/>
    <w:rsid w:val="00B77D72"/>
    <w:rsid w:val="00C06FC3"/>
    <w:rsid w:val="00C159CF"/>
    <w:rsid w:val="00CD473D"/>
    <w:rsid w:val="00D21149"/>
    <w:rsid w:val="00DA060A"/>
    <w:rsid w:val="00E33888"/>
    <w:rsid w:val="00E55920"/>
    <w:rsid w:val="00E614A3"/>
    <w:rsid w:val="00EC4AD5"/>
    <w:rsid w:val="00EF06FE"/>
    <w:rsid w:val="00EF7C3F"/>
    <w:rsid w:val="00F3177F"/>
    <w:rsid w:val="00F51998"/>
    <w:rsid w:val="00F55DF5"/>
    <w:rsid w:val="00F9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D109D"/>
    <w:pPr>
      <w:spacing w:after="200" w:line="276" w:lineRule="auto"/>
    </w:pPr>
    <w:rPr>
      <w:rFonts w:ascii="Cambria" w:hAnsi="Cambria"/>
      <w:sz w:val="16"/>
      <w:szCs w:val="22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D109D"/>
    <w:pPr>
      <w:framePr w:wrap="around" w:vAnchor="page" w:hAnchor="page" w:xAlign="center" w:y="721"/>
      <w:spacing w:after="0" w:line="240" w:lineRule="auto"/>
      <w:suppressOverlap/>
      <w:outlineLvl w:val="0"/>
    </w:pPr>
    <w:rPr>
      <w:color w:val="404040"/>
      <w:sz w:val="72"/>
      <w:szCs w:val="7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D109D"/>
    <w:pPr>
      <w:framePr w:wrap="around" w:vAnchor="page" w:hAnchor="page" w:xAlign="center" w:y="577"/>
      <w:spacing w:after="0" w:line="240" w:lineRule="auto"/>
      <w:suppressOverlap/>
      <w:outlineLvl w:val="1"/>
    </w:pPr>
    <w:rPr>
      <w:sz w:val="22"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D109D"/>
    <w:pPr>
      <w:framePr w:wrap="around" w:vAnchor="page" w:hAnchor="page" w:xAlign="center" w:y="721"/>
      <w:spacing w:after="0" w:line="240" w:lineRule="auto"/>
      <w:suppressOverlap/>
      <w:outlineLvl w:val="2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1"/>
    <w:rsid w:val="003D10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109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109D"/>
    <w:rPr>
      <w:rFonts w:ascii="Tahoma" w:hAnsi="Tahoma" w:cs="Tahoma"/>
      <w:sz w:val="16"/>
      <w:szCs w:val="16"/>
    </w:rPr>
  </w:style>
  <w:style w:type="paragraph" w:customStyle="1" w:styleId="Notes">
    <w:name w:val="Notes"/>
    <w:basedOn w:val="Standard"/>
    <w:qFormat/>
    <w:rsid w:val="003D109D"/>
    <w:pPr>
      <w:framePr w:wrap="around" w:vAnchor="page" w:hAnchor="page" w:xAlign="center" w:y="721"/>
      <w:spacing w:before="80" w:after="120" w:line="240" w:lineRule="auto"/>
      <w:suppressOverlap/>
    </w:pPr>
    <w:rPr>
      <w:rFonts w:ascii="Calibri" w:hAnsi="Calibri"/>
      <w:color w:val="0D0D0D"/>
      <w:szCs w:val="16"/>
    </w:rPr>
  </w:style>
  <w:style w:type="character" w:styleId="Platzhaltertext">
    <w:name w:val="Placeholder Text"/>
    <w:basedOn w:val="Absatz-Standardschriftart"/>
    <w:uiPriority w:val="99"/>
    <w:semiHidden/>
    <w:rsid w:val="003D109D"/>
    <w:rPr>
      <w:color w:val="808080"/>
    </w:rPr>
  </w:style>
  <w:style w:type="paragraph" w:customStyle="1" w:styleId="Month">
    <w:name w:val="Month"/>
    <w:basedOn w:val="Standard"/>
    <w:qFormat/>
    <w:rsid w:val="003D109D"/>
    <w:pPr>
      <w:framePr w:hSpace="187" w:wrap="around" w:vAnchor="page" w:hAnchor="margin" w:xAlign="center" w:y="781"/>
      <w:spacing w:after="0" w:line="240" w:lineRule="auto"/>
    </w:pPr>
    <w:rPr>
      <w:sz w:val="22"/>
    </w:rPr>
  </w:style>
  <w:style w:type="paragraph" w:customStyle="1" w:styleId="DaysoftheWeek">
    <w:name w:val="Days of the Week"/>
    <w:basedOn w:val="Standard"/>
    <w:qFormat/>
    <w:rsid w:val="003D109D"/>
    <w:pPr>
      <w:framePr w:hSpace="187" w:wrap="around" w:vAnchor="page" w:hAnchor="margin" w:xAlign="center" w:y="781"/>
      <w:spacing w:after="0" w:line="240" w:lineRule="auto"/>
      <w:jc w:val="center"/>
    </w:pPr>
    <w:rPr>
      <w:rFonts w:ascii="Calibri" w:hAnsi="Calibri"/>
      <w:color w:val="7F7F7F"/>
      <w:sz w:val="14"/>
      <w:szCs w:val="14"/>
    </w:rPr>
  </w:style>
  <w:style w:type="paragraph" w:customStyle="1" w:styleId="Dates">
    <w:name w:val="Dates"/>
    <w:basedOn w:val="Standard"/>
    <w:qFormat/>
    <w:rsid w:val="003D109D"/>
    <w:pPr>
      <w:framePr w:hSpace="187" w:wrap="around" w:vAnchor="page" w:hAnchor="margin" w:xAlign="center" w:y="781"/>
      <w:spacing w:after="0" w:line="240" w:lineRule="auto"/>
      <w:jc w:val="center"/>
    </w:pPr>
    <w:rPr>
      <w:rFonts w:ascii="Calibri" w:hAnsi="Calibri"/>
      <w:sz w:val="14"/>
      <w:szCs w:val="14"/>
    </w:rPr>
  </w:style>
  <w:style w:type="paragraph" w:customStyle="1" w:styleId="StartandEndDates">
    <w:name w:val="Start and End Dates"/>
    <w:basedOn w:val="Standard"/>
    <w:qFormat/>
    <w:rsid w:val="003D109D"/>
    <w:pPr>
      <w:framePr w:wrap="around" w:vAnchor="page" w:hAnchor="page" w:xAlign="center" w:y="721"/>
      <w:spacing w:after="0" w:line="240" w:lineRule="auto"/>
      <w:suppressOverlap/>
    </w:pPr>
    <w:rPr>
      <w:rFonts w:ascii="Calibri" w:hAnsi="Calibri"/>
      <w:color w:val="262626"/>
      <w:szCs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109D"/>
    <w:rPr>
      <w:rFonts w:ascii="Cambria" w:hAnsi="Cambria"/>
      <w:color w:val="404040"/>
      <w:sz w:val="72"/>
      <w:szCs w:val="7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D109D"/>
    <w:rPr>
      <w:rFonts w:ascii="Cambria" w:hAnsi="Cambria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D109D"/>
    <w:rPr>
      <w:rFonts w:ascii="Cambria" w:hAnsi="Cambria"/>
    </w:rPr>
  </w:style>
  <w:style w:type="paragraph" w:customStyle="1" w:styleId="ProjectPhaseDescriptions">
    <w:name w:val="Project Phase Descriptions"/>
    <w:basedOn w:val="Standard"/>
    <w:qFormat/>
    <w:rsid w:val="003D109D"/>
    <w:pPr>
      <w:framePr w:wrap="around" w:vAnchor="page" w:hAnchor="page" w:xAlign="center" w:y="721"/>
      <w:spacing w:after="0" w:line="240" w:lineRule="auto"/>
      <w:suppressOverlap/>
    </w:pPr>
    <w:rPr>
      <w:color w:val="0D0D0D"/>
      <w:szCs w:val="14"/>
    </w:rPr>
  </w:style>
  <w:style w:type="paragraph" w:styleId="Kopfzeile">
    <w:name w:val="header"/>
    <w:basedOn w:val="Standard"/>
    <w:link w:val="KopfzeileZchn"/>
    <w:uiPriority w:val="99"/>
    <w:unhideWhenUsed/>
    <w:rsid w:val="002743D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43D5"/>
    <w:rPr>
      <w:rFonts w:ascii="Cambria" w:hAnsi="Cambria"/>
      <w:sz w:val="16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2743D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43D5"/>
    <w:rPr>
      <w:rFonts w:ascii="Cambria" w:hAnsi="Cambria"/>
      <w:sz w:val="16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Word%20Kalender\TS10211639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8A3B0-E3AD-45D8-B4A0-1CFCA98ED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8EB629-2804-41DF-BD48-E754BF66A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TS102116390</Template>
  <TotalTime>0</TotalTime>
  <Pages>1</Pages>
  <Words>205</Words>
  <Characters>1293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Firmenname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 2</dc:creator>
  <cp:lastModifiedBy>Sejla</cp:lastModifiedBy>
  <cp:revision>3</cp:revision>
  <cp:lastPrinted>2010-10-02T15:08:00Z</cp:lastPrinted>
  <dcterms:created xsi:type="dcterms:W3CDTF">2012-04-27T10:28:00Z</dcterms:created>
  <dcterms:modified xsi:type="dcterms:W3CDTF">2013-11-27T13:37:00Z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TC021163909991</vt:lpwstr>
  </property>
</Properties>
</file>