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  <w:t>Oktober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BC4FF1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5D7AE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16" o:spid="_x0000_s1026" style="position:absolute;margin-left:334.1pt;margin-top:423.65pt;width:450.7pt;height:128.15pt;z-index:25167462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  <w:t>10</w:t>
                        </w:r>
                      </w:p>
                    </w:txbxContent>
                  </v:textbox>
                </v:shape>
                <v:shape id="Text Box 18" o:spid="_x0000_s1028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  <w:t>Oktober</w:t>
                        </w:r>
                      </w:p>
                    </w:txbxContent>
                  </v:textbox>
                </v:shape>
                <v:shape id="Text Box 19" o:spid="_x0000_s1029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BC4FF1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5D7AE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7E087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20" o:spid="_x0000_s1030" style="position:absolute;margin-left:334.1pt;margin-top:278.95pt;width:450.7pt;height:128.15pt;z-index:25167360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">
                <v:shape id="Text Box 21" o:spid="_x0000_s1031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  <w:t>9</w:t>
                        </w:r>
                      </w:p>
                    </w:txbxContent>
                  </v:textbox>
                </v:shape>
                <v:shape id="Text Box 22" o:spid="_x0000_s1032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  <w:t>September</w:t>
                        </w:r>
                      </w:p>
                    </w:txbxContent>
                  </v:textbox>
                </v:shape>
                <v:shape id="Text Box 23" o:spid="_x0000_s1033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7E087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106"/>
                                  <w:szCs w:val="106"/>
                                  <w:lang w:val="de-D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E74B5" w:themeColor="accent1" w:themeShade="BF"/>
                                  <w:sz w:val="38"/>
                                  <w:szCs w:val="38"/>
                                  <w:lang w:val="de-DE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0B5847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883F7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24" o:spid="_x0000_s1034" style="position:absolute;margin-left:334.1pt;margin-top:134.25pt;width:450.7pt;height:128.15pt;z-index:251672576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">
                <v:shape id="Text Box 25" o:spid="_x0000_s1035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106"/>
                            <w:szCs w:val="106"/>
                            <w:lang w:val="de-DE"/>
                          </w:rPr>
                          <w:t>8</w:t>
                        </w:r>
                      </w:p>
                    </w:txbxContent>
                  </v:textbox>
                </v:shape>
                <v:shape id="Text Box 26" o:spid="_x0000_s1036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E74B5" w:themeColor="accent1" w:themeShade="BF"/>
                            <w:sz w:val="38"/>
                            <w:szCs w:val="38"/>
                            <w:lang w:val="de-DE"/>
                          </w:rPr>
                          <w:t>August</w:t>
                        </w:r>
                      </w:p>
                    </w:txbxContent>
                  </v:textbox>
                </v:shape>
                <v:shape id="Text Box 27" o:spid="_x0000_s1037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0B584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883F7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5A4EE" wp14:editId="74A5325F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33" w:rsidRPr="008A3985" w:rsidRDefault="00B07C33" w:rsidP="00CF2633">
                            <w:pPr>
                              <w:rPr>
                                <w:rFonts w:ascii="Cambria" w:hAnsi="Cambria"/>
                                <w:i/>
                                <w:color w:val="2E74B5" w:themeColor="accent1" w:themeShade="BF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8A3985">
                              <w:rPr>
                                <w:rFonts w:ascii="Cambria" w:hAnsi="Cambria"/>
                                <w:i/>
                                <w:color w:val="2E74B5" w:themeColor="accent1" w:themeShade="BF"/>
                                <w:spacing w:val="100"/>
                                <w:sz w:val="106"/>
                                <w:szCs w:val="106"/>
                              </w:rPr>
                              <w:t>201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2E74B5" w:themeColor="accent1" w:themeShade="BF"/>
                                <w:spacing w:val="100"/>
                                <w:sz w:val="106"/>
                                <w:szCs w:val="10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28" o:spid="_x0000_s1038" type="#_x0000_t202" style="position:absolute;margin-left:43.75pt;margin-top:20.95pt;width:147.8pt;height: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" filled="f" stroked="f" strokeweight=".5pt">
                <v:textbox inset="0,0,0,0">
                  <w:txbxContent>
                    <w:p w:rsidR="00B07C33" w:rsidRPr="008A3985" w:rsidRDefault="00B07C33" w:rsidP="00CF2633">
                      <w:pPr>
                        <w:rPr>
                          <w:rFonts w:ascii="Cambria" w:hAnsi="Cambria"/>
                          <w:i/>
                          <w:color w:val="2E74B5" w:themeColor="accent1" w:themeShade="BF"/>
                          <w:spacing w:val="100"/>
                          <w:sz w:val="106"/>
                          <w:szCs w:val="106"/>
                        </w:rPr>
                      </w:pPr>
                      <w:r w:rsidRPr="008A3985">
                        <w:rPr>
                          <w:rFonts w:ascii="Cambria" w:hAnsi="Cambria"/>
                          <w:i/>
                          <w:color w:val="2E74B5" w:themeColor="accent1" w:themeShade="BF"/>
                          <w:spacing w:val="100"/>
                          <w:sz w:val="106"/>
                          <w:szCs w:val="106"/>
                        </w:rPr>
                        <w:t>201</w:t>
                      </w:r>
                      <w:r>
                        <w:rPr>
                          <w:rFonts w:ascii="Cambria" w:hAnsi="Cambria"/>
                          <w:i/>
                          <w:color w:val="2E74B5" w:themeColor="accent1" w:themeShade="BF"/>
                          <w:spacing w:val="100"/>
                          <w:sz w:val="106"/>
                          <w:szCs w:val="10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C33" w:rsidRDefault="00B07C33" w:rsidP="00CF263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4" cy="7560424"/>
                                  <wp:effectExtent l="0" t="0" r="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4" cy="7560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29" o:spid="_x0000_s1039" style="position:absolute;margin-left:0;margin-top:0;width:841.7pt;height:595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" fillcolor="white [3212]" stroked="f" strokeweight="1pt">
                <v:textbox inset="0,0,0,0">
                  <w:txbxContent>
                    <w:p w:rsidR="00B07C33" w:rsidRDefault="00B07C33" w:rsidP="00CF2633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4" cy="7560424"/>
                            <wp:effectExtent l="0" t="0" r="0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4" cy="7560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B07C33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5A4EE" wp14:editId="74A5325F">
                <wp:simplePos x="0" y="0"/>
                <wp:positionH relativeFrom="page">
                  <wp:posOffset>550984</wp:posOffset>
                </wp:positionH>
                <wp:positionV relativeFrom="page">
                  <wp:posOffset>269631</wp:posOffset>
                </wp:positionV>
                <wp:extent cx="4501661" cy="853440"/>
                <wp:effectExtent l="0" t="0" r="13335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661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33" w:rsidRPr="00B5753D" w:rsidRDefault="00B07C33" w:rsidP="00CF2633">
                            <w:pPr>
                              <w:rPr>
                                <w:rFonts w:ascii="Cambria" w:hAnsi="Cambria"/>
                                <w:i/>
                                <w:color w:val="FF6699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B5753D">
                              <w:rPr>
                                <w:rFonts w:ascii="Cambria" w:hAnsi="Cambria"/>
                                <w:i/>
                                <w:color w:val="FF6699"/>
                                <w:spacing w:val="100"/>
                                <w:sz w:val="106"/>
                                <w:szCs w:val="106"/>
                              </w:rPr>
                              <w:t>201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FF6699"/>
                                <w:spacing w:val="100"/>
                                <w:sz w:val="106"/>
                                <w:szCs w:val="106"/>
                              </w:rPr>
                              <w:t>7 /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43" o:spid="_x0000_s1040" type="#_x0000_t202" style="position:absolute;margin-left:43.4pt;margin-top:21.25pt;width:354.45pt;height:67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" filled="f" stroked="f" strokeweight=".5pt">
                <v:textbox inset="0,0,0,0">
                  <w:txbxContent>
                    <w:p w:rsidR="00B07C33" w:rsidRPr="00B5753D" w:rsidRDefault="00B07C33" w:rsidP="00CF2633">
                      <w:pPr>
                        <w:rPr>
                          <w:rFonts w:ascii="Cambria" w:hAnsi="Cambria"/>
                          <w:i/>
                          <w:color w:val="FF6699"/>
                          <w:spacing w:val="100"/>
                          <w:sz w:val="106"/>
                          <w:szCs w:val="106"/>
                        </w:rPr>
                      </w:pPr>
                      <w:r w:rsidRPr="00B5753D">
                        <w:rPr>
                          <w:rFonts w:ascii="Cambria" w:hAnsi="Cambria"/>
                          <w:i/>
                          <w:color w:val="FF6699"/>
                          <w:spacing w:val="100"/>
                          <w:sz w:val="106"/>
                          <w:szCs w:val="106"/>
                        </w:rPr>
                        <w:t>201</w:t>
                      </w:r>
                      <w:r>
                        <w:rPr>
                          <w:rFonts w:ascii="Cambria" w:hAnsi="Cambria"/>
                          <w:i/>
                          <w:color w:val="FF6699"/>
                          <w:spacing w:val="100"/>
                          <w:sz w:val="106"/>
                          <w:szCs w:val="106"/>
                        </w:rPr>
                        <w:t>7 /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  <w:t>Januar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69621E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31" o:spid="_x0000_s1041" style="position:absolute;margin-left:334.1pt;margin-top:423.65pt;width:450.7pt;height:128.15pt;z-index:251680768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">
                <v:shape id="Text Box 32" o:spid="_x0000_s1042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  <w:t>1</w:t>
                        </w:r>
                      </w:p>
                    </w:txbxContent>
                  </v:textbox>
                </v:shape>
                <v:shape id="Text Box 33" o:spid="_x0000_s1043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  <w:t>Januar</w:t>
                        </w:r>
                      </w:p>
                    </w:txbxContent>
                  </v:textbox>
                </v:shape>
                <v:shape id="Text Box 34" o:spid="_x0000_s1044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0p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2B4NKc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69621E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  <w:t>Dezember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35" o:spid="_x0000_s1045" style="position:absolute;margin-left:334.1pt;margin-top:278.95pt;width:450.7pt;height:128.15pt;z-index:25167974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">
                <v:shape id="Text Box 36" o:spid="_x0000_s1046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  <w:t>12</w:t>
                        </w:r>
                      </w:p>
                    </w:txbxContent>
                  </v:textbox>
                </v:shape>
                <v:shape id="Text Box 37" o:spid="_x0000_s1047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  <w:t>Dezember</w:t>
                        </w:r>
                      </w:p>
                    </w:txbxContent>
                  </v:textbox>
                </v:shape>
                <v:shape id="Text Box 38" o:spid="_x0000_s1048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106"/>
                                  <w:szCs w:val="106"/>
                                  <w:lang w:val="de-DE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FF6699"/>
                                  <w:sz w:val="38"/>
                                  <w:szCs w:val="38"/>
                                  <w:lang w:val="de-DE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20039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39" o:spid="_x0000_s1049" style="position:absolute;margin-left:334.1pt;margin-top:134.25pt;width:450.7pt;height:128.15pt;z-index:25167872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">
                <v:shape id="Text Box 40" o:spid="_x0000_s1050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106"/>
                            <w:szCs w:val="106"/>
                            <w:lang w:val="de-DE"/>
                          </w:rPr>
                          <w:t>11</w:t>
                        </w:r>
                      </w:p>
                    </w:txbxContent>
                  </v:textbox>
                </v:shape>
                <v:shape id="Text Box 41" o:spid="_x0000_s1051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FF6699"/>
                            <w:sz w:val="38"/>
                            <w:szCs w:val="38"/>
                            <w:lang w:val="de-DE"/>
                          </w:rPr>
                          <w:t>November</w:t>
                        </w:r>
                      </w:p>
                    </w:txbxContent>
                  </v:textbox>
                </v:shape>
                <v:shape id="Text Box 42" o:spid="_x0000_s1052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20039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C33" w:rsidRDefault="00B07C33" w:rsidP="00CF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3" cy="7560423"/>
                                  <wp:effectExtent l="0" t="0" r="0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3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44" o:spid="_x0000_s1053" style="position:absolute;margin-left:0;margin-top:0;width:841.7pt;height:595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" fillcolor="white [3212]" stroked="f" strokeweight="1pt">
                <v:textbox inset="0,0,0,0">
                  <w:txbxContent>
                    <w:p w:rsidR="00B07C33" w:rsidRDefault="00B07C33" w:rsidP="00CF263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3" cy="7560423"/>
                            <wp:effectExtent l="0" t="0" r="0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3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CF2633"/>
    <w:p w:rsidR="00CF2633" w:rsidRDefault="00CF2633"/>
    <w:p w:rsidR="00CF2633" w:rsidRDefault="00CF2633" w:rsidP="00CF2633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A8079CE" wp14:editId="6DCDA894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79CE" id="Group 46" o:spid="_x0000_s1054" style="position:absolute;margin-left:334.1pt;margin-top:423.65pt;width:450.7pt;height:128.15pt;z-index:251686912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">
                <v:shape id="Text Box 47" o:spid="_x0000_s1055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  <w:t>4</w:t>
                        </w:r>
                      </w:p>
                    </w:txbxContent>
                  </v:textbox>
                </v:shape>
                <v:shape id="Text Box 48" o:spid="_x0000_s1056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R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AVV0UcMAAADbAAAADwAA&#10;AAAAAAAAAAAAAAAHAgAAZHJzL2Rvd25yZXYueG1sUEsFBgAAAAADAAMAtwAAAPc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  <w:t>April</w:t>
                        </w:r>
                      </w:p>
                    </w:txbxContent>
                  </v:textbox>
                </v:shape>
                <v:shape id="Text Box 49" o:spid="_x0000_s1057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C92051" wp14:editId="0FE9824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  <w:t>März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Pr="00D85B1A" w:rsidRDefault="00B07C33" w:rsidP="00CF263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92051" id="Group 50" o:spid="_x0000_s1058" style="position:absolute;margin-left:334.1pt;margin-top:278.95pt;width:450.7pt;height:128.15pt;z-index:251685888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">
                <v:shape id="Text Box 51" o:spid="_x0000_s1059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  <w:t>3</w:t>
                        </w:r>
                      </w:p>
                    </w:txbxContent>
                  </v:textbox>
                </v:shape>
                <v:shape id="Text Box 52" o:spid="_x0000_s1060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  <w:t>März</w:t>
                        </w:r>
                      </w:p>
                    </w:txbxContent>
                  </v:textbox>
                </v:shape>
                <v:shape id="Text Box 53" o:spid="_x0000_s1061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Pr="00D85B1A" w:rsidRDefault="00B07C33" w:rsidP="00CF263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C3839F0" wp14:editId="641352A0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106"/>
                                  <w:szCs w:val="106"/>
                                  <w:lang w:val="de-D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CF2633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00B050"/>
                                  <w:sz w:val="38"/>
                                  <w:szCs w:val="38"/>
                                  <w:lang w:val="de-DE"/>
                                </w:rPr>
                                <w:t>Februar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D60AC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 w:rsidP="00CF26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39F0" id="Group 54" o:spid="_x0000_s1062" style="position:absolute;margin-left:334.1pt;margin-top:134.25pt;width:450.7pt;height:128.15pt;z-index:25168486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">
                <v:shape id="Text Box 55" o:spid="_x0000_s1063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106"/>
                            <w:szCs w:val="106"/>
                            <w:lang w:val="de-DE"/>
                          </w:rPr>
                          <w:t>2</w:t>
                        </w:r>
                      </w:p>
                    </w:txbxContent>
                  </v:textbox>
                </v:shape>
                <v:shape id="Text Box 56" o:spid="_x0000_s1064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CF2633">
                        <w:pPr>
                          <w:jc w:val="center"/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00B050"/>
                            <w:sz w:val="38"/>
                            <w:szCs w:val="38"/>
                            <w:lang w:val="de-DE"/>
                          </w:rPr>
                          <w:t>Februar</w:t>
                        </w:r>
                      </w:p>
                    </w:txbxContent>
                  </v:textbox>
                </v:shape>
                <v:shape id="Text Box 57" o:spid="_x0000_s1065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D60AC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 w:rsidP="00CF26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5A4EE" wp14:editId="74A5325F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33" w:rsidRPr="00415B59" w:rsidRDefault="00B07C33" w:rsidP="00CF2633">
                            <w:pPr>
                              <w:rPr>
                                <w:rFonts w:ascii="Cambria" w:hAnsi="Cambria"/>
                                <w:i/>
                                <w:color w:val="00B050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415B59">
                              <w:rPr>
                                <w:rFonts w:ascii="Cambria" w:hAnsi="Cambria"/>
                                <w:i/>
                                <w:color w:val="00B050"/>
                                <w:spacing w:val="100"/>
                                <w:sz w:val="106"/>
                                <w:szCs w:val="106"/>
                              </w:rPr>
                              <w:t>201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  <w:spacing w:val="100"/>
                                <w:sz w:val="106"/>
                                <w:szCs w:val="10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A4EE" id="Text Box 58" o:spid="_x0000_s1066" type="#_x0000_t202" style="position:absolute;margin-left:43.75pt;margin-top:20.95pt;width:147.8pt;height:67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" filled="f" stroked="f" strokeweight=".5pt">
                <v:textbox inset="0,0,0,0">
                  <w:txbxContent>
                    <w:p w:rsidR="00B07C33" w:rsidRPr="00415B59" w:rsidRDefault="00B07C33" w:rsidP="00CF2633">
                      <w:pPr>
                        <w:rPr>
                          <w:rFonts w:ascii="Cambria" w:hAnsi="Cambria"/>
                          <w:i/>
                          <w:color w:val="00B050"/>
                          <w:spacing w:val="100"/>
                          <w:sz w:val="106"/>
                          <w:szCs w:val="106"/>
                        </w:rPr>
                      </w:pPr>
                      <w:r w:rsidRPr="00415B59">
                        <w:rPr>
                          <w:rFonts w:ascii="Cambria" w:hAnsi="Cambria"/>
                          <w:i/>
                          <w:color w:val="00B050"/>
                          <w:spacing w:val="100"/>
                          <w:sz w:val="106"/>
                          <w:szCs w:val="106"/>
                        </w:rPr>
                        <w:t>201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  <w:spacing w:val="100"/>
                          <w:sz w:val="106"/>
                          <w:szCs w:val="10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A66A5" wp14:editId="58906C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C33" w:rsidRDefault="00B07C33" w:rsidP="00CF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15D70F" wp14:editId="3EE85CC0">
                                  <wp:extent cx="10691553" cy="7560423"/>
                                  <wp:effectExtent l="0" t="0" r="0" b="254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3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6A5" id="Rectangle 59" o:spid="_x0000_s1067" style="position:absolute;margin-left:0;margin-top:0;width:841.7pt;height:595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" fillcolor="white [3212]" stroked="f" strokeweight="1pt">
                <v:textbox inset="0,0,0,0">
                  <w:txbxContent>
                    <w:p w:rsidR="00B07C33" w:rsidRDefault="00B07C33" w:rsidP="00CF263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15D70F" wp14:editId="3EE85CC0">
                            <wp:extent cx="10691553" cy="7560423"/>
                            <wp:effectExtent l="0" t="0" r="0" b="254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3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F2633" w:rsidRDefault="00CF2633"/>
    <w:p w:rsidR="00D570FE" w:rsidRDefault="00871CA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7FB9AC" wp14:editId="4C02E715">
                <wp:simplePos x="0" y="0"/>
                <wp:positionH relativeFrom="page">
                  <wp:posOffset>4243070</wp:posOffset>
                </wp:positionH>
                <wp:positionV relativeFrom="page">
                  <wp:posOffset>5380355</wp:posOffset>
                </wp:positionV>
                <wp:extent cx="5724144" cy="1627632"/>
                <wp:effectExtent l="0" t="0" r="10160" b="107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  <w:t>Juli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07C33" w:rsidRPr="000D6985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07C33" w:rsidRPr="000D6985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F37E4C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</w:pPr>
                                    <w:r w:rsidRPr="00F37E4C">
                                      <w:rPr>
                                        <w:rFonts w:ascii="Cambria" w:hAnsi="Cambria"/>
                                        <w:sz w:val="28"/>
                                        <w:szCs w:val="2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FB9AC" id="Group 12" o:spid="_x0000_s1068" style="position:absolute;margin-left:334.1pt;margin-top:423.65pt;width:450.7pt;height:128.15pt;z-index:251668480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">
                <v:shape id="Text Box 13" o:spid="_x0000_s1069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  <w:t>7</w:t>
                        </w:r>
                      </w:p>
                    </w:txbxContent>
                  </v:textbox>
                </v:shape>
                <v:shape id="Text Box 14" o:spid="_x0000_s1070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  <w:t>Juli</w:t>
                        </w:r>
                      </w:p>
                    </w:txbxContent>
                  </v:textbox>
                </v:shape>
                <v:shape id="Text Box 15" o:spid="_x0000_s1071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07C33" w:rsidRPr="000D6985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c>
                        </w:tr>
                        <w:tr w:rsidR="00B07C33" w:rsidRPr="000D6985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F37E4C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</w:pPr>
                              <w:r w:rsidRPr="00F37E4C">
                                <w:rPr>
                                  <w:rFonts w:ascii="Cambria" w:hAnsi="Cambria"/>
                                  <w:sz w:val="28"/>
                                  <w:szCs w:val="2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E9C1EE" wp14:editId="28C1A92B">
                <wp:simplePos x="0" y="0"/>
                <wp:positionH relativeFrom="page">
                  <wp:posOffset>4243070</wp:posOffset>
                </wp:positionH>
                <wp:positionV relativeFrom="page">
                  <wp:posOffset>3542665</wp:posOffset>
                </wp:positionV>
                <wp:extent cx="5724144" cy="1627632"/>
                <wp:effectExtent l="0" t="0" r="10160" b="10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  <w:t>Juni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B07C33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49094F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07C33" w:rsidRPr="00D85B1A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85B1A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0D6985"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  <w:r w:rsidRPr="001C5402">
                                      <w:rPr>
                                        <w:rFonts w:ascii="Cambria" w:hAnsi="Cambria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0D6985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7C80"/>
                                        <w:sz w:val="24"/>
                                        <w:szCs w:val="24"/>
                                      </w:rPr>
                                    </w:pPr>
                                    <w:r w:rsidRPr="001C5402"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B07C33" w:rsidRPr="00D85B1A" w:rsidRDefault="00B07C3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9C1EE" id="Group 8" o:spid="_x0000_s1072" style="position:absolute;margin-left:334.1pt;margin-top:278.95pt;width:450.7pt;height:128.15pt;z-index:251666432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">
                <v:shape id="Text Box 9" o:spid="_x0000_s1073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  <w:t>6</w:t>
                        </w:r>
                      </w:p>
                    </w:txbxContent>
                  </v:textbox>
                </v:shape>
                <v:shape id="Text Box 10" o:spid="_x0000_s1074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  <w:t>Juni</w:t>
                        </w:r>
                      </w:p>
                    </w:txbxContent>
                  </v:textbox>
                </v:shape>
                <v:shape id="Text Box 11" o:spid="_x0000_s1075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07C33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49094F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07C33" w:rsidRPr="00D85B1A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D85B1A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0D6985"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  <w:r w:rsidRPr="001C5402">
                                <w:rPr>
                                  <w:rFonts w:ascii="Cambria" w:hAnsi="Cambria"/>
                                  <w:color w:val="0070C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0D6985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7C80"/>
                                  <w:sz w:val="24"/>
                                  <w:szCs w:val="24"/>
                                </w:rPr>
                              </w:pPr>
                              <w:r w:rsidRPr="001C5402"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B07C33" w:rsidRPr="00D85B1A" w:rsidRDefault="00B07C3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1704975</wp:posOffset>
                </wp:positionV>
                <wp:extent cx="5724144" cy="1627632"/>
                <wp:effectExtent l="0" t="0" r="10160" b="107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144" cy="1627632"/>
                          <a:chOff x="0" y="0"/>
                          <a:chExt cx="5722706" cy="162331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02742" y="143838"/>
                            <a:ext cx="999164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106"/>
                                  <w:szCs w:val="106"/>
                                  <w:lang w:val="de-D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842481"/>
                            <a:ext cx="1219164" cy="366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7C33" w:rsidRPr="00B07C33" w:rsidRDefault="00B07C33" w:rsidP="008D6BAA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ED7D31" w:themeColor="accent2"/>
                                  <w:sz w:val="38"/>
                                  <w:szCs w:val="38"/>
                                  <w:lang w:val="de-DE"/>
                                </w:rPr>
                                <w:t>Mai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50706" y="0"/>
                            <a:ext cx="4572000" cy="1623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  <w:gridCol w:w="1022"/>
                              </w:tblGrid>
                              <w:tr w:rsidR="00B07C33" w:rsidTr="002679B2">
                                <w:trPr>
                                  <w:trHeight w:val="346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Dienstag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Mittwoch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Donnerstag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sz w:val="18"/>
                                        <w:szCs w:val="18"/>
                                      </w:rPr>
                                      <w:t>eitag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70C0"/>
                                        <w:sz w:val="18"/>
                                        <w:szCs w:val="18"/>
                                      </w:rPr>
                                      <w:t>mstag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106B67" w:rsidRDefault="00B07C33" w:rsidP="00B07C33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106B67"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onntag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07C33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B07C33"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07C33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</w:pPr>
                                    <w:r w:rsidRPr="00B07C33"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BC0126" w:rsidRDefault="00F37E4C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D85B1A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07C33" w:rsidTr="002679B2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808080" w:themeColor="background1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66CC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22" w:type="dxa"/>
                                    <w:vAlign w:val="center"/>
                                  </w:tcPr>
                                  <w:p w:rsidR="00B07C33" w:rsidRPr="00CF6529" w:rsidRDefault="00B07C33" w:rsidP="002679B2">
                                    <w:pPr>
                                      <w:jc w:val="center"/>
                                      <w:rPr>
                                        <w:rFonts w:ascii="Cambria" w:hAnsi="Cambri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7C33" w:rsidRDefault="00B07C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76" style="position:absolute;margin-left:334.1pt;margin-top:134.25pt;width:450.7pt;height:128.15pt;z-index:251664384;mso-position-horizontal-relative:page;mso-position-vertical-relative:page;mso-width-relative:margin;mso-height-relative:margin" coordsize="57227,1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">
                <v:shape id="Text Box 4" o:spid="_x0000_s1077" type="#_x0000_t202" style="position:absolute;left:1027;top:1438;width:9992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106"/>
                            <w:szCs w:val="106"/>
                            <w:lang w:val="de-DE"/>
                          </w:rPr>
                          <w:t>5</w:t>
                        </w:r>
                      </w:p>
                    </w:txbxContent>
                  </v:textbox>
                </v:shape>
                <v:shape id="Text Box 5" o:spid="_x0000_s1078" type="#_x0000_t202" style="position:absolute;top:8424;width:121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:rsidR="00B07C33" w:rsidRPr="00B07C33" w:rsidRDefault="00B07C33" w:rsidP="008D6BAA">
                        <w:pPr>
                          <w:jc w:val="center"/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ED7D31" w:themeColor="accent2"/>
                            <w:sz w:val="38"/>
                            <w:szCs w:val="38"/>
                            <w:lang w:val="de-DE"/>
                          </w:rPr>
                          <w:t>Mai</w:t>
                        </w:r>
                      </w:p>
                    </w:txbxContent>
                  </v:textbox>
                </v:shape>
                <v:shape id="Text Box 6" o:spid="_x0000_s1079" type="#_x0000_t202" style="position:absolute;left:11507;width:45720;height:16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  <w:gridCol w:w="1022"/>
                        </w:tblGrid>
                        <w:tr w:rsidR="00B07C33" w:rsidTr="002679B2">
                          <w:trPr>
                            <w:trHeight w:val="346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Dienstag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Mittwoch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Donnerstag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Fr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t>eitag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mstag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106B67" w:rsidRDefault="00B07C33" w:rsidP="00B07C33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06B67"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onntag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07C33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B07C33"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07C33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B07C33"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BC0126" w:rsidRDefault="00F37E4C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2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D85B1A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07C33" w:rsidTr="002679B2">
                          <w:trPr>
                            <w:trHeight w:hRule="exact" w:val="360"/>
                          </w:trPr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66CCFF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22" w:type="dxa"/>
                              <w:vAlign w:val="center"/>
                            </w:tcPr>
                            <w:p w:rsidR="00B07C33" w:rsidRPr="00CF6529" w:rsidRDefault="00B07C33" w:rsidP="002679B2">
                              <w:pPr>
                                <w:jc w:val="center"/>
                                <w:rPr>
                                  <w:rFonts w:ascii="Cambria" w:hAnsi="Cambri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7C33" w:rsidRDefault="00B07C3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39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555891</wp:posOffset>
                </wp:positionH>
                <wp:positionV relativeFrom="page">
                  <wp:posOffset>265861</wp:posOffset>
                </wp:positionV>
                <wp:extent cx="1877138" cy="853977"/>
                <wp:effectExtent l="0" t="0" r="889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138" cy="85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33" w:rsidRPr="007F5DEA" w:rsidRDefault="00B07C33">
                            <w:pPr>
                              <w:rPr>
                                <w:rFonts w:ascii="Cambria" w:hAnsi="Cambria"/>
                                <w:i/>
                                <w:color w:val="ED7D31" w:themeColor="accent2"/>
                                <w:spacing w:val="100"/>
                                <w:sz w:val="106"/>
                                <w:szCs w:val="106"/>
                              </w:rPr>
                            </w:pPr>
                            <w:r w:rsidRPr="007F5DEA">
                              <w:rPr>
                                <w:rFonts w:ascii="Cambria" w:hAnsi="Cambria"/>
                                <w:i/>
                                <w:color w:val="ED7D31" w:themeColor="accent2"/>
                                <w:spacing w:val="100"/>
                                <w:sz w:val="106"/>
                                <w:szCs w:val="106"/>
                              </w:rPr>
                              <w:t>201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ED7D31" w:themeColor="accent2"/>
                                <w:spacing w:val="100"/>
                                <w:sz w:val="106"/>
                                <w:szCs w:val="10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0" type="#_x0000_t202" style="position:absolute;margin-left:43.75pt;margin-top:20.95pt;width:147.8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" filled="f" stroked="f" strokeweight=".5pt">
                <v:textbox inset="0,0,0,0">
                  <w:txbxContent>
                    <w:p w:rsidR="00B07C33" w:rsidRPr="007F5DEA" w:rsidRDefault="00B07C33">
                      <w:pPr>
                        <w:rPr>
                          <w:rFonts w:ascii="Cambria" w:hAnsi="Cambria"/>
                          <w:i/>
                          <w:color w:val="ED7D31" w:themeColor="accent2"/>
                          <w:spacing w:val="100"/>
                          <w:sz w:val="106"/>
                          <w:szCs w:val="106"/>
                        </w:rPr>
                      </w:pPr>
                      <w:r w:rsidRPr="007F5DEA">
                        <w:rPr>
                          <w:rFonts w:ascii="Cambria" w:hAnsi="Cambria"/>
                          <w:i/>
                          <w:color w:val="ED7D31" w:themeColor="accent2"/>
                          <w:spacing w:val="100"/>
                          <w:sz w:val="106"/>
                          <w:szCs w:val="106"/>
                        </w:rPr>
                        <w:t>201</w:t>
                      </w:r>
                      <w:r>
                        <w:rPr>
                          <w:rFonts w:ascii="Cambria" w:hAnsi="Cambria"/>
                          <w:i/>
                          <w:color w:val="ED7D31" w:themeColor="accent2"/>
                          <w:spacing w:val="100"/>
                          <w:sz w:val="106"/>
                          <w:szCs w:val="10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EB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336" cy="7562088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C33" w:rsidRDefault="00B07C33" w:rsidP="00705E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691554" cy="7560423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09_0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554" cy="756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81" style="position:absolute;margin-left:0;margin-top:0;width:841.7pt;height:59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" fillcolor="white [3212]" stroked="f" strokeweight="1pt">
                <v:textbox inset="0,0,0,0">
                  <w:txbxContent>
                    <w:p w:rsidR="00B07C33" w:rsidRDefault="00B07C33" w:rsidP="00705EB5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0691554" cy="7560423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09_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1554" cy="756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570FE" w:rsidSect="00674B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4" w:h="11909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8B9" w:rsidRDefault="00E368B9" w:rsidP="00CE4792">
      <w:pPr>
        <w:spacing w:after="0" w:line="240" w:lineRule="auto"/>
      </w:pPr>
      <w:r>
        <w:separator/>
      </w:r>
    </w:p>
  </w:endnote>
  <w:endnote w:type="continuationSeparator" w:id="0">
    <w:p w:rsidR="00E368B9" w:rsidRDefault="00E368B9" w:rsidP="00CE4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8B9" w:rsidRDefault="00E368B9" w:rsidP="00CE4792">
      <w:pPr>
        <w:spacing w:after="0" w:line="240" w:lineRule="auto"/>
      </w:pPr>
      <w:r>
        <w:separator/>
      </w:r>
    </w:p>
  </w:footnote>
  <w:footnote w:type="continuationSeparator" w:id="0">
    <w:p w:rsidR="00E368B9" w:rsidRDefault="00E368B9" w:rsidP="00CE4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C33" w:rsidRDefault="00B07C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C33"/>
    <w:rsid w:val="00070039"/>
    <w:rsid w:val="000B5847"/>
    <w:rsid w:val="000D6985"/>
    <w:rsid w:val="000F18E3"/>
    <w:rsid w:val="00106843"/>
    <w:rsid w:val="00106B67"/>
    <w:rsid w:val="00146E85"/>
    <w:rsid w:val="001C5402"/>
    <w:rsid w:val="001D60AC"/>
    <w:rsid w:val="00200396"/>
    <w:rsid w:val="0021660A"/>
    <w:rsid w:val="002470EC"/>
    <w:rsid w:val="002536FB"/>
    <w:rsid w:val="002551F6"/>
    <w:rsid w:val="002679B2"/>
    <w:rsid w:val="00274798"/>
    <w:rsid w:val="002F0342"/>
    <w:rsid w:val="00304284"/>
    <w:rsid w:val="00351F1A"/>
    <w:rsid w:val="003D5BF8"/>
    <w:rsid w:val="00415B59"/>
    <w:rsid w:val="0049094F"/>
    <w:rsid w:val="00493061"/>
    <w:rsid w:val="00521F66"/>
    <w:rsid w:val="005379B4"/>
    <w:rsid w:val="005D7AE7"/>
    <w:rsid w:val="005E3698"/>
    <w:rsid w:val="006731B6"/>
    <w:rsid w:val="00674B3B"/>
    <w:rsid w:val="00675BC6"/>
    <w:rsid w:val="006828AE"/>
    <w:rsid w:val="00694D1A"/>
    <w:rsid w:val="0069621E"/>
    <w:rsid w:val="00705EB5"/>
    <w:rsid w:val="007A034E"/>
    <w:rsid w:val="007B0444"/>
    <w:rsid w:val="007E0875"/>
    <w:rsid w:val="007F1708"/>
    <w:rsid w:val="007F5DEA"/>
    <w:rsid w:val="008410F2"/>
    <w:rsid w:val="00871CAF"/>
    <w:rsid w:val="00883F7C"/>
    <w:rsid w:val="008A3985"/>
    <w:rsid w:val="008D6BAA"/>
    <w:rsid w:val="00903A0D"/>
    <w:rsid w:val="009456F9"/>
    <w:rsid w:val="009C0F35"/>
    <w:rsid w:val="009C5700"/>
    <w:rsid w:val="00A00291"/>
    <w:rsid w:val="00A17BC7"/>
    <w:rsid w:val="00A934AA"/>
    <w:rsid w:val="00B07C33"/>
    <w:rsid w:val="00B5753D"/>
    <w:rsid w:val="00B75ECB"/>
    <w:rsid w:val="00BB583C"/>
    <w:rsid w:val="00BC0126"/>
    <w:rsid w:val="00BC4FF1"/>
    <w:rsid w:val="00BD3920"/>
    <w:rsid w:val="00BF60FE"/>
    <w:rsid w:val="00BF61DD"/>
    <w:rsid w:val="00C560EB"/>
    <w:rsid w:val="00C6256E"/>
    <w:rsid w:val="00C96E9E"/>
    <w:rsid w:val="00CE1044"/>
    <w:rsid w:val="00CE4792"/>
    <w:rsid w:val="00CF2633"/>
    <w:rsid w:val="00CF6529"/>
    <w:rsid w:val="00D05512"/>
    <w:rsid w:val="00D570FE"/>
    <w:rsid w:val="00D85B1A"/>
    <w:rsid w:val="00D86EA0"/>
    <w:rsid w:val="00DD0A09"/>
    <w:rsid w:val="00E368B9"/>
    <w:rsid w:val="00E6165D"/>
    <w:rsid w:val="00F126C8"/>
    <w:rsid w:val="00F37E4C"/>
    <w:rsid w:val="00F40945"/>
    <w:rsid w:val="00FC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3BE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1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BC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E4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4792"/>
  </w:style>
  <w:style w:type="paragraph" w:styleId="Fuzeile">
    <w:name w:val="footer"/>
    <w:basedOn w:val="Standard"/>
    <w:link w:val="FuzeileZchn"/>
    <w:uiPriority w:val="99"/>
    <w:unhideWhenUsed/>
    <w:rsid w:val="00CE4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4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AppData\Local\Temp\tf9000205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95dc898934bc55d44f916a4c37f6ed9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b2e5cbfe1fc3ad2df5ba46ab37a879c3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5ACC80-B452-4FF8-B96C-3A48A9BDF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e8ec9-c0d5-46bf-ada4-d85cb00858d0"/>
    <ds:schemaRef ds:uri="904e2ea1-c14c-483b-89ef-f6b2df6ba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D3363D-266F-4B41-BB07-1464AAA4EC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AF818D-B9AA-47FF-8792-C88AB2E04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tf90002050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2017-12-05T22:30:00Z</dcterms:created>
  <dcterms:modified xsi:type="dcterms:W3CDTF">2017-12-05T22:50:00Z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