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Borders>
          <w:top w:val="single" w:sz="18" w:space="0" w:color="90FCFA" w:themeColor="accent6" w:themeTint="66"/>
          <w:left w:val="single" w:sz="18" w:space="0" w:color="90FCFA" w:themeColor="accent6" w:themeTint="66"/>
          <w:bottom w:val="single" w:sz="18" w:space="0" w:color="90FCFA" w:themeColor="accent6" w:themeTint="66"/>
          <w:right w:val="single" w:sz="18" w:space="0" w:color="90FCFA" w:themeColor="accent6" w:themeTint="66"/>
          <w:insideH w:val="single" w:sz="6" w:space="0" w:color="90FCFA" w:themeColor="accent6" w:themeTint="66"/>
          <w:insideV w:val="single" w:sz="6" w:space="0" w:color="90FCFA" w:themeColor="accent6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ED3D48" w:rsidRPr="00F47BEB" w:rsidTr="006868D4">
        <w:trPr>
          <w:trHeight w:val="510"/>
          <w:jc w:val="center"/>
        </w:trPr>
        <w:tc>
          <w:tcPr>
            <w:tcW w:w="12960" w:type="dxa"/>
            <w:gridSpan w:val="7"/>
            <w:shd w:val="clear" w:color="auto" w:fill="03A7A3" w:themeFill="accent6" w:themeFillShade="BF"/>
            <w:vAlign w:val="center"/>
          </w:tcPr>
          <w:p w:rsidR="00ED3D48" w:rsidRPr="00F47BEB" w:rsidRDefault="000D6FE0" w:rsidP="006868D4">
            <w:pPr>
              <w:pStyle w:val="berschrift1"/>
              <w:rPr>
                <w:lang w:val="de-DE"/>
              </w:rPr>
            </w:pPr>
            <w:r>
              <w:rPr>
                <w:lang w:val="de-DE"/>
              </w:rPr>
              <w:t>August 2016</w:t>
            </w:r>
          </w:p>
        </w:tc>
      </w:tr>
      <w:tr w:rsidR="00ED3D48" w:rsidRPr="00F47BEB" w:rsidTr="006868D4">
        <w:trPr>
          <w:trHeight w:val="510"/>
          <w:jc w:val="center"/>
        </w:trPr>
        <w:tc>
          <w:tcPr>
            <w:tcW w:w="1850" w:type="dxa"/>
            <w:shd w:val="clear" w:color="auto" w:fill="05E0DB" w:themeFill="accent6"/>
            <w:vAlign w:val="center"/>
          </w:tcPr>
          <w:p w:rsidR="00ED3D48" w:rsidRPr="00F47BEB" w:rsidRDefault="00F47BEB" w:rsidP="006868D4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51" w:type="dxa"/>
            <w:shd w:val="clear" w:color="auto" w:fill="05E0DB" w:themeFill="accent6"/>
            <w:vAlign w:val="center"/>
          </w:tcPr>
          <w:p w:rsidR="00ED3D48" w:rsidRPr="00F47BEB" w:rsidRDefault="00F47BEB" w:rsidP="006868D4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52" w:type="dxa"/>
            <w:shd w:val="clear" w:color="auto" w:fill="05E0DB" w:themeFill="accent6"/>
            <w:vAlign w:val="center"/>
          </w:tcPr>
          <w:p w:rsidR="00ED3D48" w:rsidRPr="00F47BEB" w:rsidRDefault="00F47BEB" w:rsidP="006868D4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51" w:type="dxa"/>
            <w:shd w:val="clear" w:color="auto" w:fill="05E0DB" w:themeFill="accent6"/>
            <w:vAlign w:val="center"/>
          </w:tcPr>
          <w:p w:rsidR="00ED3D48" w:rsidRPr="00F47BEB" w:rsidRDefault="00F47BEB" w:rsidP="006868D4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52" w:type="dxa"/>
            <w:shd w:val="clear" w:color="auto" w:fill="05E0DB" w:themeFill="accent6"/>
            <w:vAlign w:val="center"/>
          </w:tcPr>
          <w:p w:rsidR="00ED3D48" w:rsidRPr="00F47BEB" w:rsidRDefault="00F47BEB" w:rsidP="006868D4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52" w:type="dxa"/>
            <w:shd w:val="clear" w:color="auto" w:fill="05E0DB" w:themeFill="accent6"/>
            <w:vAlign w:val="center"/>
          </w:tcPr>
          <w:p w:rsidR="00ED3D48" w:rsidRPr="00F47BEB" w:rsidRDefault="00F47BEB" w:rsidP="006868D4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52" w:type="dxa"/>
            <w:shd w:val="clear" w:color="auto" w:fill="05E0DB" w:themeFill="accent6"/>
            <w:vAlign w:val="center"/>
          </w:tcPr>
          <w:p w:rsidR="00ED3D48" w:rsidRPr="00F47BEB" w:rsidRDefault="00F47BEB" w:rsidP="006868D4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ED3D48" w:rsidRPr="00F47BEB" w:rsidTr="006868D4">
        <w:trPr>
          <w:trHeight w:hRule="exact" w:val="345"/>
          <w:jc w:val="center"/>
        </w:trPr>
        <w:tc>
          <w:tcPr>
            <w:tcW w:w="1850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4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5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6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7</w:t>
            </w:r>
          </w:p>
        </w:tc>
      </w:tr>
      <w:tr w:rsidR="002F1A47" w:rsidRPr="00F47BEB" w:rsidTr="009E68B1">
        <w:trPr>
          <w:trHeight w:hRule="exact" w:val="1037"/>
          <w:jc w:val="center"/>
        </w:trPr>
        <w:tc>
          <w:tcPr>
            <w:tcW w:w="1850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6868D4">
        <w:trPr>
          <w:trHeight w:hRule="exact" w:val="330"/>
          <w:jc w:val="center"/>
        </w:trPr>
        <w:tc>
          <w:tcPr>
            <w:tcW w:w="1850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8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9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10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11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12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13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14</w:t>
            </w:r>
          </w:p>
        </w:tc>
      </w:tr>
      <w:tr w:rsidR="002F1A47" w:rsidRPr="00F47BEB" w:rsidTr="009E68B1">
        <w:trPr>
          <w:trHeight w:hRule="exact" w:val="1037"/>
          <w:jc w:val="center"/>
        </w:trPr>
        <w:tc>
          <w:tcPr>
            <w:tcW w:w="1850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6868D4">
        <w:trPr>
          <w:trHeight w:hRule="exact" w:val="333"/>
          <w:jc w:val="center"/>
        </w:trPr>
        <w:tc>
          <w:tcPr>
            <w:tcW w:w="1850" w:type="dxa"/>
            <w:shd w:val="clear" w:color="auto" w:fill="FFFFFF" w:themeFill="background1"/>
            <w:vAlign w:val="center"/>
          </w:tcPr>
          <w:p w:rsidR="00ED3D48" w:rsidRPr="00F47BEB" w:rsidRDefault="00ED3D48" w:rsidP="00351F1D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  <w:r w:rsidR="00351F1D" w:rsidRPr="00F47BEB">
              <w:rPr>
                <w:lang w:val="de-DE"/>
              </w:rPr>
              <w:t>5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16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17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18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19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20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21</w:t>
            </w:r>
          </w:p>
        </w:tc>
      </w:tr>
      <w:tr w:rsidR="002F1A47" w:rsidRPr="00F47BEB" w:rsidTr="009E68B1">
        <w:trPr>
          <w:trHeight w:hRule="exact" w:val="1037"/>
          <w:jc w:val="center"/>
        </w:trPr>
        <w:tc>
          <w:tcPr>
            <w:tcW w:w="1850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6868D4">
        <w:trPr>
          <w:trHeight w:hRule="exact" w:val="346"/>
          <w:jc w:val="center"/>
        </w:trPr>
        <w:tc>
          <w:tcPr>
            <w:tcW w:w="1850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  <w:r w:rsidR="00351F1D" w:rsidRPr="00F47BEB">
              <w:rPr>
                <w:lang w:val="de-DE"/>
              </w:rPr>
              <w:t>2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23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24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25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26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27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28</w:t>
            </w:r>
          </w:p>
        </w:tc>
      </w:tr>
      <w:tr w:rsidR="002F1A47" w:rsidRPr="00F47BEB" w:rsidTr="009E68B1">
        <w:trPr>
          <w:trHeight w:hRule="exact" w:val="1037"/>
          <w:jc w:val="center"/>
        </w:trPr>
        <w:tc>
          <w:tcPr>
            <w:tcW w:w="1850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6868D4">
        <w:trPr>
          <w:trHeight w:hRule="exact" w:val="346"/>
          <w:jc w:val="center"/>
        </w:trPr>
        <w:tc>
          <w:tcPr>
            <w:tcW w:w="1850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  <w:r w:rsidR="00351F1D" w:rsidRPr="00F47BEB">
              <w:rPr>
                <w:lang w:val="de-DE"/>
              </w:rPr>
              <w:t>9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30</w:t>
            </w: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31</w:t>
            </w: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</w:tr>
      <w:tr w:rsidR="002F1A47" w:rsidRPr="00F47BEB" w:rsidTr="009E68B1">
        <w:trPr>
          <w:trHeight w:hRule="exact" w:val="1037"/>
          <w:jc w:val="center"/>
        </w:trPr>
        <w:tc>
          <w:tcPr>
            <w:tcW w:w="1850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:rsidR="002F1A47" w:rsidRPr="00F47BEB" w:rsidRDefault="002F1A47" w:rsidP="006868D4">
            <w:pPr>
              <w:pStyle w:val="Event"/>
              <w:rPr>
                <w:lang w:val="de-DE"/>
              </w:rPr>
            </w:pPr>
          </w:p>
        </w:tc>
      </w:tr>
    </w:tbl>
    <w:p w:rsidR="00603316" w:rsidRPr="00F47BEB" w:rsidRDefault="000778DE" w:rsidP="0060331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6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603316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FBE5B2" w:themeColor="accent5" w:themeTint="66"/>
          <w:left w:val="single" w:sz="18" w:space="0" w:color="FBE5B2" w:themeColor="accent5" w:themeTint="66"/>
          <w:bottom w:val="single" w:sz="18" w:space="0" w:color="FBE5B2" w:themeColor="accent5" w:themeTint="66"/>
          <w:right w:val="single" w:sz="18" w:space="0" w:color="FBE5B2" w:themeColor="accent5" w:themeTint="66"/>
          <w:insideH w:val="single" w:sz="6" w:space="0" w:color="FBE5B2" w:themeColor="accent5" w:themeTint="66"/>
          <w:insideV w:val="single" w:sz="6" w:space="0" w:color="FBE5B2" w:themeColor="accent5" w:themeTint="66"/>
        </w:tblBorders>
        <w:shd w:val="clear" w:color="auto" w:fill="FFFFFF" w:themeFill="background1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ED3D48" w:rsidRPr="00F47BEB" w:rsidTr="00351F1D">
        <w:trPr>
          <w:cantSplit/>
          <w:trHeight w:val="510"/>
          <w:jc w:val="center"/>
        </w:trPr>
        <w:tc>
          <w:tcPr>
            <w:tcW w:w="13190" w:type="dxa"/>
            <w:gridSpan w:val="7"/>
            <w:tcBorders>
              <w:bottom w:val="single" w:sz="6" w:space="0" w:color="FBE5B2" w:themeColor="accent5" w:themeTint="66"/>
            </w:tcBorders>
            <w:shd w:val="clear" w:color="auto" w:fill="DB9E0B" w:themeFill="accent5" w:themeFillShade="BF"/>
            <w:vAlign w:val="center"/>
          </w:tcPr>
          <w:p w:rsidR="00ED3D48" w:rsidRPr="00F47BEB" w:rsidRDefault="000D6FE0" w:rsidP="006868D4">
            <w:pPr>
              <w:pStyle w:val="berschrift1"/>
              <w:rPr>
                <w:lang w:val="de-DE"/>
              </w:rPr>
            </w:pPr>
            <w:r>
              <w:rPr>
                <w:lang w:val="de-DE"/>
              </w:rPr>
              <w:lastRenderedPageBreak/>
              <w:t>September 2016</w:t>
            </w:r>
          </w:p>
        </w:tc>
      </w:tr>
      <w:tr w:rsidR="00351F1D" w:rsidRPr="00F47BEB" w:rsidTr="00351F1D">
        <w:trPr>
          <w:cantSplit/>
          <w:trHeight w:val="510"/>
          <w:jc w:val="center"/>
        </w:trPr>
        <w:tc>
          <w:tcPr>
            <w:tcW w:w="1882" w:type="dxa"/>
            <w:tcBorders>
              <w:top w:val="single" w:sz="6" w:space="0" w:color="FBE5B2" w:themeColor="accent5" w:themeTint="66"/>
              <w:bottom w:val="single" w:sz="6" w:space="0" w:color="FBE5B2" w:themeColor="accent5" w:themeTint="66"/>
            </w:tcBorders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tcBorders>
              <w:top w:val="single" w:sz="6" w:space="0" w:color="FBE5B2" w:themeColor="accent5" w:themeTint="66"/>
              <w:bottom w:val="single" w:sz="6" w:space="0" w:color="FBE5B2" w:themeColor="accent5" w:themeTint="66"/>
            </w:tcBorders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tcBorders>
              <w:top w:val="single" w:sz="6" w:space="0" w:color="FBE5B2" w:themeColor="accent5" w:themeTint="66"/>
              <w:bottom w:val="single" w:sz="6" w:space="0" w:color="FBE5B2" w:themeColor="accent5" w:themeTint="66"/>
            </w:tcBorders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tcBorders>
              <w:top w:val="single" w:sz="6" w:space="0" w:color="FBE5B2" w:themeColor="accent5" w:themeTint="66"/>
              <w:bottom w:val="single" w:sz="6" w:space="0" w:color="FBE5B2" w:themeColor="accent5" w:themeTint="66"/>
            </w:tcBorders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tcBorders>
              <w:top w:val="single" w:sz="6" w:space="0" w:color="FBE5B2" w:themeColor="accent5" w:themeTint="66"/>
              <w:bottom w:val="single" w:sz="6" w:space="0" w:color="FBE5B2" w:themeColor="accent5" w:themeTint="66"/>
            </w:tcBorders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tcBorders>
              <w:top w:val="single" w:sz="6" w:space="0" w:color="FBE5B2" w:themeColor="accent5" w:themeTint="66"/>
              <w:bottom w:val="single" w:sz="6" w:space="0" w:color="FBE5B2" w:themeColor="accent5" w:themeTint="66"/>
            </w:tcBorders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tcBorders>
              <w:top w:val="single" w:sz="6" w:space="0" w:color="FBE5B2" w:themeColor="accent5" w:themeTint="66"/>
              <w:bottom w:val="single" w:sz="6" w:space="0" w:color="FBE5B2" w:themeColor="accent5" w:themeTint="66"/>
            </w:tcBorders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ED3D48" w:rsidRPr="00F47BEB" w:rsidTr="00351F1D">
        <w:trPr>
          <w:cantSplit/>
          <w:trHeight w:hRule="exact" w:val="345"/>
          <w:jc w:val="center"/>
        </w:trPr>
        <w:tc>
          <w:tcPr>
            <w:tcW w:w="1882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</w:t>
            </w: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4</w:t>
            </w:r>
          </w:p>
        </w:tc>
      </w:tr>
      <w:tr w:rsidR="006868D4" w:rsidRPr="00F47BEB" w:rsidTr="00351F1D">
        <w:trPr>
          <w:cantSplit/>
          <w:trHeight w:hRule="exact" w:val="1037"/>
          <w:jc w:val="center"/>
        </w:trPr>
        <w:tc>
          <w:tcPr>
            <w:tcW w:w="1882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FBE5B2" w:themeColor="accent5" w:themeTint="66"/>
            </w:tcBorders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351F1D">
        <w:trPr>
          <w:cantSplit/>
          <w:trHeight w:hRule="exact" w:val="330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11</w:t>
            </w:r>
          </w:p>
        </w:tc>
      </w:tr>
      <w:tr w:rsidR="006868D4" w:rsidRPr="00F47BEB" w:rsidTr="00351F1D">
        <w:trPr>
          <w:cantSplit/>
          <w:trHeight w:hRule="exact" w:val="1037"/>
          <w:jc w:val="center"/>
        </w:trPr>
        <w:tc>
          <w:tcPr>
            <w:tcW w:w="1882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351F1D">
        <w:trPr>
          <w:cantSplit/>
          <w:trHeight w:hRule="exact" w:val="333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  <w:r w:rsidR="00351F1D" w:rsidRPr="00F47BEB">
              <w:rPr>
                <w:lang w:val="de-DE"/>
              </w:rPr>
              <w:t>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18</w:t>
            </w:r>
          </w:p>
        </w:tc>
      </w:tr>
      <w:tr w:rsidR="006868D4" w:rsidRPr="00F47BEB" w:rsidTr="00351F1D">
        <w:trPr>
          <w:cantSplit/>
          <w:trHeight w:hRule="exact" w:val="1037"/>
          <w:jc w:val="center"/>
        </w:trPr>
        <w:tc>
          <w:tcPr>
            <w:tcW w:w="1882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351F1D">
        <w:trPr>
          <w:cantSplit/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  <w:r w:rsidR="00351F1D" w:rsidRPr="00F47BEB">
              <w:rPr>
                <w:lang w:val="de-DE"/>
              </w:rPr>
              <w:t>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25</w:t>
            </w:r>
          </w:p>
        </w:tc>
      </w:tr>
      <w:tr w:rsidR="006868D4" w:rsidRPr="00F47BEB" w:rsidTr="00351F1D">
        <w:trPr>
          <w:cantSplit/>
          <w:trHeight w:hRule="exact" w:val="1037"/>
          <w:jc w:val="center"/>
        </w:trPr>
        <w:tc>
          <w:tcPr>
            <w:tcW w:w="1882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F10EA7" w:rsidRPr="00F47BEB" w:rsidRDefault="00F10EA7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351F1D">
        <w:trPr>
          <w:cantSplit/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  <w:r w:rsidR="00351F1D" w:rsidRPr="00F47BEB">
              <w:rPr>
                <w:lang w:val="de-DE"/>
              </w:rPr>
              <w:t>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6868D4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6868D4">
            <w:pPr>
              <w:pStyle w:val="Dates"/>
              <w:rPr>
                <w:lang w:val="de-DE"/>
              </w:rPr>
            </w:pPr>
          </w:p>
        </w:tc>
      </w:tr>
      <w:tr w:rsidR="006868D4" w:rsidRPr="00F47BEB" w:rsidTr="00351F1D">
        <w:trPr>
          <w:cantSplit/>
          <w:trHeight w:hRule="exact" w:val="1037"/>
          <w:jc w:val="center"/>
        </w:trPr>
        <w:tc>
          <w:tcPr>
            <w:tcW w:w="1882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868D4" w:rsidRPr="00F47BEB" w:rsidRDefault="006868D4" w:rsidP="006868D4">
            <w:pPr>
              <w:pStyle w:val="Event"/>
              <w:rPr>
                <w:lang w:val="de-DE"/>
              </w:rPr>
            </w:pPr>
          </w:p>
        </w:tc>
      </w:tr>
    </w:tbl>
    <w:p w:rsidR="00ED3D48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5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ED3D4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FBE5B2" w:themeColor="accent5" w:themeTint="66"/>
          <w:left w:val="single" w:sz="18" w:space="0" w:color="FBE5B2" w:themeColor="accent5" w:themeTint="66"/>
          <w:bottom w:val="single" w:sz="18" w:space="0" w:color="FBE5B2" w:themeColor="accent5" w:themeTint="66"/>
          <w:right w:val="single" w:sz="18" w:space="0" w:color="FBE5B2" w:themeColor="accent5" w:themeTint="66"/>
          <w:insideH w:val="single" w:sz="6" w:space="0" w:color="FBE5B2" w:themeColor="accent5" w:themeTint="66"/>
          <w:insideV w:val="single" w:sz="6" w:space="0" w:color="FBE5B2" w:themeColor="accent5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ED3D48" w:rsidRPr="00F47BEB" w:rsidTr="00F74931">
        <w:trPr>
          <w:trHeight w:val="510"/>
          <w:jc w:val="center"/>
        </w:trPr>
        <w:tc>
          <w:tcPr>
            <w:tcW w:w="13190" w:type="dxa"/>
            <w:gridSpan w:val="7"/>
            <w:shd w:val="clear" w:color="auto" w:fill="DB9E0B" w:themeFill="accent5" w:themeFillShade="BF"/>
            <w:vAlign w:val="center"/>
          </w:tcPr>
          <w:p w:rsidR="00ED3D48" w:rsidRPr="00F47BEB" w:rsidRDefault="00ED3D48" w:rsidP="00A2117F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O</w:t>
            </w:r>
            <w:r w:rsidR="00A2117F">
              <w:rPr>
                <w:lang w:val="de-DE"/>
              </w:rPr>
              <w:t>k</w:t>
            </w:r>
            <w:r w:rsidR="000D6FE0">
              <w:rPr>
                <w:lang w:val="de-DE"/>
              </w:rPr>
              <w:t>tober 2016</w:t>
            </w:r>
          </w:p>
        </w:tc>
      </w:tr>
      <w:tr w:rsidR="00351F1D" w:rsidRPr="00F47BEB" w:rsidTr="00F74931">
        <w:trPr>
          <w:trHeight w:val="510"/>
          <w:jc w:val="center"/>
        </w:trPr>
        <w:tc>
          <w:tcPr>
            <w:tcW w:w="1882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ED3D48" w:rsidRPr="00F47BEB" w:rsidTr="00F74931">
        <w:trPr>
          <w:trHeight w:hRule="exact" w:val="348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ED3D48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ED3D48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</w:p>
        </w:tc>
      </w:tr>
      <w:tr w:rsidR="009E68B1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0D6FE0" w:rsidRDefault="00351F1D" w:rsidP="009E68B1">
            <w:pPr>
              <w:pStyle w:val="Dates"/>
              <w:rPr>
                <w:color w:val="C00000"/>
                <w:lang w:val="de-DE"/>
              </w:rPr>
            </w:pPr>
            <w:bookmarkStart w:id="0" w:name="_GoBack"/>
            <w:r w:rsidRPr="000D6FE0">
              <w:rPr>
                <w:color w:val="C00000"/>
                <w:lang w:val="de-DE"/>
              </w:rPr>
              <w:t>3</w:t>
            </w:r>
            <w:bookmarkEnd w:id="0"/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9</w:t>
            </w:r>
          </w:p>
        </w:tc>
      </w:tr>
      <w:tr w:rsidR="009E68B1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0D6FE0" w:rsidRDefault="00F94B67" w:rsidP="00351F1D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rFonts w:ascii="Arial" w:hAnsi="Arial" w:cs="Arial"/>
                <w:color w:val="C00000"/>
                <w:szCs w:val="16"/>
                <w:lang w:val="de-DE" w:eastAsia="cs-CZ"/>
              </w:rPr>
              <w:t>Tag der deutschen Einheit</w:t>
            </w: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16</w:t>
            </w:r>
          </w:p>
        </w:tc>
      </w:tr>
      <w:tr w:rsidR="009E68B1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F10EA7" w:rsidRPr="00F47BEB" w:rsidRDefault="00F10EA7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23</w:t>
            </w:r>
          </w:p>
        </w:tc>
      </w:tr>
      <w:tr w:rsidR="009E68B1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  <w:r w:rsidR="00351F1D" w:rsidRPr="00F47BEB">
              <w:rPr>
                <w:lang w:val="de-DE"/>
              </w:rPr>
              <w:t>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351F1D" w:rsidP="00A27A05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30</w:t>
            </w:r>
          </w:p>
        </w:tc>
      </w:tr>
      <w:tr w:rsidR="009E68B1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351F1D">
            <w:pPr>
              <w:pStyle w:val="Event"/>
              <w:rPr>
                <w:lang w:val="de-DE"/>
              </w:rPr>
            </w:pPr>
          </w:p>
        </w:tc>
      </w:tr>
      <w:tr w:rsidR="00351F1D" w:rsidRPr="00F47BEB" w:rsidTr="006D024F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351F1D" w:rsidRPr="00F47BEB" w:rsidRDefault="006D024F" w:rsidP="006D024F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51F1D" w:rsidRPr="00F47BEB" w:rsidRDefault="00351F1D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51F1D" w:rsidRPr="00F47BEB" w:rsidRDefault="00351F1D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51F1D" w:rsidRPr="00F47BEB" w:rsidRDefault="00351F1D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51F1D" w:rsidRPr="00F47BEB" w:rsidRDefault="00351F1D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51F1D" w:rsidRPr="00F47BEB" w:rsidRDefault="00351F1D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51F1D" w:rsidRPr="00F47BEB" w:rsidRDefault="00351F1D" w:rsidP="006D024F">
            <w:pPr>
              <w:pStyle w:val="Dates"/>
              <w:rPr>
                <w:lang w:val="de-DE"/>
              </w:rPr>
            </w:pPr>
          </w:p>
        </w:tc>
      </w:tr>
      <w:tr w:rsidR="006D024F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6D024F" w:rsidRPr="00F47BEB" w:rsidRDefault="006D024F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351F1D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351F1D">
            <w:pPr>
              <w:pStyle w:val="Event"/>
              <w:rPr>
                <w:lang w:val="de-DE"/>
              </w:rPr>
            </w:pPr>
          </w:p>
        </w:tc>
      </w:tr>
    </w:tbl>
    <w:p w:rsidR="00ED3D48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5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ED3D4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FBE5B2" w:themeColor="accent5" w:themeTint="66"/>
          <w:left w:val="single" w:sz="18" w:space="0" w:color="FBE5B2" w:themeColor="accent5" w:themeTint="66"/>
          <w:bottom w:val="single" w:sz="18" w:space="0" w:color="FBE5B2" w:themeColor="accent5" w:themeTint="66"/>
          <w:right w:val="single" w:sz="18" w:space="0" w:color="FBE5B2" w:themeColor="accent5" w:themeTint="66"/>
          <w:insideH w:val="single" w:sz="6" w:space="0" w:color="FBE5B2" w:themeColor="accent5" w:themeTint="66"/>
          <w:insideV w:val="single" w:sz="6" w:space="0" w:color="FBE5B2" w:themeColor="accent5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ED3D48" w:rsidRPr="00F47BEB" w:rsidTr="00F74931">
        <w:trPr>
          <w:trHeight w:val="510"/>
          <w:jc w:val="center"/>
        </w:trPr>
        <w:tc>
          <w:tcPr>
            <w:tcW w:w="13190" w:type="dxa"/>
            <w:gridSpan w:val="7"/>
            <w:shd w:val="clear" w:color="auto" w:fill="DB9E0B" w:themeFill="accent5" w:themeFillShade="BF"/>
            <w:vAlign w:val="center"/>
          </w:tcPr>
          <w:p w:rsidR="00ED3D48" w:rsidRPr="00F47BEB" w:rsidRDefault="000D6FE0" w:rsidP="009E68B1">
            <w:pPr>
              <w:pStyle w:val="berschrift1"/>
              <w:rPr>
                <w:lang w:val="de-DE"/>
              </w:rPr>
            </w:pPr>
            <w:r>
              <w:rPr>
                <w:lang w:val="de-DE"/>
              </w:rPr>
              <w:lastRenderedPageBreak/>
              <w:t>November 2016</w:t>
            </w:r>
          </w:p>
        </w:tc>
      </w:tr>
      <w:tr w:rsidR="00351F1D" w:rsidRPr="00F47BEB" w:rsidTr="00F74931">
        <w:trPr>
          <w:trHeight w:val="510"/>
          <w:jc w:val="center"/>
        </w:trPr>
        <w:tc>
          <w:tcPr>
            <w:tcW w:w="1882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shd w:val="clear" w:color="auto" w:fill="F5C040" w:themeFill="accent5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ED3D48" w:rsidRPr="00F47BEB" w:rsidTr="00F74931">
        <w:trPr>
          <w:trHeight w:hRule="exact" w:val="348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6</w:t>
            </w:r>
          </w:p>
        </w:tc>
      </w:tr>
      <w:tr w:rsidR="009E68B1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13</w:t>
            </w:r>
          </w:p>
        </w:tc>
      </w:tr>
      <w:tr w:rsidR="009E68B1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  <w:r w:rsidR="006D024F" w:rsidRPr="00F47BEB">
              <w:rPr>
                <w:lang w:val="de-DE"/>
              </w:rPr>
              <w:t>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20</w:t>
            </w:r>
          </w:p>
        </w:tc>
      </w:tr>
      <w:tr w:rsidR="009E68B1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39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  <w:r w:rsidR="006D024F" w:rsidRPr="00F47BEB">
              <w:rPr>
                <w:lang w:val="de-DE"/>
              </w:rPr>
              <w:t>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23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27</w:t>
            </w:r>
          </w:p>
        </w:tc>
      </w:tr>
      <w:tr w:rsidR="009E68B1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  <w:r w:rsidR="006D024F" w:rsidRPr="00F47BEB">
              <w:rPr>
                <w:lang w:val="de-DE"/>
              </w:rPr>
              <w:t>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9E68B1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9E68B1">
            <w:pPr>
              <w:pStyle w:val="Dates"/>
              <w:rPr>
                <w:lang w:val="de-DE"/>
              </w:rPr>
            </w:pPr>
          </w:p>
        </w:tc>
      </w:tr>
      <w:tr w:rsidR="009E68B1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9E68B1" w:rsidRPr="00F47BEB" w:rsidRDefault="009E68B1" w:rsidP="009E68B1">
            <w:pPr>
              <w:pStyle w:val="Event"/>
              <w:rPr>
                <w:lang w:val="de-DE"/>
              </w:rPr>
            </w:pPr>
          </w:p>
        </w:tc>
      </w:tr>
    </w:tbl>
    <w:p w:rsidR="00ED3D48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5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ED3D4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ACE1FE" w:themeColor="accent1" w:themeTint="66"/>
          <w:left w:val="single" w:sz="18" w:space="0" w:color="ACE1FE" w:themeColor="accent1" w:themeTint="66"/>
          <w:bottom w:val="single" w:sz="18" w:space="0" w:color="ACE1FE" w:themeColor="accent1" w:themeTint="66"/>
          <w:right w:val="single" w:sz="18" w:space="0" w:color="ACE1FE" w:themeColor="accent1" w:themeTint="66"/>
          <w:insideH w:val="single" w:sz="6" w:space="0" w:color="ACE1FE" w:themeColor="accent1" w:themeTint="66"/>
          <w:insideV w:val="single" w:sz="6" w:space="0" w:color="ACE1FE" w:themeColor="accent1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ED3D48" w:rsidRPr="00F47BEB" w:rsidTr="00351F1D">
        <w:trPr>
          <w:trHeight w:val="510"/>
          <w:jc w:val="center"/>
        </w:trPr>
        <w:tc>
          <w:tcPr>
            <w:tcW w:w="13190" w:type="dxa"/>
            <w:gridSpan w:val="7"/>
            <w:shd w:val="clear" w:color="auto" w:fill="0292DF" w:themeFill="accent1" w:themeFillShade="BF"/>
            <w:vAlign w:val="center"/>
          </w:tcPr>
          <w:p w:rsidR="00ED3D48" w:rsidRPr="00F47BEB" w:rsidRDefault="00ED3D48" w:rsidP="00A2117F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De</w:t>
            </w:r>
            <w:r w:rsidR="00A2117F">
              <w:rPr>
                <w:lang w:val="de-DE"/>
              </w:rPr>
              <w:t>z</w:t>
            </w:r>
            <w:r w:rsidR="000D6FE0">
              <w:rPr>
                <w:lang w:val="de-DE"/>
              </w:rPr>
              <w:t>ember 2016</w:t>
            </w:r>
          </w:p>
        </w:tc>
      </w:tr>
      <w:tr w:rsidR="00351F1D" w:rsidRPr="00F47BEB" w:rsidTr="00351F1D">
        <w:trPr>
          <w:trHeight w:val="510"/>
          <w:jc w:val="center"/>
        </w:trPr>
        <w:tc>
          <w:tcPr>
            <w:tcW w:w="1882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tcBorders>
              <w:bottom w:val="single" w:sz="6" w:space="0" w:color="ACE1FE" w:themeColor="accent1" w:themeTint="66"/>
            </w:tcBorders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tcBorders>
              <w:bottom w:val="single" w:sz="6" w:space="0" w:color="ACE1FE" w:themeColor="accent1" w:themeTint="66"/>
            </w:tcBorders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ED3D48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F10EA7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ED3D48" w:rsidP="00F10EA7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F10EA7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4</w:t>
            </w:r>
          </w:p>
        </w:tc>
      </w:tr>
      <w:tr w:rsidR="00355CB9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9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10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11</w:t>
            </w:r>
          </w:p>
        </w:tc>
      </w:tr>
      <w:tr w:rsidR="00355CB9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  <w:r w:rsidR="006D024F" w:rsidRPr="00F47BEB">
              <w:rPr>
                <w:lang w:val="de-DE"/>
              </w:rPr>
              <w:t>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16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17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18</w:t>
            </w:r>
          </w:p>
        </w:tc>
      </w:tr>
      <w:tr w:rsidR="00355CB9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ED3D48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  <w:r w:rsidR="006D024F" w:rsidRPr="00F47BEB">
              <w:rPr>
                <w:lang w:val="de-DE"/>
              </w:rPr>
              <w:t>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23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24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0D6FE0" w:rsidRDefault="006D024F" w:rsidP="00F10EA7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25</w:t>
            </w:r>
          </w:p>
        </w:tc>
      </w:tr>
      <w:tr w:rsidR="00355CB9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F94B67" w:rsidRDefault="00F94B67" w:rsidP="00F10EA7">
            <w:pPr>
              <w:pStyle w:val="Event"/>
              <w:rPr>
                <w:lang w:val="de-DE"/>
              </w:rPr>
            </w:pPr>
            <w:r>
              <w:rPr>
                <w:rFonts w:ascii="Arial" w:hAnsi="Arial" w:cs="Arial"/>
                <w:szCs w:val="16"/>
                <w:lang w:val="de-DE" w:eastAsia="cs-CZ"/>
              </w:rPr>
              <w:t>Heiligabend</w:t>
            </w:r>
          </w:p>
          <w:p w:rsidR="00355CB9" w:rsidRPr="00F94B67" w:rsidRDefault="00F94B67" w:rsidP="00F94B67">
            <w:pPr>
              <w:tabs>
                <w:tab w:val="left" w:pos="1470"/>
              </w:tabs>
              <w:rPr>
                <w:lang w:val="de-DE"/>
              </w:rPr>
            </w:pPr>
            <w:r>
              <w:rPr>
                <w:lang w:val="de-DE"/>
              </w:rPr>
              <w:tab/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0D6FE0" w:rsidRDefault="00F94B67" w:rsidP="00F10EA7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rFonts w:ascii="Arial" w:hAnsi="Arial" w:cs="Arial"/>
                <w:color w:val="C00000"/>
                <w:szCs w:val="16"/>
                <w:lang w:val="de-DE" w:eastAsia="cs-CZ"/>
              </w:rPr>
              <w:t>1. Weihnachtstag</w:t>
            </w:r>
          </w:p>
        </w:tc>
      </w:tr>
      <w:tr w:rsidR="00ED3D48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0D6FE0" w:rsidRDefault="00ED3D48" w:rsidP="00F10EA7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2</w:t>
            </w:r>
            <w:r w:rsidR="006D024F" w:rsidRPr="000D6FE0">
              <w:rPr>
                <w:color w:val="C00000"/>
                <w:lang w:val="de-DE"/>
              </w:rPr>
              <w:t>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30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6D024F" w:rsidP="00F10EA7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31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ED3D48" w:rsidP="00F10EA7">
            <w:pPr>
              <w:pStyle w:val="Dates"/>
              <w:rPr>
                <w:lang w:val="de-DE"/>
              </w:rPr>
            </w:pPr>
          </w:p>
        </w:tc>
      </w:tr>
      <w:tr w:rsidR="00355CB9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0D6FE0" w:rsidRDefault="00F94B67" w:rsidP="00F10EA7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rFonts w:ascii="Arial" w:hAnsi="Arial" w:cs="Arial"/>
                <w:color w:val="C00000"/>
                <w:szCs w:val="16"/>
                <w:lang w:val="de-DE" w:eastAsia="cs-CZ"/>
              </w:rPr>
              <w:t>2. Weihnachtstag</w:t>
            </w: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18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18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F10EA7">
            <w:pPr>
              <w:pStyle w:val="Event"/>
              <w:rPr>
                <w:lang w:val="de-DE"/>
              </w:rPr>
            </w:pPr>
          </w:p>
        </w:tc>
      </w:tr>
    </w:tbl>
    <w:p w:rsidR="00ED3D48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ua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:rsidR="00ED3D48" w:rsidRPr="00F47BEB" w:rsidRDefault="00ED3D48" w:rsidP="00294EE6">
      <w:pPr>
        <w:rPr>
          <w:lang w:val="de-DE"/>
        </w:rPr>
      </w:pPr>
      <w:r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ACE1FE" w:themeColor="accent1" w:themeTint="66"/>
          <w:left w:val="single" w:sz="18" w:space="0" w:color="ACE1FE" w:themeColor="accent1" w:themeTint="66"/>
          <w:bottom w:val="single" w:sz="18" w:space="0" w:color="ACE1FE" w:themeColor="accent1" w:themeTint="66"/>
          <w:right w:val="single" w:sz="18" w:space="0" w:color="ACE1FE" w:themeColor="accent1" w:themeTint="66"/>
          <w:insideH w:val="single" w:sz="6" w:space="0" w:color="ACE1FE" w:themeColor="accent1" w:themeTint="66"/>
          <w:insideV w:val="single" w:sz="6" w:space="0" w:color="ACE1FE" w:themeColor="accent1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CA0A7A" w:rsidRPr="00F47BEB" w:rsidTr="00355CB9">
        <w:trPr>
          <w:trHeight w:val="510"/>
          <w:jc w:val="center"/>
        </w:trPr>
        <w:tc>
          <w:tcPr>
            <w:tcW w:w="13190" w:type="dxa"/>
            <w:gridSpan w:val="7"/>
            <w:shd w:val="clear" w:color="auto" w:fill="0292DF" w:themeFill="accent1" w:themeFillShade="BF"/>
            <w:vAlign w:val="center"/>
          </w:tcPr>
          <w:p w:rsidR="00CA0A7A" w:rsidRPr="00F47BEB" w:rsidRDefault="00CA0A7A" w:rsidP="00A2117F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Januar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355CB9">
        <w:trPr>
          <w:trHeight w:val="510"/>
          <w:jc w:val="center"/>
        </w:trPr>
        <w:tc>
          <w:tcPr>
            <w:tcW w:w="1882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tcBorders>
              <w:bottom w:val="single" w:sz="6" w:space="0" w:color="ACE1FE" w:themeColor="accent1" w:themeTint="66"/>
            </w:tcBorders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tcBorders>
              <w:bottom w:val="single" w:sz="6" w:space="0" w:color="ACE1FE" w:themeColor="accent1" w:themeTint="66"/>
            </w:tcBorders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CA0A7A" w:rsidRPr="00F47BEB" w:rsidTr="00355CB9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CA0A7A" w:rsidRPr="00F47BEB" w:rsidRDefault="00CA0A7A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CA0A7A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CA0A7A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CA0A7A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F4EFC" w:rsidRPr="00F47BEB" w:rsidRDefault="003F4EFC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CA0A7A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0D6FE0" w:rsidRDefault="006D024F" w:rsidP="00355CB9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1</w:t>
            </w:r>
          </w:p>
        </w:tc>
      </w:tr>
      <w:tr w:rsidR="00355CB9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0D6FE0" w:rsidRDefault="00F94B67" w:rsidP="00355CB9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rFonts w:ascii="Arial" w:hAnsi="Arial" w:cs="Arial"/>
                <w:color w:val="C00000"/>
                <w:szCs w:val="16"/>
                <w:lang w:val="de-DE" w:eastAsia="cs-CZ"/>
              </w:rPr>
              <w:t>Neujahr</w:t>
            </w:r>
          </w:p>
        </w:tc>
      </w:tr>
      <w:tr w:rsidR="00CA0A7A" w:rsidRPr="00F47BEB" w:rsidTr="00355CB9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6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7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8</w:t>
            </w:r>
          </w:p>
        </w:tc>
      </w:tr>
      <w:tr w:rsidR="00355CB9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CA0A7A" w:rsidRPr="00F47BEB" w:rsidTr="00355CB9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13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14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15</w:t>
            </w:r>
          </w:p>
        </w:tc>
      </w:tr>
      <w:tr w:rsidR="00355CB9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CA0A7A" w:rsidRPr="00F47BEB" w:rsidTr="00355CB9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47656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20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21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22</w:t>
            </w:r>
          </w:p>
        </w:tc>
      </w:tr>
      <w:tr w:rsidR="00355CB9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CA0A7A" w:rsidRPr="00F47BEB" w:rsidTr="00355CB9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CA0A7A" w:rsidRPr="00F47BEB" w:rsidRDefault="00ED3D48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  <w:r w:rsidR="006D024F" w:rsidRPr="00F47BEB">
              <w:rPr>
                <w:lang w:val="de-DE"/>
              </w:rPr>
              <w:t>3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27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28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CA0A7A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29</w:t>
            </w:r>
          </w:p>
        </w:tc>
      </w:tr>
      <w:tr w:rsidR="00355CB9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6D024F" w:rsidRPr="00F47BEB" w:rsidTr="006D024F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</w:tr>
      <w:tr w:rsidR="006D024F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6D024F" w:rsidRPr="00F47BEB" w:rsidRDefault="006D024F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18" w:space="0" w:color="ACE1FE" w:themeColor="accent1" w:themeTint="66"/>
            </w:tcBorders>
            <w:shd w:val="clear" w:color="auto" w:fill="FFFFFF" w:themeFill="background1"/>
          </w:tcPr>
          <w:p w:rsidR="006D024F" w:rsidRPr="00F47BEB" w:rsidRDefault="006D024F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18" w:space="0" w:color="ACE1FE" w:themeColor="accent1" w:themeTint="66"/>
            </w:tcBorders>
            <w:shd w:val="clear" w:color="auto" w:fill="FFFFFF" w:themeFill="background1"/>
          </w:tcPr>
          <w:p w:rsidR="006D024F" w:rsidRPr="00F47BEB" w:rsidRDefault="006D024F" w:rsidP="00355CB9">
            <w:pPr>
              <w:pStyle w:val="Event"/>
              <w:rPr>
                <w:lang w:val="de-DE"/>
              </w:rPr>
            </w:pPr>
          </w:p>
        </w:tc>
      </w:tr>
    </w:tbl>
    <w:p w:rsidR="001559EE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ua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1559EE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ACE1FE" w:themeColor="accent1" w:themeTint="66"/>
          <w:left w:val="single" w:sz="18" w:space="0" w:color="ACE1FE" w:themeColor="accent1" w:themeTint="66"/>
          <w:bottom w:val="single" w:sz="18" w:space="0" w:color="ACE1FE" w:themeColor="accent1" w:themeTint="66"/>
          <w:right w:val="single" w:sz="18" w:space="0" w:color="ACE1FE" w:themeColor="accent1" w:themeTint="66"/>
          <w:insideH w:val="single" w:sz="6" w:space="0" w:color="ACE1FE" w:themeColor="accent1" w:themeTint="66"/>
          <w:insideV w:val="single" w:sz="6" w:space="0" w:color="ACE1FE" w:themeColor="accent1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935DC9" w:rsidRPr="00F47BEB" w:rsidTr="00F74931">
        <w:trPr>
          <w:trHeight w:val="510"/>
          <w:jc w:val="center"/>
        </w:trPr>
        <w:tc>
          <w:tcPr>
            <w:tcW w:w="13190" w:type="dxa"/>
            <w:gridSpan w:val="7"/>
            <w:shd w:val="clear" w:color="auto" w:fill="0292DF" w:themeFill="accent1" w:themeFillShade="BF"/>
            <w:vAlign w:val="center"/>
          </w:tcPr>
          <w:p w:rsidR="00935DC9" w:rsidRPr="00F47BEB" w:rsidRDefault="00935DC9" w:rsidP="00A2117F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Februar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F74931">
        <w:trPr>
          <w:trHeight w:val="510"/>
          <w:jc w:val="center"/>
        </w:trPr>
        <w:tc>
          <w:tcPr>
            <w:tcW w:w="1882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tcBorders>
              <w:bottom w:val="single" w:sz="6" w:space="0" w:color="ACE1FE" w:themeColor="accent1" w:themeTint="66"/>
            </w:tcBorders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tcBorders>
              <w:bottom w:val="single" w:sz="6" w:space="0" w:color="ACE1FE" w:themeColor="accent1" w:themeTint="66"/>
            </w:tcBorders>
            <w:shd w:val="clear" w:color="auto" w:fill="31B6FD" w:themeFill="accent1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935DC9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F4EFC" w:rsidRPr="00F47BEB" w:rsidRDefault="003F4EFC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3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4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5</w:t>
            </w:r>
          </w:p>
        </w:tc>
      </w:tr>
      <w:tr w:rsidR="00355CB9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F4EFC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10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11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3F4EFC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12</w:t>
            </w:r>
          </w:p>
        </w:tc>
      </w:tr>
      <w:tr w:rsidR="00355CB9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ED3D48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</w:t>
            </w:r>
            <w:r w:rsidR="006D024F" w:rsidRPr="00F47BEB">
              <w:rPr>
                <w:lang w:val="de-DE"/>
              </w:rPr>
              <w:t>3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D921B4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D921B4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D921B4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17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18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19</w:t>
            </w:r>
          </w:p>
        </w:tc>
      </w:tr>
      <w:tr w:rsidR="00355CB9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65023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D921B4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D921B4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D921B4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24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25</w:t>
            </w: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935DC9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26</w:t>
            </w:r>
          </w:p>
        </w:tc>
      </w:tr>
      <w:tr w:rsidR="00355CB9" w:rsidRPr="00F47BEB" w:rsidTr="00F74931">
        <w:trPr>
          <w:trHeight w:hRule="exact" w:val="1296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  <w:tr w:rsidR="00ED3D48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ED3D48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6D024F" w:rsidP="00355CB9">
            <w:pPr>
              <w:pStyle w:val="Dates"/>
              <w:rPr>
                <w:lang w:val="de-DE"/>
              </w:rPr>
            </w:pPr>
            <w:r w:rsidRPr="00F47BEB">
              <w:rPr>
                <w:lang w:val="de-DE"/>
              </w:rPr>
              <w:t>28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ED3D48" w:rsidRPr="00F47BEB" w:rsidRDefault="00ED3D48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ED3D48" w:rsidRPr="00F47BEB" w:rsidRDefault="00ED3D48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ED3D48" w:rsidP="00355CB9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6" w:space="0" w:color="ACE1FE" w:themeColor="accent1" w:themeTint="66"/>
            </w:tcBorders>
            <w:shd w:val="clear" w:color="auto" w:fill="FFFFFF" w:themeFill="background1"/>
            <w:vAlign w:val="center"/>
          </w:tcPr>
          <w:p w:rsidR="00ED3D48" w:rsidRPr="00F47BEB" w:rsidRDefault="00ED3D48" w:rsidP="00355CB9">
            <w:pPr>
              <w:pStyle w:val="Dates"/>
              <w:rPr>
                <w:lang w:val="de-DE"/>
              </w:rPr>
            </w:pPr>
          </w:p>
        </w:tc>
      </w:tr>
      <w:tr w:rsidR="00355CB9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18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ACE1FE" w:themeColor="accent1" w:themeTint="66"/>
              <w:bottom w:val="single" w:sz="18" w:space="0" w:color="ACE1FE" w:themeColor="accent1" w:themeTint="66"/>
            </w:tcBorders>
            <w:shd w:val="clear" w:color="auto" w:fill="FFFFFF" w:themeFill="background1"/>
          </w:tcPr>
          <w:p w:rsidR="00355CB9" w:rsidRPr="00F47BEB" w:rsidRDefault="00355CB9" w:rsidP="00355CB9">
            <w:pPr>
              <w:pStyle w:val="Event"/>
              <w:rPr>
                <w:lang w:val="de-DE"/>
              </w:rPr>
            </w:pPr>
          </w:p>
        </w:tc>
      </w:tr>
    </w:tbl>
    <w:p w:rsidR="003758A8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ua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3758A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BDECC8" w:themeColor="accent3" w:themeTint="66"/>
          <w:left w:val="single" w:sz="18" w:space="0" w:color="BDECC8" w:themeColor="accent3" w:themeTint="66"/>
          <w:bottom w:val="single" w:sz="18" w:space="0" w:color="BDECC8" w:themeColor="accent3" w:themeTint="66"/>
          <w:right w:val="single" w:sz="18" w:space="0" w:color="BDECC8" w:themeColor="accent3" w:themeTint="66"/>
          <w:insideH w:val="single" w:sz="6" w:space="0" w:color="BDECC8" w:themeColor="accent3" w:themeTint="66"/>
          <w:insideV w:val="single" w:sz="6" w:space="0" w:color="BDECC8" w:themeColor="accent3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935DC9" w:rsidRPr="00F47BEB" w:rsidTr="00351F1D">
        <w:trPr>
          <w:trHeight w:val="510"/>
          <w:jc w:val="center"/>
        </w:trPr>
        <w:tc>
          <w:tcPr>
            <w:tcW w:w="13190" w:type="dxa"/>
            <w:gridSpan w:val="7"/>
            <w:shd w:val="clear" w:color="auto" w:fill="32AD50" w:themeFill="accent3" w:themeFillShade="BF"/>
            <w:vAlign w:val="center"/>
          </w:tcPr>
          <w:p w:rsidR="00935DC9" w:rsidRPr="00F47BEB" w:rsidRDefault="00A2117F" w:rsidP="004708DE">
            <w:pPr>
              <w:pStyle w:val="berschrift1"/>
              <w:rPr>
                <w:lang w:val="de-DE"/>
              </w:rPr>
            </w:pPr>
            <w:r w:rsidRPr="00A2117F">
              <w:rPr>
                <w:lang w:val="de-DE"/>
              </w:rPr>
              <w:lastRenderedPageBreak/>
              <w:t>März</w:t>
            </w:r>
            <w:r w:rsidR="00935DC9" w:rsidRPr="00F47BEB">
              <w:rPr>
                <w:lang w:val="de-DE"/>
              </w:rPr>
              <w:t xml:space="preserve">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351F1D">
        <w:trPr>
          <w:trHeight w:val="510"/>
          <w:jc w:val="center"/>
        </w:trPr>
        <w:tc>
          <w:tcPr>
            <w:tcW w:w="1882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935DC9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</w:tc>
      </w:tr>
      <w:tr w:rsidR="004708DE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D921B4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</w:tr>
      <w:tr w:rsidR="004708DE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D921B4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D921B4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D921B4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</w:tr>
      <w:tr w:rsidR="004708DE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D921B4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26</w:t>
            </w:r>
          </w:p>
        </w:tc>
      </w:tr>
      <w:tr w:rsidR="004708DE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351F1D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</w:tr>
      <w:tr w:rsidR="004708DE" w:rsidRPr="00F47BEB" w:rsidTr="00351F1D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</w:tbl>
    <w:p w:rsidR="00935DC9" w:rsidRPr="00F47BEB" w:rsidRDefault="00F74931" w:rsidP="00294EE6">
      <w:pPr>
        <w:rPr>
          <w:noProof/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3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3758A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BDECC8" w:themeColor="accent3" w:themeTint="66"/>
          <w:left w:val="single" w:sz="18" w:space="0" w:color="BDECC8" w:themeColor="accent3" w:themeTint="66"/>
          <w:bottom w:val="single" w:sz="18" w:space="0" w:color="BDECC8" w:themeColor="accent3" w:themeTint="66"/>
          <w:right w:val="single" w:sz="18" w:space="0" w:color="BDECC8" w:themeColor="accent3" w:themeTint="66"/>
          <w:insideH w:val="single" w:sz="6" w:space="0" w:color="BDECC8" w:themeColor="accent3" w:themeTint="66"/>
          <w:insideV w:val="single" w:sz="6" w:space="0" w:color="BDECC8" w:themeColor="accent3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935DC9" w:rsidRPr="00F47BEB" w:rsidTr="00F74931">
        <w:trPr>
          <w:trHeight w:val="510"/>
          <w:jc w:val="center"/>
        </w:trPr>
        <w:tc>
          <w:tcPr>
            <w:tcW w:w="13190" w:type="dxa"/>
            <w:gridSpan w:val="7"/>
            <w:shd w:val="clear" w:color="auto" w:fill="32AD50" w:themeFill="accent3" w:themeFillShade="BF"/>
            <w:vAlign w:val="center"/>
          </w:tcPr>
          <w:p w:rsidR="00935DC9" w:rsidRPr="00F47BEB" w:rsidRDefault="00935DC9" w:rsidP="004708DE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April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F74931">
        <w:trPr>
          <w:trHeight w:val="510"/>
          <w:jc w:val="center"/>
        </w:trPr>
        <w:tc>
          <w:tcPr>
            <w:tcW w:w="1882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B77EC2" w:rsidRPr="00F47BEB" w:rsidRDefault="00B77EC2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</w:tr>
      <w:tr w:rsidR="004708DE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D921B4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</w:tr>
      <w:tr w:rsidR="004708DE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D921B4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0D6FE0" w:rsidRDefault="000D6FE0" w:rsidP="004708DE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14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</w:tr>
      <w:tr w:rsidR="004708DE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0D6FE0" w:rsidRDefault="000D6FE0" w:rsidP="004708DE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Karfreitag</w:t>
            </w: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0D6FE0" w:rsidRDefault="000D6FE0" w:rsidP="004708DE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17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B77EC2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</w:tc>
      </w:tr>
      <w:tr w:rsidR="004708DE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0D6FE0" w:rsidRDefault="000D6FE0" w:rsidP="004708DE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Ostermontag</w:t>
            </w: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30</w:t>
            </w:r>
          </w:p>
        </w:tc>
      </w:tr>
      <w:tr w:rsidR="004708DE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6D024F" w:rsidRPr="00F47BEB" w:rsidTr="006D024F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</w:tr>
      <w:tr w:rsidR="006D024F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6D024F" w:rsidRPr="00F47BEB" w:rsidRDefault="006D024F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4708DE">
            <w:pPr>
              <w:pStyle w:val="Event"/>
              <w:rPr>
                <w:lang w:val="de-DE"/>
              </w:rPr>
            </w:pPr>
          </w:p>
        </w:tc>
      </w:tr>
    </w:tbl>
    <w:p w:rsidR="003758A8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3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3758A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BDECC8" w:themeColor="accent3" w:themeTint="66"/>
          <w:left w:val="single" w:sz="18" w:space="0" w:color="BDECC8" w:themeColor="accent3" w:themeTint="66"/>
          <w:bottom w:val="single" w:sz="18" w:space="0" w:color="BDECC8" w:themeColor="accent3" w:themeTint="66"/>
          <w:right w:val="single" w:sz="18" w:space="0" w:color="BDECC8" w:themeColor="accent3" w:themeTint="66"/>
          <w:insideH w:val="single" w:sz="6" w:space="0" w:color="BDECC8" w:themeColor="accent3" w:themeTint="66"/>
          <w:insideV w:val="single" w:sz="6" w:space="0" w:color="BDECC8" w:themeColor="accent3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935DC9" w:rsidRPr="00F47BEB" w:rsidTr="00F74931">
        <w:trPr>
          <w:trHeight w:val="510"/>
          <w:jc w:val="center"/>
        </w:trPr>
        <w:tc>
          <w:tcPr>
            <w:tcW w:w="13190" w:type="dxa"/>
            <w:gridSpan w:val="7"/>
            <w:tcBorders>
              <w:bottom w:val="single" w:sz="6" w:space="0" w:color="BDECC8" w:themeColor="accent3" w:themeTint="66"/>
            </w:tcBorders>
            <w:shd w:val="clear" w:color="auto" w:fill="32AD50" w:themeFill="accent3" w:themeFillShade="BF"/>
            <w:vAlign w:val="center"/>
          </w:tcPr>
          <w:p w:rsidR="00935DC9" w:rsidRPr="00F47BEB" w:rsidRDefault="00935DC9" w:rsidP="00A2117F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Ma</w:t>
            </w:r>
            <w:r w:rsidR="00A2117F">
              <w:rPr>
                <w:lang w:val="de-DE"/>
              </w:rPr>
              <w:t>i</w:t>
            </w:r>
            <w:r w:rsidRPr="00F47BEB">
              <w:rPr>
                <w:lang w:val="de-DE"/>
              </w:rPr>
              <w:t xml:space="preserve">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F74931">
        <w:trPr>
          <w:trHeight w:val="510"/>
          <w:jc w:val="center"/>
        </w:trPr>
        <w:tc>
          <w:tcPr>
            <w:tcW w:w="1882" w:type="dxa"/>
            <w:tcBorders>
              <w:top w:val="single" w:sz="6" w:space="0" w:color="BDECC8" w:themeColor="accent3" w:themeTint="66"/>
              <w:bottom w:val="single" w:sz="6" w:space="0" w:color="BDECC8" w:themeColor="accent3" w:themeTint="66"/>
            </w:tcBorders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tcBorders>
              <w:top w:val="single" w:sz="6" w:space="0" w:color="BDECC8" w:themeColor="accent3" w:themeTint="66"/>
              <w:bottom w:val="single" w:sz="6" w:space="0" w:color="BDECC8" w:themeColor="accent3" w:themeTint="66"/>
            </w:tcBorders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  <w:bottom w:val="single" w:sz="6" w:space="0" w:color="BDECC8" w:themeColor="accent3" w:themeTint="66"/>
            </w:tcBorders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tcBorders>
              <w:top w:val="single" w:sz="6" w:space="0" w:color="BDECC8" w:themeColor="accent3" w:themeTint="66"/>
              <w:bottom w:val="single" w:sz="6" w:space="0" w:color="BDECC8" w:themeColor="accent3" w:themeTint="66"/>
            </w:tcBorders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  <w:bottom w:val="single" w:sz="6" w:space="0" w:color="BDECC8" w:themeColor="accent3" w:themeTint="66"/>
            </w:tcBorders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  <w:bottom w:val="single" w:sz="6" w:space="0" w:color="BDECC8" w:themeColor="accent3" w:themeTint="66"/>
            </w:tcBorders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  <w:bottom w:val="single" w:sz="6" w:space="0" w:color="BDECC8" w:themeColor="accent3" w:themeTint="66"/>
            </w:tcBorders>
            <w:shd w:val="clear" w:color="auto" w:fill="5BD078" w:themeFill="accent3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  <w:vAlign w:val="center"/>
          </w:tcPr>
          <w:p w:rsidR="00935DC9" w:rsidRPr="000D6FE0" w:rsidRDefault="000D6FE0" w:rsidP="004708DE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1</w:t>
            </w:r>
          </w:p>
        </w:tc>
        <w:tc>
          <w:tcPr>
            <w:tcW w:w="1884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1884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</w:tr>
      <w:tr w:rsidR="004708DE" w:rsidRPr="00F47BEB" w:rsidTr="00F74931">
        <w:trPr>
          <w:trHeight w:hRule="exact" w:val="1051"/>
          <w:jc w:val="center"/>
        </w:trPr>
        <w:tc>
          <w:tcPr>
            <w:tcW w:w="1882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</w:tcPr>
          <w:p w:rsidR="004708DE" w:rsidRPr="000D6FE0" w:rsidRDefault="000D6FE0" w:rsidP="004708DE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Tag der Arbeit</w:t>
            </w:r>
          </w:p>
        </w:tc>
        <w:tc>
          <w:tcPr>
            <w:tcW w:w="1884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BDECC8" w:themeColor="accent3" w:themeTint="66"/>
            </w:tcBorders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14</w:t>
            </w:r>
          </w:p>
        </w:tc>
      </w:tr>
      <w:tr w:rsidR="004708DE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</w:tc>
      </w:tr>
      <w:tr w:rsidR="004708DE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0D6FE0" w:rsidRDefault="000D6FE0" w:rsidP="004708DE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25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28</w:t>
            </w:r>
          </w:p>
        </w:tc>
      </w:tr>
      <w:tr w:rsidR="004708DE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0D6FE0" w:rsidRDefault="000D6FE0" w:rsidP="004708DE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Himmelfahrt</w:t>
            </w: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  <w:tr w:rsidR="00935DC9" w:rsidRPr="00F47BEB" w:rsidTr="00F74931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0D6FE0" w:rsidP="004708DE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935DC9" w:rsidRPr="00F47BEB" w:rsidRDefault="00935DC9" w:rsidP="004708DE">
            <w:pPr>
              <w:pStyle w:val="Dates"/>
              <w:rPr>
                <w:lang w:val="de-DE"/>
              </w:rPr>
            </w:pPr>
          </w:p>
        </w:tc>
      </w:tr>
      <w:tr w:rsidR="004708DE" w:rsidRPr="00F47BEB" w:rsidTr="00F74931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4708DE" w:rsidRPr="00F47BEB" w:rsidRDefault="004708DE" w:rsidP="004708DE">
            <w:pPr>
              <w:pStyle w:val="Event"/>
              <w:rPr>
                <w:lang w:val="de-DE"/>
              </w:rPr>
            </w:pPr>
          </w:p>
        </w:tc>
      </w:tr>
    </w:tbl>
    <w:p w:rsidR="003758A8" w:rsidRPr="00F47BEB" w:rsidRDefault="00F74931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3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3758A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90FCFA" w:themeColor="accent6" w:themeTint="66"/>
          <w:left w:val="single" w:sz="18" w:space="0" w:color="90FCFA" w:themeColor="accent6" w:themeTint="66"/>
          <w:bottom w:val="single" w:sz="18" w:space="0" w:color="90FCFA" w:themeColor="accent6" w:themeTint="66"/>
          <w:right w:val="single" w:sz="18" w:space="0" w:color="90FCFA" w:themeColor="accent6" w:themeTint="66"/>
          <w:insideH w:val="single" w:sz="6" w:space="0" w:color="90FCFA" w:themeColor="accent6" w:themeTint="66"/>
          <w:insideV w:val="single" w:sz="6" w:space="0" w:color="90FCFA" w:themeColor="accent6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0F61D4" w:rsidRPr="00F47BEB" w:rsidTr="000778DE">
        <w:trPr>
          <w:trHeight w:val="510"/>
          <w:jc w:val="center"/>
        </w:trPr>
        <w:tc>
          <w:tcPr>
            <w:tcW w:w="13190" w:type="dxa"/>
            <w:gridSpan w:val="7"/>
            <w:tcBorders>
              <w:bottom w:val="single" w:sz="6" w:space="0" w:color="90FCFA" w:themeColor="accent6" w:themeTint="66"/>
            </w:tcBorders>
            <w:shd w:val="clear" w:color="auto" w:fill="03A7A3" w:themeFill="accent6" w:themeFillShade="BF"/>
            <w:vAlign w:val="center"/>
          </w:tcPr>
          <w:p w:rsidR="000F61D4" w:rsidRPr="00F47BEB" w:rsidRDefault="000F61D4" w:rsidP="00A2117F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Jun</w:t>
            </w:r>
            <w:r w:rsidR="00A2117F">
              <w:rPr>
                <w:lang w:val="de-DE"/>
              </w:rPr>
              <w:t>i</w:t>
            </w:r>
            <w:r w:rsidRPr="00F47BEB">
              <w:rPr>
                <w:lang w:val="de-DE"/>
              </w:rPr>
              <w:t xml:space="preserve">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0778DE">
        <w:trPr>
          <w:trHeight w:val="510"/>
          <w:jc w:val="center"/>
        </w:trPr>
        <w:tc>
          <w:tcPr>
            <w:tcW w:w="1882" w:type="dxa"/>
            <w:tcBorders>
              <w:top w:val="single" w:sz="6" w:space="0" w:color="90FCFA" w:themeColor="accent6" w:themeTint="66"/>
              <w:bottom w:val="single" w:sz="6" w:space="0" w:color="90FCFA" w:themeColor="accent6" w:themeTint="66"/>
            </w:tcBorders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tcBorders>
              <w:top w:val="single" w:sz="6" w:space="0" w:color="90FCFA" w:themeColor="accent6" w:themeTint="66"/>
              <w:bottom w:val="single" w:sz="6" w:space="0" w:color="90FCFA" w:themeColor="accent6" w:themeTint="66"/>
            </w:tcBorders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tcBorders>
              <w:top w:val="single" w:sz="6" w:space="0" w:color="90FCFA" w:themeColor="accent6" w:themeTint="66"/>
              <w:bottom w:val="single" w:sz="6" w:space="0" w:color="90FCFA" w:themeColor="accent6" w:themeTint="66"/>
            </w:tcBorders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tcBorders>
              <w:top w:val="single" w:sz="6" w:space="0" w:color="90FCFA" w:themeColor="accent6" w:themeTint="66"/>
              <w:bottom w:val="single" w:sz="6" w:space="0" w:color="90FCFA" w:themeColor="accent6" w:themeTint="66"/>
            </w:tcBorders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tcBorders>
              <w:top w:val="single" w:sz="6" w:space="0" w:color="90FCFA" w:themeColor="accent6" w:themeTint="66"/>
              <w:bottom w:val="single" w:sz="6" w:space="0" w:color="90FCFA" w:themeColor="accent6" w:themeTint="66"/>
            </w:tcBorders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tcBorders>
              <w:top w:val="single" w:sz="6" w:space="0" w:color="90FCFA" w:themeColor="accent6" w:themeTint="66"/>
              <w:bottom w:val="single" w:sz="6" w:space="0" w:color="90FCFA" w:themeColor="accent6" w:themeTint="66"/>
            </w:tcBorders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tcBorders>
              <w:top w:val="single" w:sz="6" w:space="0" w:color="90FCFA" w:themeColor="accent6" w:themeTint="66"/>
              <w:bottom w:val="single" w:sz="6" w:space="0" w:color="90FCFA" w:themeColor="accent6" w:themeTint="66"/>
            </w:tcBorders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tcBorders>
              <w:top w:val="single" w:sz="6" w:space="0" w:color="90FCFA" w:themeColor="accent6" w:themeTint="66"/>
            </w:tcBorders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0D6FE0" w:rsidRDefault="000D6FE0" w:rsidP="00A27A05">
            <w:pPr>
              <w:pStyle w:val="Dates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0D6FE0" w:rsidRDefault="000D6FE0" w:rsidP="00A27A05">
            <w:pPr>
              <w:pStyle w:val="Event"/>
              <w:rPr>
                <w:color w:val="C00000"/>
                <w:lang w:val="de-DE"/>
              </w:rPr>
            </w:pPr>
            <w:r w:rsidRPr="000D6FE0">
              <w:rPr>
                <w:color w:val="C00000"/>
                <w:lang w:val="de-DE"/>
              </w:rPr>
              <w:t>Pfingstmontag</w:t>
            </w: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8C0320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81740B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</w:tbl>
    <w:p w:rsidR="003758A8" w:rsidRPr="00F47BEB" w:rsidRDefault="000778DE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6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3758A8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90FCFA" w:themeColor="accent6" w:themeTint="66"/>
          <w:left w:val="single" w:sz="18" w:space="0" w:color="90FCFA" w:themeColor="accent6" w:themeTint="66"/>
          <w:bottom w:val="single" w:sz="18" w:space="0" w:color="90FCFA" w:themeColor="accent6" w:themeTint="66"/>
          <w:right w:val="single" w:sz="18" w:space="0" w:color="90FCFA" w:themeColor="accent6" w:themeTint="66"/>
          <w:insideH w:val="single" w:sz="6" w:space="0" w:color="90FCFA" w:themeColor="accent6" w:themeTint="66"/>
          <w:insideV w:val="single" w:sz="6" w:space="0" w:color="90FCFA" w:themeColor="accent6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0F61D4" w:rsidRPr="00F47BEB" w:rsidTr="000778DE">
        <w:trPr>
          <w:trHeight w:val="510"/>
          <w:jc w:val="center"/>
        </w:trPr>
        <w:tc>
          <w:tcPr>
            <w:tcW w:w="13190" w:type="dxa"/>
            <w:gridSpan w:val="7"/>
            <w:shd w:val="clear" w:color="auto" w:fill="03A7A3" w:themeFill="accent6" w:themeFillShade="BF"/>
            <w:vAlign w:val="center"/>
          </w:tcPr>
          <w:p w:rsidR="000F61D4" w:rsidRPr="00F47BEB" w:rsidRDefault="000F61D4" w:rsidP="00A2117F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Jul</w:t>
            </w:r>
            <w:r w:rsidR="00A2117F">
              <w:rPr>
                <w:lang w:val="de-DE"/>
              </w:rPr>
              <w:t>i</w:t>
            </w:r>
            <w:r w:rsidRPr="00F47BEB">
              <w:rPr>
                <w:lang w:val="de-DE"/>
              </w:rPr>
              <w:t xml:space="preserve">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0778DE">
        <w:trPr>
          <w:trHeight w:val="510"/>
          <w:jc w:val="center"/>
        </w:trPr>
        <w:tc>
          <w:tcPr>
            <w:tcW w:w="1882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F61D4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</w:tr>
      <w:tr w:rsidR="00A27A05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</w:tr>
      <w:tr w:rsidR="00A27A05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</w:tr>
      <w:tr w:rsidR="00A27A05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81740B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</w:tc>
      </w:tr>
      <w:tr w:rsidR="00A27A05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0F61D4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0F61D4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30</w:t>
            </w:r>
          </w:p>
        </w:tc>
      </w:tr>
      <w:tr w:rsidR="00A27A05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6D024F" w:rsidRPr="00F47BEB" w:rsidTr="006D024F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6D024F" w:rsidRPr="00F47BEB" w:rsidRDefault="000D6FE0" w:rsidP="006D024F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6D024F" w:rsidRPr="00F47BEB" w:rsidRDefault="006D024F" w:rsidP="006D024F">
            <w:pPr>
              <w:pStyle w:val="Dates"/>
              <w:rPr>
                <w:lang w:val="de-DE"/>
              </w:rPr>
            </w:pPr>
          </w:p>
        </w:tc>
      </w:tr>
      <w:tr w:rsidR="006D024F" w:rsidRPr="00F47BEB" w:rsidTr="006D024F">
        <w:trPr>
          <w:trHeight w:hRule="exact" w:val="907"/>
          <w:jc w:val="center"/>
        </w:trPr>
        <w:tc>
          <w:tcPr>
            <w:tcW w:w="1882" w:type="dxa"/>
            <w:shd w:val="clear" w:color="auto" w:fill="FFFFFF" w:themeFill="background1"/>
          </w:tcPr>
          <w:p w:rsidR="006D024F" w:rsidRPr="00F47BEB" w:rsidRDefault="006D024F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6D024F" w:rsidRPr="00F47BEB" w:rsidRDefault="006D024F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6D024F" w:rsidRPr="00F47BEB" w:rsidRDefault="006D024F" w:rsidP="00A27A05">
            <w:pPr>
              <w:pStyle w:val="Event"/>
              <w:rPr>
                <w:lang w:val="de-DE"/>
              </w:rPr>
            </w:pPr>
          </w:p>
        </w:tc>
      </w:tr>
    </w:tbl>
    <w:p w:rsidR="00323A11" w:rsidRPr="00F47BEB" w:rsidRDefault="000778DE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6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323A11" w:rsidRPr="00F47BEB">
        <w:rPr>
          <w:lang w:val="de-DE"/>
        </w:rPr>
        <w:br w:type="page"/>
      </w:r>
    </w:p>
    <w:tbl>
      <w:tblPr>
        <w:tblW w:w="5000" w:type="pct"/>
        <w:jc w:val="center"/>
        <w:tblBorders>
          <w:top w:val="single" w:sz="18" w:space="0" w:color="90FCFA" w:themeColor="accent6" w:themeTint="66"/>
          <w:left w:val="single" w:sz="18" w:space="0" w:color="90FCFA" w:themeColor="accent6" w:themeTint="66"/>
          <w:bottom w:val="single" w:sz="18" w:space="0" w:color="90FCFA" w:themeColor="accent6" w:themeTint="66"/>
          <w:right w:val="single" w:sz="18" w:space="0" w:color="90FCFA" w:themeColor="accent6" w:themeTint="66"/>
          <w:insideH w:val="single" w:sz="6" w:space="0" w:color="90FCFA" w:themeColor="accent6" w:themeTint="66"/>
          <w:insideV w:val="single" w:sz="6" w:space="0" w:color="90FCFA" w:themeColor="accent6" w:themeTint="66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2"/>
        <w:gridCol w:w="1884"/>
        <w:gridCol w:w="1885"/>
        <w:gridCol w:w="1884"/>
        <w:gridCol w:w="1885"/>
        <w:gridCol w:w="1885"/>
        <w:gridCol w:w="1885"/>
      </w:tblGrid>
      <w:tr w:rsidR="00323A11" w:rsidRPr="00F47BEB" w:rsidTr="000778DE">
        <w:trPr>
          <w:trHeight w:val="510"/>
          <w:jc w:val="center"/>
        </w:trPr>
        <w:tc>
          <w:tcPr>
            <w:tcW w:w="13190" w:type="dxa"/>
            <w:gridSpan w:val="7"/>
            <w:shd w:val="clear" w:color="auto" w:fill="03A7A3" w:themeFill="accent6" w:themeFillShade="BF"/>
            <w:vAlign w:val="center"/>
          </w:tcPr>
          <w:p w:rsidR="00323A11" w:rsidRPr="00F47BEB" w:rsidRDefault="00323A11" w:rsidP="00A27A05">
            <w:pPr>
              <w:pStyle w:val="berschrift1"/>
              <w:rPr>
                <w:lang w:val="de-DE"/>
              </w:rPr>
            </w:pPr>
            <w:r w:rsidRPr="00F47BEB">
              <w:rPr>
                <w:lang w:val="de-DE"/>
              </w:rPr>
              <w:lastRenderedPageBreak/>
              <w:t>August 20</w:t>
            </w:r>
            <w:r w:rsidR="000D6FE0">
              <w:rPr>
                <w:lang w:val="de-DE"/>
              </w:rPr>
              <w:t>17</w:t>
            </w:r>
          </w:p>
        </w:tc>
      </w:tr>
      <w:tr w:rsidR="00351F1D" w:rsidRPr="00F47BEB" w:rsidTr="000778DE">
        <w:trPr>
          <w:trHeight w:val="510"/>
          <w:jc w:val="center"/>
        </w:trPr>
        <w:tc>
          <w:tcPr>
            <w:tcW w:w="1882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Montag</w:t>
            </w:r>
          </w:p>
        </w:tc>
        <w:tc>
          <w:tcPr>
            <w:tcW w:w="1884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Dienstag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Mittwoch</w:t>
            </w:r>
          </w:p>
        </w:tc>
        <w:tc>
          <w:tcPr>
            <w:tcW w:w="1884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Donnerstag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Freitag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Samstag</w:t>
            </w:r>
          </w:p>
        </w:tc>
        <w:tc>
          <w:tcPr>
            <w:tcW w:w="1885" w:type="dxa"/>
            <w:shd w:val="clear" w:color="auto" w:fill="05E0DB" w:themeFill="accent6"/>
            <w:vAlign w:val="center"/>
          </w:tcPr>
          <w:p w:rsidR="00351F1D" w:rsidRPr="00F47BEB" w:rsidRDefault="00F47BEB" w:rsidP="006D024F">
            <w:pPr>
              <w:pStyle w:val="berschrift2"/>
              <w:rPr>
                <w:lang w:val="de-DE"/>
              </w:rPr>
            </w:pPr>
            <w:r w:rsidRPr="00F47BEB">
              <w:rPr>
                <w:lang w:val="de-DE"/>
              </w:rPr>
              <w:t>Sonntag</w:t>
            </w:r>
          </w:p>
        </w:tc>
      </w:tr>
      <w:tr w:rsidR="00323A11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323A11" w:rsidRPr="00F47BEB" w:rsidRDefault="00323A11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323A11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323A11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14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323A11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26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  <w:tr w:rsidR="00323A11" w:rsidRPr="00F47BEB" w:rsidTr="000778DE">
        <w:trPr>
          <w:trHeight w:hRule="exact" w:val="346"/>
          <w:jc w:val="center"/>
        </w:trPr>
        <w:tc>
          <w:tcPr>
            <w:tcW w:w="1882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28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29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30</w:t>
            </w:r>
          </w:p>
        </w:tc>
        <w:tc>
          <w:tcPr>
            <w:tcW w:w="1884" w:type="dxa"/>
            <w:shd w:val="clear" w:color="auto" w:fill="FFFFFF" w:themeFill="background1"/>
            <w:vAlign w:val="center"/>
          </w:tcPr>
          <w:p w:rsidR="00323A11" w:rsidRPr="00F47BEB" w:rsidRDefault="000D6FE0" w:rsidP="00A27A05">
            <w:pPr>
              <w:pStyle w:val="Dates"/>
              <w:rPr>
                <w:lang w:val="de-DE"/>
              </w:rPr>
            </w:pPr>
            <w:r>
              <w:rPr>
                <w:lang w:val="de-DE"/>
              </w:rPr>
              <w:t>31</w:t>
            </w: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323A11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323A11" w:rsidP="00A27A05">
            <w:pPr>
              <w:pStyle w:val="Dates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  <w:vAlign w:val="center"/>
          </w:tcPr>
          <w:p w:rsidR="00323A11" w:rsidRPr="00F47BEB" w:rsidRDefault="00323A11" w:rsidP="00A27A05">
            <w:pPr>
              <w:pStyle w:val="Dates"/>
              <w:rPr>
                <w:lang w:val="de-DE"/>
              </w:rPr>
            </w:pPr>
          </w:p>
        </w:tc>
      </w:tr>
      <w:tr w:rsidR="00A27A05" w:rsidRPr="00F47BEB" w:rsidTr="000778DE">
        <w:trPr>
          <w:trHeight w:hRule="exact" w:val="1051"/>
          <w:jc w:val="center"/>
        </w:trPr>
        <w:tc>
          <w:tcPr>
            <w:tcW w:w="1882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4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A27A05" w:rsidRPr="00F47BEB" w:rsidRDefault="00A27A05" w:rsidP="00A27A05">
            <w:pPr>
              <w:pStyle w:val="Event"/>
              <w:rPr>
                <w:lang w:val="de-DE"/>
              </w:rPr>
            </w:pPr>
          </w:p>
        </w:tc>
      </w:tr>
    </w:tbl>
    <w:p w:rsidR="003758A8" w:rsidRPr="00F47BEB" w:rsidRDefault="000778DE" w:rsidP="00294EE6">
      <w:pPr>
        <w:rPr>
          <w:lang w:val="de-DE"/>
        </w:rPr>
      </w:pPr>
      <w:r w:rsidRPr="00F47BEB">
        <w:rPr>
          <w:noProof/>
          <w:lang w:val="de-DE" w:eastAsia="de-DE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015984" cy="6729984"/>
            <wp:effectExtent l="95250" t="95250" r="90170" b="901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729984"/>
                    </a:xfrm>
                    <a:prstGeom prst="rect">
                      <a:avLst/>
                    </a:prstGeom>
                    <a:ln w="101600" cmpd="thinThick">
                      <a:solidFill>
                        <a:schemeClr val="accent6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sectPr w:rsidR="003758A8" w:rsidRPr="00F47BEB" w:rsidSect="004708DE">
      <w:pgSz w:w="15840" w:h="12240" w:orient="landscape"/>
      <w:pgMar w:top="1728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1CD" w:rsidRDefault="007341CD" w:rsidP="00294EE6">
      <w:r>
        <w:separator/>
      </w:r>
    </w:p>
  </w:endnote>
  <w:endnote w:type="continuationSeparator" w:id="0">
    <w:p w:rsidR="007341CD" w:rsidRDefault="007341CD" w:rsidP="00294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1CD" w:rsidRDefault="007341CD" w:rsidP="00294EE6">
      <w:r>
        <w:separator/>
      </w:r>
    </w:p>
  </w:footnote>
  <w:footnote w:type="continuationSeparator" w:id="0">
    <w:p w:rsidR="007341CD" w:rsidRDefault="007341CD" w:rsidP="00294E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style="mso-position-horizontal:center;mso-position-horizontal-relative:margin;mso-position-vertical:center;mso-position-vertical-relative:margin" fillcolor="none [1940]" strokecolor="none [1940]">
      <v:fill color="none [1940]"/>
      <v:stroke color="none [1940]" weight="10pt" linestyle="thinThin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070"/>
    <w:rsid w:val="000036D0"/>
    <w:rsid w:val="000077F9"/>
    <w:rsid w:val="00007FBC"/>
    <w:rsid w:val="00015938"/>
    <w:rsid w:val="0003226B"/>
    <w:rsid w:val="000341B3"/>
    <w:rsid w:val="00037B17"/>
    <w:rsid w:val="0004554A"/>
    <w:rsid w:val="00047656"/>
    <w:rsid w:val="00065F7F"/>
    <w:rsid w:val="000661D1"/>
    <w:rsid w:val="000778DE"/>
    <w:rsid w:val="00094898"/>
    <w:rsid w:val="000B1ECE"/>
    <w:rsid w:val="000C17DD"/>
    <w:rsid w:val="000D2CF5"/>
    <w:rsid w:val="000D6FE0"/>
    <w:rsid w:val="000E2D9D"/>
    <w:rsid w:val="000E44AD"/>
    <w:rsid w:val="000F61D4"/>
    <w:rsid w:val="0010143A"/>
    <w:rsid w:val="0010174A"/>
    <w:rsid w:val="00136682"/>
    <w:rsid w:val="00144E2D"/>
    <w:rsid w:val="00147EC5"/>
    <w:rsid w:val="0015108D"/>
    <w:rsid w:val="001559EE"/>
    <w:rsid w:val="00171E30"/>
    <w:rsid w:val="00180B6C"/>
    <w:rsid w:val="00185B83"/>
    <w:rsid w:val="001869B7"/>
    <w:rsid w:val="00186F29"/>
    <w:rsid w:val="001A4636"/>
    <w:rsid w:val="001C74DE"/>
    <w:rsid w:val="001D59AD"/>
    <w:rsid w:val="001E01B6"/>
    <w:rsid w:val="001F5FB4"/>
    <w:rsid w:val="001F74C2"/>
    <w:rsid w:val="00223403"/>
    <w:rsid w:val="0022624A"/>
    <w:rsid w:val="00231E0E"/>
    <w:rsid w:val="00255123"/>
    <w:rsid w:val="002623E0"/>
    <w:rsid w:val="002710C6"/>
    <w:rsid w:val="00271C01"/>
    <w:rsid w:val="002874A6"/>
    <w:rsid w:val="00290944"/>
    <w:rsid w:val="00294EE6"/>
    <w:rsid w:val="002B0330"/>
    <w:rsid w:val="002C52B5"/>
    <w:rsid w:val="002D5673"/>
    <w:rsid w:val="002E081D"/>
    <w:rsid w:val="002F1A47"/>
    <w:rsid w:val="002F3BCA"/>
    <w:rsid w:val="003044F4"/>
    <w:rsid w:val="0031055A"/>
    <w:rsid w:val="00312DF4"/>
    <w:rsid w:val="00323665"/>
    <w:rsid w:val="00323A11"/>
    <w:rsid w:val="00337DA5"/>
    <w:rsid w:val="00340070"/>
    <w:rsid w:val="003400D3"/>
    <w:rsid w:val="00351F1D"/>
    <w:rsid w:val="00355CB9"/>
    <w:rsid w:val="00356EA8"/>
    <w:rsid w:val="00356EF0"/>
    <w:rsid w:val="00365023"/>
    <w:rsid w:val="00372D4B"/>
    <w:rsid w:val="003758A8"/>
    <w:rsid w:val="00377740"/>
    <w:rsid w:val="00380B42"/>
    <w:rsid w:val="003B7B72"/>
    <w:rsid w:val="003C5521"/>
    <w:rsid w:val="003F3A04"/>
    <w:rsid w:val="003F417D"/>
    <w:rsid w:val="003F4EFC"/>
    <w:rsid w:val="003F5A14"/>
    <w:rsid w:val="00401C36"/>
    <w:rsid w:val="00401C5A"/>
    <w:rsid w:val="0040731F"/>
    <w:rsid w:val="004143A6"/>
    <w:rsid w:val="00421A07"/>
    <w:rsid w:val="00442CB4"/>
    <w:rsid w:val="00451D97"/>
    <w:rsid w:val="00453395"/>
    <w:rsid w:val="004567A8"/>
    <w:rsid w:val="004708DE"/>
    <w:rsid w:val="00471E85"/>
    <w:rsid w:val="00477BE7"/>
    <w:rsid w:val="004825D8"/>
    <w:rsid w:val="004B4079"/>
    <w:rsid w:val="004D0BC8"/>
    <w:rsid w:val="004E495B"/>
    <w:rsid w:val="004F5DC1"/>
    <w:rsid w:val="00504235"/>
    <w:rsid w:val="00507448"/>
    <w:rsid w:val="00516733"/>
    <w:rsid w:val="00523B07"/>
    <w:rsid w:val="00567727"/>
    <w:rsid w:val="005733A9"/>
    <w:rsid w:val="005826AE"/>
    <w:rsid w:val="005950A4"/>
    <w:rsid w:val="005A64AC"/>
    <w:rsid w:val="005A7A62"/>
    <w:rsid w:val="005B1817"/>
    <w:rsid w:val="005C3998"/>
    <w:rsid w:val="005D2803"/>
    <w:rsid w:val="005D2B33"/>
    <w:rsid w:val="005E3395"/>
    <w:rsid w:val="005F05F2"/>
    <w:rsid w:val="005F3418"/>
    <w:rsid w:val="00603316"/>
    <w:rsid w:val="00607285"/>
    <w:rsid w:val="0062152B"/>
    <w:rsid w:val="00631B1D"/>
    <w:rsid w:val="0066405E"/>
    <w:rsid w:val="006755DE"/>
    <w:rsid w:val="006868D4"/>
    <w:rsid w:val="0068798A"/>
    <w:rsid w:val="00693106"/>
    <w:rsid w:val="006944C6"/>
    <w:rsid w:val="006B1D17"/>
    <w:rsid w:val="006B69F3"/>
    <w:rsid w:val="006D024F"/>
    <w:rsid w:val="006D4AA8"/>
    <w:rsid w:val="006F549D"/>
    <w:rsid w:val="006F6B69"/>
    <w:rsid w:val="00700937"/>
    <w:rsid w:val="0071040A"/>
    <w:rsid w:val="00711657"/>
    <w:rsid w:val="00716EE9"/>
    <w:rsid w:val="0071777A"/>
    <w:rsid w:val="0072234A"/>
    <w:rsid w:val="007341CD"/>
    <w:rsid w:val="00740E10"/>
    <w:rsid w:val="00743E9A"/>
    <w:rsid w:val="00746793"/>
    <w:rsid w:val="00750E2E"/>
    <w:rsid w:val="007620CF"/>
    <w:rsid w:val="00786978"/>
    <w:rsid w:val="007A30FC"/>
    <w:rsid w:val="007B1C4D"/>
    <w:rsid w:val="007B468D"/>
    <w:rsid w:val="007C1D14"/>
    <w:rsid w:val="007C5032"/>
    <w:rsid w:val="007D0C12"/>
    <w:rsid w:val="007D3D7A"/>
    <w:rsid w:val="0081740B"/>
    <w:rsid w:val="008232FC"/>
    <w:rsid w:val="00835F60"/>
    <w:rsid w:val="008519D1"/>
    <w:rsid w:val="00856D4C"/>
    <w:rsid w:val="008821A0"/>
    <w:rsid w:val="00883497"/>
    <w:rsid w:val="00893A53"/>
    <w:rsid w:val="008A1C81"/>
    <w:rsid w:val="008A50F2"/>
    <w:rsid w:val="008B0000"/>
    <w:rsid w:val="008B31E4"/>
    <w:rsid w:val="008B606A"/>
    <w:rsid w:val="008B7F3D"/>
    <w:rsid w:val="008C0320"/>
    <w:rsid w:val="008F685F"/>
    <w:rsid w:val="00901C11"/>
    <w:rsid w:val="00933045"/>
    <w:rsid w:val="00935DC9"/>
    <w:rsid w:val="00946FA1"/>
    <w:rsid w:val="0094728F"/>
    <w:rsid w:val="00954E32"/>
    <w:rsid w:val="00960ED7"/>
    <w:rsid w:val="00963A3B"/>
    <w:rsid w:val="009710EB"/>
    <w:rsid w:val="00990149"/>
    <w:rsid w:val="00995DDC"/>
    <w:rsid w:val="0099711A"/>
    <w:rsid w:val="009A1E2F"/>
    <w:rsid w:val="009A6BBA"/>
    <w:rsid w:val="009B1430"/>
    <w:rsid w:val="009C3AA7"/>
    <w:rsid w:val="009D660B"/>
    <w:rsid w:val="009E68B1"/>
    <w:rsid w:val="009F683F"/>
    <w:rsid w:val="00A00C9D"/>
    <w:rsid w:val="00A059F5"/>
    <w:rsid w:val="00A166C9"/>
    <w:rsid w:val="00A2117F"/>
    <w:rsid w:val="00A22552"/>
    <w:rsid w:val="00A225DA"/>
    <w:rsid w:val="00A27623"/>
    <w:rsid w:val="00A27A05"/>
    <w:rsid w:val="00A41B94"/>
    <w:rsid w:val="00A45290"/>
    <w:rsid w:val="00A50094"/>
    <w:rsid w:val="00A510B6"/>
    <w:rsid w:val="00A819AA"/>
    <w:rsid w:val="00A84EB4"/>
    <w:rsid w:val="00AA550A"/>
    <w:rsid w:val="00AB3F23"/>
    <w:rsid w:val="00AC4C24"/>
    <w:rsid w:val="00AD4283"/>
    <w:rsid w:val="00AD7093"/>
    <w:rsid w:val="00AE5B67"/>
    <w:rsid w:val="00AE6DBE"/>
    <w:rsid w:val="00AF05B6"/>
    <w:rsid w:val="00AF66FB"/>
    <w:rsid w:val="00B30F02"/>
    <w:rsid w:val="00B34E4A"/>
    <w:rsid w:val="00B37044"/>
    <w:rsid w:val="00B37174"/>
    <w:rsid w:val="00B41918"/>
    <w:rsid w:val="00B4383D"/>
    <w:rsid w:val="00B46E93"/>
    <w:rsid w:val="00B542A8"/>
    <w:rsid w:val="00B54B7B"/>
    <w:rsid w:val="00B77EC2"/>
    <w:rsid w:val="00BA7155"/>
    <w:rsid w:val="00BA75F8"/>
    <w:rsid w:val="00BB34BE"/>
    <w:rsid w:val="00BC3F5A"/>
    <w:rsid w:val="00BD0AE9"/>
    <w:rsid w:val="00BF6E5D"/>
    <w:rsid w:val="00C02A43"/>
    <w:rsid w:val="00C227C3"/>
    <w:rsid w:val="00C27B1D"/>
    <w:rsid w:val="00C41045"/>
    <w:rsid w:val="00C4262D"/>
    <w:rsid w:val="00C46832"/>
    <w:rsid w:val="00C57000"/>
    <w:rsid w:val="00C73B5E"/>
    <w:rsid w:val="00C76E39"/>
    <w:rsid w:val="00C805FA"/>
    <w:rsid w:val="00C833F4"/>
    <w:rsid w:val="00C876F9"/>
    <w:rsid w:val="00C96E4C"/>
    <w:rsid w:val="00CA0A7A"/>
    <w:rsid w:val="00CA3DCF"/>
    <w:rsid w:val="00CA607D"/>
    <w:rsid w:val="00CB4212"/>
    <w:rsid w:val="00CB6497"/>
    <w:rsid w:val="00CD57C6"/>
    <w:rsid w:val="00CE0EBD"/>
    <w:rsid w:val="00CE3101"/>
    <w:rsid w:val="00CF291B"/>
    <w:rsid w:val="00D15207"/>
    <w:rsid w:val="00D25DC8"/>
    <w:rsid w:val="00D37529"/>
    <w:rsid w:val="00D4690B"/>
    <w:rsid w:val="00D5347F"/>
    <w:rsid w:val="00D61FFD"/>
    <w:rsid w:val="00D87ED8"/>
    <w:rsid w:val="00D921B4"/>
    <w:rsid w:val="00D9475A"/>
    <w:rsid w:val="00DB3D64"/>
    <w:rsid w:val="00DB6EA0"/>
    <w:rsid w:val="00DB7F96"/>
    <w:rsid w:val="00DC004D"/>
    <w:rsid w:val="00DC27F6"/>
    <w:rsid w:val="00DF37CE"/>
    <w:rsid w:val="00E0247C"/>
    <w:rsid w:val="00E42EF3"/>
    <w:rsid w:val="00E51E4D"/>
    <w:rsid w:val="00E575FB"/>
    <w:rsid w:val="00E63097"/>
    <w:rsid w:val="00E74E98"/>
    <w:rsid w:val="00EA1A52"/>
    <w:rsid w:val="00EC17F7"/>
    <w:rsid w:val="00EC1ABF"/>
    <w:rsid w:val="00EC38DD"/>
    <w:rsid w:val="00ED3D48"/>
    <w:rsid w:val="00EF0F3D"/>
    <w:rsid w:val="00EF464B"/>
    <w:rsid w:val="00F0681D"/>
    <w:rsid w:val="00F0690C"/>
    <w:rsid w:val="00F104A3"/>
    <w:rsid w:val="00F10EA7"/>
    <w:rsid w:val="00F11778"/>
    <w:rsid w:val="00F1339D"/>
    <w:rsid w:val="00F36A49"/>
    <w:rsid w:val="00F41B4F"/>
    <w:rsid w:val="00F47899"/>
    <w:rsid w:val="00F47BEB"/>
    <w:rsid w:val="00F56520"/>
    <w:rsid w:val="00F62B91"/>
    <w:rsid w:val="00F66980"/>
    <w:rsid w:val="00F71192"/>
    <w:rsid w:val="00F71FBF"/>
    <w:rsid w:val="00F74931"/>
    <w:rsid w:val="00F75411"/>
    <w:rsid w:val="00F813E7"/>
    <w:rsid w:val="00F94B67"/>
    <w:rsid w:val="00FA73E0"/>
    <w:rsid w:val="00FB209B"/>
    <w:rsid w:val="00FC007F"/>
    <w:rsid w:val="00FC1098"/>
    <w:rsid w:val="00FC206C"/>
    <w:rsid w:val="00FE0050"/>
    <w:rsid w:val="00FE2E89"/>
    <w:rsid w:val="00FF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position-horizontal-relative:margin;mso-position-vertical:center;mso-position-vertical-relative:margin" fillcolor="none [1940]" strokecolor="none [1940]">
      <v:fill color="none [1940]"/>
      <v:stroke color="none [1940]" weight="10pt" linestyle="thinThin"/>
      <v:shadow color="#868686"/>
    </o:shapedefaults>
    <o:shapelayout v:ext="edit">
      <o:idmap v:ext="edit" data="1"/>
    </o:shapelayout>
  </w:shapeDefaults>
  <w:decimalSymbol w:val=","/>
  <w:listSeparator w:val=";"/>
  <w14:docId w14:val="21E52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A27A05"/>
  </w:style>
  <w:style w:type="paragraph" w:styleId="berschrift1">
    <w:name w:val="heading 1"/>
    <w:basedOn w:val="Standard"/>
    <w:next w:val="Standard"/>
    <w:link w:val="berschrift1Zchn"/>
    <w:uiPriority w:val="9"/>
    <w:qFormat/>
    <w:rsid w:val="00603316"/>
    <w:pPr>
      <w:keepNext/>
      <w:keepLines/>
      <w:spacing w:before="120" w:after="120"/>
      <w:ind w:left="72" w:right="72"/>
      <w:jc w:val="right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03316"/>
    <w:pPr>
      <w:jc w:val="center"/>
      <w:outlineLvl w:val="1"/>
    </w:pPr>
    <w:rPr>
      <w:b/>
      <w:color w:val="FFFFFF" w:themeColor="background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A27A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03316"/>
    <w:rPr>
      <w:rFonts w:asciiTheme="majorHAnsi" w:eastAsiaTheme="majorEastAsia" w:hAnsiTheme="majorHAnsi" w:cstheme="majorBidi"/>
      <w:bCs/>
      <w:color w:val="FFFFFF" w:themeColor="background1"/>
      <w:sz w:val="5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03316"/>
    <w:rPr>
      <w:rFonts w:eastAsia="Times New Roman" w:cs="Times New Roman"/>
      <w:b/>
      <w:color w:val="FFFFFF" w:themeColor="background1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7A05"/>
    <w:rPr>
      <w:rFonts w:asciiTheme="majorHAnsi" w:eastAsiaTheme="majorEastAsia" w:hAnsiTheme="majorHAnsi" w:cstheme="majorBidi"/>
      <w:b/>
      <w:bCs/>
    </w:rPr>
  </w:style>
  <w:style w:type="paragraph" w:customStyle="1" w:styleId="Dates">
    <w:name w:val="Dates"/>
    <w:basedOn w:val="Standard"/>
    <w:uiPriority w:val="10"/>
    <w:qFormat/>
    <w:rsid w:val="00603316"/>
    <w:pPr>
      <w:jc w:val="right"/>
    </w:pPr>
  </w:style>
  <w:style w:type="character" w:styleId="Platzhaltertext">
    <w:name w:val="Placeholder Text"/>
    <w:basedOn w:val="Absatz-Standardschriftart"/>
    <w:uiPriority w:val="99"/>
    <w:semiHidden/>
    <w:rsid w:val="0078697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69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6978"/>
    <w:rPr>
      <w:rFonts w:ascii="Tahoma" w:eastAsia="Times New Roman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1E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List1-Accent11">
    <w:name w:val="Medium List 1 - Accent 11"/>
    <w:basedOn w:val="NormaleTabelle"/>
    <w:uiPriority w:val="65"/>
    <w:rsid w:val="00DC27F6"/>
    <w:rPr>
      <w:color w:val="000000" w:themeColor="text1"/>
    </w:rPr>
    <w:tblPr>
      <w:tblStyleRowBandSize w:val="1"/>
      <w:tblStyleColBandSize w:val="1"/>
      <w:tblBorders>
        <w:top w:val="single" w:sz="8" w:space="0" w:color="31B6FD" w:themeColor="accent1"/>
        <w:bottom w:val="single" w:sz="8" w:space="0" w:color="31B6F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1B6FD" w:themeColor="accent1"/>
        </w:tcBorders>
      </w:tcPr>
    </w:tblStylePr>
    <w:tblStylePr w:type="lastRow">
      <w:rPr>
        <w:b/>
        <w:bCs/>
        <w:color w:val="073E87" w:themeColor="text2"/>
      </w:rPr>
      <w:tblPr/>
      <w:tcPr>
        <w:tcBorders>
          <w:top w:val="single" w:sz="8" w:space="0" w:color="31B6FD" w:themeColor="accent1"/>
          <w:bottom w:val="single" w:sz="8" w:space="0" w:color="31B6F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1B6FD" w:themeColor="accent1"/>
          <w:bottom w:val="single" w:sz="8" w:space="0" w:color="31B6FD" w:themeColor="accent1"/>
        </w:tcBorders>
      </w:tcPr>
    </w:tblStylePr>
    <w:tblStylePr w:type="band1Vert">
      <w:tblPr/>
      <w:tcPr>
        <w:shd w:val="clear" w:color="auto" w:fill="CBECFE" w:themeFill="accent1" w:themeFillTint="3F"/>
      </w:tcPr>
    </w:tblStylePr>
    <w:tblStylePr w:type="band1Horz">
      <w:tblPr/>
      <w:tcPr>
        <w:shd w:val="clear" w:color="auto" w:fill="CBECFE" w:themeFill="accent1" w:themeFillTint="3F"/>
      </w:tcPr>
    </w:tblStylePr>
  </w:style>
  <w:style w:type="table" w:styleId="MittleresRaster1-Akzent1">
    <w:name w:val="Medium Grid 1 Accent 1"/>
    <w:basedOn w:val="NormaleTabelle"/>
    <w:uiPriority w:val="67"/>
    <w:rsid w:val="00DC27F6"/>
    <w:tblPr>
      <w:tblStyleRowBandSize w:val="1"/>
      <w:tblStyleColBandSize w:val="1"/>
      <w:tblBorders>
        <w:top w:val="single" w:sz="8" w:space="0" w:color="64C8FD" w:themeColor="accent1" w:themeTint="BF"/>
        <w:left w:val="single" w:sz="8" w:space="0" w:color="64C8FD" w:themeColor="accent1" w:themeTint="BF"/>
        <w:bottom w:val="single" w:sz="8" w:space="0" w:color="64C8FD" w:themeColor="accent1" w:themeTint="BF"/>
        <w:right w:val="single" w:sz="8" w:space="0" w:color="64C8FD" w:themeColor="accent1" w:themeTint="BF"/>
        <w:insideH w:val="single" w:sz="8" w:space="0" w:color="64C8FD" w:themeColor="accent1" w:themeTint="BF"/>
        <w:insideV w:val="single" w:sz="8" w:space="0" w:color="64C8FD" w:themeColor="accent1" w:themeTint="BF"/>
      </w:tblBorders>
    </w:tblPr>
    <w:tcPr>
      <w:shd w:val="clear" w:color="auto" w:fill="CBECF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C8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DAFE" w:themeFill="accent1" w:themeFillTint="7F"/>
      </w:tcPr>
    </w:tblStylePr>
    <w:tblStylePr w:type="band1Horz">
      <w:tblPr/>
      <w:tcPr>
        <w:shd w:val="clear" w:color="auto" w:fill="98DAFE" w:themeFill="accent1" w:themeFillTint="7F"/>
      </w:tcPr>
    </w:tblStylePr>
  </w:style>
  <w:style w:type="paragraph" w:customStyle="1" w:styleId="Event">
    <w:name w:val="Event"/>
    <w:basedOn w:val="Standard"/>
    <w:uiPriority w:val="11"/>
    <w:qFormat/>
    <w:rsid w:val="00F10EA7"/>
    <w:pPr>
      <w:spacing w:before="80" w:line="276" w:lineRule="auto"/>
      <w:jc w:val="right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5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Schulkalender\Schulkalender%202011-2012\TS102740845.dotx" TargetMode="Externa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A7459-7BBA-4B82-9B87-9BAFD53C08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B32696-F461-42BD-8D7B-4FA6116BD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TS102740845</Template>
  <TotalTime>0</TotalTime>
  <Pages>1</Pages>
  <Words>399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2011-12-18T23:17:00Z</dcterms:created>
  <dcterms:modified xsi:type="dcterms:W3CDTF">2016-07-22T12:55:00Z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TC027408459991</vt:lpwstr>
  </property>
</Properties>
</file>