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1DA" w:rsidRDefault="001237E5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9531350</wp:posOffset>
            </wp:positionV>
            <wp:extent cx="1662875" cy="281843"/>
            <wp:effectExtent l="0" t="0" r="0" b="4445"/>
            <wp:wrapNone/>
            <wp:docPr id="44" name="Grafik 4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875" cy="281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C2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2691130</wp:posOffset>
            </wp:positionV>
            <wp:extent cx="7195185" cy="6786880"/>
            <wp:effectExtent l="0" t="0" r="5715" b="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lendar-2497468_1920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678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C22">
        <w:rPr>
          <w:noProof/>
          <w:lang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-770890</wp:posOffset>
            </wp:positionV>
            <wp:extent cx="7935497" cy="3533775"/>
            <wp:effectExtent l="0" t="0" r="0" b="0"/>
            <wp:wrapNone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Kinder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5497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71DA" w:rsidSect="00032B1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0EC" w:rsidRDefault="007450EC" w:rsidP="00456055">
      <w:pPr>
        <w:spacing w:after="0" w:line="240" w:lineRule="auto"/>
      </w:pPr>
      <w:r>
        <w:separator/>
      </w:r>
    </w:p>
  </w:endnote>
  <w:endnote w:type="continuationSeparator" w:id="0">
    <w:p w:rsidR="007450EC" w:rsidRDefault="007450EC" w:rsidP="00456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63EB" w:rsidRDefault="006963E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63EB" w:rsidRDefault="006963E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63EB" w:rsidRDefault="006963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0EC" w:rsidRDefault="007450EC" w:rsidP="00456055">
      <w:pPr>
        <w:spacing w:after="0" w:line="240" w:lineRule="auto"/>
      </w:pPr>
      <w:r>
        <w:separator/>
      </w:r>
    </w:p>
  </w:footnote>
  <w:footnote w:type="continuationSeparator" w:id="0">
    <w:p w:rsidR="007450EC" w:rsidRDefault="007450EC" w:rsidP="00456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63EB" w:rsidRDefault="006963E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63EB" w:rsidRDefault="006963E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63EB" w:rsidRDefault="006963E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835"/>
    <w:rsid w:val="00032B1C"/>
    <w:rsid w:val="00080AA0"/>
    <w:rsid w:val="0008688F"/>
    <w:rsid w:val="000F4AB0"/>
    <w:rsid w:val="001237E5"/>
    <w:rsid w:val="001471DA"/>
    <w:rsid w:val="00150835"/>
    <w:rsid w:val="001614C9"/>
    <w:rsid w:val="00171F74"/>
    <w:rsid w:val="0024752C"/>
    <w:rsid w:val="00262F0F"/>
    <w:rsid w:val="00285628"/>
    <w:rsid w:val="002F58A1"/>
    <w:rsid w:val="00345DB8"/>
    <w:rsid w:val="003513D2"/>
    <w:rsid w:val="00363236"/>
    <w:rsid w:val="00427CD3"/>
    <w:rsid w:val="0043078E"/>
    <w:rsid w:val="0043481B"/>
    <w:rsid w:val="00456055"/>
    <w:rsid w:val="00494AC8"/>
    <w:rsid w:val="005075C3"/>
    <w:rsid w:val="00507EA5"/>
    <w:rsid w:val="0054513E"/>
    <w:rsid w:val="005912D0"/>
    <w:rsid w:val="0063392E"/>
    <w:rsid w:val="00643278"/>
    <w:rsid w:val="006963EB"/>
    <w:rsid w:val="006F24CD"/>
    <w:rsid w:val="007219B7"/>
    <w:rsid w:val="00740CFB"/>
    <w:rsid w:val="007419B2"/>
    <w:rsid w:val="007450EC"/>
    <w:rsid w:val="00765A26"/>
    <w:rsid w:val="007C2671"/>
    <w:rsid w:val="007E4A4F"/>
    <w:rsid w:val="00831539"/>
    <w:rsid w:val="00865AD8"/>
    <w:rsid w:val="00867433"/>
    <w:rsid w:val="008E17F5"/>
    <w:rsid w:val="008F5B0A"/>
    <w:rsid w:val="00947B55"/>
    <w:rsid w:val="00966BA6"/>
    <w:rsid w:val="00A31B65"/>
    <w:rsid w:val="00AB0CCB"/>
    <w:rsid w:val="00B41BC7"/>
    <w:rsid w:val="00B66992"/>
    <w:rsid w:val="00BC541E"/>
    <w:rsid w:val="00BC7117"/>
    <w:rsid w:val="00C42C22"/>
    <w:rsid w:val="00CD0A9E"/>
    <w:rsid w:val="00CE79A8"/>
    <w:rsid w:val="00D668A2"/>
    <w:rsid w:val="00D67DA5"/>
    <w:rsid w:val="00E90333"/>
    <w:rsid w:val="00F32A1C"/>
    <w:rsid w:val="00F80E4F"/>
    <w:rsid w:val="00F9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4513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45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560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6055"/>
  </w:style>
  <w:style w:type="paragraph" w:styleId="Fuzeile">
    <w:name w:val="footer"/>
    <w:basedOn w:val="Standard"/>
    <w:link w:val="FuzeileZchn"/>
    <w:uiPriority w:val="99"/>
    <w:unhideWhenUsed/>
    <w:rsid w:val="004560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605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4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4A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office-lernen.com" TargetMode="Externa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jla\AppData\Local\Temp\tf9000204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033B31DA58764B9C95249EE3674570" ma:contentTypeVersion="3" ma:contentTypeDescription="Create a new document." ma:contentTypeScope="" ma:versionID="95dc898934bc55d44f916a4c37f6ed9f">
  <xsd:schema xmlns:xsd="http://www.w3.org/2001/XMLSchema" xmlns:xs="http://www.w3.org/2001/XMLSchema" xmlns:p="http://schemas.microsoft.com/office/2006/metadata/properties" xmlns:ns2="f40e8ec9-c0d5-46bf-ada4-d85cb00858d0" xmlns:ns3="904e2ea1-c14c-483b-89ef-f6b2df6ba23c" targetNamespace="http://schemas.microsoft.com/office/2006/metadata/properties" ma:root="true" ma:fieldsID="b2e5cbfe1fc3ad2df5ba46ab37a879c3" ns2:_="" ns3:_="">
    <xsd:import namespace="f40e8ec9-c0d5-46bf-ada4-d85cb00858d0"/>
    <xsd:import namespace="904e2ea1-c14c-483b-89ef-f6b2df6ba23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e8ec9-c0d5-46bf-ada4-d85cb00858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e2ea1-c14c-483b-89ef-f6b2df6ba23c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8B46FA-CD0F-4583-B2A3-006EEEEB73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0e8ec9-c0d5-46bf-ada4-d85cb00858d0"/>
    <ds:schemaRef ds:uri="904e2ea1-c14c-483b-89ef-f6b2df6ba2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CF5046-F8BF-4AA8-BFC1-B90035A25C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4A374A-E4B8-4ACD-A510-80AE079002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tf90002048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2017-12-16T22:24:00Z</dcterms:created>
  <dcterms:modified xsi:type="dcterms:W3CDTF">2017-12-16T22:24:00Z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0x0101000A033B31DA58764B9C95249EE3674570</vt:lpwstr>
  </property>
</Properties>
</file>