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28C" w:rsidRDefault="0007528C">
      <w:pPr>
        <w:rPr>
          <w:lang w:val="en-US"/>
        </w:rPr>
      </w:pPr>
    </w:p>
    <w:p w:rsidR="0007528C" w:rsidRDefault="0007528C">
      <w:pPr>
        <w:rPr>
          <w:lang w:val="en-US"/>
        </w:rPr>
      </w:pPr>
    </w:p>
    <w:p w:rsidR="00A85594" w:rsidRDefault="004701C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2172170</wp:posOffset>
                </wp:positionH>
                <wp:positionV relativeFrom="paragraph">
                  <wp:posOffset>31401</wp:posOffset>
                </wp:positionV>
                <wp:extent cx="1625022" cy="836416"/>
                <wp:effectExtent l="0" t="0" r="127635" b="535305"/>
                <wp:wrapNone/>
                <wp:docPr id="4" name="Gleichschenkliges Drei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6677">
                          <a:off x="0" y="0"/>
                          <a:ext cx="1625022" cy="836416"/>
                        </a:xfrm>
                        <a:custGeom>
                          <a:avLst/>
                          <a:gdLst>
                            <a:gd name="connsiteX0" fmla="*/ 0 w 1711960"/>
                            <a:gd name="connsiteY0" fmla="*/ 859790 h 859790"/>
                            <a:gd name="connsiteX1" fmla="*/ 778565 w 1711960"/>
                            <a:gd name="connsiteY1" fmla="*/ 0 h 859790"/>
                            <a:gd name="connsiteX2" fmla="*/ 1711960 w 1711960"/>
                            <a:gd name="connsiteY2" fmla="*/ 859790 h 859790"/>
                            <a:gd name="connsiteX3" fmla="*/ 0 w 1711960"/>
                            <a:gd name="connsiteY3" fmla="*/ 859790 h 859790"/>
                            <a:gd name="connsiteX0" fmla="*/ 0 w 1807466"/>
                            <a:gd name="connsiteY0" fmla="*/ 953008 h 953008"/>
                            <a:gd name="connsiteX1" fmla="*/ 874071 w 1807466"/>
                            <a:gd name="connsiteY1" fmla="*/ 0 h 953008"/>
                            <a:gd name="connsiteX2" fmla="*/ 1807466 w 1807466"/>
                            <a:gd name="connsiteY2" fmla="*/ 859790 h 953008"/>
                            <a:gd name="connsiteX3" fmla="*/ 0 w 1807466"/>
                            <a:gd name="connsiteY3" fmla="*/ 953008 h 953008"/>
                            <a:gd name="connsiteX0" fmla="*/ 0 w 1807466"/>
                            <a:gd name="connsiteY0" fmla="*/ 940234 h 940234"/>
                            <a:gd name="connsiteX1" fmla="*/ 884853 w 1807466"/>
                            <a:gd name="connsiteY1" fmla="*/ 0 h 940234"/>
                            <a:gd name="connsiteX2" fmla="*/ 1807466 w 1807466"/>
                            <a:gd name="connsiteY2" fmla="*/ 847016 h 940234"/>
                            <a:gd name="connsiteX3" fmla="*/ 0 w 1807466"/>
                            <a:gd name="connsiteY3" fmla="*/ 940234 h 940234"/>
                            <a:gd name="connsiteX0" fmla="*/ 0 w 1793772"/>
                            <a:gd name="connsiteY0" fmla="*/ 940234 h 940234"/>
                            <a:gd name="connsiteX1" fmla="*/ 884853 w 1793772"/>
                            <a:gd name="connsiteY1" fmla="*/ 0 h 940234"/>
                            <a:gd name="connsiteX2" fmla="*/ 1793772 w 1793772"/>
                            <a:gd name="connsiteY2" fmla="*/ 861507 h 940234"/>
                            <a:gd name="connsiteX3" fmla="*/ 0 w 1793772"/>
                            <a:gd name="connsiteY3" fmla="*/ 940234 h 9402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793772" h="940234">
                              <a:moveTo>
                                <a:pt x="0" y="940234"/>
                              </a:moveTo>
                              <a:lnTo>
                                <a:pt x="884853" y="0"/>
                              </a:lnTo>
                              <a:lnTo>
                                <a:pt x="1793772" y="861507"/>
                              </a:lnTo>
                              <a:lnTo>
                                <a:pt x="0" y="94023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glow rad="101600">
                            <a:schemeClr val="bg1">
                              <a:alpha val="6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691A" id="Gleichschenkliges Dreieck 4" o:spid="_x0000_s1026" style="position:absolute;margin-left:171.05pt;margin-top:2.45pt;width:127.95pt;height:65.85pt;rotation:-284352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93772,940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" path="m,940234l884853,r908919,861507l,940234xe" fillcolor="#f2f2f2 [3052]" stroked="f" strokeweight="1pt">
                <v:stroke joinstyle="miter"/>
                <v:path arrowok="t" o:connecttype="custom" o:connectlocs="0,836416;801610,0;1625022,766382;0,836416" o:connectangles="0,0,0,0"/>
              </v:shape>
            </w:pict>
          </mc:Fallback>
        </mc:AlternateContent>
      </w:r>
      <w:r w:rsidR="0093202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144780</wp:posOffset>
                </wp:positionV>
                <wp:extent cx="1771650" cy="5562600"/>
                <wp:effectExtent l="19050" t="19050" r="19050" b="19050"/>
                <wp:wrapNone/>
                <wp:docPr id="1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556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C5FCF" id="Rectangle 33" o:spid="_x0000_s1026" style="position:absolute;margin-left:208.5pt;margin-top:11.4pt;width:139.5pt;height:43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" fillcolor="white [3212]" strokecolor="white [3212]" strokeweight="2.25pt"/>
            </w:pict>
          </mc:Fallback>
        </mc:AlternateContent>
      </w:r>
      <w:r w:rsidR="0007528C">
        <w:rPr>
          <w:lang w:val="en-US"/>
        </w:rPr>
        <w:t xml:space="preserve">   </w:t>
      </w:r>
    </w:p>
    <w:p w:rsidR="0007528C" w:rsidRDefault="00A85594">
      <w:pPr>
        <w:rPr>
          <w:lang w:val="en-US"/>
        </w:rPr>
      </w:pPr>
      <w:r>
        <w:rPr>
          <w:lang w:val="en-US"/>
        </w:rPr>
        <w:t>       </w:t>
      </w:r>
      <w:r w:rsidR="0007528C">
        <w:rPr>
          <w:lang w:val="en-US"/>
        </w:rPr>
        <w:t>         </w:t>
      </w:r>
      <w:r>
        <w:rPr>
          <w:lang w:val="en-US"/>
        </w:rPr>
        <w:t>               </w:t>
      </w:r>
      <w:r w:rsidR="0007528C">
        <w:rPr>
          <w:lang w:val="en-US"/>
        </w:rPr>
        <w:t>                                    </w:t>
      </w:r>
    </w:p>
    <w:p w:rsidR="0007528C" w:rsidRDefault="000308EC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5611495</wp:posOffset>
            </wp:positionV>
            <wp:extent cx="1400175" cy="237526"/>
            <wp:effectExtent l="0" t="0" r="0" b="0"/>
            <wp:wrapNone/>
            <wp:docPr id="120" name="Bild 120" descr="C:\Users\Sejla\Desktop\Blog\OfficeLernenLogo.pn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Sejla\Desktop\Blog\OfficeLernenLogo.pn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0B8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785177</wp:posOffset>
            </wp:positionH>
            <wp:positionV relativeFrom="paragraph">
              <wp:posOffset>1712913</wp:posOffset>
            </wp:positionV>
            <wp:extent cx="5558155" cy="1737360"/>
            <wp:effectExtent l="81598" t="70802" r="124142" b="124143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24215_4991291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7" t="59916" r="-112" b="-295"/>
                    <a:stretch/>
                  </pic:blipFill>
                  <pic:spPr bwMode="auto">
                    <a:xfrm rot="5400000">
                      <a:off x="0" y="0"/>
                      <a:ext cx="5558155" cy="1737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1C6" w:rsidRPr="0093202A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2228216</wp:posOffset>
                </wp:positionH>
                <wp:positionV relativeFrom="paragraph">
                  <wp:posOffset>37452</wp:posOffset>
                </wp:positionV>
                <wp:extent cx="1828531" cy="437515"/>
                <wp:effectExtent l="447675" t="0" r="42926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50576">
                          <a:off x="0" y="0"/>
                          <a:ext cx="1828531" cy="437515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202A" w:rsidRPr="004701C6" w:rsidRDefault="0093202A" w:rsidP="0093202A">
                            <w:pPr>
                              <w:jc w:val="center"/>
                              <w:rPr>
                                <w:rFonts w:ascii="Cooper Black" w:hAnsi="Cooper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01C6">
                              <w:rPr>
                                <w:rFonts w:ascii="Cooper Black" w:hAnsi="Cooper Black"/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75.45pt;margin-top:2.95pt;width:2in;height:34.45pt;rotation:-3003104fd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" filled="f" stroked="f" strokeweight="2.25pt">
                <v:textbox>
                  <w:txbxContent>
                    <w:p w:rsidR="0093202A" w:rsidRPr="004701C6" w:rsidRDefault="0093202A" w:rsidP="0093202A">
                      <w:pPr>
                        <w:jc w:val="center"/>
                        <w:rPr>
                          <w:rFonts w:ascii="Cooper Black" w:hAnsi="Cooper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01C6">
                        <w:rPr>
                          <w:rFonts w:ascii="Cooper Black" w:hAnsi="Cooper Black"/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="00301A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2694305</wp:posOffset>
                </wp:positionH>
                <wp:positionV relativeFrom="page">
                  <wp:posOffset>2799080</wp:posOffset>
                </wp:positionV>
                <wp:extent cx="1329055" cy="309245"/>
                <wp:effectExtent l="0" t="0" r="0" b="0"/>
                <wp:wrapNone/>
                <wp:docPr id="1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7C7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28C" w:rsidRDefault="0007528C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margin-left:212.15pt;margin-top:220.4pt;width:104.65pt;height:24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" filled="f" stroked="f" strokecolor="#97c7c4">
                <v:textbox style="mso-fit-shape-to-text:t">
                  <w:txbxContent>
                    <w:p w:rsidR="0007528C" w:rsidRDefault="0007528C">
                      <w:pPr>
                        <w:pStyle w:val="Textkrp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1A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2760345</wp:posOffset>
                </wp:positionV>
                <wp:extent cx="1371600" cy="309245"/>
                <wp:effectExtent l="0" t="0" r="635" b="0"/>
                <wp:wrapNone/>
                <wp:docPr id="1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7C7C4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28C" w:rsidRDefault="0007528C">
                            <w:pPr>
                              <w:pStyle w:val="Textkrp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8" type="#_x0000_t202" style="position:absolute;margin-left:71.2pt;margin-top:217.35pt;width:108pt;height:24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" filled="f" stroked="f" strokecolor="#97c7c4">
                <v:textbox style="mso-fit-shape-to-text:t">
                  <w:txbxContent>
                    <w:p w:rsidR="0007528C" w:rsidRDefault="0007528C">
                      <w:pPr>
                        <w:pStyle w:val="Textkrp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07528C" w:rsidSect="000308EC">
      <w:pgSz w:w="16839" w:h="11907" w:orient="landscape"/>
      <w:pgMar w:top="426" w:right="1800" w:bottom="1260" w:left="180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ignoreMixedContent/>
  <w:alwaysShowPlaceholderText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E1A"/>
    <w:rsid w:val="000308EC"/>
    <w:rsid w:val="0007528C"/>
    <w:rsid w:val="000F039F"/>
    <w:rsid w:val="00101DEC"/>
    <w:rsid w:val="00186C79"/>
    <w:rsid w:val="00301AE3"/>
    <w:rsid w:val="00326126"/>
    <w:rsid w:val="003C1E1A"/>
    <w:rsid w:val="004040BC"/>
    <w:rsid w:val="00467715"/>
    <w:rsid w:val="004701C6"/>
    <w:rsid w:val="004860B8"/>
    <w:rsid w:val="00677366"/>
    <w:rsid w:val="007C3696"/>
    <w:rsid w:val="008C1FB4"/>
    <w:rsid w:val="0093202A"/>
    <w:rsid w:val="00A66A9D"/>
    <w:rsid w:val="00A85594"/>
    <w:rsid w:val="00D71E1B"/>
    <w:rsid w:val="00DB3C59"/>
    <w:rsid w:val="00E0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7c7c4"/>
    </o:shapedefaults>
    <o:shapelayout v:ext="edit">
      <o:idmap v:ext="edit" data="1"/>
    </o:shapelayout>
  </w:shapeDefaults>
  <w:decimalSymbol w:val=","/>
  <w:listSeparator w:val=";"/>
  <w15:chartTrackingRefBased/>
  <w15:docId w15:val="{6C6820C8-6AE3-454B-80F5-D26A810D5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eastAsia="Times New Roman"/>
      <w:sz w:val="24"/>
      <w:szCs w:val="24"/>
      <w:lang w:eastAsia="zh-CN"/>
    </w:rPr>
  </w:style>
  <w:style w:type="paragraph" w:styleId="berschrift1">
    <w:name w:val="heading 1"/>
    <w:basedOn w:val="Standard"/>
    <w:next w:val="Standard"/>
    <w:qFormat/>
    <w:pPr>
      <w:jc w:val="center"/>
      <w:outlineLvl w:val="0"/>
    </w:pPr>
    <w:rPr>
      <w:rFonts w:ascii="Century Gothic" w:eastAsia="SimSun" w:hAnsi="Century Gothic" w:cs="Century Gothic"/>
      <w:caps/>
      <w:sz w:val="52"/>
      <w:szCs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erschrift2">
    <w:name w:val="heading 2"/>
    <w:basedOn w:val="Standard"/>
    <w:next w:val="Standard"/>
    <w:link w:val="berschrift2Zchn"/>
    <w:qFormat/>
    <w:pPr>
      <w:spacing w:before="480"/>
      <w:outlineLvl w:val="1"/>
    </w:pPr>
    <w:rPr>
      <w:rFonts w:ascii="Century Gothic" w:eastAsia="SimSun" w:hAnsi="Century Gothic" w:cs="Century Gothic"/>
      <w:b/>
      <w:color w:val="3D37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jc w:val="center"/>
    </w:pPr>
    <w:rPr>
      <w:rFonts w:ascii="Bookman Old Style" w:hAnsi="Bookman Old Style" w:cs="Bookman Old Style"/>
      <w:sz w:val="40"/>
      <w:szCs w:val="40"/>
    </w:rPr>
  </w:style>
  <w:style w:type="paragraph" w:styleId="Textkrper">
    <w:name w:val="Body Text"/>
    <w:basedOn w:val="Standard"/>
    <w:pPr>
      <w:jc w:val="center"/>
    </w:pPr>
    <w:rPr>
      <w:rFonts w:ascii="Century Gothic" w:hAnsi="Century Gothic" w:cs="Century Gothic"/>
      <w:color w:val="3D37B5"/>
      <w:sz w:val="28"/>
      <w:szCs w:val="28"/>
    </w:rPr>
  </w:style>
  <w:style w:type="paragraph" w:styleId="Textkrper2">
    <w:name w:val="Body Text 2"/>
    <w:basedOn w:val="Standard"/>
    <w:pPr>
      <w:spacing w:before="480"/>
      <w:jc w:val="center"/>
    </w:pPr>
    <w:rPr>
      <w:rFonts w:ascii="Century Gothic" w:hAnsi="Century Gothic" w:cs="Century Gothic"/>
      <w:color w:val="3D37B5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Name">
    <w:name w:val="Name"/>
    <w:basedOn w:val="Standard"/>
    <w:pPr>
      <w:spacing w:after="360"/>
    </w:pPr>
    <w:rPr>
      <w:rFonts w:ascii="Bookman Old Style" w:hAnsi="Bookman Old Style" w:cs="Bookman Old Style"/>
      <w:caps/>
      <w:sz w:val="52"/>
      <w:szCs w:val="52"/>
      <w:lang w:val="en-US" w:eastAsia="en-US" w:bidi="en-U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ffnungszeiten">
    <w:name w:val="Öffnungszeiten"/>
    <w:basedOn w:val="Standard"/>
    <w:pPr>
      <w:jc w:val="center"/>
    </w:pPr>
    <w:rPr>
      <w:rFonts w:ascii="Century Gothic" w:hAnsi="Century Gothic" w:cs="Century Gothic"/>
      <w:color w:val="3D37B5"/>
      <w:sz w:val="20"/>
      <w:szCs w:val="20"/>
      <w:lang w:val="en-US" w:eastAsia="en-US" w:bidi="en-US"/>
    </w:rPr>
  </w:style>
  <w:style w:type="paragraph" w:customStyle="1" w:styleId="Adresse">
    <w:name w:val="Adresse"/>
    <w:basedOn w:val="Textkrper2"/>
    <w:pPr>
      <w:spacing w:after="480"/>
    </w:pPr>
    <w:rPr>
      <w:lang w:val="en-US" w:eastAsia="en-US" w:bidi="en-US"/>
    </w:rPr>
  </w:style>
  <w:style w:type="paragraph" w:customStyle="1" w:styleId="Telefon">
    <w:name w:val="Telefon"/>
    <w:basedOn w:val="Textkrper2"/>
    <w:pPr>
      <w:spacing w:after="360"/>
    </w:pPr>
    <w:rPr>
      <w:lang w:val="en-US" w:eastAsia="en-US" w:bidi="en-US"/>
    </w:rPr>
  </w:style>
  <w:style w:type="table" w:customStyle="1" w:styleId="NormaleTabelle1">
    <w:name w:val="Normale Tabel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erschrift2Zchn">
    <w:name w:val="Überschrift 2 Zchn"/>
    <w:link w:val="berschrift2"/>
    <w:rsid w:val="00186C79"/>
    <w:rPr>
      <w:rFonts w:ascii="Century Gothic" w:hAnsi="Century Gothic" w:cs="Century Gothic"/>
      <w:b/>
      <w:color w:val="3D37B5"/>
      <w:sz w:val="24"/>
      <w:szCs w:val="24"/>
      <w:lang w:eastAsia="zh-CN"/>
    </w:rPr>
  </w:style>
  <w:style w:type="paragraph" w:styleId="KeinLeerraum">
    <w:name w:val="No Spacing"/>
    <w:link w:val="KeinLeerraumZchn"/>
    <w:uiPriority w:val="1"/>
    <w:qFormat/>
    <w:rsid w:val="00186C79"/>
    <w:rPr>
      <w:rFonts w:ascii="Calibri" w:eastAsia="Times New Roman" w:hAnsi="Calibri"/>
      <w:sz w:val="22"/>
      <w:szCs w:val="22"/>
    </w:rPr>
  </w:style>
  <w:style w:type="character" w:customStyle="1" w:styleId="KeinLeerraumZchn">
    <w:name w:val="Kein Leerraum Zchn"/>
    <w:link w:val="KeinLeerraum"/>
    <w:uiPriority w:val="1"/>
    <w:rsid w:val="00186C79"/>
    <w:rPr>
      <w:rFonts w:ascii="Calibri" w:eastAsia="Times New Roman" w:hAnsi="Calibri"/>
      <w:sz w:val="22"/>
      <w:szCs w:val="22"/>
    </w:rPr>
  </w:style>
  <w:style w:type="character" w:styleId="Hyperlink">
    <w:name w:val="Hyperlink"/>
    <w:uiPriority w:val="99"/>
    <w:unhideWhenUsed/>
    <w:rsid w:val="00186C79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301AE3"/>
    <w:pPr>
      <w:spacing w:before="100" w:beforeAutospacing="1" w:after="100" w:afterAutospacing="1"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3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://www.office-lernen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jla\Downloads\tf01017838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tf01017838</Template>
  <TotalTime>0</TotalTime>
  <Pages>1</Pages>
  <Words>11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Microsoft Corporation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6</cp:revision>
  <cp:lastPrinted>2001-07-17T15:17:00Z</cp:lastPrinted>
  <dcterms:created xsi:type="dcterms:W3CDTF">2017-12-11T12:58:00Z</dcterms:created>
  <dcterms:modified xsi:type="dcterms:W3CDTF">2017-12-11T20:39:00Z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TC010178381031</vt:lpwstr>
  </property>
</Properties>
</file>