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BA" w14:textId="636070E5" w:rsidR="00CF2633" w:rsidRDefault="00CF2633"/>
    <w:p w14:paraId="5F468817" w14:textId="6EFF44DE" w:rsidR="00CF2633" w:rsidRDefault="000A2FE5" w:rsidP="00CF2633">
      <w:r>
        <w:rPr>
          <w:noProof/>
          <w:lang w:eastAsia="en-US"/>
        </w:rPr>
        <w:drawing>
          <wp:anchor distT="0" distB="0" distL="114300" distR="114300" simplePos="0" relativeHeight="251697152" behindDoc="0" locked="0" layoutInCell="1" allowOverlap="1" wp14:anchorId="52873F76" wp14:editId="1C77045F">
            <wp:simplePos x="0" y="0"/>
            <wp:positionH relativeFrom="column">
              <wp:posOffset>1572780</wp:posOffset>
            </wp:positionH>
            <wp:positionV relativeFrom="paragraph">
              <wp:posOffset>5431559</wp:posOffset>
            </wp:positionV>
            <wp:extent cx="1185257" cy="200891"/>
            <wp:effectExtent l="0" t="0" r="0" b="8890"/>
            <wp:wrapNone/>
            <wp:docPr id="1" name="Grafik 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>
                      <a:hlinkClick r:id="rId9"/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257" cy="200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36ACF5EF" wp14:editId="3B26BDFE">
                <wp:simplePos x="0" y="0"/>
                <wp:positionH relativeFrom="column">
                  <wp:posOffset>239684</wp:posOffset>
                </wp:positionH>
                <wp:positionV relativeFrom="paragraph">
                  <wp:posOffset>437688</wp:posOffset>
                </wp:positionV>
                <wp:extent cx="3685309" cy="5091546"/>
                <wp:effectExtent l="0" t="0" r="0" b="0"/>
                <wp:wrapNone/>
                <wp:docPr id="207250140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309" cy="5091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541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dashed" w:sz="4" w:space="0" w:color="A6A6A6" w:themeColor="background1" w:themeShade="A6"/>
                                <w:insideV w:val="dashed" w:sz="4" w:space="0" w:color="A6A6A6" w:themeColor="background1" w:themeShade="A6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415"/>
                            </w:tblGrid>
                            <w:tr w:rsidR="000A2FE5" w14:paraId="48F705AB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05D7F5A2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10EDFABE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47A14557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184A6333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14B9003A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53F968C3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78CC62DB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63B87439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2234EEC3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255B6758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364F9031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74343B04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3E984FA5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412AD725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12C8ECA3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621EE4F0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238C8D8B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2F3F70E6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5641A40D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7C47DA19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2FDAE9CB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31E37ADA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6B86EA9D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5E83CBA1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7EECD3BC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701F6D98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0127D4E8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52ACD079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00BC4B99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C68C06" w14:textId="77777777" w:rsidR="000A2FE5" w:rsidRPr="006A14D0" w:rsidRDefault="000A2FE5" w:rsidP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ACF5E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.85pt;margin-top:34.45pt;width:290.2pt;height:400.9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" filled="f" stroked="f">
                <v:textbox>
                  <w:txbxContent>
                    <w:tbl>
                      <w:tblPr>
                        <w:tblStyle w:val="Tabellenraster"/>
                        <w:tblW w:w="541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dashed" w:sz="4" w:space="0" w:color="A6A6A6" w:themeColor="background1" w:themeShade="A6"/>
                          <w:insideV w:val="dashed" w:sz="4" w:space="0" w:color="A6A6A6" w:themeColor="background1" w:themeShade="A6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415"/>
                      </w:tblGrid>
                      <w:tr w:rsidR="000A2FE5" w14:paraId="48F705AB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05D7F5A2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10EDFABE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47A14557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184A6333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14B9003A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53F968C3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78CC62DB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63B87439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2234EEC3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255B6758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364F9031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74343B04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3E984FA5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412AD725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12C8ECA3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621EE4F0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238C8D8B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2F3F70E6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5641A40D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7C47DA19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2FDAE9CB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31E37ADA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6B86EA9D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5E83CBA1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7EECD3BC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701F6D98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0127D4E8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52ACD079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00BC4B99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</w:tbl>
                    <w:p w14:paraId="4AC68C06" w14:textId="77777777" w:rsidR="000A2FE5" w:rsidRPr="006A14D0" w:rsidRDefault="000A2FE5" w:rsidP="000A2FE5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44E0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A79DDC0" wp14:editId="038464ED">
                <wp:simplePos x="0" y="0"/>
                <wp:positionH relativeFrom="page">
                  <wp:posOffset>4243070</wp:posOffset>
                </wp:positionH>
                <wp:positionV relativeFrom="page">
                  <wp:posOffset>2790190</wp:posOffset>
                </wp:positionV>
                <wp:extent cx="5724144" cy="1627632"/>
                <wp:effectExtent l="0" t="0" r="10160" b="1079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144" cy="1627632"/>
                          <a:chOff x="0" y="0"/>
                          <a:chExt cx="5722706" cy="1623317"/>
                        </a:xfrm>
                      </wpg:grpSpPr>
                      <wps:wsp>
                        <wps:cNvPr id="21" name="Text Box 21"/>
                        <wps:cNvSpPr txBox="1"/>
                        <wps:spPr>
                          <a:xfrm>
                            <a:off x="102742" y="143838"/>
                            <a:ext cx="999164" cy="701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DFBA3A" w14:textId="77777777" w:rsidR="007B760F" w:rsidRPr="00B07C33" w:rsidRDefault="007B760F" w:rsidP="00CF2633">
                              <w:pPr>
                                <w:jc w:val="center"/>
                                <w:rPr>
                                  <w:rFonts w:ascii="Cambria" w:hAnsi="Cambria"/>
                                  <w:i/>
                                  <w:color w:val="2E74B5" w:themeColor="accent1" w:themeShade="BF"/>
                                  <w:sz w:val="106"/>
                                  <w:szCs w:val="106"/>
                                  <w:lang w:val="de-DE"/>
                                </w:rPr>
                              </w:pPr>
                              <w:r>
                                <w:rPr>
                                  <w:rFonts w:ascii="Cambria" w:hAnsi="Cambria"/>
                                  <w:i/>
                                  <w:color w:val="2E74B5" w:themeColor="accent1" w:themeShade="BF"/>
                                  <w:sz w:val="106"/>
                                  <w:szCs w:val="106"/>
                                  <w:lang w:val="de-DE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0" y="842481"/>
                            <a:ext cx="1219164" cy="3666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48310B" w14:textId="77777777" w:rsidR="007B760F" w:rsidRPr="00B07C33" w:rsidRDefault="007B760F" w:rsidP="00CF2633">
                              <w:pPr>
                                <w:jc w:val="center"/>
                                <w:rPr>
                                  <w:rFonts w:ascii="Cambria" w:hAnsi="Cambria"/>
                                  <w:i/>
                                  <w:color w:val="2E74B5" w:themeColor="accent1" w:themeShade="BF"/>
                                  <w:sz w:val="38"/>
                                  <w:szCs w:val="38"/>
                                  <w:lang w:val="de-DE"/>
                                </w:rPr>
                              </w:pPr>
                              <w:r>
                                <w:rPr>
                                  <w:rFonts w:ascii="Cambria" w:hAnsi="Cambria"/>
                                  <w:i/>
                                  <w:color w:val="2E74B5" w:themeColor="accent1" w:themeShade="BF"/>
                                  <w:sz w:val="38"/>
                                  <w:szCs w:val="38"/>
                                  <w:lang w:val="de-DE"/>
                                </w:rPr>
                                <w:t>September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1150706" y="0"/>
                            <a:ext cx="4572000" cy="16233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ellenraster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</w:tblGrid>
                              <w:tr w:rsidR="007B760F" w14:paraId="54E4EC82" w14:textId="77777777" w:rsidTr="002679B2">
                                <w:trPr>
                                  <w:trHeight w:val="346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B8354D3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106B67"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Mon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85A0A0E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Dienstag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140880A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Mittwoch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3AFB003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Donnerstag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6004EC3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106B67"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Fr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eitag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4DA695B" w14:textId="77777777" w:rsidR="007B760F" w:rsidRPr="00082CC8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color w:val="1F3864" w:themeColor="accent5" w:themeShade="80"/>
                                        <w:sz w:val="18"/>
                                        <w:szCs w:val="18"/>
                                      </w:rPr>
                                    </w:pPr>
                                    <w:r w:rsidRPr="00082CC8">
                                      <w:rPr>
                                        <w:rFonts w:ascii="Cambria" w:hAnsi="Cambria"/>
                                        <w:b/>
                                        <w:color w:val="1F3864" w:themeColor="accent5" w:themeShade="80"/>
                                        <w:sz w:val="18"/>
                                        <w:szCs w:val="18"/>
                                      </w:rPr>
                                      <w:t>Samstag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A088BB9" w14:textId="77777777" w:rsidR="007B760F" w:rsidRPr="00082CC8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color w:val="C00000"/>
                                        <w:sz w:val="18"/>
                                        <w:szCs w:val="18"/>
                                      </w:rPr>
                                    </w:pPr>
                                    <w:r w:rsidRPr="00082CC8">
                                      <w:rPr>
                                        <w:rFonts w:ascii="Cambria" w:hAnsi="Cambria"/>
                                        <w:b/>
                                        <w:color w:val="C00000"/>
                                        <w:sz w:val="18"/>
                                        <w:szCs w:val="18"/>
                                      </w:rPr>
                                      <w:t>Sonntag</w:t>
                                    </w:r>
                                  </w:p>
                                </w:tc>
                              </w:tr>
                              <w:tr w:rsidR="007B760F" w14:paraId="2FA0ACD5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D5208D2" w14:textId="7B8D3A08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F295912" w14:textId="1E17F25B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04B003F" w14:textId="17B95225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85562B5" w14:textId="3B911B0D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EB869EF" w14:textId="48C791BF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3C4C7CC" w14:textId="2B2F25ED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F31AC01" w14:textId="4ACED142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  <w:tr w:rsidR="007B760F" w14:paraId="0EFF0B29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21334A1" w14:textId="7B3EBAD9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5D6E8BD" w14:textId="309309EC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0AB9C36" w14:textId="13F07C94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2949FB4" w14:textId="5A4BE34A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ABF9F4B" w14:textId="4DA927B6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44EF776" w14:textId="5FE5A299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4781D0C" w14:textId="7D8304BE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13</w:t>
                                    </w:r>
                                  </w:p>
                                </w:tc>
                              </w:tr>
                              <w:tr w:rsidR="007B760F" w14:paraId="7B89B6BD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95BE767" w14:textId="601A3C68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5C94D83" w14:textId="4539A487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6AF4E12" w14:textId="223626A6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E52B3D9" w14:textId="3E2C10B2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5CA6539" w14:textId="1FDF37FE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09A09EE" w14:textId="63AE17C9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07BE194" w14:textId="5275205B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20</w:t>
                                    </w:r>
                                  </w:p>
                                </w:tc>
                              </w:tr>
                              <w:tr w:rsidR="007B760F" w14:paraId="13148E69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D3477E7" w14:textId="78569A87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0E8D3E1" w14:textId="332083BA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F151510" w14:textId="6390A0DD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6D5D4BC" w14:textId="20D4FA2B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44F2CE8" w14:textId="5407F7D6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C7A7674" w14:textId="4C81D650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11F267E" w14:textId="3CC252BE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27</w:t>
                                    </w:r>
                                  </w:p>
                                </w:tc>
                              </w:tr>
                              <w:tr w:rsidR="007B760F" w14:paraId="33E03B3A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6A8156F" w14:textId="72C42F9D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94AFB25" w14:textId="6332D52B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C91A0A4" w14:textId="27D98996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9CCAA7D" w14:textId="3EBC9D58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BB5615E" w14:textId="24F0A37C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8651277" w14:textId="2546B73F" w:rsidR="007B760F" w:rsidRPr="00082CC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882255C" w14:textId="77777777" w:rsidR="007B760F" w:rsidRPr="00082CC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7B760F" w14:paraId="15BE55E0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C4CDCD6" w14:textId="77777777" w:rsidR="007B760F" w:rsidRPr="007E0875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BC0E37E" w14:textId="77777777" w:rsidR="007B760F" w:rsidRPr="007E0875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1E44C3C" w14:textId="77777777" w:rsidR="007B760F" w:rsidRPr="007E0875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E4D968E" w14:textId="77777777" w:rsidR="007B760F" w:rsidRPr="007E0875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195899F" w14:textId="77777777" w:rsidR="007B760F" w:rsidRPr="007E0875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0CD6FE7" w14:textId="77777777" w:rsidR="007B760F" w:rsidRPr="007E0875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66CCFF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44AD447" w14:textId="77777777" w:rsidR="007B760F" w:rsidRPr="007E0875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1F1410D" w14:textId="77777777" w:rsidR="007B760F" w:rsidRDefault="007B760F" w:rsidP="00CF2633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79DDC0" id="Group 20" o:spid="_x0000_s1027" style="position:absolute;margin-left:334.1pt;margin-top:219.7pt;width:450.7pt;height:128.15pt;z-index:251673600;mso-position-horizontal-relative:page;mso-position-vertical-relative:page;mso-width-relative:margin;mso-height-relative:margin" coordsize="57227,16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">
                <v:shape id="Text Box 21" o:spid="_x0000_s1028" type="#_x0000_t202" style="position:absolute;left:1027;top:1438;width:9992;height:7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" filled="f" stroked="f" strokeweight=".5pt">
                  <v:textbox inset="0,0,0,0">
                    <w:txbxContent>
                      <w:p w14:paraId="73DFBA3A" w14:textId="77777777" w:rsidR="007B760F" w:rsidRPr="00B07C33" w:rsidRDefault="007B760F" w:rsidP="00CF2633">
                        <w:pPr>
                          <w:jc w:val="center"/>
                          <w:rPr>
                            <w:rFonts w:ascii="Cambria" w:hAnsi="Cambria"/>
                            <w:i/>
                            <w:color w:val="2E74B5" w:themeColor="accent1" w:themeShade="BF"/>
                            <w:sz w:val="106"/>
                            <w:szCs w:val="106"/>
                            <w:lang w:val="de-DE"/>
                          </w:rPr>
                        </w:pPr>
                        <w:r>
                          <w:rPr>
                            <w:rFonts w:ascii="Cambria" w:hAnsi="Cambria"/>
                            <w:i/>
                            <w:color w:val="2E74B5" w:themeColor="accent1" w:themeShade="BF"/>
                            <w:sz w:val="106"/>
                            <w:szCs w:val="106"/>
                            <w:lang w:val="de-DE"/>
                          </w:rPr>
                          <w:t>9</w:t>
                        </w:r>
                      </w:p>
                    </w:txbxContent>
                  </v:textbox>
                </v:shape>
                <v:shape id="Text Box 22" o:spid="_x0000_s1029" type="#_x0000_t202" style="position:absolute;top:8424;width:12191;height:3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" filled="f" stroked="f" strokeweight=".5pt">
                  <v:textbox inset="0,0,0,0">
                    <w:txbxContent>
                      <w:p w14:paraId="1648310B" w14:textId="77777777" w:rsidR="007B760F" w:rsidRPr="00B07C33" w:rsidRDefault="007B760F" w:rsidP="00CF2633">
                        <w:pPr>
                          <w:jc w:val="center"/>
                          <w:rPr>
                            <w:rFonts w:ascii="Cambria" w:hAnsi="Cambria"/>
                            <w:i/>
                            <w:color w:val="2E74B5" w:themeColor="accent1" w:themeShade="BF"/>
                            <w:sz w:val="38"/>
                            <w:szCs w:val="38"/>
                            <w:lang w:val="de-DE"/>
                          </w:rPr>
                        </w:pPr>
                        <w:r>
                          <w:rPr>
                            <w:rFonts w:ascii="Cambria" w:hAnsi="Cambria"/>
                            <w:i/>
                            <w:color w:val="2E74B5" w:themeColor="accent1" w:themeShade="BF"/>
                            <w:sz w:val="38"/>
                            <w:szCs w:val="38"/>
                            <w:lang w:val="de-DE"/>
                          </w:rPr>
                          <w:t>September</w:t>
                        </w:r>
                      </w:p>
                    </w:txbxContent>
                  </v:textbox>
                </v:shape>
                <v:shape id="Text Box 23" o:spid="_x0000_s1030" type="#_x0000_t202" style="position:absolute;left:11507;width:45720;height:16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" filled="f" stroked="f" strokeweight=".5pt">
                  <v:textbox inset="0,0,0,0">
                    <w:txbxContent>
                      <w:tbl>
                        <w:tblPr>
                          <w:tblStyle w:val="Tabellenrast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22"/>
                          <w:gridCol w:w="1022"/>
                          <w:gridCol w:w="1022"/>
                          <w:gridCol w:w="1022"/>
                          <w:gridCol w:w="1022"/>
                          <w:gridCol w:w="1022"/>
                          <w:gridCol w:w="1022"/>
                        </w:tblGrid>
                        <w:tr w:rsidR="007B760F" w14:paraId="54E4EC82" w14:textId="77777777" w:rsidTr="002679B2">
                          <w:trPr>
                            <w:trHeight w:val="346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6B8354D3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06B67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Mon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85A0A0E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Dienstag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140880A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Mittwoch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3AFB003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Donnerstag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6004EC3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06B67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Fr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eitag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4DA695B" w14:textId="77777777" w:rsidR="007B760F" w:rsidRPr="00082CC8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color w:val="1F3864" w:themeColor="accent5" w:themeShade="80"/>
                                  <w:sz w:val="18"/>
                                  <w:szCs w:val="18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b/>
                                  <w:color w:val="1F3864" w:themeColor="accent5" w:themeShade="80"/>
                                  <w:sz w:val="18"/>
                                  <w:szCs w:val="18"/>
                                </w:rPr>
                                <w:t>Samstag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A088BB9" w14:textId="77777777" w:rsidR="007B760F" w:rsidRPr="00082CC8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color w:val="C00000"/>
                                  <w:sz w:val="18"/>
                                  <w:szCs w:val="18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b/>
                                  <w:color w:val="C00000"/>
                                  <w:sz w:val="18"/>
                                  <w:szCs w:val="18"/>
                                </w:rPr>
                                <w:t>Sonntag</w:t>
                              </w:r>
                            </w:p>
                          </w:tc>
                        </w:tr>
                        <w:tr w:rsidR="007B760F" w14:paraId="2FA0ACD5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6D5208D2" w14:textId="7B8D3A08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F295912" w14:textId="1E17F25B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04B003F" w14:textId="17B95225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85562B5" w14:textId="3B911B0D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EB869EF" w14:textId="48C791BF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3C4C7CC" w14:textId="2B2F25ED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F31AC01" w14:textId="4ACED142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c>
                        </w:tr>
                        <w:tr w:rsidR="007B760F" w14:paraId="0EFF0B29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421334A1" w14:textId="7B3EBAD9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5D6E8BD" w14:textId="309309EC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0AB9C36" w14:textId="13F07C94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2949FB4" w14:textId="5A4BE34A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ABF9F4B" w14:textId="4DA927B6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44EF776" w14:textId="5FE5A299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4781D0C" w14:textId="7D8304BE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13</w:t>
                              </w:r>
                            </w:p>
                          </w:tc>
                        </w:tr>
                        <w:tr w:rsidR="007B760F" w14:paraId="7B89B6BD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695BE767" w14:textId="601A3C68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5C94D83" w14:textId="4539A487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6AF4E12" w14:textId="223626A6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E52B3D9" w14:textId="3E2C10B2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5CA6539" w14:textId="1FDF37FE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09A09EE" w14:textId="63AE17C9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07BE194" w14:textId="5275205B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20</w:t>
                              </w:r>
                            </w:p>
                          </w:tc>
                        </w:tr>
                        <w:tr w:rsidR="007B760F" w14:paraId="13148E69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6D3477E7" w14:textId="78569A87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0E8D3E1" w14:textId="332083BA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F151510" w14:textId="6390A0DD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6D5D4BC" w14:textId="20D4FA2B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44F2CE8" w14:textId="5407F7D6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C7A7674" w14:textId="4C81D650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11F267E" w14:textId="3CC252BE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27</w:t>
                              </w:r>
                            </w:p>
                          </w:tc>
                        </w:tr>
                        <w:tr w:rsidR="007B760F" w14:paraId="33E03B3A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16A8156F" w14:textId="72C42F9D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94AFB25" w14:textId="6332D52B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C91A0A4" w14:textId="27D98996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9CCAA7D" w14:textId="3EBC9D58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BB5615E" w14:textId="24F0A37C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8651277" w14:textId="2546B73F" w:rsidR="007B760F" w:rsidRPr="00082CC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882255C" w14:textId="77777777" w:rsidR="007B760F" w:rsidRPr="00082CC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7B760F" w14:paraId="15BE55E0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3C4CDCD6" w14:textId="77777777" w:rsidR="007B760F" w:rsidRPr="007E0875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BC0E37E" w14:textId="77777777" w:rsidR="007B760F" w:rsidRPr="007E0875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1E44C3C" w14:textId="77777777" w:rsidR="007B760F" w:rsidRPr="007E0875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E4D968E" w14:textId="77777777" w:rsidR="007B760F" w:rsidRPr="007E0875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195899F" w14:textId="77777777" w:rsidR="007B760F" w:rsidRPr="007E0875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0CD6FE7" w14:textId="77777777" w:rsidR="007B760F" w:rsidRPr="007E0875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66CCFF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44AD447" w14:textId="77777777" w:rsidR="007B760F" w:rsidRPr="007E0875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41F1410D" w14:textId="77777777" w:rsidR="007B760F" w:rsidRDefault="007B760F" w:rsidP="00CF2633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0E44E0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932B75E" wp14:editId="69B168D0">
                <wp:simplePos x="0" y="0"/>
                <wp:positionH relativeFrom="page">
                  <wp:posOffset>4243070</wp:posOffset>
                </wp:positionH>
                <wp:positionV relativeFrom="page">
                  <wp:posOffset>4717415</wp:posOffset>
                </wp:positionV>
                <wp:extent cx="5724144" cy="1627632"/>
                <wp:effectExtent l="0" t="0" r="10160" b="1079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144" cy="1627632"/>
                          <a:chOff x="0" y="0"/>
                          <a:chExt cx="5722706" cy="1623317"/>
                        </a:xfrm>
                      </wpg:grpSpPr>
                      <wps:wsp>
                        <wps:cNvPr id="17" name="Text Box 17"/>
                        <wps:cNvSpPr txBox="1"/>
                        <wps:spPr>
                          <a:xfrm>
                            <a:off x="102742" y="143838"/>
                            <a:ext cx="999164" cy="701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9B5D5A" w14:textId="77777777" w:rsidR="007B760F" w:rsidRPr="00B07C33" w:rsidRDefault="007B760F" w:rsidP="00CF2633">
                              <w:pPr>
                                <w:jc w:val="center"/>
                                <w:rPr>
                                  <w:rFonts w:ascii="Cambria" w:hAnsi="Cambria"/>
                                  <w:i/>
                                  <w:color w:val="2E74B5" w:themeColor="accent1" w:themeShade="BF"/>
                                  <w:sz w:val="106"/>
                                  <w:szCs w:val="106"/>
                                  <w:lang w:val="de-DE"/>
                                </w:rPr>
                              </w:pPr>
                              <w:r>
                                <w:rPr>
                                  <w:rFonts w:ascii="Cambria" w:hAnsi="Cambria"/>
                                  <w:i/>
                                  <w:color w:val="2E74B5" w:themeColor="accent1" w:themeShade="BF"/>
                                  <w:sz w:val="106"/>
                                  <w:szCs w:val="106"/>
                                  <w:lang w:val="de-DE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0" y="842481"/>
                            <a:ext cx="1219164" cy="3666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C04E9E" w14:textId="77777777" w:rsidR="007B760F" w:rsidRPr="00B07C33" w:rsidRDefault="007B760F" w:rsidP="00CF2633">
                              <w:pPr>
                                <w:jc w:val="center"/>
                                <w:rPr>
                                  <w:rFonts w:ascii="Cambria" w:hAnsi="Cambria"/>
                                  <w:i/>
                                  <w:color w:val="2E74B5" w:themeColor="accent1" w:themeShade="BF"/>
                                  <w:sz w:val="38"/>
                                  <w:szCs w:val="38"/>
                                  <w:lang w:val="de-DE"/>
                                </w:rPr>
                              </w:pPr>
                              <w:r>
                                <w:rPr>
                                  <w:rFonts w:ascii="Cambria" w:hAnsi="Cambria"/>
                                  <w:i/>
                                  <w:color w:val="2E74B5" w:themeColor="accent1" w:themeShade="BF"/>
                                  <w:sz w:val="38"/>
                                  <w:szCs w:val="38"/>
                                  <w:lang w:val="de-DE"/>
                                </w:rPr>
                                <w:t>Oktober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1150706" y="0"/>
                            <a:ext cx="4572000" cy="16233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ellenraster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</w:tblGrid>
                              <w:tr w:rsidR="007B760F" w14:paraId="0C7218CD" w14:textId="77777777" w:rsidTr="002679B2">
                                <w:trPr>
                                  <w:trHeight w:val="346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741CAE5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106B67"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Mon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211BDCF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Dienstag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DAB8989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Mittwoch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8C836B7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Donnerstag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3E804B0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106B67"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Fr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eitag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708B797" w14:textId="77777777" w:rsidR="007B760F" w:rsidRPr="00082CC8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color w:val="1F3864" w:themeColor="accent5" w:themeShade="80"/>
                                        <w:sz w:val="18"/>
                                        <w:szCs w:val="18"/>
                                      </w:rPr>
                                    </w:pPr>
                                    <w:r w:rsidRPr="00082CC8">
                                      <w:rPr>
                                        <w:rFonts w:ascii="Cambria" w:hAnsi="Cambria"/>
                                        <w:b/>
                                        <w:color w:val="1F3864" w:themeColor="accent5" w:themeShade="80"/>
                                        <w:sz w:val="18"/>
                                        <w:szCs w:val="18"/>
                                      </w:rPr>
                                      <w:t>Samstag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4780C07" w14:textId="77777777" w:rsidR="007B760F" w:rsidRPr="00082CC8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color w:val="C00000"/>
                                        <w:sz w:val="18"/>
                                        <w:szCs w:val="18"/>
                                      </w:rPr>
                                    </w:pPr>
                                    <w:r w:rsidRPr="00082CC8">
                                      <w:rPr>
                                        <w:rFonts w:ascii="Cambria" w:hAnsi="Cambria"/>
                                        <w:b/>
                                        <w:color w:val="C00000"/>
                                        <w:sz w:val="18"/>
                                        <w:szCs w:val="18"/>
                                      </w:rPr>
                                      <w:t>Sonntag</w:t>
                                    </w:r>
                                  </w:p>
                                </w:tc>
                              </w:tr>
                              <w:tr w:rsidR="007B760F" w14:paraId="69CC108B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02E230D" w14:textId="77777777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5037480" w14:textId="77777777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09936FC" w14:textId="7B297C9F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0DF04EB" w14:textId="7DD60249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6CC54A8" w14:textId="16229FB6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7D89997" w14:textId="4955BFE4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B89353C" w14:textId="79AF5F32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  <w:tr w:rsidR="007B760F" w14:paraId="0F36AC8E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4A384DA" w14:textId="57E40B68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02C8FAA" w14:textId="62967390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89038E2" w14:textId="40DC52E6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FE324EB" w14:textId="5F65177F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80C3E03" w14:textId="44434A17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8B3CFA2" w14:textId="554C6207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5314BD3" w14:textId="7CF4E65F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11</w:t>
                                    </w:r>
                                  </w:p>
                                </w:tc>
                              </w:tr>
                              <w:tr w:rsidR="007B760F" w14:paraId="52196C2F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F868154" w14:textId="01063783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61C40C5" w14:textId="2D112E92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4ED8376" w14:textId="7EC79CD8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6D8FAB1" w14:textId="00286084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D163451" w14:textId="568E7ED5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7E1BD00" w14:textId="4B948878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A1C7DF9" w14:textId="043A175E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18</w:t>
                                    </w:r>
                                  </w:p>
                                </w:tc>
                              </w:tr>
                              <w:tr w:rsidR="007B760F" w14:paraId="606AD4A0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4581FCA" w14:textId="49BD51C6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3C8649F" w14:textId="6256668A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9C8F23E" w14:textId="0BD2E902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D01FD22" w14:textId="3414FA6C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058B533" w14:textId="2B8073A0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62C5A0B" w14:textId="38EAC44D" w:rsidR="007B760F" w:rsidRPr="00082CC8" w:rsidRDefault="00C07161" w:rsidP="00BC4FF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E871CDB" w14:textId="4D637F08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25</w:t>
                                    </w:r>
                                  </w:p>
                                </w:tc>
                              </w:tr>
                              <w:tr w:rsidR="007B760F" w14:paraId="6E03150D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D6BDA82" w14:textId="7F29B5D4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DAAAC02" w14:textId="4DF3D8B6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7958918" w14:textId="4EAD764C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EB91252" w14:textId="6EEA7E2F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D009AE5" w14:textId="2149EC5F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B432B7E" w14:textId="3FA76478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31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AE8549E" w14:textId="5479A644" w:rsidR="007B760F" w:rsidRPr="00082CC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7B760F" w14:paraId="10A4AE0C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74B840B" w14:textId="4C26A181" w:rsidR="007B760F" w:rsidRPr="00D42411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7155842" w14:textId="6CF9F486" w:rsidR="007B760F" w:rsidRPr="00D42411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8E7DA02" w14:textId="77777777" w:rsidR="007B760F" w:rsidRPr="005D7AE7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1A34649" w14:textId="77777777" w:rsidR="007B760F" w:rsidRPr="005D7AE7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FCC23E8" w14:textId="77777777" w:rsidR="007B760F" w:rsidRPr="005D7AE7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58A3666" w14:textId="77777777" w:rsidR="007B760F" w:rsidRPr="005D7AE7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66CCFF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255CCF5" w14:textId="77777777" w:rsidR="007B760F" w:rsidRPr="005D7AE7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FF7C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8B5AA13" w14:textId="77777777" w:rsidR="007B760F" w:rsidRDefault="007B760F" w:rsidP="00CF2633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32B75E" id="Group 16" o:spid="_x0000_s1031" style="position:absolute;margin-left:334.1pt;margin-top:371.45pt;width:450.7pt;height:128.15pt;z-index:251674624;mso-position-horizontal-relative:page;mso-position-vertical-relative:page;mso-width-relative:margin;mso-height-relative:margin" coordsize="57227,16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">
                <v:shape id="Text Box 17" o:spid="_x0000_s1032" type="#_x0000_t202" style="position:absolute;left:1027;top:1438;width:9992;height:7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029B5D5A" w14:textId="77777777" w:rsidR="007B760F" w:rsidRPr="00B07C33" w:rsidRDefault="007B760F" w:rsidP="00CF2633">
                        <w:pPr>
                          <w:jc w:val="center"/>
                          <w:rPr>
                            <w:rFonts w:ascii="Cambria" w:hAnsi="Cambria"/>
                            <w:i/>
                            <w:color w:val="2E74B5" w:themeColor="accent1" w:themeShade="BF"/>
                            <w:sz w:val="106"/>
                            <w:szCs w:val="106"/>
                            <w:lang w:val="de-DE"/>
                          </w:rPr>
                        </w:pPr>
                        <w:r>
                          <w:rPr>
                            <w:rFonts w:ascii="Cambria" w:hAnsi="Cambria"/>
                            <w:i/>
                            <w:color w:val="2E74B5" w:themeColor="accent1" w:themeShade="BF"/>
                            <w:sz w:val="106"/>
                            <w:szCs w:val="106"/>
                            <w:lang w:val="de-DE"/>
                          </w:rPr>
                          <w:t>10</w:t>
                        </w:r>
                      </w:p>
                    </w:txbxContent>
                  </v:textbox>
                </v:shape>
                <v:shape id="Text Box 18" o:spid="_x0000_s1033" type="#_x0000_t202" style="position:absolute;top:8424;width:12191;height:3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" filled="f" stroked="f" strokeweight=".5pt">
                  <v:textbox inset="0,0,0,0">
                    <w:txbxContent>
                      <w:p w14:paraId="7AC04E9E" w14:textId="77777777" w:rsidR="007B760F" w:rsidRPr="00B07C33" w:rsidRDefault="007B760F" w:rsidP="00CF2633">
                        <w:pPr>
                          <w:jc w:val="center"/>
                          <w:rPr>
                            <w:rFonts w:ascii="Cambria" w:hAnsi="Cambria"/>
                            <w:i/>
                            <w:color w:val="2E74B5" w:themeColor="accent1" w:themeShade="BF"/>
                            <w:sz w:val="38"/>
                            <w:szCs w:val="38"/>
                            <w:lang w:val="de-DE"/>
                          </w:rPr>
                        </w:pPr>
                        <w:r>
                          <w:rPr>
                            <w:rFonts w:ascii="Cambria" w:hAnsi="Cambria"/>
                            <w:i/>
                            <w:color w:val="2E74B5" w:themeColor="accent1" w:themeShade="BF"/>
                            <w:sz w:val="38"/>
                            <w:szCs w:val="38"/>
                            <w:lang w:val="de-DE"/>
                          </w:rPr>
                          <w:t>Oktober</w:t>
                        </w:r>
                      </w:p>
                    </w:txbxContent>
                  </v:textbox>
                </v:shape>
                <v:shape id="Text Box 19" o:spid="_x0000_s1034" type="#_x0000_t202" style="position:absolute;left:11507;width:45720;height:16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" filled="f" stroked="f" strokeweight=".5pt">
                  <v:textbox inset="0,0,0,0">
                    <w:txbxContent>
                      <w:tbl>
                        <w:tblPr>
                          <w:tblStyle w:val="Tabellenrast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22"/>
                          <w:gridCol w:w="1022"/>
                          <w:gridCol w:w="1022"/>
                          <w:gridCol w:w="1022"/>
                          <w:gridCol w:w="1022"/>
                          <w:gridCol w:w="1022"/>
                          <w:gridCol w:w="1022"/>
                        </w:tblGrid>
                        <w:tr w:rsidR="007B760F" w14:paraId="0C7218CD" w14:textId="77777777" w:rsidTr="002679B2">
                          <w:trPr>
                            <w:trHeight w:val="346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7741CAE5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06B67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Mon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211BDCF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Dienstag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DAB8989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Mittwoch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8C836B7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Donnerstag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3E804B0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06B67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Fr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eitag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708B797" w14:textId="77777777" w:rsidR="007B760F" w:rsidRPr="00082CC8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color w:val="1F3864" w:themeColor="accent5" w:themeShade="80"/>
                                  <w:sz w:val="18"/>
                                  <w:szCs w:val="18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b/>
                                  <w:color w:val="1F3864" w:themeColor="accent5" w:themeShade="80"/>
                                  <w:sz w:val="18"/>
                                  <w:szCs w:val="18"/>
                                </w:rPr>
                                <w:t>Samstag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4780C07" w14:textId="77777777" w:rsidR="007B760F" w:rsidRPr="00082CC8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color w:val="C00000"/>
                                  <w:sz w:val="18"/>
                                  <w:szCs w:val="18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b/>
                                  <w:color w:val="C00000"/>
                                  <w:sz w:val="18"/>
                                  <w:szCs w:val="18"/>
                                </w:rPr>
                                <w:t>Sonntag</w:t>
                              </w:r>
                            </w:p>
                          </w:tc>
                        </w:tr>
                        <w:tr w:rsidR="007B760F" w14:paraId="69CC108B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102E230D" w14:textId="77777777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5037480" w14:textId="77777777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09936FC" w14:textId="7B297C9F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0DF04EB" w14:textId="7DD60249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6CC54A8" w14:textId="16229FB6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7D89997" w14:textId="4955BFE4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B89353C" w14:textId="79AF5F32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c>
                        </w:tr>
                        <w:tr w:rsidR="007B760F" w14:paraId="0F36AC8E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54A384DA" w14:textId="57E40B68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02C8FAA" w14:textId="62967390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89038E2" w14:textId="40DC52E6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FE324EB" w14:textId="5F65177F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80C3E03" w14:textId="44434A17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8B3CFA2" w14:textId="554C6207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5314BD3" w14:textId="7CF4E65F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11</w:t>
                              </w:r>
                            </w:p>
                          </w:tc>
                        </w:tr>
                        <w:tr w:rsidR="007B760F" w14:paraId="52196C2F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3F868154" w14:textId="01063783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61C40C5" w14:textId="2D112E92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4ED8376" w14:textId="7EC79CD8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6D8FAB1" w14:textId="00286084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D163451" w14:textId="568E7ED5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7E1BD00" w14:textId="4B948878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A1C7DF9" w14:textId="043A175E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18</w:t>
                              </w:r>
                            </w:p>
                          </w:tc>
                        </w:tr>
                        <w:tr w:rsidR="007B760F" w14:paraId="606AD4A0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34581FCA" w14:textId="49BD51C6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3C8649F" w14:textId="6256668A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9C8F23E" w14:textId="0BD2E902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D01FD22" w14:textId="3414FA6C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058B533" w14:textId="2B8073A0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62C5A0B" w14:textId="38EAC44D" w:rsidR="007B760F" w:rsidRPr="00082CC8" w:rsidRDefault="00C07161" w:rsidP="00BC4FF1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E871CDB" w14:textId="4D637F08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25</w:t>
                              </w:r>
                            </w:p>
                          </w:tc>
                        </w:tr>
                        <w:tr w:rsidR="007B760F" w14:paraId="6E03150D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7D6BDA82" w14:textId="7F29B5D4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DAAAC02" w14:textId="4DF3D8B6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7958918" w14:textId="4EAD764C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EB91252" w14:textId="6EEA7E2F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D009AE5" w14:textId="2149EC5F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B432B7E" w14:textId="3FA76478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AE8549E" w14:textId="5479A644" w:rsidR="007B760F" w:rsidRPr="00082CC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7B760F" w14:paraId="10A4AE0C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074B840B" w14:textId="4C26A181" w:rsidR="007B760F" w:rsidRPr="00D42411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7155842" w14:textId="6CF9F486" w:rsidR="007B760F" w:rsidRPr="00D42411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8E7DA02" w14:textId="77777777" w:rsidR="007B760F" w:rsidRPr="005D7AE7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1A34649" w14:textId="77777777" w:rsidR="007B760F" w:rsidRPr="005D7AE7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FCC23E8" w14:textId="77777777" w:rsidR="007B760F" w:rsidRPr="005D7AE7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58A3666" w14:textId="77777777" w:rsidR="007B760F" w:rsidRPr="005D7AE7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66CCFF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255CCF5" w14:textId="77777777" w:rsidR="007B760F" w:rsidRPr="005D7AE7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FF7C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18B5AA13" w14:textId="77777777" w:rsidR="007B760F" w:rsidRDefault="007B760F" w:rsidP="00CF2633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0E44E0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60EEFB8" wp14:editId="160F3EDD">
                <wp:simplePos x="0" y="0"/>
                <wp:positionH relativeFrom="page">
                  <wp:posOffset>4243070</wp:posOffset>
                </wp:positionH>
                <wp:positionV relativeFrom="page">
                  <wp:posOffset>920115</wp:posOffset>
                </wp:positionV>
                <wp:extent cx="5723890" cy="1627505"/>
                <wp:effectExtent l="0" t="0" r="10160" b="1079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3890" cy="1627505"/>
                          <a:chOff x="0" y="0"/>
                          <a:chExt cx="5722706" cy="1623317"/>
                        </a:xfrm>
                      </wpg:grpSpPr>
                      <wps:wsp>
                        <wps:cNvPr id="25" name="Text Box 25"/>
                        <wps:cNvSpPr txBox="1"/>
                        <wps:spPr>
                          <a:xfrm>
                            <a:off x="102742" y="143838"/>
                            <a:ext cx="999164" cy="701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3A5F11" w14:textId="77777777" w:rsidR="007B760F" w:rsidRPr="00B07C33" w:rsidRDefault="007B760F" w:rsidP="00CF2633">
                              <w:pPr>
                                <w:jc w:val="center"/>
                                <w:rPr>
                                  <w:rFonts w:ascii="Cambria" w:hAnsi="Cambria"/>
                                  <w:i/>
                                  <w:color w:val="2E74B5" w:themeColor="accent1" w:themeShade="BF"/>
                                  <w:sz w:val="106"/>
                                  <w:szCs w:val="106"/>
                                  <w:lang w:val="de-DE"/>
                                </w:rPr>
                              </w:pPr>
                              <w:r>
                                <w:rPr>
                                  <w:rFonts w:ascii="Cambria" w:hAnsi="Cambria"/>
                                  <w:i/>
                                  <w:color w:val="2E74B5" w:themeColor="accent1" w:themeShade="BF"/>
                                  <w:sz w:val="106"/>
                                  <w:szCs w:val="106"/>
                                  <w:lang w:val="de-DE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0" y="842481"/>
                            <a:ext cx="1219164" cy="3666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F2C77B" w14:textId="77777777" w:rsidR="007B760F" w:rsidRPr="00B07C33" w:rsidRDefault="007B760F" w:rsidP="00CF2633">
                              <w:pPr>
                                <w:jc w:val="center"/>
                                <w:rPr>
                                  <w:rFonts w:ascii="Cambria" w:hAnsi="Cambria"/>
                                  <w:i/>
                                  <w:color w:val="2E74B5" w:themeColor="accent1" w:themeShade="BF"/>
                                  <w:sz w:val="38"/>
                                  <w:szCs w:val="38"/>
                                  <w:lang w:val="de-DE"/>
                                </w:rPr>
                              </w:pPr>
                              <w:r>
                                <w:rPr>
                                  <w:rFonts w:ascii="Cambria" w:hAnsi="Cambria"/>
                                  <w:i/>
                                  <w:color w:val="2E74B5" w:themeColor="accent1" w:themeShade="BF"/>
                                  <w:sz w:val="38"/>
                                  <w:szCs w:val="38"/>
                                  <w:lang w:val="de-DE"/>
                                </w:rPr>
                                <w:t>August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1150706" y="0"/>
                            <a:ext cx="4572000" cy="16233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ellenraster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</w:tblGrid>
                              <w:tr w:rsidR="007B760F" w14:paraId="167094F2" w14:textId="77777777" w:rsidTr="002679B2">
                                <w:trPr>
                                  <w:trHeight w:val="346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DC3D1E5" w14:textId="77777777" w:rsidR="007B760F" w:rsidRPr="00106B67" w:rsidRDefault="007B760F" w:rsidP="000B5847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106B67"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Mon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C581509" w14:textId="77777777" w:rsidR="007B760F" w:rsidRPr="00106B67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Dienstag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A2BC1BF" w14:textId="77777777" w:rsidR="007B760F" w:rsidRPr="00106B67" w:rsidRDefault="007B760F" w:rsidP="000B5847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Mittwoch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BB4C786" w14:textId="77777777" w:rsidR="007B760F" w:rsidRPr="00106B67" w:rsidRDefault="007B760F" w:rsidP="000B5847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Donnerstag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1576BB8" w14:textId="77777777" w:rsidR="007B760F" w:rsidRPr="00106B67" w:rsidRDefault="007B760F" w:rsidP="000B5847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106B67"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Fr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eitag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1CC5E6A" w14:textId="77777777" w:rsidR="007B760F" w:rsidRPr="00082CC8" w:rsidRDefault="007B760F" w:rsidP="000B5847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color w:val="1F3864" w:themeColor="accent5" w:themeShade="80"/>
                                        <w:sz w:val="18"/>
                                        <w:szCs w:val="18"/>
                                      </w:rPr>
                                    </w:pPr>
                                    <w:r w:rsidRPr="00082CC8">
                                      <w:rPr>
                                        <w:rFonts w:ascii="Cambria" w:hAnsi="Cambria"/>
                                        <w:b/>
                                        <w:color w:val="1F3864" w:themeColor="accent5" w:themeShade="80"/>
                                        <w:sz w:val="18"/>
                                        <w:szCs w:val="18"/>
                                      </w:rPr>
                                      <w:t>Samstag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84EE9EA" w14:textId="77777777" w:rsidR="007B760F" w:rsidRPr="00082CC8" w:rsidRDefault="007B760F" w:rsidP="000B5847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color w:val="C00000"/>
                                        <w:sz w:val="18"/>
                                        <w:szCs w:val="18"/>
                                      </w:rPr>
                                    </w:pPr>
                                    <w:r w:rsidRPr="00082CC8">
                                      <w:rPr>
                                        <w:rFonts w:ascii="Cambria" w:hAnsi="Cambria"/>
                                        <w:b/>
                                        <w:color w:val="C00000"/>
                                        <w:sz w:val="18"/>
                                        <w:szCs w:val="18"/>
                                      </w:rPr>
                                      <w:t>Sonntag</w:t>
                                    </w:r>
                                  </w:p>
                                </w:tc>
                              </w:tr>
                              <w:tr w:rsidR="00D42411" w14:paraId="0EB8A10F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80EC0B5" w14:textId="77777777" w:rsidR="00D42411" w:rsidRPr="000815A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903D3D1" w14:textId="3C245937" w:rsidR="00D42411" w:rsidRPr="000815A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2E1E0B3" w14:textId="37D331A5" w:rsidR="00D42411" w:rsidRPr="000815A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E7622D2" w14:textId="52FC659E" w:rsidR="00D42411" w:rsidRPr="000815A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522AC6D" w14:textId="36089109" w:rsidR="00D42411" w:rsidRPr="000815A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E3DBF25" w14:textId="0E27A8F1" w:rsidR="00D42411" w:rsidRPr="00540A51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1DAB75A" w14:textId="2288EBFC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D42411" w14:paraId="7DF01C21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C077A1D" w14:textId="79D1F27E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5E4972F" w14:textId="0650C4B6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D88A816" w14:textId="6397342F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EA52ECF" w14:textId="3AB9E683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201745E" w14:textId="08CCF79A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CDA2AB1" w14:textId="3A43716A" w:rsidR="00D42411" w:rsidRPr="00540A51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8A49B8D" w14:textId="4862B843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9</w:t>
                                    </w:r>
                                  </w:p>
                                </w:tc>
                              </w:tr>
                              <w:tr w:rsidR="00D42411" w14:paraId="6B86035E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F7408C2" w14:textId="59BC09AE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180F489" w14:textId="405DAF3A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B32018F" w14:textId="69D2DEB8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872CA53" w14:textId="6242D37E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6C8CA43" w14:textId="146415F1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0044CC6" w14:textId="4FC4FB99" w:rsidR="00D42411" w:rsidRPr="00540A51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0021902" w14:textId="1A3403B2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16</w:t>
                                    </w:r>
                                  </w:p>
                                </w:tc>
                              </w:tr>
                              <w:tr w:rsidR="00D42411" w14:paraId="7D98C6E7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F3C1C59" w14:textId="0676D436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01832AA" w14:textId="01BBBB74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B5C5D4E" w14:textId="68CFBA1C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1743FFE" w14:textId="6A5CB21D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3C7D821" w14:textId="435BE278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4BB3058" w14:textId="625FF644" w:rsidR="00D42411" w:rsidRPr="00540A51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C3A8F50" w14:textId="0006363F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23</w:t>
                                    </w:r>
                                  </w:p>
                                </w:tc>
                              </w:tr>
                              <w:tr w:rsidR="00D42411" w14:paraId="27741EF8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91379C3" w14:textId="20E5D3D5" w:rsidR="00D42411" w:rsidRPr="00C07161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 w:rsidRPr="00C07161"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B3312C5" w14:textId="081A0BCC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163DCBE" w14:textId="2F551B11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F18424F" w14:textId="58B3985A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0B4B001" w14:textId="04DE3F56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ED1185D" w14:textId="27E85773" w:rsidR="00D42411" w:rsidRPr="00540A51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29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6A08752" w14:textId="2EA45F71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30</w:t>
                                    </w:r>
                                  </w:p>
                                </w:tc>
                              </w:tr>
                              <w:tr w:rsidR="00D42411" w14:paraId="1D362B4E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CD4E331" w14:textId="3613F2DA" w:rsidR="00D42411" w:rsidRPr="00C07161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 w:rsidRPr="00C07161"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31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E1C9322" w14:textId="1408B45B" w:rsidR="00D42411" w:rsidRPr="000815A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945725E" w14:textId="120990E7" w:rsidR="00D42411" w:rsidRPr="000815A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8415318" w14:textId="0460D64A" w:rsidR="00D42411" w:rsidRPr="000815A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D1D9C7B" w14:textId="4609E346" w:rsidR="00D42411" w:rsidRPr="000815A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408EF93" w14:textId="084123DF" w:rsidR="00D42411" w:rsidRPr="000815A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66CCFF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5DBD2E3" w14:textId="74C6C359" w:rsidR="00D42411" w:rsidRPr="000815A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FF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22804D6" w14:textId="77777777" w:rsidR="007B760F" w:rsidRDefault="007B760F" w:rsidP="00CF2633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0EEFB8" id="Group 24" o:spid="_x0000_s1035" style="position:absolute;margin-left:334.1pt;margin-top:72.45pt;width:450.7pt;height:128.15pt;z-index:251672576;mso-position-horizontal-relative:page;mso-position-vertical-relative:page;mso-width-relative:margin;mso-height-relative:margin" coordsize="57227,16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">
                <v:shape id="Text Box 25" o:spid="_x0000_s1036" type="#_x0000_t202" style="position:absolute;left:1027;top:1438;width:9992;height:7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" filled="f" stroked="f" strokeweight=".5pt">
                  <v:textbox inset="0,0,0,0">
                    <w:txbxContent>
                      <w:p w14:paraId="1B3A5F11" w14:textId="77777777" w:rsidR="007B760F" w:rsidRPr="00B07C33" w:rsidRDefault="007B760F" w:rsidP="00CF2633">
                        <w:pPr>
                          <w:jc w:val="center"/>
                          <w:rPr>
                            <w:rFonts w:ascii="Cambria" w:hAnsi="Cambria"/>
                            <w:i/>
                            <w:color w:val="2E74B5" w:themeColor="accent1" w:themeShade="BF"/>
                            <w:sz w:val="106"/>
                            <w:szCs w:val="106"/>
                            <w:lang w:val="de-DE"/>
                          </w:rPr>
                        </w:pPr>
                        <w:r>
                          <w:rPr>
                            <w:rFonts w:ascii="Cambria" w:hAnsi="Cambria"/>
                            <w:i/>
                            <w:color w:val="2E74B5" w:themeColor="accent1" w:themeShade="BF"/>
                            <w:sz w:val="106"/>
                            <w:szCs w:val="106"/>
                            <w:lang w:val="de-DE"/>
                          </w:rPr>
                          <w:t>8</w:t>
                        </w:r>
                      </w:p>
                    </w:txbxContent>
                  </v:textbox>
                </v:shape>
                <v:shape id="Text Box 26" o:spid="_x0000_s1037" type="#_x0000_t202" style="position:absolute;top:8424;width:12191;height:3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0DF2C77B" w14:textId="77777777" w:rsidR="007B760F" w:rsidRPr="00B07C33" w:rsidRDefault="007B760F" w:rsidP="00CF2633">
                        <w:pPr>
                          <w:jc w:val="center"/>
                          <w:rPr>
                            <w:rFonts w:ascii="Cambria" w:hAnsi="Cambria"/>
                            <w:i/>
                            <w:color w:val="2E74B5" w:themeColor="accent1" w:themeShade="BF"/>
                            <w:sz w:val="38"/>
                            <w:szCs w:val="38"/>
                            <w:lang w:val="de-DE"/>
                          </w:rPr>
                        </w:pPr>
                        <w:r>
                          <w:rPr>
                            <w:rFonts w:ascii="Cambria" w:hAnsi="Cambria"/>
                            <w:i/>
                            <w:color w:val="2E74B5" w:themeColor="accent1" w:themeShade="BF"/>
                            <w:sz w:val="38"/>
                            <w:szCs w:val="38"/>
                            <w:lang w:val="de-DE"/>
                          </w:rPr>
                          <w:t>August</w:t>
                        </w:r>
                      </w:p>
                    </w:txbxContent>
                  </v:textbox>
                </v:shape>
                <v:shape id="Text Box 27" o:spid="_x0000_s1038" type="#_x0000_t202" style="position:absolute;left:11507;width:45720;height:16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" filled="f" stroked="f" strokeweight=".5pt">
                  <v:textbox inset="0,0,0,0">
                    <w:txbxContent>
                      <w:tbl>
                        <w:tblPr>
                          <w:tblStyle w:val="Tabellenrast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22"/>
                          <w:gridCol w:w="1022"/>
                          <w:gridCol w:w="1022"/>
                          <w:gridCol w:w="1022"/>
                          <w:gridCol w:w="1022"/>
                          <w:gridCol w:w="1022"/>
                          <w:gridCol w:w="1022"/>
                        </w:tblGrid>
                        <w:tr w:rsidR="007B760F" w14:paraId="167094F2" w14:textId="77777777" w:rsidTr="002679B2">
                          <w:trPr>
                            <w:trHeight w:val="346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3DC3D1E5" w14:textId="77777777" w:rsidR="007B760F" w:rsidRPr="00106B67" w:rsidRDefault="007B760F" w:rsidP="000B5847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06B67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Mon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C581509" w14:textId="77777777" w:rsidR="007B760F" w:rsidRPr="00106B67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Dienstag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A2BC1BF" w14:textId="77777777" w:rsidR="007B760F" w:rsidRPr="00106B67" w:rsidRDefault="007B760F" w:rsidP="000B5847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Mittwoch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BB4C786" w14:textId="77777777" w:rsidR="007B760F" w:rsidRPr="00106B67" w:rsidRDefault="007B760F" w:rsidP="000B5847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Donnerstag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1576BB8" w14:textId="77777777" w:rsidR="007B760F" w:rsidRPr="00106B67" w:rsidRDefault="007B760F" w:rsidP="000B5847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06B67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Fr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eitag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1CC5E6A" w14:textId="77777777" w:rsidR="007B760F" w:rsidRPr="00082CC8" w:rsidRDefault="007B760F" w:rsidP="000B5847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color w:val="1F3864" w:themeColor="accent5" w:themeShade="80"/>
                                  <w:sz w:val="18"/>
                                  <w:szCs w:val="18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b/>
                                  <w:color w:val="1F3864" w:themeColor="accent5" w:themeShade="80"/>
                                  <w:sz w:val="18"/>
                                  <w:szCs w:val="18"/>
                                </w:rPr>
                                <w:t>Samstag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84EE9EA" w14:textId="77777777" w:rsidR="007B760F" w:rsidRPr="00082CC8" w:rsidRDefault="007B760F" w:rsidP="000B5847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color w:val="C00000"/>
                                  <w:sz w:val="18"/>
                                  <w:szCs w:val="18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b/>
                                  <w:color w:val="C00000"/>
                                  <w:sz w:val="18"/>
                                  <w:szCs w:val="18"/>
                                </w:rPr>
                                <w:t>Sonntag</w:t>
                              </w:r>
                            </w:p>
                          </w:tc>
                        </w:tr>
                        <w:tr w:rsidR="00D42411" w14:paraId="0EB8A10F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780EC0B5" w14:textId="77777777" w:rsidR="00D42411" w:rsidRPr="000815A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903D3D1" w14:textId="3C245937" w:rsidR="00D42411" w:rsidRPr="000815A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2E1E0B3" w14:textId="37D331A5" w:rsidR="00D42411" w:rsidRPr="000815A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E7622D2" w14:textId="52FC659E" w:rsidR="00D42411" w:rsidRPr="000815A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522AC6D" w14:textId="36089109" w:rsidR="00D42411" w:rsidRPr="000815A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E3DBF25" w14:textId="0E27A8F1" w:rsidR="00D42411" w:rsidRPr="00540A51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1DAB75A" w14:textId="2288EBFC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</w:tr>
                        <w:tr w:rsidR="00D42411" w14:paraId="7DF01C21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5C077A1D" w14:textId="79D1F27E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5E4972F" w14:textId="0650C4B6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D88A816" w14:textId="6397342F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EA52ECF" w14:textId="3AB9E683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201745E" w14:textId="08CCF79A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CDA2AB1" w14:textId="3A43716A" w:rsidR="00D42411" w:rsidRPr="00540A51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8A49B8D" w14:textId="4862B843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9</w:t>
                              </w:r>
                            </w:p>
                          </w:tc>
                        </w:tr>
                        <w:tr w:rsidR="00D42411" w14:paraId="6B86035E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7F7408C2" w14:textId="59BC09AE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180F489" w14:textId="405DAF3A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B32018F" w14:textId="69D2DEB8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872CA53" w14:textId="6242D37E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6C8CA43" w14:textId="146415F1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0044CC6" w14:textId="4FC4FB99" w:rsidR="00D42411" w:rsidRPr="00540A51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0021902" w14:textId="1A3403B2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16</w:t>
                              </w:r>
                            </w:p>
                          </w:tc>
                        </w:tr>
                        <w:tr w:rsidR="00D42411" w14:paraId="7D98C6E7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0F3C1C59" w14:textId="0676D436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01832AA" w14:textId="01BBBB74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B5C5D4E" w14:textId="68CFBA1C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1743FFE" w14:textId="6A5CB21D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3C7D821" w14:textId="435BE278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4BB3058" w14:textId="625FF644" w:rsidR="00D42411" w:rsidRPr="00540A51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C3A8F50" w14:textId="0006363F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23</w:t>
                              </w:r>
                            </w:p>
                          </w:tc>
                        </w:tr>
                        <w:tr w:rsidR="00D42411" w14:paraId="27741EF8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691379C3" w14:textId="20E5D3D5" w:rsidR="00D42411" w:rsidRPr="00C07161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 w:rsidRPr="00C07161"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B3312C5" w14:textId="081A0BCC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163DCBE" w14:textId="2F551B11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F18424F" w14:textId="58B3985A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0B4B001" w14:textId="04DE3F56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ED1185D" w14:textId="27E85773" w:rsidR="00D42411" w:rsidRPr="00540A51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6A08752" w14:textId="2EA45F71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30</w:t>
                              </w:r>
                            </w:p>
                          </w:tc>
                        </w:tr>
                        <w:tr w:rsidR="00D42411" w14:paraId="1D362B4E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2CD4E331" w14:textId="3613F2DA" w:rsidR="00D42411" w:rsidRPr="00C07161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 w:rsidRPr="00C07161"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E1C9322" w14:textId="1408B45B" w:rsidR="00D42411" w:rsidRPr="000815A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945725E" w14:textId="120990E7" w:rsidR="00D42411" w:rsidRPr="000815A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8415318" w14:textId="0460D64A" w:rsidR="00D42411" w:rsidRPr="000815A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D1D9C7B" w14:textId="4609E346" w:rsidR="00D42411" w:rsidRPr="000815A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408EF93" w14:textId="084123DF" w:rsidR="00D42411" w:rsidRPr="000815A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66CCFF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5DBD2E3" w14:textId="74C6C359" w:rsidR="00D42411" w:rsidRPr="000815A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FF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14:paraId="422804D6" w14:textId="77777777" w:rsidR="007B760F" w:rsidRDefault="007B760F" w:rsidP="00CF2633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CF2633">
        <w:br w:type="page"/>
      </w:r>
      <w:r w:rsidR="00CF263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EB4FAB" wp14:editId="1B5C337B">
                <wp:simplePos x="0" y="0"/>
                <wp:positionH relativeFrom="page">
                  <wp:posOffset>555891</wp:posOffset>
                </wp:positionH>
                <wp:positionV relativeFrom="page">
                  <wp:posOffset>265861</wp:posOffset>
                </wp:positionV>
                <wp:extent cx="1877138" cy="853977"/>
                <wp:effectExtent l="0" t="0" r="8890" b="381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7138" cy="8539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F7D3D" w14:textId="43F077DD" w:rsidR="007B760F" w:rsidRPr="008A3985" w:rsidRDefault="007B760F" w:rsidP="00CF2633">
                            <w:pPr>
                              <w:rPr>
                                <w:rFonts w:ascii="Cambria" w:hAnsi="Cambria"/>
                                <w:i/>
                                <w:color w:val="2E74B5" w:themeColor="accent1" w:themeShade="BF"/>
                                <w:spacing w:val="100"/>
                                <w:sz w:val="106"/>
                                <w:szCs w:val="106"/>
                              </w:rPr>
                            </w:pPr>
                            <w:r w:rsidRPr="008A3985">
                              <w:rPr>
                                <w:rFonts w:ascii="Cambria" w:hAnsi="Cambria"/>
                                <w:i/>
                                <w:color w:val="2E74B5" w:themeColor="accent1" w:themeShade="BF"/>
                                <w:spacing w:val="100"/>
                                <w:sz w:val="106"/>
                                <w:szCs w:val="106"/>
                              </w:rPr>
                              <w:t>20</w:t>
                            </w:r>
                            <w:r w:rsidR="00C07161">
                              <w:rPr>
                                <w:rFonts w:ascii="Cambria" w:hAnsi="Cambria"/>
                                <w:i/>
                                <w:color w:val="2E74B5" w:themeColor="accent1" w:themeShade="BF"/>
                                <w:spacing w:val="100"/>
                                <w:sz w:val="106"/>
                                <w:szCs w:val="106"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B4FAB" id="Text Box 28" o:spid="_x0000_s1039" type="#_x0000_t202" style="position:absolute;margin-left:43.75pt;margin-top:20.95pt;width:147.8pt;height:67.2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" filled="f" stroked="f" strokeweight=".5pt">
                <v:textbox inset="0,0,0,0">
                  <w:txbxContent>
                    <w:p w14:paraId="1BEF7D3D" w14:textId="43F077DD" w:rsidR="007B760F" w:rsidRPr="008A3985" w:rsidRDefault="007B760F" w:rsidP="00CF2633">
                      <w:pPr>
                        <w:rPr>
                          <w:rFonts w:ascii="Cambria" w:hAnsi="Cambria"/>
                          <w:i/>
                          <w:color w:val="2E74B5" w:themeColor="accent1" w:themeShade="BF"/>
                          <w:spacing w:val="100"/>
                          <w:sz w:val="106"/>
                          <w:szCs w:val="106"/>
                        </w:rPr>
                      </w:pPr>
                      <w:r w:rsidRPr="008A3985">
                        <w:rPr>
                          <w:rFonts w:ascii="Cambria" w:hAnsi="Cambria"/>
                          <w:i/>
                          <w:color w:val="2E74B5" w:themeColor="accent1" w:themeShade="BF"/>
                          <w:spacing w:val="100"/>
                          <w:sz w:val="106"/>
                          <w:szCs w:val="106"/>
                        </w:rPr>
                        <w:t>20</w:t>
                      </w:r>
                      <w:r w:rsidR="00C07161">
                        <w:rPr>
                          <w:rFonts w:ascii="Cambria" w:hAnsi="Cambria"/>
                          <w:i/>
                          <w:color w:val="2E74B5" w:themeColor="accent1" w:themeShade="BF"/>
                          <w:spacing w:val="100"/>
                          <w:sz w:val="106"/>
                          <w:szCs w:val="106"/>
                        </w:rPr>
                        <w:t>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FDFB120" w14:textId="77777777" w:rsidR="00CF2633" w:rsidRDefault="00B07C33"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2FBFCA" wp14:editId="31DD7483">
                <wp:simplePos x="0" y="0"/>
                <wp:positionH relativeFrom="page">
                  <wp:posOffset>550984</wp:posOffset>
                </wp:positionH>
                <wp:positionV relativeFrom="page">
                  <wp:posOffset>269631</wp:posOffset>
                </wp:positionV>
                <wp:extent cx="4501661" cy="853440"/>
                <wp:effectExtent l="0" t="0" r="13335" b="381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1661" cy="853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170179" w14:textId="60C6AB3A" w:rsidR="007B760F" w:rsidRPr="00082CC8" w:rsidRDefault="000815A8" w:rsidP="00CF2633">
                            <w:pPr>
                              <w:rPr>
                                <w:rFonts w:ascii="Cambria" w:hAnsi="Cambria"/>
                                <w:i/>
                                <w:color w:val="1F4E79" w:themeColor="accent1" w:themeShade="80"/>
                                <w:spacing w:val="100"/>
                                <w:sz w:val="106"/>
                                <w:szCs w:val="106"/>
                                <w:lang w:val="de-DE"/>
                              </w:rPr>
                            </w:pPr>
                            <w:r w:rsidRPr="00082CC8">
                              <w:rPr>
                                <w:rFonts w:ascii="Cambria" w:hAnsi="Cambria"/>
                                <w:i/>
                                <w:color w:val="1F4E79" w:themeColor="accent1" w:themeShade="80"/>
                                <w:spacing w:val="100"/>
                                <w:sz w:val="106"/>
                                <w:szCs w:val="106"/>
                                <w:lang w:val="de-DE"/>
                              </w:rPr>
                              <w:t>202</w:t>
                            </w:r>
                            <w:r w:rsidR="00C07161">
                              <w:rPr>
                                <w:rFonts w:ascii="Cambria" w:hAnsi="Cambria"/>
                                <w:i/>
                                <w:color w:val="1F4E79" w:themeColor="accent1" w:themeShade="80"/>
                                <w:spacing w:val="100"/>
                                <w:sz w:val="106"/>
                                <w:szCs w:val="106"/>
                                <w:lang w:val="de-DE"/>
                              </w:rPr>
                              <w:t>6</w:t>
                            </w:r>
                            <w:r w:rsidRPr="00082CC8">
                              <w:rPr>
                                <w:rFonts w:ascii="Cambria" w:hAnsi="Cambria"/>
                                <w:i/>
                                <w:color w:val="1F4E79" w:themeColor="accent1" w:themeShade="80"/>
                                <w:spacing w:val="100"/>
                                <w:sz w:val="106"/>
                                <w:szCs w:val="106"/>
                                <w:lang w:val="de-DE"/>
                              </w:rPr>
                              <w:t xml:space="preserve"> / 202</w:t>
                            </w:r>
                            <w:r w:rsidR="00C07161">
                              <w:rPr>
                                <w:rFonts w:ascii="Cambria" w:hAnsi="Cambria"/>
                                <w:i/>
                                <w:color w:val="1F4E79" w:themeColor="accent1" w:themeShade="80"/>
                                <w:spacing w:val="100"/>
                                <w:sz w:val="106"/>
                                <w:szCs w:val="106"/>
                                <w:lang w:val="de-DE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FBFCA" id="Text Box 43" o:spid="_x0000_s1040" type="#_x0000_t202" style="position:absolute;margin-left:43.4pt;margin-top:21.25pt;width:354.45pt;height:67.2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" filled="f" stroked="f" strokeweight=".5pt">
                <v:textbox inset="0,0,0,0">
                  <w:txbxContent>
                    <w:p w14:paraId="31170179" w14:textId="60C6AB3A" w:rsidR="007B760F" w:rsidRPr="00082CC8" w:rsidRDefault="000815A8" w:rsidP="00CF2633">
                      <w:pPr>
                        <w:rPr>
                          <w:rFonts w:ascii="Cambria" w:hAnsi="Cambria"/>
                          <w:i/>
                          <w:color w:val="1F4E79" w:themeColor="accent1" w:themeShade="80"/>
                          <w:spacing w:val="100"/>
                          <w:sz w:val="106"/>
                          <w:szCs w:val="106"/>
                          <w:lang w:val="de-DE"/>
                        </w:rPr>
                      </w:pPr>
                      <w:r w:rsidRPr="00082CC8">
                        <w:rPr>
                          <w:rFonts w:ascii="Cambria" w:hAnsi="Cambria"/>
                          <w:i/>
                          <w:color w:val="1F4E79" w:themeColor="accent1" w:themeShade="80"/>
                          <w:spacing w:val="100"/>
                          <w:sz w:val="106"/>
                          <w:szCs w:val="106"/>
                          <w:lang w:val="de-DE"/>
                        </w:rPr>
                        <w:t>202</w:t>
                      </w:r>
                      <w:r w:rsidR="00C07161">
                        <w:rPr>
                          <w:rFonts w:ascii="Cambria" w:hAnsi="Cambria"/>
                          <w:i/>
                          <w:color w:val="1F4E79" w:themeColor="accent1" w:themeShade="80"/>
                          <w:spacing w:val="100"/>
                          <w:sz w:val="106"/>
                          <w:szCs w:val="106"/>
                          <w:lang w:val="de-DE"/>
                        </w:rPr>
                        <w:t>6</w:t>
                      </w:r>
                      <w:r w:rsidRPr="00082CC8">
                        <w:rPr>
                          <w:rFonts w:ascii="Cambria" w:hAnsi="Cambria"/>
                          <w:i/>
                          <w:color w:val="1F4E79" w:themeColor="accent1" w:themeShade="80"/>
                          <w:spacing w:val="100"/>
                          <w:sz w:val="106"/>
                          <w:szCs w:val="106"/>
                          <w:lang w:val="de-DE"/>
                        </w:rPr>
                        <w:t xml:space="preserve"> / 202</w:t>
                      </w:r>
                      <w:r w:rsidR="00C07161">
                        <w:rPr>
                          <w:rFonts w:ascii="Cambria" w:hAnsi="Cambria"/>
                          <w:i/>
                          <w:color w:val="1F4E79" w:themeColor="accent1" w:themeShade="80"/>
                          <w:spacing w:val="100"/>
                          <w:sz w:val="106"/>
                          <w:szCs w:val="106"/>
                          <w:lang w:val="de-DE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39AD924" w14:textId="77777777" w:rsidR="00CF2633" w:rsidRDefault="00CF2633"/>
    <w:p w14:paraId="5688FC9D" w14:textId="0ED280BE" w:rsidR="00CF2633" w:rsidRDefault="000A2FE5" w:rsidP="00CF2633">
      <w:r>
        <w:rPr>
          <w:noProof/>
          <w:lang w:eastAsia="en-US"/>
        </w:rPr>
        <w:drawing>
          <wp:anchor distT="0" distB="0" distL="114300" distR="114300" simplePos="0" relativeHeight="251713536" behindDoc="0" locked="0" layoutInCell="1" allowOverlap="1" wp14:anchorId="4D774994" wp14:editId="03422AF7">
            <wp:simplePos x="0" y="0"/>
            <wp:positionH relativeFrom="column">
              <wp:posOffset>1482437</wp:posOffset>
            </wp:positionH>
            <wp:positionV relativeFrom="paragraph">
              <wp:posOffset>5243945</wp:posOffset>
            </wp:positionV>
            <wp:extent cx="1185257" cy="200891"/>
            <wp:effectExtent l="0" t="0" r="0" b="8890"/>
            <wp:wrapNone/>
            <wp:docPr id="1440163574" name="Grafik 1440163574" descr="Ein Bild, das Grafiken, Schrift, Grafikdesign, Logo enthält.&#10;&#10;Automatisch generierte Beschreibu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163574" name="Grafik 1440163574" descr="Ein Bild, das Grafiken, Schrift, Grafikdesign, Logo enthält.&#10;&#10;Automatisch generierte Beschreibung">
                      <a:hlinkClick r:id="rId9"/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257" cy="200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4D0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38F398EB" wp14:editId="147688B1">
                <wp:simplePos x="0" y="0"/>
                <wp:positionH relativeFrom="column">
                  <wp:posOffset>267393</wp:posOffset>
                </wp:positionH>
                <wp:positionV relativeFrom="paragraph">
                  <wp:posOffset>255847</wp:posOffset>
                </wp:positionV>
                <wp:extent cx="3685309" cy="5236614"/>
                <wp:effectExtent l="0" t="0" r="0" b="2540"/>
                <wp:wrapNone/>
                <wp:docPr id="89329434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309" cy="52366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541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dashed" w:sz="4" w:space="0" w:color="A6A6A6" w:themeColor="background1" w:themeShade="A6"/>
                                <w:insideV w:val="dashed" w:sz="4" w:space="0" w:color="A6A6A6" w:themeColor="background1" w:themeShade="A6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415"/>
                            </w:tblGrid>
                            <w:tr w:rsidR="006A14D0" w14:paraId="0D9F317E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0077C3CD" w14:textId="77777777" w:rsidR="006A14D0" w:rsidRDefault="006A14D0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6A14D0" w14:paraId="70842FA4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2F3A7416" w14:textId="77777777" w:rsidR="006A14D0" w:rsidRDefault="006A14D0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6A14D0" w14:paraId="09FE3571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1A249F41" w14:textId="77777777" w:rsidR="006A14D0" w:rsidRDefault="006A14D0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6A14D0" w14:paraId="6BFCDFF6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7854E5B2" w14:textId="77777777" w:rsidR="006A14D0" w:rsidRDefault="006A14D0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6A14D0" w14:paraId="3D841B10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5F28DBC6" w14:textId="77777777" w:rsidR="006A14D0" w:rsidRDefault="006A14D0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6A14D0" w14:paraId="2CF40B5E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100F1061" w14:textId="77777777" w:rsidR="006A14D0" w:rsidRDefault="006A14D0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6A14D0" w14:paraId="1D6B3187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2964DC7B" w14:textId="77777777" w:rsidR="006A14D0" w:rsidRDefault="006A14D0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6A14D0" w14:paraId="27C12C76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3457CF87" w14:textId="77777777" w:rsidR="006A14D0" w:rsidRDefault="006A14D0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6A14D0" w14:paraId="3D4788CD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219A7357" w14:textId="77777777" w:rsidR="006A14D0" w:rsidRDefault="006A14D0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6A14D0" w14:paraId="10D9F4CA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577DD179" w14:textId="77777777" w:rsidR="006A14D0" w:rsidRDefault="006A14D0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6A14D0" w14:paraId="68244806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0A011F8E" w14:textId="77777777" w:rsidR="006A14D0" w:rsidRDefault="006A14D0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6A14D0" w14:paraId="4D349CE1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44A01AE5" w14:textId="77777777" w:rsidR="006A14D0" w:rsidRDefault="006A14D0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6A14D0" w14:paraId="39E1EC6D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407DEC60" w14:textId="77777777" w:rsidR="006A14D0" w:rsidRDefault="006A14D0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6A14D0" w14:paraId="77D7ADEB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1B4D197E" w14:textId="77777777" w:rsidR="006A14D0" w:rsidRDefault="006A14D0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6A14D0" w14:paraId="21253A24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07CB666E" w14:textId="77777777" w:rsidR="006A14D0" w:rsidRDefault="006A14D0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8E7504" w14:textId="34410872" w:rsidR="006A14D0" w:rsidRPr="006A14D0" w:rsidRDefault="006A14D0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398EB" id="_x0000_s1041" type="#_x0000_t202" style="position:absolute;margin-left:21.05pt;margin-top:20.15pt;width:290.2pt;height:412.3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" filled="f" stroked="f">
                <v:textbox>
                  <w:txbxContent>
                    <w:tbl>
                      <w:tblPr>
                        <w:tblStyle w:val="Tabellenraster"/>
                        <w:tblW w:w="541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dashed" w:sz="4" w:space="0" w:color="A6A6A6" w:themeColor="background1" w:themeShade="A6"/>
                          <w:insideV w:val="dashed" w:sz="4" w:space="0" w:color="A6A6A6" w:themeColor="background1" w:themeShade="A6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415"/>
                      </w:tblGrid>
                      <w:tr w:rsidR="006A14D0" w14:paraId="0D9F317E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0077C3CD" w14:textId="77777777" w:rsidR="006A14D0" w:rsidRDefault="006A14D0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6A14D0" w14:paraId="70842FA4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2F3A7416" w14:textId="77777777" w:rsidR="006A14D0" w:rsidRDefault="006A14D0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6A14D0" w14:paraId="09FE3571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1A249F41" w14:textId="77777777" w:rsidR="006A14D0" w:rsidRDefault="006A14D0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6A14D0" w14:paraId="6BFCDFF6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7854E5B2" w14:textId="77777777" w:rsidR="006A14D0" w:rsidRDefault="006A14D0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6A14D0" w14:paraId="3D841B10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5F28DBC6" w14:textId="77777777" w:rsidR="006A14D0" w:rsidRDefault="006A14D0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6A14D0" w14:paraId="2CF40B5E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100F1061" w14:textId="77777777" w:rsidR="006A14D0" w:rsidRDefault="006A14D0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6A14D0" w14:paraId="1D6B3187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2964DC7B" w14:textId="77777777" w:rsidR="006A14D0" w:rsidRDefault="006A14D0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6A14D0" w14:paraId="27C12C76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3457CF87" w14:textId="77777777" w:rsidR="006A14D0" w:rsidRDefault="006A14D0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6A14D0" w14:paraId="3D4788CD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219A7357" w14:textId="77777777" w:rsidR="006A14D0" w:rsidRDefault="006A14D0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6A14D0" w14:paraId="10D9F4CA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577DD179" w14:textId="77777777" w:rsidR="006A14D0" w:rsidRDefault="006A14D0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6A14D0" w14:paraId="68244806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0A011F8E" w14:textId="77777777" w:rsidR="006A14D0" w:rsidRDefault="006A14D0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6A14D0" w14:paraId="4D349CE1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44A01AE5" w14:textId="77777777" w:rsidR="006A14D0" w:rsidRDefault="006A14D0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6A14D0" w14:paraId="39E1EC6D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407DEC60" w14:textId="77777777" w:rsidR="006A14D0" w:rsidRDefault="006A14D0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6A14D0" w14:paraId="77D7ADEB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1B4D197E" w14:textId="77777777" w:rsidR="006A14D0" w:rsidRDefault="006A14D0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6A14D0" w14:paraId="21253A24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07CB666E" w14:textId="77777777" w:rsidR="006A14D0" w:rsidRDefault="006A14D0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</w:tbl>
                    <w:p w14:paraId="5A8E7504" w14:textId="34410872" w:rsidR="006A14D0" w:rsidRPr="006A14D0" w:rsidRDefault="006A14D0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2B7B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DB66BC4" wp14:editId="2C116A6E">
                <wp:simplePos x="0" y="0"/>
                <wp:positionH relativeFrom="page">
                  <wp:posOffset>4243070</wp:posOffset>
                </wp:positionH>
                <wp:positionV relativeFrom="page">
                  <wp:posOffset>5066030</wp:posOffset>
                </wp:positionV>
                <wp:extent cx="5724144" cy="1627632"/>
                <wp:effectExtent l="0" t="0" r="10160" b="10795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144" cy="1627632"/>
                          <a:chOff x="0" y="0"/>
                          <a:chExt cx="5722706" cy="1623317"/>
                        </a:xfrm>
                      </wpg:grpSpPr>
                      <wps:wsp>
                        <wps:cNvPr id="32" name="Text Box 32"/>
                        <wps:cNvSpPr txBox="1"/>
                        <wps:spPr>
                          <a:xfrm>
                            <a:off x="102742" y="143838"/>
                            <a:ext cx="999164" cy="701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4492BA" w14:textId="77777777" w:rsidR="007B760F" w:rsidRPr="00082CC8" w:rsidRDefault="007B760F" w:rsidP="00CF2633">
                              <w:pPr>
                                <w:jc w:val="center"/>
                                <w:rPr>
                                  <w:rFonts w:ascii="Cambria" w:hAnsi="Cambria"/>
                                  <w:i/>
                                  <w:color w:val="1F4E79" w:themeColor="accent1" w:themeShade="80"/>
                                  <w:sz w:val="106"/>
                                  <w:szCs w:val="106"/>
                                  <w:lang w:val="de-DE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i/>
                                  <w:color w:val="1F4E79" w:themeColor="accent1" w:themeShade="80"/>
                                  <w:sz w:val="106"/>
                                  <w:szCs w:val="106"/>
                                  <w:lang w:val="de-DE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0" y="842481"/>
                            <a:ext cx="1219164" cy="3666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B045C8" w14:textId="77777777" w:rsidR="007B760F" w:rsidRPr="00082CC8" w:rsidRDefault="007B760F" w:rsidP="00CF2633">
                              <w:pPr>
                                <w:jc w:val="center"/>
                                <w:rPr>
                                  <w:rFonts w:ascii="Cambria" w:hAnsi="Cambria"/>
                                  <w:i/>
                                  <w:color w:val="1F4E79" w:themeColor="accent1" w:themeShade="80"/>
                                  <w:sz w:val="38"/>
                                  <w:szCs w:val="38"/>
                                  <w:lang w:val="de-DE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i/>
                                  <w:color w:val="1F4E79" w:themeColor="accent1" w:themeShade="80"/>
                                  <w:sz w:val="38"/>
                                  <w:szCs w:val="38"/>
                                  <w:lang w:val="de-DE"/>
                                </w:rPr>
                                <w:t>Januar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1150706" y="0"/>
                            <a:ext cx="4572000" cy="16233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ellenraster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</w:tblGrid>
                              <w:tr w:rsidR="007B760F" w14:paraId="691D3A2C" w14:textId="77777777" w:rsidTr="002679B2">
                                <w:trPr>
                                  <w:trHeight w:val="346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7A24550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106B67"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Mon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749FEFB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Dienstag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CC7B2D5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Mittwoch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4247270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Donnerstag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5472375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106B67"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Fr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eitag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5280138" w14:textId="77777777" w:rsidR="007B760F" w:rsidRPr="00082CC8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color w:val="1F3864" w:themeColor="accent5" w:themeShade="80"/>
                                        <w:sz w:val="18"/>
                                        <w:szCs w:val="18"/>
                                      </w:rPr>
                                    </w:pPr>
                                    <w:r w:rsidRPr="00082CC8">
                                      <w:rPr>
                                        <w:rFonts w:ascii="Cambria" w:hAnsi="Cambria"/>
                                        <w:b/>
                                        <w:color w:val="1F3864" w:themeColor="accent5" w:themeShade="80"/>
                                        <w:sz w:val="18"/>
                                        <w:szCs w:val="18"/>
                                      </w:rPr>
                                      <w:t>Samstag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AC38048" w14:textId="77777777" w:rsidR="007B760F" w:rsidRPr="00082CC8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color w:val="C00000"/>
                                        <w:sz w:val="18"/>
                                        <w:szCs w:val="18"/>
                                      </w:rPr>
                                    </w:pPr>
                                    <w:r w:rsidRPr="00082CC8">
                                      <w:rPr>
                                        <w:rFonts w:ascii="Cambria" w:hAnsi="Cambria"/>
                                        <w:b/>
                                        <w:color w:val="C00000"/>
                                        <w:sz w:val="18"/>
                                        <w:szCs w:val="18"/>
                                      </w:rPr>
                                      <w:t>Sonntag</w:t>
                                    </w:r>
                                  </w:p>
                                </w:tc>
                              </w:tr>
                              <w:tr w:rsidR="007B760F" w14:paraId="2FCE5257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14D9908" w14:textId="54AFC7D1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8F482BA" w14:textId="6971FACF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747E39A" w14:textId="70E056E1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BF3501B" w14:textId="6B05E96F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054E864" w14:textId="4BE9DC3A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463E9DE" w14:textId="65B26EE4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80FC391" w14:textId="09550828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7B760F" w14:paraId="4AFB22CD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939A415" w14:textId="1E26AC84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3587040" w14:textId="4CB51074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2D7310E" w14:textId="59451D70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481857C" w14:textId="4B872FB9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7EA9DA5" w14:textId="1C3EA47A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EAEAB3F" w14:textId="2A388EC0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DEC3D5E" w14:textId="7BC14593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10</w:t>
                                    </w:r>
                                  </w:p>
                                </w:tc>
                              </w:tr>
                              <w:tr w:rsidR="007B760F" w14:paraId="3D898B0E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F7302A5" w14:textId="7D11013A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A392433" w14:textId="269524F0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D2E6B1B" w14:textId="7B974511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8CFB597" w14:textId="72113A77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3761FF8" w14:textId="1721D53F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5B55D30" w14:textId="4A57B212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9C4CA16" w14:textId="27E26F07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17</w:t>
                                    </w:r>
                                  </w:p>
                                </w:tc>
                              </w:tr>
                              <w:tr w:rsidR="007B760F" w14:paraId="4E652318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0A8627D" w14:textId="495680D2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6D73D69" w14:textId="01A7D7CF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A5BC37A" w14:textId="15E71084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D671376" w14:textId="03D020E5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6625E52" w14:textId="7E6E482C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6C9626D" w14:textId="43BCC986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23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6D1EC5A" w14:textId="5FE4A8AB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24</w:t>
                                    </w:r>
                                  </w:p>
                                </w:tc>
                              </w:tr>
                              <w:tr w:rsidR="007B760F" w14:paraId="0258CFCD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90026DD" w14:textId="22E7D290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5DFA947" w14:textId="4DF6AD59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06DDD16" w14:textId="41456A51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1C77C17" w14:textId="3C58D270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CF07C2A" w14:textId="7CC93372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0D809D7" w14:textId="7D43518E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AFE2184" w14:textId="069A34AF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31</w:t>
                                    </w:r>
                                  </w:p>
                                </w:tc>
                              </w:tr>
                              <w:tr w:rsidR="007B760F" w14:paraId="5654BD03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4289A74" w14:textId="77777777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4BA29B6" w14:textId="77777777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4DF063B" w14:textId="77777777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AFEDA7A" w14:textId="77777777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E105A61" w14:textId="77777777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4680FFB" w14:textId="77777777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0070C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739FABC" w14:textId="77777777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FF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BE3F735" w14:textId="77777777" w:rsidR="007B760F" w:rsidRDefault="007B760F" w:rsidP="00CF2633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B66BC4" id="Group 31" o:spid="_x0000_s1042" style="position:absolute;margin-left:334.1pt;margin-top:398.9pt;width:450.7pt;height:128.15pt;z-index:251680768;mso-position-horizontal-relative:page;mso-position-vertical-relative:page;mso-width-relative:margin;mso-height-relative:margin" coordsize="57227,16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">
                <v:shape id="Text Box 32" o:spid="_x0000_s1043" type="#_x0000_t202" style="position:absolute;left:1027;top:1438;width:9992;height:7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" filled="f" stroked="f" strokeweight=".5pt">
                  <v:textbox inset="0,0,0,0">
                    <w:txbxContent>
                      <w:p w14:paraId="554492BA" w14:textId="77777777" w:rsidR="007B760F" w:rsidRPr="00082CC8" w:rsidRDefault="007B760F" w:rsidP="00CF2633">
                        <w:pPr>
                          <w:jc w:val="center"/>
                          <w:rPr>
                            <w:rFonts w:ascii="Cambria" w:hAnsi="Cambria"/>
                            <w:i/>
                            <w:color w:val="1F4E79" w:themeColor="accent1" w:themeShade="80"/>
                            <w:sz w:val="106"/>
                            <w:szCs w:val="106"/>
                            <w:lang w:val="de-DE"/>
                          </w:rPr>
                        </w:pPr>
                        <w:r w:rsidRPr="00082CC8">
                          <w:rPr>
                            <w:rFonts w:ascii="Cambria" w:hAnsi="Cambria"/>
                            <w:i/>
                            <w:color w:val="1F4E79" w:themeColor="accent1" w:themeShade="80"/>
                            <w:sz w:val="106"/>
                            <w:szCs w:val="106"/>
                            <w:lang w:val="de-DE"/>
                          </w:rPr>
                          <w:t>1</w:t>
                        </w:r>
                      </w:p>
                    </w:txbxContent>
                  </v:textbox>
                </v:shape>
                <v:shape id="Text Box 33" o:spid="_x0000_s1044" type="#_x0000_t202" style="position:absolute;top:8424;width:12191;height:3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" filled="f" stroked="f" strokeweight=".5pt">
                  <v:textbox inset="0,0,0,0">
                    <w:txbxContent>
                      <w:p w14:paraId="07B045C8" w14:textId="77777777" w:rsidR="007B760F" w:rsidRPr="00082CC8" w:rsidRDefault="007B760F" w:rsidP="00CF2633">
                        <w:pPr>
                          <w:jc w:val="center"/>
                          <w:rPr>
                            <w:rFonts w:ascii="Cambria" w:hAnsi="Cambria"/>
                            <w:i/>
                            <w:color w:val="1F4E79" w:themeColor="accent1" w:themeShade="80"/>
                            <w:sz w:val="38"/>
                            <w:szCs w:val="38"/>
                            <w:lang w:val="de-DE"/>
                          </w:rPr>
                        </w:pPr>
                        <w:r w:rsidRPr="00082CC8">
                          <w:rPr>
                            <w:rFonts w:ascii="Cambria" w:hAnsi="Cambria"/>
                            <w:i/>
                            <w:color w:val="1F4E79" w:themeColor="accent1" w:themeShade="80"/>
                            <w:sz w:val="38"/>
                            <w:szCs w:val="38"/>
                            <w:lang w:val="de-DE"/>
                          </w:rPr>
                          <w:t>Januar</w:t>
                        </w:r>
                      </w:p>
                    </w:txbxContent>
                  </v:textbox>
                </v:shape>
                <v:shape id="Text Box 34" o:spid="_x0000_s1045" type="#_x0000_t202" style="position:absolute;left:11507;width:45720;height:16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g0p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uH4Jf0AvfwHAAD//wMAUEsBAi0AFAAGAAgAAAAhANvh9svuAAAAhQEAABMAAAAAAAAA&#10;AAAAAAAAAAAAAFtDb250ZW50X1R5cGVzXS54bWxQSwECLQAUAAYACAAAACEAWvQsW78AAAAVAQAA&#10;CwAAAAAAAAAAAAAAAAAfAQAAX3JlbHMvLnJlbHNQSwECLQAUAAYACAAAACEA2B4NKcYAAADbAAAA&#10;DwAAAAAAAAAAAAAAAAAHAgAAZHJzL2Rvd25yZXYueG1sUEsFBgAAAAADAAMAtwAAAPoCAAAAAA==&#10;" filled="f" stroked="f" strokeweight=".5pt">
                  <v:textbox inset="0,0,0,0">
                    <w:txbxContent>
                      <w:tbl>
                        <w:tblPr>
                          <w:tblStyle w:val="Tabellenrast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22"/>
                          <w:gridCol w:w="1022"/>
                          <w:gridCol w:w="1022"/>
                          <w:gridCol w:w="1022"/>
                          <w:gridCol w:w="1022"/>
                          <w:gridCol w:w="1022"/>
                          <w:gridCol w:w="1022"/>
                        </w:tblGrid>
                        <w:tr w:rsidR="007B760F" w14:paraId="691D3A2C" w14:textId="77777777" w:rsidTr="002679B2">
                          <w:trPr>
                            <w:trHeight w:val="346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77A24550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06B67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Mon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749FEFB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Dienstag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CC7B2D5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Mittwoch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4247270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Donnerstag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5472375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06B67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Fr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eitag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5280138" w14:textId="77777777" w:rsidR="007B760F" w:rsidRPr="00082CC8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color w:val="1F3864" w:themeColor="accent5" w:themeShade="80"/>
                                  <w:sz w:val="18"/>
                                  <w:szCs w:val="18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b/>
                                  <w:color w:val="1F3864" w:themeColor="accent5" w:themeShade="80"/>
                                  <w:sz w:val="18"/>
                                  <w:szCs w:val="18"/>
                                </w:rPr>
                                <w:t>Samstag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AC38048" w14:textId="77777777" w:rsidR="007B760F" w:rsidRPr="00082CC8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color w:val="C00000"/>
                                  <w:sz w:val="18"/>
                                  <w:szCs w:val="18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b/>
                                  <w:color w:val="C00000"/>
                                  <w:sz w:val="18"/>
                                  <w:szCs w:val="18"/>
                                </w:rPr>
                                <w:t>Sonntag</w:t>
                              </w:r>
                            </w:p>
                          </w:tc>
                        </w:tr>
                        <w:tr w:rsidR="007B760F" w14:paraId="2FCE5257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214D9908" w14:textId="54AFC7D1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8F482BA" w14:textId="6971FACF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747E39A" w14:textId="70E056E1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BF3501B" w14:textId="6B05E96F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054E864" w14:textId="4BE9DC3A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463E9DE" w14:textId="65B26EE4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80FC391" w14:textId="09550828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</w:tr>
                        <w:tr w:rsidR="007B760F" w14:paraId="4AFB22CD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1939A415" w14:textId="1E26AC84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3587040" w14:textId="4CB51074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2D7310E" w14:textId="59451D70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481857C" w14:textId="4B872FB9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7EA9DA5" w14:textId="1C3EA47A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EAEAB3F" w14:textId="2A388EC0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DEC3D5E" w14:textId="7BC14593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10</w:t>
                              </w:r>
                            </w:p>
                          </w:tc>
                        </w:tr>
                        <w:tr w:rsidR="007B760F" w14:paraId="3D898B0E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1F7302A5" w14:textId="7D11013A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A392433" w14:textId="269524F0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D2E6B1B" w14:textId="7B974511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8CFB597" w14:textId="72113A77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3761FF8" w14:textId="1721D53F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5B55D30" w14:textId="4A57B212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9C4CA16" w14:textId="27E26F07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17</w:t>
                              </w:r>
                            </w:p>
                          </w:tc>
                        </w:tr>
                        <w:tr w:rsidR="007B760F" w14:paraId="4E652318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60A8627D" w14:textId="495680D2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6D73D69" w14:textId="01A7D7CF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A5BC37A" w14:textId="15E71084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D671376" w14:textId="03D020E5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6625E52" w14:textId="7E6E482C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6C9626D" w14:textId="43BCC986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6D1EC5A" w14:textId="5FE4A8AB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24</w:t>
                              </w:r>
                            </w:p>
                          </w:tc>
                        </w:tr>
                        <w:tr w:rsidR="007B760F" w14:paraId="0258CFCD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190026DD" w14:textId="22E7D290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5DFA947" w14:textId="4DF6AD59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06DDD16" w14:textId="41456A51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1C77C17" w14:textId="3C58D270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CF07C2A" w14:textId="7CC93372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0D809D7" w14:textId="7D43518E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AFE2184" w14:textId="069A34AF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31</w:t>
                              </w:r>
                            </w:p>
                          </w:tc>
                        </w:tr>
                        <w:tr w:rsidR="007B760F" w14:paraId="5654BD03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24289A74" w14:textId="77777777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4BA29B6" w14:textId="77777777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4DF063B" w14:textId="77777777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AFEDA7A" w14:textId="77777777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E105A61" w14:textId="77777777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4680FFB" w14:textId="77777777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0070C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739FABC" w14:textId="77777777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FF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14:paraId="0BE3F735" w14:textId="77777777" w:rsidR="007B760F" w:rsidRDefault="007B760F" w:rsidP="00CF2633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02B7B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8587E99" wp14:editId="25FD9AD6">
                <wp:simplePos x="0" y="0"/>
                <wp:positionH relativeFrom="page">
                  <wp:posOffset>4243070</wp:posOffset>
                </wp:positionH>
                <wp:positionV relativeFrom="page">
                  <wp:posOffset>3171190</wp:posOffset>
                </wp:positionV>
                <wp:extent cx="5724144" cy="1627632"/>
                <wp:effectExtent l="0" t="0" r="10160" b="10795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144" cy="1627632"/>
                          <a:chOff x="0" y="0"/>
                          <a:chExt cx="5722706" cy="1623317"/>
                        </a:xfrm>
                      </wpg:grpSpPr>
                      <wps:wsp>
                        <wps:cNvPr id="36" name="Text Box 36"/>
                        <wps:cNvSpPr txBox="1"/>
                        <wps:spPr>
                          <a:xfrm>
                            <a:off x="102742" y="143838"/>
                            <a:ext cx="999164" cy="701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A062E1" w14:textId="77777777" w:rsidR="007B760F" w:rsidRPr="00082CC8" w:rsidRDefault="007B760F" w:rsidP="00CF2633">
                              <w:pPr>
                                <w:jc w:val="center"/>
                                <w:rPr>
                                  <w:rFonts w:ascii="Cambria" w:hAnsi="Cambria"/>
                                  <w:i/>
                                  <w:color w:val="1F4E79" w:themeColor="accent1" w:themeShade="80"/>
                                  <w:sz w:val="106"/>
                                  <w:szCs w:val="106"/>
                                  <w:lang w:val="de-DE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i/>
                                  <w:color w:val="1F4E79" w:themeColor="accent1" w:themeShade="80"/>
                                  <w:sz w:val="106"/>
                                  <w:szCs w:val="106"/>
                                  <w:lang w:val="de-DE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7"/>
                        <wps:cNvSpPr txBox="1"/>
                        <wps:spPr>
                          <a:xfrm>
                            <a:off x="0" y="842481"/>
                            <a:ext cx="1219164" cy="3666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D1255B" w14:textId="77777777" w:rsidR="007B760F" w:rsidRPr="00082CC8" w:rsidRDefault="007B760F" w:rsidP="00CF2633">
                              <w:pPr>
                                <w:jc w:val="center"/>
                                <w:rPr>
                                  <w:rFonts w:ascii="Cambria" w:hAnsi="Cambria"/>
                                  <w:i/>
                                  <w:color w:val="1F4E79" w:themeColor="accent1" w:themeShade="80"/>
                                  <w:sz w:val="38"/>
                                  <w:szCs w:val="38"/>
                                  <w:lang w:val="de-DE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i/>
                                  <w:color w:val="1F4E79" w:themeColor="accent1" w:themeShade="80"/>
                                  <w:sz w:val="38"/>
                                  <w:szCs w:val="38"/>
                                  <w:lang w:val="de-DE"/>
                                </w:rPr>
                                <w:t>Dezember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38"/>
                        <wps:cNvSpPr txBox="1"/>
                        <wps:spPr>
                          <a:xfrm>
                            <a:off x="1150706" y="0"/>
                            <a:ext cx="4572000" cy="16233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ellenraster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</w:tblGrid>
                              <w:tr w:rsidR="007B760F" w14:paraId="3C868F26" w14:textId="77777777" w:rsidTr="002679B2">
                                <w:trPr>
                                  <w:trHeight w:val="346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4349902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106B67"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Mon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0DEAED4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Dienstag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9E5D155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Mittwoch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09C8D4F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Donnerstag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0E5EAF6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106B67"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Fr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eitag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F73C25A" w14:textId="77777777" w:rsidR="007B760F" w:rsidRPr="00082CC8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color w:val="1F3864" w:themeColor="accent5" w:themeShade="80"/>
                                        <w:sz w:val="18"/>
                                        <w:szCs w:val="18"/>
                                      </w:rPr>
                                    </w:pPr>
                                    <w:r w:rsidRPr="00082CC8">
                                      <w:rPr>
                                        <w:rFonts w:ascii="Cambria" w:hAnsi="Cambria"/>
                                        <w:b/>
                                        <w:color w:val="1F3864" w:themeColor="accent5" w:themeShade="80"/>
                                        <w:sz w:val="18"/>
                                        <w:szCs w:val="18"/>
                                      </w:rPr>
                                      <w:t>Samstag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6F3A826" w14:textId="77777777" w:rsidR="007B760F" w:rsidRPr="00082CC8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color w:val="C00000"/>
                                        <w:sz w:val="18"/>
                                        <w:szCs w:val="18"/>
                                      </w:rPr>
                                    </w:pPr>
                                    <w:r w:rsidRPr="00082CC8">
                                      <w:rPr>
                                        <w:rFonts w:ascii="Cambria" w:hAnsi="Cambria"/>
                                        <w:b/>
                                        <w:color w:val="C00000"/>
                                        <w:sz w:val="18"/>
                                        <w:szCs w:val="18"/>
                                      </w:rPr>
                                      <w:t>Sonntag</w:t>
                                    </w:r>
                                  </w:p>
                                </w:tc>
                              </w:tr>
                              <w:tr w:rsidR="00D42411" w14:paraId="24D806CA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12E7A60" w14:textId="7644C111" w:rsidR="00D42411" w:rsidRPr="000815A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F1978FC" w14:textId="0C3FE04A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F4339A8" w14:textId="098C2F15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107C143" w14:textId="61F6F4F2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18E2260" w14:textId="5A1FCA38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4C97A17" w14:textId="109DAC2D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05DAD8F" w14:textId="0BE2E80F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  <w:tr w:rsidR="00D42411" w14:paraId="1B807546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E8943EF" w14:textId="1AED3349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2FFF3CD" w14:textId="18D534F7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038E05A" w14:textId="465D991C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103D794" w14:textId="76C0F58C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B721E69" w14:textId="7BBAC9A2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4056D3A" w14:textId="01563C40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F3BFDB2" w14:textId="3CAECA33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13</w:t>
                                    </w:r>
                                  </w:p>
                                </w:tc>
                              </w:tr>
                              <w:tr w:rsidR="00D42411" w14:paraId="4EB59ACD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A1FCF94" w14:textId="632F015A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16B2FBE" w14:textId="32A7B793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81350BC" w14:textId="4530C55A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80D056E" w14:textId="2A0A5D46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6960B39" w14:textId="73146215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53987BC" w14:textId="5B225D47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B192538" w14:textId="438590FC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20</w:t>
                                    </w:r>
                                  </w:p>
                                </w:tc>
                              </w:tr>
                              <w:tr w:rsidR="00D42411" w14:paraId="6FC06FF9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80092ED" w14:textId="0C31E0B7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9114984" w14:textId="70CB43FD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73E285D" w14:textId="23AEFD15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69F68B3" w14:textId="47243EB5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C8090F7" w14:textId="45DFA724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B4629D3" w14:textId="3BD537EE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DBF522D" w14:textId="1A22F7DE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27</w:t>
                                    </w:r>
                                  </w:p>
                                </w:tc>
                              </w:tr>
                              <w:tr w:rsidR="00D42411" w14:paraId="747FAFB8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4948550" w14:textId="6C07A86F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0CB3099" w14:textId="28AEB4D0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E140B96" w14:textId="397D3663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20D6790" w14:textId="6BA44910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31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74AD2A3" w14:textId="31DDB887" w:rsidR="00D42411" w:rsidRPr="000815A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C7F6A18" w14:textId="4B91C274" w:rsidR="00D42411" w:rsidRPr="00082CC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F15DB02" w14:textId="296CBCBF" w:rsidR="00D42411" w:rsidRPr="00082CC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D42411" w14:paraId="35A94863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185176F" w14:textId="77777777" w:rsidR="00D42411" w:rsidRPr="00200396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9E0E540" w14:textId="77777777" w:rsidR="00D42411" w:rsidRPr="00200396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3C79F9E" w14:textId="77777777" w:rsidR="00D42411" w:rsidRPr="00200396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C43424C" w14:textId="77777777" w:rsidR="00D42411" w:rsidRPr="00200396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B53258B" w14:textId="77777777" w:rsidR="00D42411" w:rsidRPr="00200396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FD4075C" w14:textId="77777777" w:rsidR="00D42411" w:rsidRPr="00200396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66CCFF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42B214C" w14:textId="77777777" w:rsidR="00D42411" w:rsidRPr="00200396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A4AC778" w14:textId="77777777" w:rsidR="007B760F" w:rsidRDefault="007B760F" w:rsidP="00CF2633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587E99" id="Group 35" o:spid="_x0000_s1046" style="position:absolute;margin-left:334.1pt;margin-top:249.7pt;width:450.7pt;height:128.15pt;z-index:251679744;mso-position-horizontal-relative:page;mso-position-vertical-relative:page;mso-width-relative:margin;mso-height-relative:margin" coordsize="57227,16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">
                <v:shape id="Text Box 36" o:spid="_x0000_s1047" type="#_x0000_t202" style="position:absolute;left:1027;top:1438;width:9992;height:7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" filled="f" stroked="f" strokeweight=".5pt">
                  <v:textbox inset="0,0,0,0">
                    <w:txbxContent>
                      <w:p w14:paraId="6DA062E1" w14:textId="77777777" w:rsidR="007B760F" w:rsidRPr="00082CC8" w:rsidRDefault="007B760F" w:rsidP="00CF2633">
                        <w:pPr>
                          <w:jc w:val="center"/>
                          <w:rPr>
                            <w:rFonts w:ascii="Cambria" w:hAnsi="Cambria"/>
                            <w:i/>
                            <w:color w:val="1F4E79" w:themeColor="accent1" w:themeShade="80"/>
                            <w:sz w:val="106"/>
                            <w:szCs w:val="106"/>
                            <w:lang w:val="de-DE"/>
                          </w:rPr>
                        </w:pPr>
                        <w:r w:rsidRPr="00082CC8">
                          <w:rPr>
                            <w:rFonts w:ascii="Cambria" w:hAnsi="Cambria"/>
                            <w:i/>
                            <w:color w:val="1F4E79" w:themeColor="accent1" w:themeShade="80"/>
                            <w:sz w:val="106"/>
                            <w:szCs w:val="106"/>
                            <w:lang w:val="de-DE"/>
                          </w:rPr>
                          <w:t>12</w:t>
                        </w:r>
                      </w:p>
                    </w:txbxContent>
                  </v:textbox>
                </v:shape>
                <v:shape id="Text Box 37" o:spid="_x0000_s1048" type="#_x0000_t202" style="position:absolute;top:8424;width:12191;height:3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" filled="f" stroked="f" strokeweight=".5pt">
                  <v:textbox inset="0,0,0,0">
                    <w:txbxContent>
                      <w:p w14:paraId="02D1255B" w14:textId="77777777" w:rsidR="007B760F" w:rsidRPr="00082CC8" w:rsidRDefault="007B760F" w:rsidP="00CF2633">
                        <w:pPr>
                          <w:jc w:val="center"/>
                          <w:rPr>
                            <w:rFonts w:ascii="Cambria" w:hAnsi="Cambria"/>
                            <w:i/>
                            <w:color w:val="1F4E79" w:themeColor="accent1" w:themeShade="80"/>
                            <w:sz w:val="38"/>
                            <w:szCs w:val="38"/>
                            <w:lang w:val="de-DE"/>
                          </w:rPr>
                        </w:pPr>
                        <w:r w:rsidRPr="00082CC8">
                          <w:rPr>
                            <w:rFonts w:ascii="Cambria" w:hAnsi="Cambria"/>
                            <w:i/>
                            <w:color w:val="1F4E79" w:themeColor="accent1" w:themeShade="80"/>
                            <w:sz w:val="38"/>
                            <w:szCs w:val="38"/>
                            <w:lang w:val="de-DE"/>
                          </w:rPr>
                          <w:t>Dezember</w:t>
                        </w:r>
                      </w:p>
                    </w:txbxContent>
                  </v:textbox>
                </v:shape>
                <v:shape id="Text Box 38" o:spid="_x0000_s1049" type="#_x0000_t202" style="position:absolute;left:11507;width:45720;height:16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" filled="f" stroked="f" strokeweight=".5pt">
                  <v:textbox inset="0,0,0,0">
                    <w:txbxContent>
                      <w:tbl>
                        <w:tblPr>
                          <w:tblStyle w:val="Tabellenrast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22"/>
                          <w:gridCol w:w="1022"/>
                          <w:gridCol w:w="1022"/>
                          <w:gridCol w:w="1022"/>
                          <w:gridCol w:w="1022"/>
                          <w:gridCol w:w="1022"/>
                          <w:gridCol w:w="1022"/>
                        </w:tblGrid>
                        <w:tr w:rsidR="007B760F" w14:paraId="3C868F26" w14:textId="77777777" w:rsidTr="002679B2">
                          <w:trPr>
                            <w:trHeight w:val="346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14349902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06B67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Mon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0DEAED4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Dienstag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9E5D155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Mittwoch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09C8D4F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Donnerstag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0E5EAF6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06B67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Fr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eitag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F73C25A" w14:textId="77777777" w:rsidR="007B760F" w:rsidRPr="00082CC8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color w:val="1F3864" w:themeColor="accent5" w:themeShade="80"/>
                                  <w:sz w:val="18"/>
                                  <w:szCs w:val="18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b/>
                                  <w:color w:val="1F3864" w:themeColor="accent5" w:themeShade="80"/>
                                  <w:sz w:val="18"/>
                                  <w:szCs w:val="18"/>
                                </w:rPr>
                                <w:t>Samstag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6F3A826" w14:textId="77777777" w:rsidR="007B760F" w:rsidRPr="00082CC8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color w:val="C00000"/>
                                  <w:sz w:val="18"/>
                                  <w:szCs w:val="18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b/>
                                  <w:color w:val="C00000"/>
                                  <w:sz w:val="18"/>
                                  <w:szCs w:val="18"/>
                                </w:rPr>
                                <w:t>Sonntag</w:t>
                              </w:r>
                            </w:p>
                          </w:tc>
                        </w:tr>
                        <w:tr w:rsidR="00D42411" w14:paraId="24D806CA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112E7A60" w14:textId="7644C111" w:rsidR="00D42411" w:rsidRPr="000815A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F1978FC" w14:textId="0C3FE04A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F4339A8" w14:textId="098C2F15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107C143" w14:textId="61F6F4F2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18E2260" w14:textId="5A1FCA38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4C97A17" w14:textId="109DAC2D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05DAD8F" w14:textId="0BE2E80F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c>
                        </w:tr>
                        <w:tr w:rsidR="00D42411" w14:paraId="1B807546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0E8943EF" w14:textId="1AED3349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2FFF3CD" w14:textId="18D534F7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038E05A" w14:textId="465D991C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103D794" w14:textId="76C0F58C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B721E69" w14:textId="7BBAC9A2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4056D3A" w14:textId="01563C40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F3BFDB2" w14:textId="3CAECA33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13</w:t>
                              </w:r>
                            </w:p>
                          </w:tc>
                        </w:tr>
                        <w:tr w:rsidR="00D42411" w14:paraId="4EB59ACD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2A1FCF94" w14:textId="632F015A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16B2FBE" w14:textId="32A7B793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81350BC" w14:textId="4530C55A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80D056E" w14:textId="2A0A5D46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6960B39" w14:textId="73146215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53987BC" w14:textId="5B225D47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B192538" w14:textId="438590FC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20</w:t>
                              </w:r>
                            </w:p>
                          </w:tc>
                        </w:tr>
                        <w:tr w:rsidR="00D42411" w14:paraId="6FC06FF9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280092ED" w14:textId="0C31E0B7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9114984" w14:textId="70CB43FD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73E285D" w14:textId="23AEFD15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69F68B3" w14:textId="47243EB5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C8090F7" w14:textId="45DFA724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B4629D3" w14:textId="3BD537EE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DBF522D" w14:textId="1A22F7DE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27</w:t>
                              </w:r>
                            </w:p>
                          </w:tc>
                        </w:tr>
                        <w:tr w:rsidR="00D42411" w14:paraId="747FAFB8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44948550" w14:textId="6C07A86F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0CB3099" w14:textId="28AEB4D0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E140B96" w14:textId="397D3663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20D6790" w14:textId="6BA44910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74AD2A3" w14:textId="31DDB887" w:rsidR="00D42411" w:rsidRPr="000815A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C7F6A18" w14:textId="4B91C274" w:rsidR="00D42411" w:rsidRPr="00082CC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F15DB02" w14:textId="296CBCBF" w:rsidR="00D42411" w:rsidRPr="00082CC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D42411" w14:paraId="35A94863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6185176F" w14:textId="77777777" w:rsidR="00D42411" w:rsidRPr="00200396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9E0E540" w14:textId="77777777" w:rsidR="00D42411" w:rsidRPr="00200396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3C79F9E" w14:textId="77777777" w:rsidR="00D42411" w:rsidRPr="00200396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C43424C" w14:textId="77777777" w:rsidR="00D42411" w:rsidRPr="00200396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B53258B" w14:textId="77777777" w:rsidR="00D42411" w:rsidRPr="00200396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FD4075C" w14:textId="77777777" w:rsidR="00D42411" w:rsidRPr="00200396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66CCFF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42B214C" w14:textId="77777777" w:rsidR="00D42411" w:rsidRPr="00200396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3A4AC778" w14:textId="77777777" w:rsidR="007B760F" w:rsidRDefault="007B760F" w:rsidP="00CF2633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02B7B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D29C2C3" wp14:editId="16215D1A">
                <wp:simplePos x="0" y="0"/>
                <wp:positionH relativeFrom="page">
                  <wp:posOffset>4243070</wp:posOffset>
                </wp:positionH>
                <wp:positionV relativeFrom="page">
                  <wp:posOffset>1304925</wp:posOffset>
                </wp:positionV>
                <wp:extent cx="5724144" cy="1627632"/>
                <wp:effectExtent l="0" t="0" r="10160" b="10795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144" cy="1627632"/>
                          <a:chOff x="0" y="0"/>
                          <a:chExt cx="5722706" cy="1623317"/>
                        </a:xfrm>
                      </wpg:grpSpPr>
                      <wps:wsp>
                        <wps:cNvPr id="40" name="Text Box 40"/>
                        <wps:cNvSpPr txBox="1"/>
                        <wps:spPr>
                          <a:xfrm>
                            <a:off x="102742" y="143838"/>
                            <a:ext cx="999164" cy="701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A6E773" w14:textId="77777777" w:rsidR="007B760F" w:rsidRPr="00082CC8" w:rsidRDefault="007B760F" w:rsidP="00CF2633">
                              <w:pPr>
                                <w:jc w:val="center"/>
                                <w:rPr>
                                  <w:rFonts w:ascii="Cambria" w:hAnsi="Cambria"/>
                                  <w:i/>
                                  <w:color w:val="1F4E79" w:themeColor="accent1" w:themeShade="80"/>
                                  <w:sz w:val="106"/>
                                  <w:szCs w:val="106"/>
                                  <w:lang w:val="de-DE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i/>
                                  <w:color w:val="1F4E79" w:themeColor="accent1" w:themeShade="80"/>
                                  <w:sz w:val="106"/>
                                  <w:szCs w:val="106"/>
                                  <w:lang w:val="de-DE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 Box 41"/>
                        <wps:cNvSpPr txBox="1"/>
                        <wps:spPr>
                          <a:xfrm>
                            <a:off x="0" y="842481"/>
                            <a:ext cx="1219164" cy="3666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0AF996" w14:textId="77777777" w:rsidR="007B760F" w:rsidRPr="00082CC8" w:rsidRDefault="007B760F" w:rsidP="00CF2633">
                              <w:pPr>
                                <w:jc w:val="center"/>
                                <w:rPr>
                                  <w:rFonts w:ascii="Cambria" w:hAnsi="Cambria"/>
                                  <w:i/>
                                  <w:color w:val="1F4E79" w:themeColor="accent1" w:themeShade="80"/>
                                  <w:sz w:val="38"/>
                                  <w:szCs w:val="38"/>
                                  <w:lang w:val="de-DE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i/>
                                  <w:color w:val="1F4E79" w:themeColor="accent1" w:themeShade="80"/>
                                  <w:sz w:val="38"/>
                                  <w:szCs w:val="38"/>
                                  <w:lang w:val="de-DE"/>
                                </w:rPr>
                                <w:t>November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 Box 42"/>
                        <wps:cNvSpPr txBox="1"/>
                        <wps:spPr>
                          <a:xfrm>
                            <a:off x="1150706" y="0"/>
                            <a:ext cx="4572000" cy="16233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ellenraster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</w:tblGrid>
                              <w:tr w:rsidR="007B760F" w14:paraId="40394B74" w14:textId="77777777" w:rsidTr="002679B2">
                                <w:trPr>
                                  <w:trHeight w:val="346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F60AD78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106B67"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Mon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AEBD279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Dienstag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3F64BCB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Mittwoch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AC66A70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Donnerstag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8EE0D4C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106B67"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Fr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eitag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F8108CE" w14:textId="77777777" w:rsidR="007B760F" w:rsidRPr="00082CC8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color w:val="1F3864" w:themeColor="accent5" w:themeShade="80"/>
                                        <w:sz w:val="18"/>
                                        <w:szCs w:val="18"/>
                                      </w:rPr>
                                    </w:pPr>
                                    <w:r w:rsidRPr="00082CC8">
                                      <w:rPr>
                                        <w:rFonts w:ascii="Cambria" w:hAnsi="Cambria"/>
                                        <w:b/>
                                        <w:color w:val="1F3864" w:themeColor="accent5" w:themeShade="80"/>
                                        <w:sz w:val="18"/>
                                        <w:szCs w:val="18"/>
                                      </w:rPr>
                                      <w:t>Samstag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43BABC4" w14:textId="77777777" w:rsidR="007B760F" w:rsidRPr="00082CC8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color w:val="C00000"/>
                                        <w:sz w:val="18"/>
                                        <w:szCs w:val="18"/>
                                      </w:rPr>
                                    </w:pPr>
                                    <w:r w:rsidRPr="00082CC8">
                                      <w:rPr>
                                        <w:rFonts w:ascii="Cambria" w:hAnsi="Cambria"/>
                                        <w:b/>
                                        <w:color w:val="C00000"/>
                                        <w:sz w:val="18"/>
                                        <w:szCs w:val="18"/>
                                      </w:rPr>
                                      <w:t>Sonntag</w:t>
                                    </w:r>
                                  </w:p>
                                </w:tc>
                              </w:tr>
                              <w:tr w:rsidR="007B760F" w14:paraId="70AC9FF4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1108564" w14:textId="77777777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1DA4EE2" w14:textId="77777777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F10E9D3" w14:textId="41B104A1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6E7268E" w14:textId="6F6646A4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CBF0CCB" w14:textId="08A65061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85AC793" w14:textId="64CADE02" w:rsidR="007B760F" w:rsidRPr="00082CC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DA727BF" w14:textId="3C7F6DE6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7B760F" w14:paraId="21BE9295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9813E1E" w14:textId="7FA7DFD3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E38BCB8" w14:textId="6642A899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1ACC50C" w14:textId="264AD4AB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C102DE9" w14:textId="1FCD6ADB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3BE013D" w14:textId="26891905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B42407A" w14:textId="749196E6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7B04E74" w14:textId="1056FDB4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</w:p>
                                </w:tc>
                              </w:tr>
                              <w:tr w:rsidR="007B760F" w14:paraId="5A3A89AA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70A1AD3" w14:textId="744F9783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9B3C913" w14:textId="0AA537C7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135AF21" w14:textId="272C7D0F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38C3491" w14:textId="097E6E33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4C985A1" w14:textId="520164CC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2183AFF" w14:textId="712965EE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69C0361" w14:textId="77EAE878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15</w:t>
                                    </w:r>
                                  </w:p>
                                </w:tc>
                              </w:tr>
                              <w:tr w:rsidR="007B760F" w14:paraId="36AE57B7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2C01F0B" w14:textId="3A166A10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F73AC21" w14:textId="706F1AA4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39F649A" w14:textId="3B92A38D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4E3301A" w14:textId="23AD0952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AB92C37" w14:textId="22A73776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CE1FA7F" w14:textId="2ECA8EA2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4539CAD" w14:textId="35182C67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22</w:t>
                                    </w:r>
                                  </w:p>
                                </w:tc>
                              </w:tr>
                              <w:tr w:rsidR="007B760F" w14:paraId="6F151DC3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967CA2A" w14:textId="03E34411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DC3A06B" w14:textId="44C829B0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4EE300A" w14:textId="26E665A4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0B5E38C" w14:textId="04374219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CE74B9F" w14:textId="3BC26900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04D03D5" w14:textId="1E742F98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28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598B99A" w14:textId="7E741BEA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29</w:t>
                                    </w:r>
                                  </w:p>
                                </w:tc>
                              </w:tr>
                              <w:tr w:rsidR="007B760F" w14:paraId="7862D9F8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823C1BF" w14:textId="45657B23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ECC7243" w14:textId="77777777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4483ED1" w14:textId="77777777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29EC6E6" w14:textId="77777777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041197A" w14:textId="77777777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C7B58CE" w14:textId="77777777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0070C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30A977F" w14:textId="77777777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FF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3510299" w14:textId="77777777" w:rsidR="007B760F" w:rsidRDefault="007B760F" w:rsidP="00CF2633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29C2C3" id="Group 39" o:spid="_x0000_s1050" style="position:absolute;margin-left:334.1pt;margin-top:102.75pt;width:450.7pt;height:128.15pt;z-index:251678720;mso-position-horizontal-relative:page;mso-position-vertical-relative:page;mso-width-relative:margin;mso-height-relative:margin" coordsize="57227,16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">
                <v:shape id="Text Box 40" o:spid="_x0000_s1051" type="#_x0000_t202" style="position:absolute;left:1027;top:1438;width:9992;height:7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" filled="f" stroked="f" strokeweight=".5pt">
                  <v:textbox inset="0,0,0,0">
                    <w:txbxContent>
                      <w:p w14:paraId="7CA6E773" w14:textId="77777777" w:rsidR="007B760F" w:rsidRPr="00082CC8" w:rsidRDefault="007B760F" w:rsidP="00CF2633">
                        <w:pPr>
                          <w:jc w:val="center"/>
                          <w:rPr>
                            <w:rFonts w:ascii="Cambria" w:hAnsi="Cambria"/>
                            <w:i/>
                            <w:color w:val="1F4E79" w:themeColor="accent1" w:themeShade="80"/>
                            <w:sz w:val="106"/>
                            <w:szCs w:val="106"/>
                            <w:lang w:val="de-DE"/>
                          </w:rPr>
                        </w:pPr>
                        <w:r w:rsidRPr="00082CC8">
                          <w:rPr>
                            <w:rFonts w:ascii="Cambria" w:hAnsi="Cambria"/>
                            <w:i/>
                            <w:color w:val="1F4E79" w:themeColor="accent1" w:themeShade="80"/>
                            <w:sz w:val="106"/>
                            <w:szCs w:val="106"/>
                            <w:lang w:val="de-DE"/>
                          </w:rPr>
                          <w:t>11</w:t>
                        </w:r>
                      </w:p>
                    </w:txbxContent>
                  </v:textbox>
                </v:shape>
                <v:shape id="Text Box 41" o:spid="_x0000_s1052" type="#_x0000_t202" style="position:absolute;top:8424;width:12191;height:3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93MxgAAANsAAAAPAAAAZHJzL2Rvd25yZXYueG1sRI9fS8NA&#10;EMTfhX6HYwt9s5dIkR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kG/dzMYAAADbAAAA&#10;DwAAAAAAAAAAAAAAAAAHAgAAZHJzL2Rvd25yZXYueG1sUEsFBgAAAAADAAMAtwAAAPoCAAAAAA==&#10;" filled="f" stroked="f" strokeweight=".5pt">
                  <v:textbox inset="0,0,0,0">
                    <w:txbxContent>
                      <w:p w14:paraId="600AF996" w14:textId="77777777" w:rsidR="007B760F" w:rsidRPr="00082CC8" w:rsidRDefault="007B760F" w:rsidP="00CF2633">
                        <w:pPr>
                          <w:jc w:val="center"/>
                          <w:rPr>
                            <w:rFonts w:ascii="Cambria" w:hAnsi="Cambria"/>
                            <w:i/>
                            <w:color w:val="1F4E79" w:themeColor="accent1" w:themeShade="80"/>
                            <w:sz w:val="38"/>
                            <w:szCs w:val="38"/>
                            <w:lang w:val="de-DE"/>
                          </w:rPr>
                        </w:pPr>
                        <w:r w:rsidRPr="00082CC8">
                          <w:rPr>
                            <w:rFonts w:ascii="Cambria" w:hAnsi="Cambria"/>
                            <w:i/>
                            <w:color w:val="1F4E79" w:themeColor="accent1" w:themeShade="80"/>
                            <w:sz w:val="38"/>
                            <w:szCs w:val="38"/>
                            <w:lang w:val="de-DE"/>
                          </w:rPr>
                          <w:t>November</w:t>
                        </w:r>
                      </w:p>
                    </w:txbxContent>
                  </v:textbox>
                </v:shape>
                <v:shape id="Text Box 42" o:spid="_x0000_s1053" type="#_x0000_t202" style="position:absolute;left:11507;width:45720;height:16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" filled="f" stroked="f" strokeweight=".5pt">
                  <v:textbox inset="0,0,0,0">
                    <w:txbxContent>
                      <w:tbl>
                        <w:tblPr>
                          <w:tblStyle w:val="Tabellenrast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22"/>
                          <w:gridCol w:w="1022"/>
                          <w:gridCol w:w="1022"/>
                          <w:gridCol w:w="1022"/>
                          <w:gridCol w:w="1022"/>
                          <w:gridCol w:w="1022"/>
                          <w:gridCol w:w="1022"/>
                        </w:tblGrid>
                        <w:tr w:rsidR="007B760F" w14:paraId="40394B74" w14:textId="77777777" w:rsidTr="002679B2">
                          <w:trPr>
                            <w:trHeight w:val="346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7F60AD78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06B67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Mon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AEBD279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Dienstag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3F64BCB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Mittwoch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AC66A70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Donnerstag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8EE0D4C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06B67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Fr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eitag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F8108CE" w14:textId="77777777" w:rsidR="007B760F" w:rsidRPr="00082CC8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color w:val="1F3864" w:themeColor="accent5" w:themeShade="80"/>
                                  <w:sz w:val="18"/>
                                  <w:szCs w:val="18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b/>
                                  <w:color w:val="1F3864" w:themeColor="accent5" w:themeShade="80"/>
                                  <w:sz w:val="18"/>
                                  <w:szCs w:val="18"/>
                                </w:rPr>
                                <w:t>Samstag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43BABC4" w14:textId="77777777" w:rsidR="007B760F" w:rsidRPr="00082CC8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color w:val="C00000"/>
                                  <w:sz w:val="18"/>
                                  <w:szCs w:val="18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b/>
                                  <w:color w:val="C00000"/>
                                  <w:sz w:val="18"/>
                                  <w:szCs w:val="18"/>
                                </w:rPr>
                                <w:t>Sonntag</w:t>
                              </w:r>
                            </w:p>
                          </w:tc>
                        </w:tr>
                        <w:tr w:rsidR="007B760F" w14:paraId="70AC9FF4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71108564" w14:textId="77777777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1DA4EE2" w14:textId="77777777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F10E9D3" w14:textId="41B104A1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6E7268E" w14:textId="6F6646A4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CBF0CCB" w14:textId="08A65061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85AC793" w14:textId="64CADE02" w:rsidR="007B760F" w:rsidRPr="00082CC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DA727BF" w14:textId="3C7F6DE6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</w:tr>
                        <w:tr w:rsidR="007B760F" w14:paraId="21BE9295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29813E1E" w14:textId="7FA7DFD3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E38BCB8" w14:textId="6642A899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1ACC50C" w14:textId="264AD4AB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C102DE9" w14:textId="1FCD6ADB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3BE013D" w14:textId="26891905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B42407A" w14:textId="749196E6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7B04E74" w14:textId="1056FDB4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</w:tc>
                        </w:tr>
                        <w:tr w:rsidR="007B760F" w14:paraId="5A3A89AA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270A1AD3" w14:textId="744F9783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9B3C913" w14:textId="0AA537C7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135AF21" w14:textId="272C7D0F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38C3491" w14:textId="097E6E33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4C985A1" w14:textId="520164CC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2183AFF" w14:textId="712965EE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69C0361" w14:textId="77EAE878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15</w:t>
                              </w:r>
                            </w:p>
                          </w:tc>
                        </w:tr>
                        <w:tr w:rsidR="007B760F" w14:paraId="36AE57B7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12C01F0B" w14:textId="3A166A10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F73AC21" w14:textId="706F1AA4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39F649A" w14:textId="3B92A38D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4E3301A" w14:textId="23AD0952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AB92C37" w14:textId="22A73776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CE1FA7F" w14:textId="2ECA8EA2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4539CAD" w14:textId="35182C67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22</w:t>
                              </w:r>
                            </w:p>
                          </w:tc>
                        </w:tr>
                        <w:tr w:rsidR="007B760F" w14:paraId="6F151DC3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5967CA2A" w14:textId="03E34411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DC3A06B" w14:textId="44C829B0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4EE300A" w14:textId="26E665A4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0B5E38C" w14:textId="04374219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CE74B9F" w14:textId="3BC26900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04D03D5" w14:textId="1E742F98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598B99A" w14:textId="7E741BEA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29</w:t>
                              </w:r>
                            </w:p>
                          </w:tc>
                        </w:tr>
                        <w:tr w:rsidR="007B760F" w14:paraId="7862D9F8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1823C1BF" w14:textId="45657B23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ECC7243" w14:textId="77777777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4483ED1" w14:textId="77777777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29EC6E6" w14:textId="77777777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041197A" w14:textId="77777777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C7B58CE" w14:textId="77777777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0070C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30A977F" w14:textId="77777777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FF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14:paraId="03510299" w14:textId="77777777" w:rsidR="007B760F" w:rsidRDefault="007B760F" w:rsidP="00CF2633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CF2633">
        <w:br w:type="page"/>
      </w:r>
    </w:p>
    <w:p w14:paraId="604FF843" w14:textId="477F08C8" w:rsidR="00CF2633" w:rsidRDefault="00CF2633"/>
    <w:p w14:paraId="76F40B63" w14:textId="0F6AE805" w:rsidR="00CF2633" w:rsidRDefault="000E44E0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7DBFA3D" wp14:editId="1353D179">
                <wp:simplePos x="0" y="0"/>
                <wp:positionH relativeFrom="page">
                  <wp:posOffset>4243070</wp:posOffset>
                </wp:positionH>
                <wp:positionV relativeFrom="page">
                  <wp:posOffset>1066800</wp:posOffset>
                </wp:positionV>
                <wp:extent cx="5724144" cy="1627632"/>
                <wp:effectExtent l="0" t="0" r="10160" b="10795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144" cy="1627632"/>
                          <a:chOff x="0" y="0"/>
                          <a:chExt cx="5722706" cy="1623317"/>
                        </a:xfrm>
                      </wpg:grpSpPr>
                      <wps:wsp>
                        <wps:cNvPr id="55" name="Text Box 55"/>
                        <wps:cNvSpPr txBox="1"/>
                        <wps:spPr>
                          <a:xfrm>
                            <a:off x="102742" y="143838"/>
                            <a:ext cx="999164" cy="701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B92E9C" w14:textId="77777777" w:rsidR="007B760F" w:rsidRPr="00B07C33" w:rsidRDefault="007B760F" w:rsidP="00CF2633">
                              <w:pPr>
                                <w:jc w:val="center"/>
                                <w:rPr>
                                  <w:rFonts w:ascii="Cambria" w:hAnsi="Cambria"/>
                                  <w:i/>
                                  <w:color w:val="00B050"/>
                                  <w:sz w:val="106"/>
                                  <w:szCs w:val="106"/>
                                  <w:lang w:val="de-DE"/>
                                </w:rPr>
                              </w:pPr>
                              <w:r>
                                <w:rPr>
                                  <w:rFonts w:ascii="Cambria" w:hAnsi="Cambria"/>
                                  <w:i/>
                                  <w:color w:val="00B050"/>
                                  <w:sz w:val="106"/>
                                  <w:szCs w:val="106"/>
                                  <w:lang w:val="de-DE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 Box 56"/>
                        <wps:cNvSpPr txBox="1"/>
                        <wps:spPr>
                          <a:xfrm>
                            <a:off x="0" y="842481"/>
                            <a:ext cx="1219164" cy="3666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101C7B" w14:textId="77777777" w:rsidR="007B760F" w:rsidRPr="00B07C33" w:rsidRDefault="007B760F" w:rsidP="00CF2633">
                              <w:pPr>
                                <w:jc w:val="center"/>
                                <w:rPr>
                                  <w:rFonts w:ascii="Cambria" w:hAnsi="Cambria"/>
                                  <w:i/>
                                  <w:color w:val="00B050"/>
                                  <w:sz w:val="38"/>
                                  <w:szCs w:val="38"/>
                                  <w:lang w:val="de-DE"/>
                                </w:rPr>
                              </w:pPr>
                              <w:r>
                                <w:rPr>
                                  <w:rFonts w:ascii="Cambria" w:hAnsi="Cambria"/>
                                  <w:i/>
                                  <w:color w:val="00B050"/>
                                  <w:sz w:val="38"/>
                                  <w:szCs w:val="38"/>
                                  <w:lang w:val="de-DE"/>
                                </w:rPr>
                                <w:t>Februar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 Box 57"/>
                        <wps:cNvSpPr txBox="1"/>
                        <wps:spPr>
                          <a:xfrm>
                            <a:off x="1150706" y="0"/>
                            <a:ext cx="4572000" cy="16233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ellenraster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</w:tblGrid>
                              <w:tr w:rsidR="007B760F" w14:paraId="241A1D66" w14:textId="77777777" w:rsidTr="002679B2">
                                <w:trPr>
                                  <w:trHeight w:val="346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5212E9E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106B67"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Mon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50651C5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Dienstag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E7BBB66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Mittwoch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BD100D0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Donnerstag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C18ED59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106B67"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Fr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eitag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3565B9B" w14:textId="77777777" w:rsidR="007B760F" w:rsidRPr="00082CC8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color w:val="1F3864" w:themeColor="accent5" w:themeShade="80"/>
                                        <w:sz w:val="18"/>
                                        <w:szCs w:val="18"/>
                                      </w:rPr>
                                    </w:pPr>
                                    <w:r w:rsidRPr="00082CC8">
                                      <w:rPr>
                                        <w:rFonts w:ascii="Cambria" w:hAnsi="Cambria"/>
                                        <w:b/>
                                        <w:color w:val="1F3864" w:themeColor="accent5" w:themeShade="80"/>
                                        <w:sz w:val="18"/>
                                        <w:szCs w:val="18"/>
                                      </w:rPr>
                                      <w:t>Samstag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3050EEA" w14:textId="77777777" w:rsidR="007B760F" w:rsidRPr="00082CC8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color w:val="C00000"/>
                                        <w:sz w:val="18"/>
                                        <w:szCs w:val="18"/>
                                      </w:rPr>
                                    </w:pPr>
                                    <w:r w:rsidRPr="00082CC8">
                                      <w:rPr>
                                        <w:rFonts w:ascii="Cambria" w:hAnsi="Cambria"/>
                                        <w:b/>
                                        <w:color w:val="C00000"/>
                                        <w:sz w:val="18"/>
                                        <w:szCs w:val="18"/>
                                      </w:rPr>
                                      <w:t>Sonntag</w:t>
                                    </w:r>
                                  </w:p>
                                </w:tc>
                              </w:tr>
                              <w:tr w:rsidR="00D42411" w14:paraId="67CF65DE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8E6853C" w14:textId="75EA2281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E920498" w14:textId="323AA480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2C72518" w14:textId="0EC5A33C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CE6D672" w14:textId="4F13FB61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EBDAD41" w14:textId="4C9F961F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DAC6849" w14:textId="214F13F5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A2991E9" w14:textId="71BD58AC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7</w:t>
                                    </w:r>
                                  </w:p>
                                </w:tc>
                              </w:tr>
                              <w:tr w:rsidR="00D42411" w14:paraId="771EA0BE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A83E7C4" w14:textId="07FFA0F2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15F162E" w14:textId="74CE0B19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7E2C398" w14:textId="6E6EDA11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17672BC" w14:textId="705C22CB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81C924E" w14:textId="0569C28D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B25856B" w14:textId="0DC29F7D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97C0D80" w14:textId="3DE90598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14</w:t>
                                    </w:r>
                                  </w:p>
                                </w:tc>
                              </w:tr>
                              <w:tr w:rsidR="00D42411" w14:paraId="69634D38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D099088" w14:textId="20BA790E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2FAA6D2" w14:textId="48153123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4DE920C" w14:textId="6E06BF64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9957BF9" w14:textId="7AD4B838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6C1E057" w14:textId="62F7C00D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6C83E1F" w14:textId="01CAC290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B042744" w14:textId="63EB9BAF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21</w:t>
                                    </w:r>
                                  </w:p>
                                </w:tc>
                              </w:tr>
                              <w:tr w:rsidR="00D42411" w14:paraId="3AAB0DE1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1963E61" w14:textId="54DED0E1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BE3CB55" w14:textId="377C77C8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CFC4949" w14:textId="1320E1CC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5941AFC" w14:textId="108E2017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DDC087E" w14:textId="226911EF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D3EA689" w14:textId="75921AAD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27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787AAAA" w14:textId="4EC2B014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28</w:t>
                                    </w:r>
                                  </w:p>
                                </w:tc>
                              </w:tr>
                              <w:tr w:rsidR="00D42411" w14:paraId="704DD3FD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F404D93" w14:textId="678F0CC7" w:rsidR="00D42411" w:rsidRPr="000815A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0ECDC43" w14:textId="060ACE0A" w:rsidR="00D42411" w:rsidRPr="000815A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9CAEAB4" w14:textId="2AAE9159" w:rsidR="00D42411" w:rsidRPr="000815A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89AD8AE" w14:textId="3A355299" w:rsidR="00D42411" w:rsidRPr="000815A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7774428" w14:textId="202EB07C" w:rsidR="00D42411" w:rsidRPr="000815A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57E8E2A" w14:textId="37B11991" w:rsidR="00D42411" w:rsidRPr="00082CC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320E715" w14:textId="702FEB99" w:rsidR="00D42411" w:rsidRPr="00082CC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D42411" w14:paraId="0A4B0026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4CA760F" w14:textId="77777777" w:rsidR="00D42411" w:rsidRPr="001D60AC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620260C" w14:textId="77777777" w:rsidR="00D42411" w:rsidRPr="001D60AC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A6052EE" w14:textId="77777777" w:rsidR="00D42411" w:rsidRPr="001D60AC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C5A53A0" w14:textId="77777777" w:rsidR="00D42411" w:rsidRPr="001D60AC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046C877" w14:textId="77777777" w:rsidR="00D42411" w:rsidRPr="001D60AC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6853E92" w14:textId="77777777" w:rsidR="00D42411" w:rsidRPr="001D60AC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0070C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0BE2981" w14:textId="77777777" w:rsidR="00D42411" w:rsidRPr="001D60AC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A5173D0" w14:textId="77777777" w:rsidR="007B760F" w:rsidRDefault="007B760F" w:rsidP="00CF2633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DBFA3D" id="Group 54" o:spid="_x0000_s1054" style="position:absolute;margin-left:334.1pt;margin-top:84pt;width:450.7pt;height:128.15pt;z-index:251684864;mso-position-horizontal-relative:page;mso-position-vertical-relative:page;mso-width-relative:margin;mso-height-relative:margin" coordsize="57227,16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">
                <v:shape id="Text Box 55" o:spid="_x0000_s1055" type="#_x0000_t202" style="position:absolute;left:1027;top:1438;width:9992;height:7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" filled="f" stroked="f" strokeweight=".5pt">
                  <v:textbox inset="0,0,0,0">
                    <w:txbxContent>
                      <w:p w14:paraId="26B92E9C" w14:textId="77777777" w:rsidR="007B760F" w:rsidRPr="00B07C33" w:rsidRDefault="007B760F" w:rsidP="00CF2633">
                        <w:pPr>
                          <w:jc w:val="center"/>
                          <w:rPr>
                            <w:rFonts w:ascii="Cambria" w:hAnsi="Cambria"/>
                            <w:i/>
                            <w:color w:val="00B050"/>
                            <w:sz w:val="106"/>
                            <w:szCs w:val="106"/>
                            <w:lang w:val="de-DE"/>
                          </w:rPr>
                        </w:pPr>
                        <w:r>
                          <w:rPr>
                            <w:rFonts w:ascii="Cambria" w:hAnsi="Cambria"/>
                            <w:i/>
                            <w:color w:val="00B050"/>
                            <w:sz w:val="106"/>
                            <w:szCs w:val="106"/>
                            <w:lang w:val="de-DE"/>
                          </w:rPr>
                          <w:t>2</w:t>
                        </w:r>
                      </w:p>
                    </w:txbxContent>
                  </v:textbox>
                </v:shape>
                <v:shape id="Text Box 56" o:spid="_x0000_s1056" type="#_x0000_t202" style="position:absolute;top:8424;width:12191;height:3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" filled="f" stroked="f" strokeweight=".5pt">
                  <v:textbox inset="0,0,0,0">
                    <w:txbxContent>
                      <w:p w14:paraId="46101C7B" w14:textId="77777777" w:rsidR="007B760F" w:rsidRPr="00B07C33" w:rsidRDefault="007B760F" w:rsidP="00CF2633">
                        <w:pPr>
                          <w:jc w:val="center"/>
                          <w:rPr>
                            <w:rFonts w:ascii="Cambria" w:hAnsi="Cambria"/>
                            <w:i/>
                            <w:color w:val="00B050"/>
                            <w:sz w:val="38"/>
                            <w:szCs w:val="38"/>
                            <w:lang w:val="de-DE"/>
                          </w:rPr>
                        </w:pPr>
                        <w:r>
                          <w:rPr>
                            <w:rFonts w:ascii="Cambria" w:hAnsi="Cambria"/>
                            <w:i/>
                            <w:color w:val="00B050"/>
                            <w:sz w:val="38"/>
                            <w:szCs w:val="38"/>
                            <w:lang w:val="de-DE"/>
                          </w:rPr>
                          <w:t>Februar</w:t>
                        </w:r>
                      </w:p>
                    </w:txbxContent>
                  </v:textbox>
                </v:shape>
                <v:shape id="Text Box 57" o:spid="_x0000_s1057" type="#_x0000_t202" style="position:absolute;left:11507;width:45720;height:16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" filled="f" stroked="f" strokeweight=".5pt">
                  <v:textbox inset="0,0,0,0">
                    <w:txbxContent>
                      <w:tbl>
                        <w:tblPr>
                          <w:tblStyle w:val="Tabellenrast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22"/>
                          <w:gridCol w:w="1022"/>
                          <w:gridCol w:w="1022"/>
                          <w:gridCol w:w="1022"/>
                          <w:gridCol w:w="1022"/>
                          <w:gridCol w:w="1022"/>
                          <w:gridCol w:w="1022"/>
                        </w:tblGrid>
                        <w:tr w:rsidR="007B760F" w14:paraId="241A1D66" w14:textId="77777777" w:rsidTr="002679B2">
                          <w:trPr>
                            <w:trHeight w:val="346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65212E9E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06B67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Mon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50651C5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Dienstag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E7BBB66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Mittwoch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BD100D0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Donnerstag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C18ED59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06B67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Fr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eitag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3565B9B" w14:textId="77777777" w:rsidR="007B760F" w:rsidRPr="00082CC8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color w:val="1F3864" w:themeColor="accent5" w:themeShade="80"/>
                                  <w:sz w:val="18"/>
                                  <w:szCs w:val="18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b/>
                                  <w:color w:val="1F3864" w:themeColor="accent5" w:themeShade="80"/>
                                  <w:sz w:val="18"/>
                                  <w:szCs w:val="18"/>
                                </w:rPr>
                                <w:t>Samstag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3050EEA" w14:textId="77777777" w:rsidR="007B760F" w:rsidRPr="00082CC8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color w:val="C00000"/>
                                  <w:sz w:val="18"/>
                                  <w:szCs w:val="18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b/>
                                  <w:color w:val="C00000"/>
                                  <w:sz w:val="18"/>
                                  <w:szCs w:val="18"/>
                                </w:rPr>
                                <w:t>Sonntag</w:t>
                              </w:r>
                            </w:p>
                          </w:tc>
                        </w:tr>
                        <w:tr w:rsidR="00D42411" w14:paraId="67CF65DE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18E6853C" w14:textId="75EA2281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E920498" w14:textId="323AA480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2C72518" w14:textId="0EC5A33C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CE6D672" w14:textId="4F13FB61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EBDAD41" w14:textId="4C9F961F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DAC6849" w14:textId="214F13F5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A2991E9" w14:textId="71BD58AC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c>
                        </w:tr>
                        <w:tr w:rsidR="00D42411" w14:paraId="771EA0BE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1A83E7C4" w14:textId="07FFA0F2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15F162E" w14:textId="74CE0B19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7E2C398" w14:textId="6E6EDA11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17672BC" w14:textId="705C22CB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81C924E" w14:textId="0569C28D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B25856B" w14:textId="0DC29F7D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97C0D80" w14:textId="3DE90598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14</w:t>
                              </w:r>
                            </w:p>
                          </w:tc>
                        </w:tr>
                        <w:tr w:rsidR="00D42411" w14:paraId="69634D38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6D099088" w14:textId="20BA790E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2FAA6D2" w14:textId="48153123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4DE920C" w14:textId="6E06BF64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9957BF9" w14:textId="7AD4B838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6C1E057" w14:textId="62F7C00D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6C83E1F" w14:textId="01CAC290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B042744" w14:textId="63EB9BAF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21</w:t>
                              </w:r>
                            </w:p>
                          </w:tc>
                        </w:tr>
                        <w:tr w:rsidR="00D42411" w14:paraId="3AAB0DE1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21963E61" w14:textId="54DED0E1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BE3CB55" w14:textId="377C77C8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CFC4949" w14:textId="1320E1CC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5941AFC" w14:textId="108E2017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DDC087E" w14:textId="226911EF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D3EA689" w14:textId="75921AAD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787AAAA" w14:textId="4EC2B014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28</w:t>
                              </w:r>
                            </w:p>
                          </w:tc>
                        </w:tr>
                        <w:tr w:rsidR="00D42411" w14:paraId="704DD3FD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4F404D93" w14:textId="678F0CC7" w:rsidR="00D42411" w:rsidRPr="000815A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0ECDC43" w14:textId="060ACE0A" w:rsidR="00D42411" w:rsidRPr="000815A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9CAEAB4" w14:textId="2AAE9159" w:rsidR="00D42411" w:rsidRPr="000815A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89AD8AE" w14:textId="3A355299" w:rsidR="00D42411" w:rsidRPr="000815A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7774428" w14:textId="202EB07C" w:rsidR="00D42411" w:rsidRPr="000815A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57E8E2A" w14:textId="37B11991" w:rsidR="00D42411" w:rsidRPr="00082CC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320E715" w14:textId="702FEB99" w:rsidR="00D42411" w:rsidRPr="00082CC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D42411" w14:paraId="0A4B0026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74CA760F" w14:textId="77777777" w:rsidR="00D42411" w:rsidRPr="001D60AC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620260C" w14:textId="77777777" w:rsidR="00D42411" w:rsidRPr="001D60AC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A6052EE" w14:textId="77777777" w:rsidR="00D42411" w:rsidRPr="001D60AC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C5A53A0" w14:textId="77777777" w:rsidR="00D42411" w:rsidRPr="001D60AC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046C877" w14:textId="77777777" w:rsidR="00D42411" w:rsidRPr="001D60AC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6853E92" w14:textId="77777777" w:rsidR="00D42411" w:rsidRPr="001D60AC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0070C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0BE2981" w14:textId="77777777" w:rsidR="00D42411" w:rsidRPr="001D60AC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7A5173D0" w14:textId="77777777" w:rsidR="007B760F" w:rsidRDefault="007B760F" w:rsidP="00CF2633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B65C822" w14:textId="555D0724" w:rsidR="00CF2633" w:rsidRDefault="00540A51" w:rsidP="00CF2633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51973F4" wp14:editId="10E2CA23">
                <wp:simplePos x="0" y="0"/>
                <wp:positionH relativeFrom="page">
                  <wp:posOffset>4244340</wp:posOffset>
                </wp:positionH>
                <wp:positionV relativeFrom="page">
                  <wp:posOffset>2948940</wp:posOffset>
                </wp:positionV>
                <wp:extent cx="5723890" cy="1676400"/>
                <wp:effectExtent l="0" t="0" r="10160" b="0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3890" cy="1676400"/>
                          <a:chOff x="0" y="0"/>
                          <a:chExt cx="5722655" cy="1671956"/>
                        </a:xfrm>
                      </wpg:grpSpPr>
                      <wps:wsp>
                        <wps:cNvPr id="51" name="Text Box 51"/>
                        <wps:cNvSpPr txBox="1"/>
                        <wps:spPr>
                          <a:xfrm>
                            <a:off x="102742" y="143838"/>
                            <a:ext cx="999164" cy="701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36467C" w14:textId="77777777" w:rsidR="007B760F" w:rsidRPr="00B07C33" w:rsidRDefault="007B760F" w:rsidP="00CF2633">
                              <w:pPr>
                                <w:jc w:val="center"/>
                                <w:rPr>
                                  <w:rFonts w:ascii="Cambria" w:hAnsi="Cambria"/>
                                  <w:i/>
                                  <w:color w:val="00B050"/>
                                  <w:sz w:val="106"/>
                                  <w:szCs w:val="106"/>
                                  <w:lang w:val="de-DE"/>
                                </w:rPr>
                              </w:pPr>
                              <w:r>
                                <w:rPr>
                                  <w:rFonts w:ascii="Cambria" w:hAnsi="Cambria"/>
                                  <w:i/>
                                  <w:color w:val="00B050"/>
                                  <w:sz w:val="106"/>
                                  <w:szCs w:val="106"/>
                                  <w:lang w:val="de-DE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0" y="842481"/>
                            <a:ext cx="1219164" cy="3666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04566D" w14:textId="77777777" w:rsidR="007B760F" w:rsidRPr="00B07C33" w:rsidRDefault="007B760F" w:rsidP="00CF2633">
                              <w:pPr>
                                <w:jc w:val="center"/>
                                <w:rPr>
                                  <w:rFonts w:ascii="Cambria" w:hAnsi="Cambria"/>
                                  <w:i/>
                                  <w:color w:val="00B050"/>
                                  <w:sz w:val="38"/>
                                  <w:szCs w:val="38"/>
                                  <w:lang w:val="de-DE"/>
                                </w:rPr>
                              </w:pPr>
                              <w:r>
                                <w:rPr>
                                  <w:rFonts w:ascii="Cambria" w:hAnsi="Cambria"/>
                                  <w:i/>
                                  <w:color w:val="00B050"/>
                                  <w:sz w:val="38"/>
                                  <w:szCs w:val="38"/>
                                  <w:lang w:val="de-DE"/>
                                </w:rPr>
                                <w:t>März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 Box 53"/>
                        <wps:cNvSpPr txBox="1"/>
                        <wps:spPr>
                          <a:xfrm>
                            <a:off x="1150655" y="0"/>
                            <a:ext cx="4572000" cy="16719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ellenraster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</w:tblGrid>
                              <w:tr w:rsidR="007B760F" w14:paraId="2F48F825" w14:textId="77777777" w:rsidTr="002679B2">
                                <w:trPr>
                                  <w:trHeight w:val="346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8BFC892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106B67"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Mon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07E53BF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Dienstag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95F7D8A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Mittwoch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F5FBE9F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Donnerstag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720B48B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106B67"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Fr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eitag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CBADB01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color w:val="0070C0"/>
                                        <w:sz w:val="18"/>
                                        <w:szCs w:val="18"/>
                                      </w:rPr>
                                    </w:pPr>
                                    <w:r w:rsidRPr="00106B67">
                                      <w:rPr>
                                        <w:rFonts w:ascii="Cambria" w:hAnsi="Cambria"/>
                                        <w:b/>
                                        <w:color w:val="0070C0"/>
                                        <w:sz w:val="18"/>
                                        <w:szCs w:val="18"/>
                                      </w:rPr>
                                      <w:t>Sa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color w:val="0070C0"/>
                                        <w:sz w:val="18"/>
                                        <w:szCs w:val="18"/>
                                      </w:rPr>
                                      <w:t>mstag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7706E6B" w14:textId="77777777" w:rsidR="007B760F" w:rsidRPr="00082CC8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color w:val="C00000"/>
                                        <w:sz w:val="18"/>
                                        <w:szCs w:val="18"/>
                                      </w:rPr>
                                    </w:pPr>
                                    <w:r w:rsidRPr="00082CC8">
                                      <w:rPr>
                                        <w:rFonts w:ascii="Cambria" w:hAnsi="Cambria"/>
                                        <w:b/>
                                        <w:color w:val="C00000"/>
                                        <w:sz w:val="18"/>
                                        <w:szCs w:val="18"/>
                                      </w:rPr>
                                      <w:t>Sonntag</w:t>
                                    </w:r>
                                  </w:p>
                                </w:tc>
                              </w:tr>
                              <w:tr w:rsidR="000815A8" w:rsidRPr="00D85B1A" w14:paraId="1FCCB276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D6469A7" w14:textId="4478119A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035E6B6" w14:textId="4D481025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EE0B30E" w14:textId="60A0350E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D41D8E2" w14:textId="7D203D36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22A23CD" w14:textId="58D94CBB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5AC572D" w14:textId="2361958D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0070C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0070C0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F991BCF" w14:textId="71B3001C" w:rsidR="000815A8" w:rsidRPr="00082CC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7</w:t>
                                    </w:r>
                                  </w:p>
                                </w:tc>
                              </w:tr>
                              <w:tr w:rsidR="000815A8" w:rsidRPr="00D85B1A" w14:paraId="757F9EC8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AE71FAE" w14:textId="7B1833B8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FB6FC46" w14:textId="6A851C4B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9F8EDC3" w14:textId="53C824E3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DC60DA2" w14:textId="561EF3C4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205D7BF" w14:textId="050D1AF6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5327056" w14:textId="61D8E0D4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0070C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0070C0"/>
                                        <w:sz w:val="28"/>
                                        <w:szCs w:val="28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B0C64B1" w14:textId="2BF4986B" w:rsidR="000815A8" w:rsidRPr="00082CC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14</w:t>
                                    </w:r>
                                  </w:p>
                                </w:tc>
                              </w:tr>
                              <w:tr w:rsidR="000815A8" w:rsidRPr="00D85B1A" w14:paraId="48160E7D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BFB5F9C" w14:textId="3D98083D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58FAE60" w14:textId="4649B397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4217662" w14:textId="5E797A5F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2C781D0" w14:textId="6014A369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ACBFE33" w14:textId="000F0541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EE3CB43" w14:textId="2165A177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0070C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0070C0"/>
                                        <w:sz w:val="28"/>
                                        <w:szCs w:val="28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3F98FFF" w14:textId="618FCEF4" w:rsidR="000815A8" w:rsidRPr="00082CC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21</w:t>
                                    </w:r>
                                  </w:p>
                                </w:tc>
                              </w:tr>
                              <w:tr w:rsidR="000815A8" w:rsidRPr="00D85B1A" w14:paraId="6C5409A5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136BE22" w14:textId="4A2670D6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C28E754" w14:textId="4EC42E55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83F7E92" w14:textId="632956CA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6E78706" w14:textId="428EB1C9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B33BECE" w14:textId="021C73F2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B2BC591" w14:textId="3711D0E6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0070C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0070C0"/>
                                        <w:sz w:val="28"/>
                                        <w:szCs w:val="28"/>
                                      </w:rPr>
                                      <w:t>27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947389F" w14:textId="14ED10B8" w:rsidR="000815A8" w:rsidRPr="00082CC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28</w:t>
                                    </w:r>
                                  </w:p>
                                </w:tc>
                              </w:tr>
                              <w:tr w:rsidR="000815A8" w:rsidRPr="00D85B1A" w14:paraId="7824F643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F02EFA2" w14:textId="58A81B96" w:rsidR="000815A8" w:rsidRPr="00D85B1A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EAFFAE2" w14:textId="13531A0B" w:rsidR="000815A8" w:rsidRPr="00D85B1A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03892A2" w14:textId="7F72364E" w:rsidR="000815A8" w:rsidRPr="00D85B1A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31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55E2539" w14:textId="269DD224" w:rsidR="000815A8" w:rsidRPr="00D85B1A" w:rsidRDefault="000815A8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7C6C369" w14:textId="3443C308" w:rsidR="000815A8" w:rsidRPr="00D85B1A" w:rsidRDefault="000815A8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F438CD5" w14:textId="1148E347" w:rsidR="000815A8" w:rsidRPr="00D85B1A" w:rsidRDefault="000815A8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0070C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D7E7A40" w14:textId="217143F5" w:rsidR="000815A8" w:rsidRPr="00082CC8" w:rsidRDefault="000815A8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0815A8" w:rsidRPr="00D85B1A" w14:paraId="321D6016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D0862D9" w14:textId="65BAA5D0" w:rsidR="000815A8" w:rsidRPr="00D85B1A" w:rsidRDefault="000815A8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5C4F813" w14:textId="579762EB" w:rsidR="000815A8" w:rsidRPr="001D60AC" w:rsidRDefault="000815A8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06DB130" w14:textId="77777777" w:rsidR="000815A8" w:rsidRPr="001D60AC" w:rsidRDefault="000815A8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B3378CC" w14:textId="77777777" w:rsidR="000815A8" w:rsidRPr="001D60AC" w:rsidRDefault="000815A8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0ADF56A" w14:textId="77777777" w:rsidR="000815A8" w:rsidRPr="001D60AC" w:rsidRDefault="000815A8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CACAC09" w14:textId="77777777" w:rsidR="000815A8" w:rsidRPr="001D60AC" w:rsidRDefault="000815A8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66CCFF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750CEE1" w14:textId="77777777" w:rsidR="000815A8" w:rsidRPr="001D60AC" w:rsidRDefault="000815A8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FF7C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BFBF75F" w14:textId="77777777" w:rsidR="007B760F" w:rsidRPr="00D85B1A" w:rsidRDefault="007B760F" w:rsidP="00CF263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1973F4" id="Group 50" o:spid="_x0000_s1058" style="position:absolute;margin-left:334.2pt;margin-top:232.2pt;width:450.7pt;height:132pt;z-index:251685888;mso-position-horizontal-relative:page;mso-position-vertical-relative:page;mso-width-relative:margin;mso-height-relative:margin" coordsize="57226,16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">
                <v:shape id="Text Box 51" o:spid="_x0000_s1059" type="#_x0000_t202" style="position:absolute;left:1027;top:1438;width:9992;height:7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ksRxgAAANsAAAAPAAAAZHJzL2Rvd25yZXYueG1sRI9fS8NA&#10;EMTfhX6HYwt9s5cIlR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FbZLEcYAAADbAAAA&#10;DwAAAAAAAAAAAAAAAAAHAgAAZHJzL2Rvd25yZXYueG1sUEsFBgAAAAADAAMAtwAAAPoCAAAAAA==&#10;" filled="f" stroked="f" strokeweight=".5pt">
                  <v:textbox inset="0,0,0,0">
                    <w:txbxContent>
                      <w:p w14:paraId="5636467C" w14:textId="77777777" w:rsidR="007B760F" w:rsidRPr="00B07C33" w:rsidRDefault="007B760F" w:rsidP="00CF2633">
                        <w:pPr>
                          <w:jc w:val="center"/>
                          <w:rPr>
                            <w:rFonts w:ascii="Cambria" w:hAnsi="Cambria"/>
                            <w:i/>
                            <w:color w:val="00B050"/>
                            <w:sz w:val="106"/>
                            <w:szCs w:val="106"/>
                            <w:lang w:val="de-DE"/>
                          </w:rPr>
                        </w:pPr>
                        <w:r>
                          <w:rPr>
                            <w:rFonts w:ascii="Cambria" w:hAnsi="Cambria"/>
                            <w:i/>
                            <w:color w:val="00B050"/>
                            <w:sz w:val="106"/>
                            <w:szCs w:val="106"/>
                            <w:lang w:val="de-DE"/>
                          </w:rPr>
                          <w:t>3</w:t>
                        </w:r>
                      </w:p>
                    </w:txbxContent>
                  </v:textbox>
                </v:shape>
                <v:shape id="Text Box 52" o:spid="_x0000_s1060" type="#_x0000_t202" style="position:absolute;top:8424;width:12191;height:3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" filled="f" stroked="f" strokeweight=".5pt">
                  <v:textbox inset="0,0,0,0">
                    <w:txbxContent>
                      <w:p w14:paraId="2004566D" w14:textId="77777777" w:rsidR="007B760F" w:rsidRPr="00B07C33" w:rsidRDefault="007B760F" w:rsidP="00CF2633">
                        <w:pPr>
                          <w:jc w:val="center"/>
                          <w:rPr>
                            <w:rFonts w:ascii="Cambria" w:hAnsi="Cambria"/>
                            <w:i/>
                            <w:color w:val="00B050"/>
                            <w:sz w:val="38"/>
                            <w:szCs w:val="38"/>
                            <w:lang w:val="de-DE"/>
                          </w:rPr>
                        </w:pPr>
                        <w:r>
                          <w:rPr>
                            <w:rFonts w:ascii="Cambria" w:hAnsi="Cambria"/>
                            <w:i/>
                            <w:color w:val="00B050"/>
                            <w:sz w:val="38"/>
                            <w:szCs w:val="38"/>
                            <w:lang w:val="de-DE"/>
                          </w:rPr>
                          <w:t>März</w:t>
                        </w:r>
                      </w:p>
                    </w:txbxContent>
                  </v:textbox>
                </v:shape>
                <v:shape id="Text Box 53" o:spid="_x0000_s1061" type="#_x0000_t202" style="position:absolute;left:11506;width:45720;height:16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HD9xgAAANsAAAAPAAAAZHJzL2Rvd25yZXYueG1sRI9fS8NA&#10;EMTfC/0OxxZ8ay9VLC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iihw/cYAAADbAAAA&#10;DwAAAAAAAAAAAAAAAAAHAgAAZHJzL2Rvd25yZXYueG1sUEsFBgAAAAADAAMAtwAAAPoCAAAAAA==&#10;" filled="f" stroked="f" strokeweight=".5pt">
                  <v:textbox inset="0,0,0,0">
                    <w:txbxContent>
                      <w:tbl>
                        <w:tblPr>
                          <w:tblStyle w:val="Tabellenrast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22"/>
                          <w:gridCol w:w="1022"/>
                          <w:gridCol w:w="1022"/>
                          <w:gridCol w:w="1022"/>
                          <w:gridCol w:w="1022"/>
                          <w:gridCol w:w="1022"/>
                          <w:gridCol w:w="1022"/>
                        </w:tblGrid>
                        <w:tr w:rsidR="007B760F" w14:paraId="2F48F825" w14:textId="77777777" w:rsidTr="002679B2">
                          <w:trPr>
                            <w:trHeight w:val="346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48BFC892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06B67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Mon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07E53BF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Dienstag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95F7D8A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Mittwoch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F5FBE9F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Donnerstag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720B48B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06B67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Fr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eitag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CBADB01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color w:val="0070C0"/>
                                  <w:sz w:val="18"/>
                                  <w:szCs w:val="18"/>
                                </w:rPr>
                              </w:pPr>
                              <w:r w:rsidRPr="00106B67">
                                <w:rPr>
                                  <w:rFonts w:ascii="Cambria" w:hAnsi="Cambria"/>
                                  <w:b/>
                                  <w:color w:val="0070C0"/>
                                  <w:sz w:val="18"/>
                                  <w:szCs w:val="18"/>
                                </w:rPr>
                                <w:t>Sa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70C0"/>
                                  <w:sz w:val="18"/>
                                  <w:szCs w:val="18"/>
                                </w:rPr>
                                <w:t>mstag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7706E6B" w14:textId="77777777" w:rsidR="007B760F" w:rsidRPr="00082CC8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color w:val="C00000"/>
                                  <w:sz w:val="18"/>
                                  <w:szCs w:val="18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b/>
                                  <w:color w:val="C00000"/>
                                  <w:sz w:val="18"/>
                                  <w:szCs w:val="18"/>
                                </w:rPr>
                                <w:t>Sonntag</w:t>
                              </w:r>
                            </w:p>
                          </w:tc>
                        </w:tr>
                        <w:tr w:rsidR="000815A8" w:rsidRPr="00D85B1A" w14:paraId="1FCCB276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1D6469A7" w14:textId="4478119A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035E6B6" w14:textId="4D481025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EE0B30E" w14:textId="60A0350E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D41D8E2" w14:textId="7D203D36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22A23CD" w14:textId="58D94CBB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5AC572D" w14:textId="2361958D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0070C0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F991BCF" w14:textId="71B3001C" w:rsidR="000815A8" w:rsidRPr="00082CC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c>
                        </w:tr>
                        <w:tr w:rsidR="000815A8" w:rsidRPr="00D85B1A" w14:paraId="757F9EC8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0AE71FAE" w14:textId="7B1833B8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FB6FC46" w14:textId="6A851C4B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9F8EDC3" w14:textId="53C824E3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DC60DA2" w14:textId="561EF3C4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205D7BF" w14:textId="050D1AF6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5327056" w14:textId="61D8E0D4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0070C0"/>
                                  <w:sz w:val="28"/>
                                  <w:szCs w:val="28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B0C64B1" w14:textId="2BF4986B" w:rsidR="000815A8" w:rsidRPr="00082CC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14</w:t>
                              </w:r>
                            </w:p>
                          </w:tc>
                        </w:tr>
                        <w:tr w:rsidR="000815A8" w:rsidRPr="00D85B1A" w14:paraId="48160E7D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3BFB5F9C" w14:textId="3D98083D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58FAE60" w14:textId="4649B397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4217662" w14:textId="5E797A5F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2C781D0" w14:textId="6014A369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ACBFE33" w14:textId="000F0541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EE3CB43" w14:textId="2165A177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0070C0"/>
                                  <w:sz w:val="28"/>
                                  <w:szCs w:val="28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3F98FFF" w14:textId="618FCEF4" w:rsidR="000815A8" w:rsidRPr="00082CC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21</w:t>
                              </w:r>
                            </w:p>
                          </w:tc>
                        </w:tr>
                        <w:tr w:rsidR="000815A8" w:rsidRPr="00D85B1A" w14:paraId="6C5409A5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1136BE22" w14:textId="4A2670D6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C28E754" w14:textId="4EC42E55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83F7E92" w14:textId="632956CA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6E78706" w14:textId="428EB1C9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B33BECE" w14:textId="021C73F2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B2BC591" w14:textId="3711D0E6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0070C0"/>
                                  <w:sz w:val="28"/>
                                  <w:szCs w:val="28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947389F" w14:textId="14ED10B8" w:rsidR="000815A8" w:rsidRPr="00082CC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28</w:t>
                              </w:r>
                            </w:p>
                          </w:tc>
                        </w:tr>
                        <w:tr w:rsidR="000815A8" w:rsidRPr="00D85B1A" w14:paraId="7824F643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6F02EFA2" w14:textId="58A81B96" w:rsidR="000815A8" w:rsidRPr="00D85B1A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EAFFAE2" w14:textId="13531A0B" w:rsidR="000815A8" w:rsidRPr="00D85B1A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03892A2" w14:textId="7F72364E" w:rsidR="000815A8" w:rsidRPr="00D85B1A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55E2539" w14:textId="269DD224" w:rsidR="000815A8" w:rsidRPr="00D85B1A" w:rsidRDefault="000815A8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7C6C369" w14:textId="3443C308" w:rsidR="000815A8" w:rsidRPr="00D85B1A" w:rsidRDefault="000815A8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F438CD5" w14:textId="1148E347" w:rsidR="000815A8" w:rsidRPr="00D85B1A" w:rsidRDefault="000815A8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0070C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D7E7A40" w14:textId="217143F5" w:rsidR="000815A8" w:rsidRPr="00082CC8" w:rsidRDefault="000815A8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0815A8" w:rsidRPr="00D85B1A" w14:paraId="321D6016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3D0862D9" w14:textId="65BAA5D0" w:rsidR="000815A8" w:rsidRPr="00D85B1A" w:rsidRDefault="000815A8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5C4F813" w14:textId="579762EB" w:rsidR="000815A8" w:rsidRPr="001D60AC" w:rsidRDefault="000815A8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06DB130" w14:textId="77777777" w:rsidR="000815A8" w:rsidRPr="001D60AC" w:rsidRDefault="000815A8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B3378CC" w14:textId="77777777" w:rsidR="000815A8" w:rsidRPr="001D60AC" w:rsidRDefault="000815A8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0ADF56A" w14:textId="77777777" w:rsidR="000815A8" w:rsidRPr="001D60AC" w:rsidRDefault="000815A8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CACAC09" w14:textId="77777777" w:rsidR="000815A8" w:rsidRPr="001D60AC" w:rsidRDefault="000815A8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66CCFF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750CEE1" w14:textId="77777777" w:rsidR="000815A8" w:rsidRPr="001D60AC" w:rsidRDefault="000815A8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FF7C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2BFBF75F" w14:textId="77777777" w:rsidR="007B760F" w:rsidRPr="00D85B1A" w:rsidRDefault="007B760F" w:rsidP="00CF2633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0A2FE5">
        <w:rPr>
          <w:noProof/>
          <w:lang w:eastAsia="en-US"/>
        </w:rPr>
        <w:drawing>
          <wp:anchor distT="0" distB="0" distL="114300" distR="114300" simplePos="0" relativeHeight="251715584" behindDoc="0" locked="0" layoutInCell="1" allowOverlap="1" wp14:anchorId="203E495E" wp14:editId="0B923684">
            <wp:simplePos x="0" y="0"/>
            <wp:positionH relativeFrom="column">
              <wp:posOffset>1510146</wp:posOffset>
            </wp:positionH>
            <wp:positionV relativeFrom="paragraph">
              <wp:posOffset>5084618</wp:posOffset>
            </wp:positionV>
            <wp:extent cx="1185257" cy="200891"/>
            <wp:effectExtent l="0" t="0" r="0" b="8890"/>
            <wp:wrapNone/>
            <wp:docPr id="2088307861" name="Grafik 2088307861" descr="Ein Bild, das Grafiken, Schrift, Grafikdesign, Logo enthält.&#10;&#10;Automatisch generierte Beschreibu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307861" name="Grafik 2088307861" descr="Ein Bild, das Grafiken, Schrift, Grafikdesign, Logo enthält.&#10;&#10;Automatisch generierte Beschreibung">
                      <a:hlinkClick r:id="rId9"/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257" cy="200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FE5"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5F334488" wp14:editId="159DB16D">
                <wp:simplePos x="0" y="0"/>
                <wp:positionH relativeFrom="column">
                  <wp:posOffset>311727</wp:posOffset>
                </wp:positionH>
                <wp:positionV relativeFrom="paragraph">
                  <wp:posOffset>128847</wp:posOffset>
                </wp:positionV>
                <wp:extent cx="3685309" cy="5236614"/>
                <wp:effectExtent l="0" t="0" r="0" b="2540"/>
                <wp:wrapNone/>
                <wp:docPr id="19713541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309" cy="52366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541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dashed" w:sz="4" w:space="0" w:color="A6A6A6" w:themeColor="background1" w:themeShade="A6"/>
                                <w:insideV w:val="dashed" w:sz="4" w:space="0" w:color="A6A6A6" w:themeColor="background1" w:themeShade="A6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415"/>
                            </w:tblGrid>
                            <w:tr w:rsidR="000A2FE5" w14:paraId="64F286FE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2349E568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5879961B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4731B1AA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1989B150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4B80715C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62E832F2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52640A33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2E53F190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00F767C0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3B6D3C74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6566FFB9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02F4A5E3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68B50102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751A58A5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7E8CA81D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1CB6D673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0EC7A94E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1CD9104A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2D4DCDB3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54B30DAB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4E52AC91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11A640AC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74202E89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08CCCE51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320BC68D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7186AF78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3413AAA8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2D17AE1B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57067086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7F0B18" w14:textId="77777777" w:rsidR="000A2FE5" w:rsidRPr="006A14D0" w:rsidRDefault="000A2FE5" w:rsidP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34488" id="_x0000_s1062" type="#_x0000_t202" style="position:absolute;margin-left:24.55pt;margin-top:10.15pt;width:290.2pt;height:412.3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" filled="f" stroked="f">
                <v:textbox>
                  <w:txbxContent>
                    <w:tbl>
                      <w:tblPr>
                        <w:tblStyle w:val="Tabellenraster"/>
                        <w:tblW w:w="541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dashed" w:sz="4" w:space="0" w:color="A6A6A6" w:themeColor="background1" w:themeShade="A6"/>
                          <w:insideV w:val="dashed" w:sz="4" w:space="0" w:color="A6A6A6" w:themeColor="background1" w:themeShade="A6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415"/>
                      </w:tblGrid>
                      <w:tr w:rsidR="000A2FE5" w14:paraId="64F286FE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2349E568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5879961B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4731B1AA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1989B150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4B80715C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62E832F2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52640A33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2E53F190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00F767C0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3B6D3C74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6566FFB9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02F4A5E3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68B50102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751A58A5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7E8CA81D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1CB6D673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0EC7A94E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1CD9104A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2D4DCDB3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54B30DAB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4E52AC91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11A640AC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74202E89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08CCCE51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320BC68D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7186AF78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3413AAA8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2D17AE1B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57067086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</w:tbl>
                    <w:p w14:paraId="007F0B18" w14:textId="77777777" w:rsidR="000A2FE5" w:rsidRPr="006A14D0" w:rsidRDefault="000A2FE5" w:rsidP="000A2FE5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44E0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A3B5B62" wp14:editId="6CE7D8E6">
                <wp:simplePos x="0" y="0"/>
                <wp:positionH relativeFrom="page">
                  <wp:posOffset>4243070</wp:posOffset>
                </wp:positionH>
                <wp:positionV relativeFrom="page">
                  <wp:posOffset>4808855</wp:posOffset>
                </wp:positionV>
                <wp:extent cx="5724144" cy="1627632"/>
                <wp:effectExtent l="0" t="0" r="10160" b="10795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144" cy="1627632"/>
                          <a:chOff x="0" y="0"/>
                          <a:chExt cx="5722706" cy="1623317"/>
                        </a:xfrm>
                      </wpg:grpSpPr>
                      <wps:wsp>
                        <wps:cNvPr id="47" name="Text Box 47"/>
                        <wps:cNvSpPr txBox="1"/>
                        <wps:spPr>
                          <a:xfrm>
                            <a:off x="102742" y="143838"/>
                            <a:ext cx="999164" cy="701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977933" w14:textId="77777777" w:rsidR="007B760F" w:rsidRPr="00B07C33" w:rsidRDefault="007B760F" w:rsidP="00CF2633">
                              <w:pPr>
                                <w:jc w:val="center"/>
                                <w:rPr>
                                  <w:rFonts w:ascii="Cambria" w:hAnsi="Cambria"/>
                                  <w:i/>
                                  <w:color w:val="00B050"/>
                                  <w:sz w:val="106"/>
                                  <w:szCs w:val="106"/>
                                  <w:lang w:val="de-DE"/>
                                </w:rPr>
                              </w:pPr>
                              <w:r>
                                <w:rPr>
                                  <w:rFonts w:ascii="Cambria" w:hAnsi="Cambria"/>
                                  <w:i/>
                                  <w:color w:val="00B050"/>
                                  <w:sz w:val="106"/>
                                  <w:szCs w:val="106"/>
                                  <w:lang w:val="de-DE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 Box 48"/>
                        <wps:cNvSpPr txBox="1"/>
                        <wps:spPr>
                          <a:xfrm>
                            <a:off x="0" y="842481"/>
                            <a:ext cx="1219164" cy="3666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6B2C11" w14:textId="77777777" w:rsidR="007B760F" w:rsidRPr="00B07C33" w:rsidRDefault="007B760F" w:rsidP="00CF2633">
                              <w:pPr>
                                <w:jc w:val="center"/>
                                <w:rPr>
                                  <w:rFonts w:ascii="Cambria" w:hAnsi="Cambria"/>
                                  <w:i/>
                                  <w:color w:val="00B050"/>
                                  <w:sz w:val="38"/>
                                  <w:szCs w:val="38"/>
                                  <w:lang w:val="de-DE"/>
                                </w:rPr>
                              </w:pPr>
                              <w:r>
                                <w:rPr>
                                  <w:rFonts w:ascii="Cambria" w:hAnsi="Cambria"/>
                                  <w:i/>
                                  <w:color w:val="00B050"/>
                                  <w:sz w:val="38"/>
                                  <w:szCs w:val="38"/>
                                  <w:lang w:val="de-DE"/>
                                </w:rPr>
                                <w:t>April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 Box 49"/>
                        <wps:cNvSpPr txBox="1"/>
                        <wps:spPr>
                          <a:xfrm>
                            <a:off x="1150706" y="0"/>
                            <a:ext cx="4572000" cy="16233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ellenraster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</w:tblGrid>
                              <w:tr w:rsidR="007B760F" w14:paraId="093EE208" w14:textId="77777777" w:rsidTr="002679B2">
                                <w:trPr>
                                  <w:trHeight w:val="346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5EB465B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106B67"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Mon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DF6CDAD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Dienstag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03D3DA9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Mittwoch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8737819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Donnerstag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0D35318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106B67"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Fr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eitag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6276482" w14:textId="77777777" w:rsidR="007B760F" w:rsidRPr="00082CC8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color w:val="1F3864" w:themeColor="accent5" w:themeShade="80"/>
                                        <w:sz w:val="18"/>
                                        <w:szCs w:val="18"/>
                                      </w:rPr>
                                    </w:pPr>
                                    <w:r w:rsidRPr="00082CC8">
                                      <w:rPr>
                                        <w:rFonts w:ascii="Cambria" w:hAnsi="Cambria"/>
                                        <w:b/>
                                        <w:color w:val="1F3864" w:themeColor="accent5" w:themeShade="80"/>
                                        <w:sz w:val="18"/>
                                        <w:szCs w:val="18"/>
                                      </w:rPr>
                                      <w:t>Samstag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047B02F" w14:textId="77777777" w:rsidR="007B760F" w:rsidRPr="00082CC8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color w:val="C00000"/>
                                        <w:sz w:val="18"/>
                                        <w:szCs w:val="18"/>
                                      </w:rPr>
                                    </w:pPr>
                                    <w:r w:rsidRPr="00082CC8">
                                      <w:rPr>
                                        <w:rFonts w:ascii="Cambria" w:hAnsi="Cambria"/>
                                        <w:b/>
                                        <w:color w:val="C00000"/>
                                        <w:sz w:val="18"/>
                                        <w:szCs w:val="18"/>
                                      </w:rPr>
                                      <w:t>Sonntag</w:t>
                                    </w:r>
                                  </w:p>
                                </w:tc>
                              </w:tr>
                              <w:tr w:rsidR="00D42411" w14:paraId="5B2E8C0E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C71F032" w14:textId="727FA140" w:rsidR="00D42411" w:rsidRPr="000815A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A189D35" w14:textId="78871D65" w:rsidR="00D42411" w:rsidRPr="000815A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D53DB70" w14:textId="704DC088" w:rsidR="00D42411" w:rsidRPr="000815A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51621B8" w14:textId="12A7C5AE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D185501" w14:textId="4957525E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981D3F0" w14:textId="35FFB5CB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4AC9074" w14:textId="2DEDF7D3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  <w:tr w:rsidR="00D42411" w14:paraId="340C7B14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3BFCDBA" w14:textId="1D4933A5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0442DD8" w14:textId="1C4EFA30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29F5FB5" w14:textId="1CE0D496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7276AFC" w14:textId="78484D77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E402349" w14:textId="08D0B94F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D9663EA" w14:textId="2071CFBB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D83CAEC" w14:textId="795A9276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11</w:t>
                                    </w:r>
                                  </w:p>
                                </w:tc>
                              </w:tr>
                              <w:tr w:rsidR="00D42411" w14:paraId="40F50A28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DDA82B5" w14:textId="1726F883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2D54ECB" w14:textId="4022340F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C3C90F1" w14:textId="150FEB7B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A916D87" w14:textId="33169772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823B72C" w14:textId="5ADE6351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D36F8BD" w14:textId="0FA4CCC6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0F137C4" w14:textId="68FD2913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18</w:t>
                                    </w:r>
                                  </w:p>
                                </w:tc>
                              </w:tr>
                              <w:tr w:rsidR="00D42411" w14:paraId="7589D5FC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39383F7" w14:textId="33F3C76F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D3A5B19" w14:textId="11A8F1C3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2C582AE" w14:textId="19CE2003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E333AAE" w14:textId="36855200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E5F0D83" w14:textId="3E3D23B2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F962E6F" w14:textId="742BD00D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F803BFA" w14:textId="6327F662" w:rsidR="00D42411" w:rsidRPr="00082CC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25</w:t>
                                    </w:r>
                                  </w:p>
                                </w:tc>
                              </w:tr>
                              <w:tr w:rsidR="00D42411" w14:paraId="4E6BD28A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3E3219A" w14:textId="707DFFB1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B8CF0ED" w14:textId="6F8D2BD0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903A816" w14:textId="691156D9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C5434B9" w14:textId="2C4E5D0B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5778A27" w14:textId="1DF0E61D" w:rsidR="00D42411" w:rsidRPr="000815A8" w:rsidRDefault="00C0716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5FBD80D" w14:textId="77777777" w:rsidR="00D42411" w:rsidRPr="00082CC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99C5B6B" w14:textId="77777777" w:rsidR="00D42411" w:rsidRPr="00082CC8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D42411" w14:paraId="2BBCBFC5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978DA97" w14:textId="77777777" w:rsidR="00D42411" w:rsidRPr="00F37E4C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C66A042" w14:textId="77777777" w:rsidR="00D42411" w:rsidRPr="001D60AC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81ECFCF" w14:textId="77777777" w:rsidR="00D42411" w:rsidRPr="001D60AC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116E4C7" w14:textId="77777777" w:rsidR="00D42411" w:rsidRPr="001D60AC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653A96C" w14:textId="77777777" w:rsidR="00D42411" w:rsidRPr="001D60AC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29742EB" w14:textId="77777777" w:rsidR="00D42411" w:rsidRPr="001D60AC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0070C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FEEEB11" w14:textId="77777777" w:rsidR="00D42411" w:rsidRPr="001D60AC" w:rsidRDefault="00D42411" w:rsidP="00D42411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315C52F" w14:textId="77777777" w:rsidR="007B760F" w:rsidRDefault="007B760F" w:rsidP="00CF2633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3B5B62" id="Group 46" o:spid="_x0000_s1063" style="position:absolute;margin-left:334.1pt;margin-top:378.65pt;width:450.7pt;height:128.15pt;z-index:251686912;mso-position-horizontal-relative:page;mso-position-vertical-relative:page;mso-width-relative:margin;mso-height-relative:margin" coordsize="57227,16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">
                <v:shape id="Text Box 47" o:spid="_x0000_s1064" type="#_x0000_t202" style="position:absolute;left:1027;top:1438;width:9992;height:7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" filled="f" stroked="f" strokeweight=".5pt">
                  <v:textbox inset="0,0,0,0">
                    <w:txbxContent>
                      <w:p w14:paraId="01977933" w14:textId="77777777" w:rsidR="007B760F" w:rsidRPr="00B07C33" w:rsidRDefault="007B760F" w:rsidP="00CF2633">
                        <w:pPr>
                          <w:jc w:val="center"/>
                          <w:rPr>
                            <w:rFonts w:ascii="Cambria" w:hAnsi="Cambria"/>
                            <w:i/>
                            <w:color w:val="00B050"/>
                            <w:sz w:val="106"/>
                            <w:szCs w:val="106"/>
                            <w:lang w:val="de-DE"/>
                          </w:rPr>
                        </w:pPr>
                        <w:r>
                          <w:rPr>
                            <w:rFonts w:ascii="Cambria" w:hAnsi="Cambria"/>
                            <w:i/>
                            <w:color w:val="00B050"/>
                            <w:sz w:val="106"/>
                            <w:szCs w:val="106"/>
                            <w:lang w:val="de-DE"/>
                          </w:rPr>
                          <w:t>4</w:t>
                        </w:r>
                      </w:p>
                    </w:txbxContent>
                  </v:textbox>
                </v:shape>
                <v:shape id="Text Box 48" o:spid="_x0000_s1065" type="#_x0000_t202" style="position:absolute;top:8424;width:12191;height:3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" filled="f" stroked="f" strokeweight=".5pt">
                  <v:textbox inset="0,0,0,0">
                    <w:txbxContent>
                      <w:p w14:paraId="4F6B2C11" w14:textId="77777777" w:rsidR="007B760F" w:rsidRPr="00B07C33" w:rsidRDefault="007B760F" w:rsidP="00CF2633">
                        <w:pPr>
                          <w:jc w:val="center"/>
                          <w:rPr>
                            <w:rFonts w:ascii="Cambria" w:hAnsi="Cambria"/>
                            <w:i/>
                            <w:color w:val="00B050"/>
                            <w:sz w:val="38"/>
                            <w:szCs w:val="38"/>
                            <w:lang w:val="de-DE"/>
                          </w:rPr>
                        </w:pPr>
                        <w:r>
                          <w:rPr>
                            <w:rFonts w:ascii="Cambria" w:hAnsi="Cambria"/>
                            <w:i/>
                            <w:color w:val="00B050"/>
                            <w:sz w:val="38"/>
                            <w:szCs w:val="38"/>
                            <w:lang w:val="de-DE"/>
                          </w:rPr>
                          <w:t>April</w:t>
                        </w:r>
                      </w:p>
                    </w:txbxContent>
                  </v:textbox>
                </v:shape>
                <v:shape id="Text Box 49" o:spid="_x0000_s1066" type="#_x0000_t202" style="position:absolute;left:11507;width:45720;height:16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" filled="f" stroked="f" strokeweight=".5pt">
                  <v:textbox inset="0,0,0,0">
                    <w:txbxContent>
                      <w:tbl>
                        <w:tblPr>
                          <w:tblStyle w:val="Tabellenrast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22"/>
                          <w:gridCol w:w="1022"/>
                          <w:gridCol w:w="1022"/>
                          <w:gridCol w:w="1022"/>
                          <w:gridCol w:w="1022"/>
                          <w:gridCol w:w="1022"/>
                          <w:gridCol w:w="1022"/>
                        </w:tblGrid>
                        <w:tr w:rsidR="007B760F" w14:paraId="093EE208" w14:textId="77777777" w:rsidTr="002679B2">
                          <w:trPr>
                            <w:trHeight w:val="346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05EB465B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06B67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Mon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DF6CDAD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Dienstag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03D3DA9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Mittwoch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8737819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Donnerstag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0D35318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06B67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Fr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eitag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6276482" w14:textId="77777777" w:rsidR="007B760F" w:rsidRPr="00082CC8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color w:val="1F3864" w:themeColor="accent5" w:themeShade="80"/>
                                  <w:sz w:val="18"/>
                                  <w:szCs w:val="18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b/>
                                  <w:color w:val="1F3864" w:themeColor="accent5" w:themeShade="80"/>
                                  <w:sz w:val="18"/>
                                  <w:szCs w:val="18"/>
                                </w:rPr>
                                <w:t>Samstag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047B02F" w14:textId="77777777" w:rsidR="007B760F" w:rsidRPr="00082CC8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color w:val="C00000"/>
                                  <w:sz w:val="18"/>
                                  <w:szCs w:val="18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b/>
                                  <w:color w:val="C00000"/>
                                  <w:sz w:val="18"/>
                                  <w:szCs w:val="18"/>
                                </w:rPr>
                                <w:t>Sonntag</w:t>
                              </w:r>
                            </w:p>
                          </w:tc>
                        </w:tr>
                        <w:tr w:rsidR="00D42411" w14:paraId="5B2E8C0E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4C71F032" w14:textId="727FA140" w:rsidR="00D42411" w:rsidRPr="000815A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A189D35" w14:textId="78871D65" w:rsidR="00D42411" w:rsidRPr="000815A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D53DB70" w14:textId="704DC088" w:rsidR="00D42411" w:rsidRPr="000815A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51621B8" w14:textId="12A7C5AE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D185501" w14:textId="4957525E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981D3F0" w14:textId="35FFB5CB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4AC9074" w14:textId="2DEDF7D3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c>
                        </w:tr>
                        <w:tr w:rsidR="00D42411" w14:paraId="340C7B14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23BFCDBA" w14:textId="1D4933A5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0442DD8" w14:textId="1C4EFA30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29F5FB5" w14:textId="1CE0D496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7276AFC" w14:textId="78484D77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E402349" w14:textId="08D0B94F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D9663EA" w14:textId="2071CFBB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D83CAEC" w14:textId="795A9276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11</w:t>
                              </w:r>
                            </w:p>
                          </w:tc>
                        </w:tr>
                        <w:tr w:rsidR="00D42411" w14:paraId="40F50A28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5DDA82B5" w14:textId="1726F883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2D54ECB" w14:textId="4022340F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C3C90F1" w14:textId="150FEB7B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A916D87" w14:textId="33169772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823B72C" w14:textId="5ADE6351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D36F8BD" w14:textId="0FA4CCC6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0F137C4" w14:textId="68FD2913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18</w:t>
                              </w:r>
                            </w:p>
                          </w:tc>
                        </w:tr>
                        <w:tr w:rsidR="00D42411" w14:paraId="7589D5FC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139383F7" w14:textId="33F3C76F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D3A5B19" w14:textId="11A8F1C3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2C582AE" w14:textId="19CE2003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E333AAE" w14:textId="36855200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E5F0D83" w14:textId="3E3D23B2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F962E6F" w14:textId="742BD00D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F803BFA" w14:textId="6327F662" w:rsidR="00D42411" w:rsidRPr="00082CC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25</w:t>
                              </w:r>
                            </w:p>
                          </w:tc>
                        </w:tr>
                        <w:tr w:rsidR="00D42411" w14:paraId="4E6BD28A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43E3219A" w14:textId="707DFFB1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B8CF0ED" w14:textId="6F8D2BD0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903A816" w14:textId="691156D9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C5434B9" w14:textId="2C4E5D0B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5778A27" w14:textId="1DF0E61D" w:rsidR="00D42411" w:rsidRPr="000815A8" w:rsidRDefault="00C07161" w:rsidP="00D42411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5FBD80D" w14:textId="77777777" w:rsidR="00D42411" w:rsidRPr="00082CC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99C5B6B" w14:textId="77777777" w:rsidR="00D42411" w:rsidRPr="00082CC8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D42411" w14:paraId="2BBCBFC5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1978DA97" w14:textId="77777777" w:rsidR="00D42411" w:rsidRPr="00F37E4C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C66A042" w14:textId="77777777" w:rsidR="00D42411" w:rsidRPr="001D60AC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81ECFCF" w14:textId="77777777" w:rsidR="00D42411" w:rsidRPr="001D60AC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116E4C7" w14:textId="77777777" w:rsidR="00D42411" w:rsidRPr="001D60AC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653A96C" w14:textId="77777777" w:rsidR="00D42411" w:rsidRPr="001D60AC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29742EB" w14:textId="77777777" w:rsidR="00D42411" w:rsidRPr="001D60AC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0070C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FEEEB11" w14:textId="77777777" w:rsidR="00D42411" w:rsidRPr="001D60AC" w:rsidRDefault="00D42411" w:rsidP="00D42411">
                              <w:pPr>
                                <w:jc w:val="center"/>
                                <w:rPr>
                                  <w:rFonts w:ascii="Cambria" w:hAnsi="Cambria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0315C52F" w14:textId="77777777" w:rsidR="007B760F" w:rsidRDefault="007B760F" w:rsidP="00CF2633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CF2633">
        <w:br w:type="page"/>
      </w:r>
      <w:r w:rsidR="00CF263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C500F1" wp14:editId="62C1EB1A">
                <wp:simplePos x="0" y="0"/>
                <wp:positionH relativeFrom="page">
                  <wp:posOffset>555891</wp:posOffset>
                </wp:positionH>
                <wp:positionV relativeFrom="page">
                  <wp:posOffset>265861</wp:posOffset>
                </wp:positionV>
                <wp:extent cx="1877138" cy="853977"/>
                <wp:effectExtent l="0" t="0" r="8890" b="381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7138" cy="8539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D88D37" w14:textId="15CBAF62" w:rsidR="007B760F" w:rsidRPr="000815A8" w:rsidRDefault="000815A8" w:rsidP="00CF2633">
                            <w:pPr>
                              <w:rPr>
                                <w:rFonts w:ascii="Cambria" w:hAnsi="Cambria"/>
                                <w:i/>
                                <w:color w:val="00B050"/>
                                <w:spacing w:val="100"/>
                                <w:sz w:val="106"/>
                                <w:szCs w:val="106"/>
                                <w:lang w:val="de-DE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color w:val="00B050"/>
                                <w:spacing w:val="100"/>
                                <w:sz w:val="106"/>
                                <w:szCs w:val="106"/>
                                <w:lang w:val="de-DE"/>
                              </w:rPr>
                              <w:t>202</w:t>
                            </w:r>
                            <w:r w:rsidR="00C07161">
                              <w:rPr>
                                <w:rFonts w:ascii="Cambria" w:hAnsi="Cambria"/>
                                <w:i/>
                                <w:color w:val="00B050"/>
                                <w:spacing w:val="100"/>
                                <w:sz w:val="106"/>
                                <w:szCs w:val="106"/>
                                <w:lang w:val="de-DE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500F1" id="Text Box 58" o:spid="_x0000_s1067" type="#_x0000_t202" style="position:absolute;margin-left:43.75pt;margin-top:20.95pt;width:147.8pt;height:67.2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" filled="f" stroked="f" strokeweight=".5pt">
                <v:textbox inset="0,0,0,0">
                  <w:txbxContent>
                    <w:p w14:paraId="4ED88D37" w14:textId="15CBAF62" w:rsidR="007B760F" w:rsidRPr="000815A8" w:rsidRDefault="000815A8" w:rsidP="00CF2633">
                      <w:pPr>
                        <w:rPr>
                          <w:rFonts w:ascii="Cambria" w:hAnsi="Cambria"/>
                          <w:i/>
                          <w:color w:val="00B050"/>
                          <w:spacing w:val="100"/>
                          <w:sz w:val="106"/>
                          <w:szCs w:val="106"/>
                          <w:lang w:val="de-DE"/>
                        </w:rPr>
                      </w:pPr>
                      <w:r>
                        <w:rPr>
                          <w:rFonts w:ascii="Cambria" w:hAnsi="Cambria"/>
                          <w:i/>
                          <w:color w:val="00B050"/>
                          <w:spacing w:val="100"/>
                          <w:sz w:val="106"/>
                          <w:szCs w:val="106"/>
                          <w:lang w:val="de-DE"/>
                        </w:rPr>
                        <w:t>202</w:t>
                      </w:r>
                      <w:r w:rsidR="00C07161">
                        <w:rPr>
                          <w:rFonts w:ascii="Cambria" w:hAnsi="Cambria"/>
                          <w:i/>
                          <w:color w:val="00B050"/>
                          <w:spacing w:val="100"/>
                          <w:sz w:val="106"/>
                          <w:szCs w:val="106"/>
                          <w:lang w:val="de-DE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ABB7ADF" w14:textId="77777777" w:rsidR="00CF2633" w:rsidRDefault="00CF2633"/>
    <w:p w14:paraId="65659187" w14:textId="4CA139AE" w:rsidR="00D570FE" w:rsidRDefault="000A2FE5">
      <w:r>
        <w:rPr>
          <w:noProof/>
          <w:lang w:eastAsia="en-US"/>
        </w:rPr>
        <w:drawing>
          <wp:anchor distT="0" distB="0" distL="114300" distR="114300" simplePos="0" relativeHeight="251717632" behindDoc="0" locked="0" layoutInCell="1" allowOverlap="1" wp14:anchorId="602EB0E2" wp14:editId="24FFFCCE">
            <wp:simplePos x="0" y="0"/>
            <wp:positionH relativeFrom="column">
              <wp:posOffset>1392382</wp:posOffset>
            </wp:positionH>
            <wp:positionV relativeFrom="paragraph">
              <wp:posOffset>5389245</wp:posOffset>
            </wp:positionV>
            <wp:extent cx="1185257" cy="200891"/>
            <wp:effectExtent l="0" t="0" r="0" b="8890"/>
            <wp:wrapNone/>
            <wp:docPr id="1861263459" name="Grafik 1861263459" descr="Ein Bild, das Grafiken, Schrift, Grafikdesign, Logo enthält.&#10;&#10;Automatisch generierte Beschreibu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263459" name="Grafik 1861263459" descr="Ein Bild, das Grafiken, Schrift, Grafikdesign, Logo enthält.&#10;&#10;Automatisch generierte Beschreibung">
                      <a:hlinkClick r:id="rId9"/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257" cy="200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3C743E69" wp14:editId="11E7AF12">
                <wp:simplePos x="0" y="0"/>
                <wp:positionH relativeFrom="column">
                  <wp:posOffset>297873</wp:posOffset>
                </wp:positionH>
                <wp:positionV relativeFrom="paragraph">
                  <wp:posOffset>475211</wp:posOffset>
                </wp:positionV>
                <wp:extent cx="3685309" cy="5236614"/>
                <wp:effectExtent l="0" t="0" r="0" b="2540"/>
                <wp:wrapNone/>
                <wp:docPr id="59023730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309" cy="52366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541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dashed" w:sz="4" w:space="0" w:color="A6A6A6" w:themeColor="background1" w:themeShade="A6"/>
                                <w:insideV w:val="dashed" w:sz="4" w:space="0" w:color="A6A6A6" w:themeColor="background1" w:themeShade="A6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415"/>
                            </w:tblGrid>
                            <w:tr w:rsidR="000A2FE5" w14:paraId="387A3C8C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5DAC5D0A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562BE4D4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4471A0A0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462DE6E5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6CF67686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10D7CBB0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69FFAE8A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44963C5E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41ADD376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7E7F8A81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5296CE92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357141E7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7DF18466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1945E4CA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54FA16B4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68ED58A9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2966D45A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685E702C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746F2EAC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11734F53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0A023336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74B66BC3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0FB6D92E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5F42DBB6" w14:textId="77777777" w:rsidTr="006A14D0">
                              <w:trPr>
                                <w:trHeight w:val="538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1550FE92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7D8830C3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22F3C98F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0A2FE5" w14:paraId="2861465F" w14:textId="77777777" w:rsidTr="006A14D0">
                              <w:trPr>
                                <w:trHeight w:val="517"/>
                              </w:trPr>
                              <w:tc>
                                <w:tcPr>
                                  <w:tcW w:w="5415" w:type="dxa"/>
                                </w:tcPr>
                                <w:p w14:paraId="6CC3A36C" w14:textId="77777777" w:rsidR="000A2FE5" w:rsidRDefault="000A2FE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D55FC9" w14:textId="77777777" w:rsidR="000A2FE5" w:rsidRPr="006A14D0" w:rsidRDefault="000A2FE5" w:rsidP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43E69" id="_x0000_s1068" type="#_x0000_t202" style="position:absolute;margin-left:23.45pt;margin-top:37.4pt;width:290.2pt;height:412.3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" filled="f" stroked="f">
                <v:textbox>
                  <w:txbxContent>
                    <w:tbl>
                      <w:tblPr>
                        <w:tblStyle w:val="Tabellenraster"/>
                        <w:tblW w:w="541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dashed" w:sz="4" w:space="0" w:color="A6A6A6" w:themeColor="background1" w:themeShade="A6"/>
                          <w:insideV w:val="dashed" w:sz="4" w:space="0" w:color="A6A6A6" w:themeColor="background1" w:themeShade="A6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415"/>
                      </w:tblGrid>
                      <w:tr w:rsidR="000A2FE5" w14:paraId="387A3C8C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5DAC5D0A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562BE4D4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4471A0A0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462DE6E5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6CF67686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10D7CBB0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69FFAE8A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44963C5E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41ADD376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7E7F8A81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5296CE92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357141E7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7DF18466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1945E4CA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54FA16B4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68ED58A9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2966D45A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685E702C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746F2EAC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11734F53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0A023336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74B66BC3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0FB6D92E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5F42DBB6" w14:textId="77777777" w:rsidTr="006A14D0">
                        <w:trPr>
                          <w:trHeight w:val="538"/>
                        </w:trPr>
                        <w:tc>
                          <w:tcPr>
                            <w:tcW w:w="5415" w:type="dxa"/>
                          </w:tcPr>
                          <w:p w14:paraId="1550FE92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7D8830C3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22F3C98F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0A2FE5" w14:paraId="2861465F" w14:textId="77777777" w:rsidTr="006A14D0">
                        <w:trPr>
                          <w:trHeight w:val="517"/>
                        </w:trPr>
                        <w:tc>
                          <w:tcPr>
                            <w:tcW w:w="5415" w:type="dxa"/>
                          </w:tcPr>
                          <w:p w14:paraId="6CC3A36C" w14:textId="77777777" w:rsidR="000A2FE5" w:rsidRDefault="000A2FE5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</w:tbl>
                    <w:p w14:paraId="36D55FC9" w14:textId="77777777" w:rsidR="000A2FE5" w:rsidRPr="006A14D0" w:rsidRDefault="000A2FE5" w:rsidP="000A2FE5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44E0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5108FED" wp14:editId="7A632D33">
                <wp:simplePos x="0" y="0"/>
                <wp:positionH relativeFrom="page">
                  <wp:posOffset>4243070</wp:posOffset>
                </wp:positionH>
                <wp:positionV relativeFrom="page">
                  <wp:posOffset>4875530</wp:posOffset>
                </wp:positionV>
                <wp:extent cx="5724144" cy="1627632"/>
                <wp:effectExtent l="0" t="0" r="10160" b="1079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144" cy="1627632"/>
                          <a:chOff x="0" y="0"/>
                          <a:chExt cx="5722706" cy="1623317"/>
                        </a:xfrm>
                      </wpg:grpSpPr>
                      <wps:wsp>
                        <wps:cNvPr id="13" name="Text Box 13"/>
                        <wps:cNvSpPr txBox="1"/>
                        <wps:spPr>
                          <a:xfrm>
                            <a:off x="102742" y="143838"/>
                            <a:ext cx="999164" cy="701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4B6661" w14:textId="77777777" w:rsidR="007B760F" w:rsidRPr="00B07C33" w:rsidRDefault="007B760F" w:rsidP="008D6BAA">
                              <w:pPr>
                                <w:jc w:val="center"/>
                                <w:rPr>
                                  <w:rFonts w:ascii="Cambria" w:hAnsi="Cambria"/>
                                  <w:i/>
                                  <w:color w:val="ED7D31" w:themeColor="accent2"/>
                                  <w:sz w:val="106"/>
                                  <w:szCs w:val="106"/>
                                  <w:lang w:val="de-DE"/>
                                </w:rPr>
                              </w:pPr>
                              <w:r>
                                <w:rPr>
                                  <w:rFonts w:ascii="Cambria" w:hAnsi="Cambria"/>
                                  <w:i/>
                                  <w:color w:val="ED7D31" w:themeColor="accent2"/>
                                  <w:sz w:val="106"/>
                                  <w:szCs w:val="106"/>
                                  <w:lang w:val="de-DE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0" y="842481"/>
                            <a:ext cx="1219164" cy="3666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30CC3D" w14:textId="77777777" w:rsidR="007B760F" w:rsidRPr="00B07C33" w:rsidRDefault="007B760F" w:rsidP="008D6BAA">
                              <w:pPr>
                                <w:jc w:val="center"/>
                                <w:rPr>
                                  <w:rFonts w:ascii="Cambria" w:hAnsi="Cambria"/>
                                  <w:i/>
                                  <w:color w:val="ED7D31" w:themeColor="accent2"/>
                                  <w:sz w:val="38"/>
                                  <w:szCs w:val="38"/>
                                  <w:lang w:val="de-DE"/>
                                </w:rPr>
                              </w:pPr>
                              <w:r>
                                <w:rPr>
                                  <w:rFonts w:ascii="Cambria" w:hAnsi="Cambria"/>
                                  <w:i/>
                                  <w:color w:val="ED7D31" w:themeColor="accent2"/>
                                  <w:sz w:val="38"/>
                                  <w:szCs w:val="38"/>
                                  <w:lang w:val="de-DE"/>
                                </w:rPr>
                                <w:t>Juli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1150706" y="0"/>
                            <a:ext cx="4572000" cy="16233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ellenraster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</w:tblGrid>
                              <w:tr w:rsidR="007B760F" w14:paraId="02142FD8" w14:textId="77777777" w:rsidTr="000815A8">
                                <w:trPr>
                                  <w:trHeight w:val="346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079E867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106B67"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Mon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FD57DED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Dienstag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C4CC404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Mittwoch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8089BE7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Donnerstag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D51CD93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106B67"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Fr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eitag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6486662" w14:textId="77777777" w:rsidR="007B760F" w:rsidRPr="00082CC8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color w:val="1F3864" w:themeColor="accent5" w:themeShade="80"/>
                                        <w:sz w:val="18"/>
                                        <w:szCs w:val="18"/>
                                      </w:rPr>
                                    </w:pPr>
                                    <w:r w:rsidRPr="00082CC8">
                                      <w:rPr>
                                        <w:rFonts w:ascii="Cambria" w:hAnsi="Cambria"/>
                                        <w:b/>
                                        <w:color w:val="1F3864" w:themeColor="accent5" w:themeShade="80"/>
                                        <w:sz w:val="18"/>
                                        <w:szCs w:val="18"/>
                                      </w:rPr>
                                      <w:t>Samstag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28C793F" w14:textId="77777777" w:rsidR="007B760F" w:rsidRPr="00082CC8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color w:val="C00000"/>
                                        <w:sz w:val="18"/>
                                        <w:szCs w:val="18"/>
                                      </w:rPr>
                                    </w:pPr>
                                    <w:r w:rsidRPr="00082CC8">
                                      <w:rPr>
                                        <w:rFonts w:ascii="Cambria" w:hAnsi="Cambria"/>
                                        <w:b/>
                                        <w:color w:val="C00000"/>
                                        <w:sz w:val="18"/>
                                        <w:szCs w:val="18"/>
                                      </w:rPr>
                                      <w:t>Sonntag</w:t>
                                    </w:r>
                                  </w:p>
                                </w:tc>
                              </w:tr>
                              <w:tr w:rsidR="000815A8" w:rsidRPr="000815A8" w14:paraId="25E9B78A" w14:textId="77777777" w:rsidTr="000815A8">
                                <w:tblPrEx>
                                  <w:tbl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insideH w:val="single" w:sz="4" w:space="0" w:color="auto"/>
                                    <w:insideV w:val="single" w:sz="4" w:space="0" w:color="auto"/>
                                  </w:tblBorders>
                                  <w:tblCellMar>
                                    <w:left w:w="108" w:type="dxa"/>
                                    <w:right w:w="108" w:type="dxa"/>
                                  </w:tblCellMar>
                                </w:tblPrEx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5B7C2FA8" w14:textId="704A4FB5" w:rsidR="000815A8" w:rsidRPr="000815A8" w:rsidRDefault="000815A8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463D3718" w14:textId="346A624F" w:rsidR="000815A8" w:rsidRPr="000815A8" w:rsidRDefault="000815A8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35777640" w14:textId="60A6BE56" w:rsidR="000815A8" w:rsidRPr="000815A8" w:rsidRDefault="000815A8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4300499F" w14:textId="1B51F153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7D152077" w14:textId="31A3D08C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2E8B6EEA" w14:textId="74846B10" w:rsidR="000815A8" w:rsidRPr="00082CC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362AE040" w14:textId="170C4DB6" w:rsidR="000815A8" w:rsidRPr="00082CC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  <w:tr w:rsidR="000815A8" w:rsidRPr="000815A8" w14:paraId="14C392D5" w14:textId="77777777" w:rsidTr="000815A8">
                                <w:tblPrEx>
                                  <w:tbl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insideH w:val="single" w:sz="4" w:space="0" w:color="auto"/>
                                    <w:insideV w:val="single" w:sz="4" w:space="0" w:color="auto"/>
                                  </w:tblBorders>
                                  <w:tblCellMar>
                                    <w:left w:w="108" w:type="dxa"/>
                                    <w:right w:w="108" w:type="dxa"/>
                                  </w:tblCellMar>
                                </w:tblPrEx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1232FD21" w14:textId="4E0DED33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4925A637" w14:textId="07518C35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446673E8" w14:textId="5E7C7617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297962A6" w14:textId="67CB29F8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30CA4C34" w14:textId="7815F239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5BDA2ED2" w14:textId="2B6D2E1F" w:rsidR="000815A8" w:rsidRPr="00082CC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5C431683" w14:textId="0AC7A83B" w:rsidR="000815A8" w:rsidRPr="00082CC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11</w:t>
                                    </w:r>
                                  </w:p>
                                </w:tc>
                              </w:tr>
                              <w:tr w:rsidR="000815A8" w:rsidRPr="000815A8" w14:paraId="37B14012" w14:textId="77777777" w:rsidTr="000815A8">
                                <w:tblPrEx>
                                  <w:tbl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insideH w:val="single" w:sz="4" w:space="0" w:color="auto"/>
                                    <w:insideV w:val="single" w:sz="4" w:space="0" w:color="auto"/>
                                  </w:tblBorders>
                                  <w:tblCellMar>
                                    <w:left w:w="108" w:type="dxa"/>
                                    <w:right w:w="108" w:type="dxa"/>
                                  </w:tblCellMar>
                                </w:tblPrEx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2DE4B6CB" w14:textId="59FF09AD" w:rsidR="00540A51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3A45532D" w14:textId="6801FCE0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1094BF7D" w14:textId="094B4726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3582E598" w14:textId="03CB9186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79AEC11F" w14:textId="45E9A416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4033B859" w14:textId="122B07C8" w:rsidR="000815A8" w:rsidRPr="00082CC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1B34125D" w14:textId="1041A2B3" w:rsidR="000815A8" w:rsidRPr="00082CC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18</w:t>
                                    </w:r>
                                  </w:p>
                                </w:tc>
                              </w:tr>
                              <w:tr w:rsidR="000815A8" w:rsidRPr="000815A8" w14:paraId="1D4F7CB6" w14:textId="77777777" w:rsidTr="000815A8">
                                <w:tblPrEx>
                                  <w:tbl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insideH w:val="single" w:sz="4" w:space="0" w:color="auto"/>
                                    <w:insideV w:val="single" w:sz="4" w:space="0" w:color="auto"/>
                                  </w:tblBorders>
                                  <w:tblCellMar>
                                    <w:left w:w="108" w:type="dxa"/>
                                    <w:right w:w="108" w:type="dxa"/>
                                  </w:tblCellMar>
                                </w:tblPrEx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25F3B48E" w14:textId="6CD282E9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1162600A" w14:textId="7176ABDF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060B18CF" w14:textId="21E6C3B4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72C36103" w14:textId="58818813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4C6DA98C" w14:textId="5BAF7955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260E4AA2" w14:textId="10F25696" w:rsidR="000815A8" w:rsidRPr="00082CC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0D51FC7A" w14:textId="12DACA37" w:rsidR="000815A8" w:rsidRPr="00082CC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25</w:t>
                                    </w:r>
                                  </w:p>
                                </w:tc>
                              </w:tr>
                              <w:tr w:rsidR="000815A8" w:rsidRPr="000815A8" w14:paraId="4BDA71A4" w14:textId="77777777" w:rsidTr="000815A8">
                                <w:tblPrEx>
                                  <w:tbl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insideH w:val="single" w:sz="4" w:space="0" w:color="auto"/>
                                    <w:insideV w:val="single" w:sz="4" w:space="0" w:color="auto"/>
                                  </w:tblBorders>
                                  <w:tblCellMar>
                                    <w:left w:w="108" w:type="dxa"/>
                                    <w:right w:w="108" w:type="dxa"/>
                                  </w:tblCellMar>
                                </w:tblPrEx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0D7001ED" w14:textId="19C93167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1D06903B" w14:textId="77EB7D9F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1FD7E494" w14:textId="31D106FC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3868BDA2" w14:textId="6472F383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253FCEB6" w14:textId="5257D62C" w:rsidR="000815A8" w:rsidRPr="000815A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1BE9F44F" w14:textId="00C34320" w:rsidR="000815A8" w:rsidRPr="00082CC8" w:rsidRDefault="00C07161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31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794E4C85" w14:textId="77777777" w:rsidR="000815A8" w:rsidRPr="00082CC8" w:rsidRDefault="000815A8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0815A8" w:rsidRPr="001D60AC" w14:paraId="6B752C00" w14:textId="77777777" w:rsidTr="000815A8">
                                <w:tblPrEx>
                                  <w:tbl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insideH w:val="single" w:sz="4" w:space="0" w:color="auto"/>
                                    <w:insideV w:val="single" w:sz="4" w:space="0" w:color="auto"/>
                                  </w:tblBorders>
                                  <w:tblCellMar>
                                    <w:left w:w="108" w:type="dxa"/>
                                    <w:right w:w="108" w:type="dxa"/>
                                  </w:tblCellMar>
                                </w:tblPrEx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16468D01" w14:textId="77777777" w:rsidR="000815A8" w:rsidRPr="00F37E4C" w:rsidRDefault="000815A8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2B9C0C79" w14:textId="77777777" w:rsidR="000815A8" w:rsidRPr="001D60AC" w:rsidRDefault="000815A8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1C973EC6" w14:textId="77777777" w:rsidR="000815A8" w:rsidRPr="001D60AC" w:rsidRDefault="000815A8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714FE9F9" w14:textId="77777777" w:rsidR="000815A8" w:rsidRPr="001D60AC" w:rsidRDefault="000815A8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21CFF091" w14:textId="77777777" w:rsidR="000815A8" w:rsidRPr="001D60AC" w:rsidRDefault="000815A8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414CAEF0" w14:textId="77777777" w:rsidR="000815A8" w:rsidRPr="001D60AC" w:rsidRDefault="000815A8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0070C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35DFF2DF" w14:textId="77777777" w:rsidR="000815A8" w:rsidRPr="001D60AC" w:rsidRDefault="000815A8" w:rsidP="000815A8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925F7C9" w14:textId="77777777" w:rsidR="007B760F" w:rsidRDefault="007B760F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108FED" id="Group 12" o:spid="_x0000_s1069" style="position:absolute;margin-left:334.1pt;margin-top:383.9pt;width:450.7pt;height:128.15pt;z-index:251668480;mso-position-horizontal-relative:page;mso-position-vertical-relative:page;mso-width-relative:margin;mso-height-relative:margin" coordsize="57227,16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">
                <v:shape id="Text Box 13" o:spid="_x0000_s1070" type="#_x0000_t202" style="position:absolute;left:1027;top:1438;width:9992;height:7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" filled="f" stroked="f" strokeweight=".5pt">
                  <v:textbox inset="0,0,0,0">
                    <w:txbxContent>
                      <w:p w14:paraId="0D4B6661" w14:textId="77777777" w:rsidR="007B760F" w:rsidRPr="00B07C33" w:rsidRDefault="007B760F" w:rsidP="008D6BAA">
                        <w:pPr>
                          <w:jc w:val="center"/>
                          <w:rPr>
                            <w:rFonts w:ascii="Cambria" w:hAnsi="Cambria"/>
                            <w:i/>
                            <w:color w:val="ED7D31" w:themeColor="accent2"/>
                            <w:sz w:val="106"/>
                            <w:szCs w:val="106"/>
                            <w:lang w:val="de-DE"/>
                          </w:rPr>
                        </w:pPr>
                        <w:r>
                          <w:rPr>
                            <w:rFonts w:ascii="Cambria" w:hAnsi="Cambria"/>
                            <w:i/>
                            <w:color w:val="ED7D31" w:themeColor="accent2"/>
                            <w:sz w:val="106"/>
                            <w:szCs w:val="106"/>
                            <w:lang w:val="de-DE"/>
                          </w:rPr>
                          <w:t>7</w:t>
                        </w:r>
                      </w:p>
                    </w:txbxContent>
                  </v:textbox>
                </v:shape>
                <v:shape id="Text Box 14" o:spid="_x0000_s1071" type="#_x0000_t202" style="position:absolute;top:8424;width:12191;height:3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" filled="f" stroked="f" strokeweight=".5pt">
                  <v:textbox inset="0,0,0,0">
                    <w:txbxContent>
                      <w:p w14:paraId="3530CC3D" w14:textId="77777777" w:rsidR="007B760F" w:rsidRPr="00B07C33" w:rsidRDefault="007B760F" w:rsidP="008D6BAA">
                        <w:pPr>
                          <w:jc w:val="center"/>
                          <w:rPr>
                            <w:rFonts w:ascii="Cambria" w:hAnsi="Cambria"/>
                            <w:i/>
                            <w:color w:val="ED7D31" w:themeColor="accent2"/>
                            <w:sz w:val="38"/>
                            <w:szCs w:val="38"/>
                            <w:lang w:val="de-DE"/>
                          </w:rPr>
                        </w:pPr>
                        <w:r>
                          <w:rPr>
                            <w:rFonts w:ascii="Cambria" w:hAnsi="Cambria"/>
                            <w:i/>
                            <w:color w:val="ED7D31" w:themeColor="accent2"/>
                            <w:sz w:val="38"/>
                            <w:szCs w:val="38"/>
                            <w:lang w:val="de-DE"/>
                          </w:rPr>
                          <w:t>Juli</w:t>
                        </w:r>
                      </w:p>
                    </w:txbxContent>
                  </v:textbox>
                </v:shape>
                <v:shape id="Text Box 15" o:spid="_x0000_s1072" type="#_x0000_t202" style="position:absolute;left:11507;width:45720;height:16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" filled="f" stroked="f" strokeweight=".5pt">
                  <v:textbox inset="0,0,0,0">
                    <w:txbxContent>
                      <w:tbl>
                        <w:tblPr>
                          <w:tblStyle w:val="Tabellenrast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22"/>
                          <w:gridCol w:w="1022"/>
                          <w:gridCol w:w="1022"/>
                          <w:gridCol w:w="1022"/>
                          <w:gridCol w:w="1022"/>
                          <w:gridCol w:w="1022"/>
                          <w:gridCol w:w="1022"/>
                        </w:tblGrid>
                        <w:tr w:rsidR="007B760F" w14:paraId="02142FD8" w14:textId="77777777" w:rsidTr="000815A8">
                          <w:trPr>
                            <w:trHeight w:val="346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3079E867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06B67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Mon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FD57DED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Dienstag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C4CC404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Mittwoch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8089BE7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Donnerstag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D51CD93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06B67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Fr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eitag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6486662" w14:textId="77777777" w:rsidR="007B760F" w:rsidRPr="00082CC8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color w:val="1F3864" w:themeColor="accent5" w:themeShade="80"/>
                                  <w:sz w:val="18"/>
                                  <w:szCs w:val="18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b/>
                                  <w:color w:val="1F3864" w:themeColor="accent5" w:themeShade="80"/>
                                  <w:sz w:val="18"/>
                                  <w:szCs w:val="18"/>
                                </w:rPr>
                                <w:t>Samstag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28C793F" w14:textId="77777777" w:rsidR="007B760F" w:rsidRPr="00082CC8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color w:val="C00000"/>
                                  <w:sz w:val="18"/>
                                  <w:szCs w:val="18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b/>
                                  <w:color w:val="C00000"/>
                                  <w:sz w:val="18"/>
                                  <w:szCs w:val="18"/>
                                </w:rPr>
                                <w:t>Sonntag</w:t>
                              </w:r>
                            </w:p>
                          </w:tc>
                        </w:tr>
                        <w:tr w:rsidR="000815A8" w:rsidRPr="000815A8" w14:paraId="25E9B78A" w14:textId="77777777" w:rsidTr="000815A8">
                          <w:tblPrEx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CellMar>
                              <w:left w:w="108" w:type="dxa"/>
                              <w:right w:w="108" w:type="dxa"/>
                            </w:tblCellMar>
                          </w:tblPrEx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5B7C2FA8" w14:textId="704A4FB5" w:rsidR="000815A8" w:rsidRPr="000815A8" w:rsidRDefault="000815A8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463D3718" w14:textId="346A624F" w:rsidR="000815A8" w:rsidRPr="000815A8" w:rsidRDefault="000815A8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35777640" w14:textId="60A6BE56" w:rsidR="000815A8" w:rsidRPr="000815A8" w:rsidRDefault="000815A8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4300499F" w14:textId="1B51F153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7D152077" w14:textId="31A3D08C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2E8B6EEA" w14:textId="74846B10" w:rsidR="000815A8" w:rsidRPr="00082CC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362AE040" w14:textId="170C4DB6" w:rsidR="000815A8" w:rsidRPr="00082CC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c>
                        </w:tr>
                        <w:tr w:rsidR="000815A8" w:rsidRPr="000815A8" w14:paraId="14C392D5" w14:textId="77777777" w:rsidTr="000815A8">
                          <w:tblPrEx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CellMar>
                              <w:left w:w="108" w:type="dxa"/>
                              <w:right w:w="108" w:type="dxa"/>
                            </w:tblCellMar>
                          </w:tblPrEx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1232FD21" w14:textId="4E0DED33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4925A637" w14:textId="07518C35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446673E8" w14:textId="5E7C7617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297962A6" w14:textId="67CB29F8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30CA4C34" w14:textId="7815F239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5BDA2ED2" w14:textId="2B6D2E1F" w:rsidR="000815A8" w:rsidRPr="00082CC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5C431683" w14:textId="0AC7A83B" w:rsidR="000815A8" w:rsidRPr="00082CC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11</w:t>
                              </w:r>
                            </w:p>
                          </w:tc>
                        </w:tr>
                        <w:tr w:rsidR="000815A8" w:rsidRPr="000815A8" w14:paraId="37B14012" w14:textId="77777777" w:rsidTr="000815A8">
                          <w:tblPrEx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CellMar>
                              <w:left w:w="108" w:type="dxa"/>
                              <w:right w:w="108" w:type="dxa"/>
                            </w:tblCellMar>
                          </w:tblPrEx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2DE4B6CB" w14:textId="59FF09AD" w:rsidR="00540A51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3A45532D" w14:textId="6801FCE0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1094BF7D" w14:textId="094B4726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3582E598" w14:textId="03CB9186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79AEC11F" w14:textId="45E9A416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4033B859" w14:textId="122B07C8" w:rsidR="000815A8" w:rsidRPr="00082CC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1B34125D" w14:textId="1041A2B3" w:rsidR="000815A8" w:rsidRPr="00082CC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18</w:t>
                              </w:r>
                            </w:p>
                          </w:tc>
                        </w:tr>
                        <w:tr w:rsidR="000815A8" w:rsidRPr="000815A8" w14:paraId="1D4F7CB6" w14:textId="77777777" w:rsidTr="000815A8">
                          <w:tblPrEx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CellMar>
                              <w:left w:w="108" w:type="dxa"/>
                              <w:right w:w="108" w:type="dxa"/>
                            </w:tblCellMar>
                          </w:tblPrEx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25F3B48E" w14:textId="6CD282E9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1162600A" w14:textId="7176ABDF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060B18CF" w14:textId="21E6C3B4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72C36103" w14:textId="58818813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4C6DA98C" w14:textId="5BAF7955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260E4AA2" w14:textId="10F25696" w:rsidR="000815A8" w:rsidRPr="00082CC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0D51FC7A" w14:textId="12DACA37" w:rsidR="000815A8" w:rsidRPr="00082CC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25</w:t>
                              </w:r>
                            </w:p>
                          </w:tc>
                        </w:tr>
                        <w:tr w:rsidR="000815A8" w:rsidRPr="000815A8" w14:paraId="4BDA71A4" w14:textId="77777777" w:rsidTr="000815A8">
                          <w:tblPrEx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CellMar>
                              <w:left w:w="108" w:type="dxa"/>
                              <w:right w:w="108" w:type="dxa"/>
                            </w:tblCellMar>
                          </w:tblPrEx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0D7001ED" w14:textId="19C93167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1D06903B" w14:textId="77EB7D9F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1FD7E494" w14:textId="31D106FC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3868BDA2" w14:textId="6472F383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253FCEB6" w14:textId="5257D62C" w:rsidR="000815A8" w:rsidRPr="000815A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1BE9F44F" w14:textId="00C34320" w:rsidR="000815A8" w:rsidRPr="00082CC8" w:rsidRDefault="00C07161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794E4C85" w14:textId="77777777" w:rsidR="000815A8" w:rsidRPr="00082CC8" w:rsidRDefault="000815A8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0815A8" w:rsidRPr="001D60AC" w14:paraId="6B752C00" w14:textId="77777777" w:rsidTr="000815A8">
                          <w:tblPrEx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CellMar>
                              <w:left w:w="108" w:type="dxa"/>
                              <w:right w:w="108" w:type="dxa"/>
                            </w:tblCellMar>
                          </w:tblPrEx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16468D01" w14:textId="77777777" w:rsidR="000815A8" w:rsidRPr="00F37E4C" w:rsidRDefault="000815A8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2B9C0C79" w14:textId="77777777" w:rsidR="000815A8" w:rsidRPr="001D60AC" w:rsidRDefault="000815A8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1C973EC6" w14:textId="77777777" w:rsidR="000815A8" w:rsidRPr="001D60AC" w:rsidRDefault="000815A8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714FE9F9" w14:textId="77777777" w:rsidR="000815A8" w:rsidRPr="001D60AC" w:rsidRDefault="000815A8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21CFF091" w14:textId="77777777" w:rsidR="000815A8" w:rsidRPr="001D60AC" w:rsidRDefault="000815A8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414CAEF0" w14:textId="77777777" w:rsidR="000815A8" w:rsidRPr="001D60AC" w:rsidRDefault="000815A8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0070C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35DFF2DF" w14:textId="77777777" w:rsidR="000815A8" w:rsidRPr="001D60AC" w:rsidRDefault="000815A8" w:rsidP="000815A8">
                              <w:pPr>
                                <w:jc w:val="center"/>
                                <w:rPr>
                                  <w:rFonts w:ascii="Cambria" w:hAnsi="Cambria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0925F7C9" w14:textId="77777777" w:rsidR="007B760F" w:rsidRDefault="007B760F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0E44E0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F268D38" wp14:editId="35048379">
                <wp:simplePos x="0" y="0"/>
                <wp:positionH relativeFrom="page">
                  <wp:posOffset>4243070</wp:posOffset>
                </wp:positionH>
                <wp:positionV relativeFrom="page">
                  <wp:posOffset>2933065</wp:posOffset>
                </wp:positionV>
                <wp:extent cx="5724144" cy="1627632"/>
                <wp:effectExtent l="0" t="0" r="10160" b="1079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144" cy="1627632"/>
                          <a:chOff x="0" y="0"/>
                          <a:chExt cx="5722706" cy="1623317"/>
                        </a:xfrm>
                      </wpg:grpSpPr>
                      <wps:wsp>
                        <wps:cNvPr id="9" name="Text Box 9"/>
                        <wps:cNvSpPr txBox="1"/>
                        <wps:spPr>
                          <a:xfrm>
                            <a:off x="102742" y="143838"/>
                            <a:ext cx="999164" cy="701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6B8E27" w14:textId="77777777" w:rsidR="007B760F" w:rsidRPr="00B07C33" w:rsidRDefault="007B760F" w:rsidP="008D6BAA">
                              <w:pPr>
                                <w:jc w:val="center"/>
                                <w:rPr>
                                  <w:rFonts w:ascii="Cambria" w:hAnsi="Cambria"/>
                                  <w:i/>
                                  <w:color w:val="ED7D31" w:themeColor="accent2"/>
                                  <w:sz w:val="106"/>
                                  <w:szCs w:val="106"/>
                                  <w:lang w:val="de-DE"/>
                                </w:rPr>
                              </w:pPr>
                              <w:r>
                                <w:rPr>
                                  <w:rFonts w:ascii="Cambria" w:hAnsi="Cambria"/>
                                  <w:i/>
                                  <w:color w:val="ED7D31" w:themeColor="accent2"/>
                                  <w:sz w:val="106"/>
                                  <w:szCs w:val="106"/>
                                  <w:lang w:val="de-DE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0" y="842481"/>
                            <a:ext cx="1219164" cy="3666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3E7E61" w14:textId="77777777" w:rsidR="007B760F" w:rsidRPr="00B07C33" w:rsidRDefault="007B760F" w:rsidP="008D6BAA">
                              <w:pPr>
                                <w:jc w:val="center"/>
                                <w:rPr>
                                  <w:rFonts w:ascii="Cambria" w:hAnsi="Cambria"/>
                                  <w:i/>
                                  <w:color w:val="ED7D31" w:themeColor="accent2"/>
                                  <w:sz w:val="38"/>
                                  <w:szCs w:val="38"/>
                                  <w:lang w:val="de-DE"/>
                                </w:rPr>
                              </w:pPr>
                              <w:r>
                                <w:rPr>
                                  <w:rFonts w:ascii="Cambria" w:hAnsi="Cambria"/>
                                  <w:i/>
                                  <w:color w:val="ED7D31" w:themeColor="accent2"/>
                                  <w:sz w:val="38"/>
                                  <w:szCs w:val="38"/>
                                  <w:lang w:val="de-DE"/>
                                </w:rPr>
                                <w:t>Juni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1150706" y="0"/>
                            <a:ext cx="4572000" cy="16233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ellenraster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</w:tblGrid>
                              <w:tr w:rsidR="007B760F" w14:paraId="07D4843A" w14:textId="77777777" w:rsidTr="002679B2">
                                <w:trPr>
                                  <w:trHeight w:val="346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6AEA037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106B67"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Mon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4450F35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Dienstag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8654B0F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Mittwoch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0FD3A05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Donnerstag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DA794CE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106B67"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Fr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eitag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1046525" w14:textId="77777777" w:rsidR="007B760F" w:rsidRPr="00082CC8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color w:val="1F3864" w:themeColor="accent5" w:themeShade="80"/>
                                        <w:sz w:val="18"/>
                                        <w:szCs w:val="18"/>
                                      </w:rPr>
                                    </w:pPr>
                                    <w:r w:rsidRPr="00082CC8">
                                      <w:rPr>
                                        <w:rFonts w:ascii="Cambria" w:hAnsi="Cambria"/>
                                        <w:b/>
                                        <w:color w:val="1F3864" w:themeColor="accent5" w:themeShade="80"/>
                                        <w:sz w:val="18"/>
                                        <w:szCs w:val="18"/>
                                      </w:rPr>
                                      <w:t>Samstag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0A93EA1" w14:textId="77777777" w:rsidR="007B760F" w:rsidRPr="00082CC8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color w:val="C00000"/>
                                        <w:sz w:val="18"/>
                                        <w:szCs w:val="18"/>
                                      </w:rPr>
                                    </w:pPr>
                                    <w:r w:rsidRPr="00082CC8">
                                      <w:rPr>
                                        <w:rFonts w:ascii="Cambria" w:hAnsi="Cambria"/>
                                        <w:b/>
                                        <w:color w:val="C00000"/>
                                        <w:sz w:val="18"/>
                                        <w:szCs w:val="18"/>
                                      </w:rPr>
                                      <w:t>Sonntag</w:t>
                                    </w:r>
                                  </w:p>
                                </w:tc>
                              </w:tr>
                              <w:tr w:rsidR="007B760F" w:rsidRPr="00D85B1A" w14:paraId="19B5B38A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EE16176" w14:textId="3670B4E2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764D525" w14:textId="5AD2D10F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251A7DC" w14:textId="64AB0CE1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1A17E55" w14:textId="111A0B2D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B7873CB" w14:textId="2F2B855B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6FF28C2" w14:textId="33A7BCE4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5CB7789" w14:textId="2F4BF8B6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  <w:tr w:rsidR="007B760F" w:rsidRPr="00D85B1A" w14:paraId="1C54DE00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AB576D8" w14:textId="1091272D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E9D21C5" w14:textId="2B98AC26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D257295" w14:textId="1B10F1E1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0A9AD2D" w14:textId="730C352F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8655251" w14:textId="4CEEDA98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213C564" w14:textId="2398ACB0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B88709B" w14:textId="436059A8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13</w:t>
                                    </w:r>
                                  </w:p>
                                </w:tc>
                              </w:tr>
                              <w:tr w:rsidR="007B760F" w:rsidRPr="00D85B1A" w14:paraId="347F62D2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ED56ADB" w14:textId="0C31CC34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C7150FD" w14:textId="095CFE26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23CD673" w14:textId="2F4DBAD4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2FBB9C3" w14:textId="661ED401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E1272B1" w14:textId="7D2966A8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4C6BCA7" w14:textId="137F7264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7403008" w14:textId="04D920BA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20</w:t>
                                    </w:r>
                                  </w:p>
                                </w:tc>
                              </w:tr>
                              <w:tr w:rsidR="007B760F" w:rsidRPr="00D85B1A" w14:paraId="2293793D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5FEE9CF" w14:textId="79CC441F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F5C63AB" w14:textId="3BF6CC41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6687D2C" w14:textId="4A10DB75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196EA1C" w14:textId="789FCBD9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5A007F2" w14:textId="6031F903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75D853C" w14:textId="1D1C2517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9CD4317" w14:textId="14E6648D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27</w:t>
                                    </w:r>
                                  </w:p>
                                </w:tc>
                              </w:tr>
                              <w:tr w:rsidR="007B760F" w:rsidRPr="00D85B1A" w14:paraId="2F54A22E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E9ECF43" w14:textId="1A57190B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D81F65B" w14:textId="372E7DEB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DD50A06" w14:textId="0502D081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0EE89E1" w14:textId="3161AE51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A2C66C4" w14:textId="7B7422A3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46F2193" w14:textId="54D7F238" w:rsidR="007B760F" w:rsidRPr="00082CC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6680355" w14:textId="52670281" w:rsidR="007B760F" w:rsidRPr="00082CC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7B760F" w:rsidRPr="00D85B1A" w14:paraId="29F5086E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CDE916E" w14:textId="77777777" w:rsidR="007B760F" w:rsidRPr="00D85B1A" w:rsidRDefault="007B760F" w:rsidP="0049094F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17E172E" w14:textId="77777777" w:rsidR="007B760F" w:rsidRPr="00D85B1A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D4C20F8" w14:textId="77777777" w:rsidR="007B760F" w:rsidRPr="00D85B1A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C999B18" w14:textId="77777777" w:rsidR="007B760F" w:rsidRPr="00D85B1A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BDFA8C2" w14:textId="77777777" w:rsidR="007B760F" w:rsidRPr="00D85B1A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E59E76D" w14:textId="77777777" w:rsidR="007B760F" w:rsidRPr="00D85B1A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0070C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A102F58" w14:textId="77777777" w:rsidR="007B760F" w:rsidRPr="00082CC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7B760F" w:rsidRPr="00D85B1A" w14:paraId="53C64178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851260C" w14:textId="77777777" w:rsidR="007B760F" w:rsidRPr="00D85B1A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8"/>
                                        <w:szCs w:val="28"/>
                                      </w:rPr>
                                    </w:pPr>
                                    <w:r w:rsidRPr="00D85B1A"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C2D7C25" w14:textId="77777777" w:rsidR="007B760F" w:rsidRPr="000D6985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  <w:r w:rsidRPr="000D6985"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8004C7E" w14:textId="77777777" w:rsidR="007B760F" w:rsidRPr="000D6985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  <w:r w:rsidRPr="000D6985"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E834853" w14:textId="77777777" w:rsidR="007B760F" w:rsidRPr="000D6985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  <w:r w:rsidRPr="000D6985"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D7A8E16" w14:textId="77777777" w:rsidR="007B760F" w:rsidRPr="000D6985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</w:pPr>
                                    <w:r w:rsidRPr="000D6985">
                                      <w:rPr>
                                        <w:rFonts w:ascii="Cambria" w:hAnsi="Cambria"/>
                                        <w:color w:val="808080" w:themeColor="background1" w:themeShade="8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1A9DE74" w14:textId="77777777" w:rsidR="007B760F" w:rsidRPr="000D6985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66CCFF"/>
                                        <w:sz w:val="24"/>
                                        <w:szCs w:val="24"/>
                                      </w:rPr>
                                    </w:pPr>
                                    <w:r w:rsidRPr="001C5402">
                                      <w:rPr>
                                        <w:rFonts w:ascii="Cambria" w:hAnsi="Cambria"/>
                                        <w:color w:val="0070C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CC7B061" w14:textId="77777777" w:rsidR="007B760F" w:rsidRPr="000D6985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FF7C80"/>
                                        <w:sz w:val="24"/>
                                        <w:szCs w:val="24"/>
                                      </w:rPr>
                                    </w:pPr>
                                    <w:r w:rsidRPr="001C5402">
                                      <w:rPr>
                                        <w:rFonts w:ascii="Cambria" w:hAnsi="Cambria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14:paraId="77CA7653" w14:textId="77777777" w:rsidR="007B760F" w:rsidRPr="00D85B1A" w:rsidRDefault="007B760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268D38" id="Group 8" o:spid="_x0000_s1073" style="position:absolute;margin-left:334.1pt;margin-top:230.95pt;width:450.7pt;height:128.15pt;z-index:251666432;mso-position-horizontal-relative:page;mso-position-vertical-relative:page;mso-width-relative:margin;mso-height-relative:margin" coordsize="57227,16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">
                <v:shape id="Text Box 9" o:spid="_x0000_s1074" type="#_x0000_t202" style="position:absolute;left:1027;top:1438;width:9992;height:7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" filled="f" stroked="f" strokeweight=".5pt">
                  <v:textbox inset="0,0,0,0">
                    <w:txbxContent>
                      <w:p w14:paraId="546B8E27" w14:textId="77777777" w:rsidR="007B760F" w:rsidRPr="00B07C33" w:rsidRDefault="007B760F" w:rsidP="008D6BAA">
                        <w:pPr>
                          <w:jc w:val="center"/>
                          <w:rPr>
                            <w:rFonts w:ascii="Cambria" w:hAnsi="Cambria"/>
                            <w:i/>
                            <w:color w:val="ED7D31" w:themeColor="accent2"/>
                            <w:sz w:val="106"/>
                            <w:szCs w:val="106"/>
                            <w:lang w:val="de-DE"/>
                          </w:rPr>
                        </w:pPr>
                        <w:r>
                          <w:rPr>
                            <w:rFonts w:ascii="Cambria" w:hAnsi="Cambria"/>
                            <w:i/>
                            <w:color w:val="ED7D31" w:themeColor="accent2"/>
                            <w:sz w:val="106"/>
                            <w:szCs w:val="106"/>
                            <w:lang w:val="de-DE"/>
                          </w:rPr>
                          <w:t>6</w:t>
                        </w:r>
                      </w:p>
                    </w:txbxContent>
                  </v:textbox>
                </v:shape>
                <v:shape id="Text Box 10" o:spid="_x0000_s1075" type="#_x0000_t202" style="position:absolute;top:8424;width:12191;height:3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" filled="f" stroked="f" strokeweight=".5pt">
                  <v:textbox inset="0,0,0,0">
                    <w:txbxContent>
                      <w:p w14:paraId="5A3E7E61" w14:textId="77777777" w:rsidR="007B760F" w:rsidRPr="00B07C33" w:rsidRDefault="007B760F" w:rsidP="008D6BAA">
                        <w:pPr>
                          <w:jc w:val="center"/>
                          <w:rPr>
                            <w:rFonts w:ascii="Cambria" w:hAnsi="Cambria"/>
                            <w:i/>
                            <w:color w:val="ED7D31" w:themeColor="accent2"/>
                            <w:sz w:val="38"/>
                            <w:szCs w:val="38"/>
                            <w:lang w:val="de-DE"/>
                          </w:rPr>
                        </w:pPr>
                        <w:r>
                          <w:rPr>
                            <w:rFonts w:ascii="Cambria" w:hAnsi="Cambria"/>
                            <w:i/>
                            <w:color w:val="ED7D31" w:themeColor="accent2"/>
                            <w:sz w:val="38"/>
                            <w:szCs w:val="38"/>
                            <w:lang w:val="de-DE"/>
                          </w:rPr>
                          <w:t>Juni</w:t>
                        </w:r>
                      </w:p>
                    </w:txbxContent>
                  </v:textbox>
                </v:shape>
                <v:shape id="Text Box 11" o:spid="_x0000_s1076" type="#_x0000_t202" style="position:absolute;left:11507;width:45720;height:16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" filled="f" stroked="f" strokeweight=".5pt">
                  <v:textbox inset="0,0,0,0">
                    <w:txbxContent>
                      <w:tbl>
                        <w:tblPr>
                          <w:tblStyle w:val="Tabellenrast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22"/>
                          <w:gridCol w:w="1022"/>
                          <w:gridCol w:w="1022"/>
                          <w:gridCol w:w="1022"/>
                          <w:gridCol w:w="1022"/>
                          <w:gridCol w:w="1022"/>
                          <w:gridCol w:w="1022"/>
                        </w:tblGrid>
                        <w:tr w:rsidR="007B760F" w14:paraId="07D4843A" w14:textId="77777777" w:rsidTr="002679B2">
                          <w:trPr>
                            <w:trHeight w:val="346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06AEA037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06B67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Mon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4450F35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Dienstag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8654B0F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Mittwoch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0FD3A05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Donnerstag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DA794CE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06B67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Fr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eitag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1046525" w14:textId="77777777" w:rsidR="007B760F" w:rsidRPr="00082CC8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color w:val="1F3864" w:themeColor="accent5" w:themeShade="80"/>
                                  <w:sz w:val="18"/>
                                  <w:szCs w:val="18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b/>
                                  <w:color w:val="1F3864" w:themeColor="accent5" w:themeShade="80"/>
                                  <w:sz w:val="18"/>
                                  <w:szCs w:val="18"/>
                                </w:rPr>
                                <w:t>Samstag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0A93EA1" w14:textId="77777777" w:rsidR="007B760F" w:rsidRPr="00082CC8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color w:val="C00000"/>
                                  <w:sz w:val="18"/>
                                  <w:szCs w:val="18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b/>
                                  <w:color w:val="C00000"/>
                                  <w:sz w:val="18"/>
                                  <w:szCs w:val="18"/>
                                </w:rPr>
                                <w:t>Sonntag</w:t>
                              </w:r>
                            </w:p>
                          </w:tc>
                        </w:tr>
                        <w:tr w:rsidR="007B760F" w:rsidRPr="00D85B1A" w14:paraId="19B5B38A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7EE16176" w14:textId="3670B4E2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764D525" w14:textId="5AD2D10F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251A7DC" w14:textId="64AB0CE1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1A17E55" w14:textId="111A0B2D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B7873CB" w14:textId="2F2B855B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6FF28C2" w14:textId="33A7BCE4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5CB7789" w14:textId="2F4BF8B6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c>
                        </w:tr>
                        <w:tr w:rsidR="007B760F" w:rsidRPr="00D85B1A" w14:paraId="1C54DE00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6AB576D8" w14:textId="1091272D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E9D21C5" w14:textId="2B98AC26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D257295" w14:textId="1B10F1E1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0A9AD2D" w14:textId="730C352F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8655251" w14:textId="4CEEDA98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213C564" w14:textId="2398ACB0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B88709B" w14:textId="436059A8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13</w:t>
                              </w:r>
                            </w:p>
                          </w:tc>
                        </w:tr>
                        <w:tr w:rsidR="007B760F" w:rsidRPr="00D85B1A" w14:paraId="347F62D2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7ED56ADB" w14:textId="0C31CC34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C7150FD" w14:textId="095CFE26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23CD673" w14:textId="2F4DBAD4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2FBB9C3" w14:textId="661ED401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E1272B1" w14:textId="7D2966A8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4C6BCA7" w14:textId="137F7264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7403008" w14:textId="04D920BA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20</w:t>
                              </w:r>
                            </w:p>
                          </w:tc>
                        </w:tr>
                        <w:tr w:rsidR="007B760F" w:rsidRPr="00D85B1A" w14:paraId="2293793D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15FEE9CF" w14:textId="79CC441F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F5C63AB" w14:textId="3BF6CC41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6687D2C" w14:textId="4A10DB75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196EA1C" w14:textId="789FCBD9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5A007F2" w14:textId="6031F903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75D853C" w14:textId="1D1C2517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9CD4317" w14:textId="14E6648D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27</w:t>
                              </w:r>
                            </w:p>
                          </w:tc>
                        </w:tr>
                        <w:tr w:rsidR="007B760F" w:rsidRPr="00D85B1A" w14:paraId="2F54A22E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0E9ECF43" w14:textId="1A57190B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D81F65B" w14:textId="372E7DEB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DD50A06" w14:textId="0502D081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0EE89E1" w14:textId="3161AE51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A2C66C4" w14:textId="7B7422A3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46F2193" w14:textId="54D7F238" w:rsidR="007B760F" w:rsidRPr="00082CC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6680355" w14:textId="52670281" w:rsidR="007B760F" w:rsidRPr="00082CC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7B760F" w:rsidRPr="00D85B1A" w14:paraId="29F5086E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5CDE916E" w14:textId="77777777" w:rsidR="007B760F" w:rsidRPr="00D85B1A" w:rsidRDefault="007B760F" w:rsidP="0049094F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17E172E" w14:textId="77777777" w:rsidR="007B760F" w:rsidRPr="00D85B1A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D4C20F8" w14:textId="77777777" w:rsidR="007B760F" w:rsidRPr="00D85B1A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C999B18" w14:textId="77777777" w:rsidR="007B760F" w:rsidRPr="00D85B1A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BDFA8C2" w14:textId="77777777" w:rsidR="007B760F" w:rsidRPr="00D85B1A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E59E76D" w14:textId="77777777" w:rsidR="007B760F" w:rsidRPr="00D85B1A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0070C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A102F58" w14:textId="77777777" w:rsidR="007B760F" w:rsidRPr="00082CC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7B760F" w:rsidRPr="00D85B1A" w14:paraId="53C64178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3851260C" w14:textId="77777777" w:rsidR="007B760F" w:rsidRPr="00D85B1A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8"/>
                                  <w:szCs w:val="28"/>
                                </w:rPr>
                              </w:pPr>
                              <w:r w:rsidRPr="00D85B1A"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C2D7C25" w14:textId="77777777" w:rsidR="007B760F" w:rsidRPr="000D6985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  <w:r w:rsidRPr="000D6985"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8004C7E" w14:textId="77777777" w:rsidR="007B760F" w:rsidRPr="000D6985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  <w:r w:rsidRPr="000D6985"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E834853" w14:textId="77777777" w:rsidR="007B760F" w:rsidRPr="000D6985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  <w:r w:rsidRPr="000D6985"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D7A8E16" w14:textId="77777777" w:rsidR="007B760F" w:rsidRPr="000D6985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</w:pPr>
                              <w:r w:rsidRPr="000D6985">
                                <w:rPr>
                                  <w:rFonts w:ascii="Cambria" w:hAnsi="Cambria"/>
                                  <w:color w:val="808080" w:themeColor="background1" w:themeShade="8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1A9DE74" w14:textId="77777777" w:rsidR="007B760F" w:rsidRPr="000D6985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66CCFF"/>
                                  <w:sz w:val="24"/>
                                  <w:szCs w:val="24"/>
                                </w:rPr>
                              </w:pPr>
                              <w:r w:rsidRPr="001C5402">
                                <w:rPr>
                                  <w:rFonts w:ascii="Cambria" w:hAnsi="Cambria"/>
                                  <w:color w:val="0070C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CC7B061" w14:textId="77777777" w:rsidR="007B760F" w:rsidRPr="000D6985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FF7C80"/>
                                  <w:sz w:val="24"/>
                                  <w:szCs w:val="24"/>
                                </w:rPr>
                              </w:pPr>
                              <w:r w:rsidRPr="001C5402">
                                <w:rPr>
                                  <w:rFonts w:ascii="Cambria" w:hAnsi="Cambria"/>
                                  <w:color w:val="FF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</w:tr>
                      </w:tbl>
                      <w:p w14:paraId="77CA7653" w14:textId="77777777" w:rsidR="007B760F" w:rsidRPr="00D85B1A" w:rsidRDefault="007B760F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0E44E0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934829D" wp14:editId="3E8389B7">
                <wp:simplePos x="0" y="0"/>
                <wp:positionH relativeFrom="page">
                  <wp:posOffset>4243070</wp:posOffset>
                </wp:positionH>
                <wp:positionV relativeFrom="page">
                  <wp:posOffset>1068134</wp:posOffset>
                </wp:positionV>
                <wp:extent cx="5724144" cy="1627632"/>
                <wp:effectExtent l="0" t="0" r="10160" b="1079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144" cy="1627632"/>
                          <a:chOff x="0" y="0"/>
                          <a:chExt cx="5722706" cy="1623317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102742" y="143838"/>
                            <a:ext cx="999164" cy="701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62DB7D" w14:textId="77777777" w:rsidR="007B760F" w:rsidRPr="00B07C33" w:rsidRDefault="007B760F" w:rsidP="008D6BAA">
                              <w:pPr>
                                <w:jc w:val="center"/>
                                <w:rPr>
                                  <w:rFonts w:ascii="Cambria" w:hAnsi="Cambria"/>
                                  <w:i/>
                                  <w:color w:val="ED7D31" w:themeColor="accent2"/>
                                  <w:sz w:val="106"/>
                                  <w:szCs w:val="106"/>
                                  <w:lang w:val="de-DE"/>
                                </w:rPr>
                              </w:pPr>
                              <w:r>
                                <w:rPr>
                                  <w:rFonts w:ascii="Cambria" w:hAnsi="Cambria"/>
                                  <w:i/>
                                  <w:color w:val="ED7D31" w:themeColor="accent2"/>
                                  <w:sz w:val="106"/>
                                  <w:szCs w:val="106"/>
                                  <w:lang w:val="de-DE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0" y="842481"/>
                            <a:ext cx="1219164" cy="3666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3EF74B" w14:textId="77777777" w:rsidR="007B760F" w:rsidRPr="00B07C33" w:rsidRDefault="007B760F" w:rsidP="008D6BAA">
                              <w:pPr>
                                <w:jc w:val="center"/>
                                <w:rPr>
                                  <w:rFonts w:ascii="Cambria" w:hAnsi="Cambria"/>
                                  <w:i/>
                                  <w:color w:val="ED7D31" w:themeColor="accent2"/>
                                  <w:sz w:val="38"/>
                                  <w:szCs w:val="38"/>
                                  <w:lang w:val="de-DE"/>
                                </w:rPr>
                              </w:pPr>
                              <w:r>
                                <w:rPr>
                                  <w:rFonts w:ascii="Cambria" w:hAnsi="Cambria"/>
                                  <w:i/>
                                  <w:color w:val="ED7D31" w:themeColor="accent2"/>
                                  <w:sz w:val="38"/>
                                  <w:szCs w:val="38"/>
                                  <w:lang w:val="de-DE"/>
                                </w:rPr>
                                <w:t>Mai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1150706" y="0"/>
                            <a:ext cx="4572000" cy="16233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ellenraster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  <w:gridCol w:w="1022"/>
                              </w:tblGrid>
                              <w:tr w:rsidR="007B760F" w14:paraId="53EB5913" w14:textId="77777777" w:rsidTr="002679B2">
                                <w:trPr>
                                  <w:trHeight w:val="346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0B61BDB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106B67"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Mon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5578E53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Dienstag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AFC0A54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Mittwoch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224FBE0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Donnerstag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FDFA588" w14:textId="77777777" w:rsidR="007B760F" w:rsidRPr="00106B67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106B67"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Fr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sz w:val="18"/>
                                        <w:szCs w:val="18"/>
                                      </w:rPr>
                                      <w:t>eitag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1DE0E47" w14:textId="77777777" w:rsidR="007B760F" w:rsidRPr="00082CC8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color w:val="1F3864" w:themeColor="accent5" w:themeShade="80"/>
                                        <w:sz w:val="18"/>
                                        <w:szCs w:val="18"/>
                                      </w:rPr>
                                    </w:pPr>
                                    <w:r w:rsidRPr="00082CC8">
                                      <w:rPr>
                                        <w:rFonts w:ascii="Cambria" w:hAnsi="Cambria"/>
                                        <w:b/>
                                        <w:color w:val="1F3864" w:themeColor="accent5" w:themeShade="80"/>
                                        <w:sz w:val="18"/>
                                        <w:szCs w:val="18"/>
                                      </w:rPr>
                                      <w:t>Samstag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ED6724B" w14:textId="77777777" w:rsidR="007B760F" w:rsidRPr="00082CC8" w:rsidRDefault="007B760F" w:rsidP="00B07C33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b/>
                                        <w:color w:val="C00000"/>
                                        <w:sz w:val="18"/>
                                        <w:szCs w:val="18"/>
                                      </w:rPr>
                                    </w:pPr>
                                    <w:r w:rsidRPr="00082CC8">
                                      <w:rPr>
                                        <w:rFonts w:ascii="Cambria" w:hAnsi="Cambria"/>
                                        <w:b/>
                                        <w:color w:val="C00000"/>
                                        <w:sz w:val="18"/>
                                        <w:szCs w:val="18"/>
                                      </w:rPr>
                                      <w:t>Sonntag</w:t>
                                    </w:r>
                                  </w:p>
                                </w:tc>
                              </w:tr>
                              <w:tr w:rsidR="007B760F" w14:paraId="616127A7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6C4FFBA" w14:textId="77777777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E934388" w14:textId="77777777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292A4C2" w14:textId="6461724C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EC74C9D" w14:textId="25D7D70A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ED30E56" w14:textId="11BCCB7B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1D9C7EC" w14:textId="0D06B812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AD75191" w14:textId="55D04954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7B760F" w14:paraId="78ECFF88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73B14CC" w14:textId="3299FD99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099BBDC" w14:textId="58A2A781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4C8DA64" w14:textId="7300E04B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86EDE49" w14:textId="03A994B0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0525396" w14:textId="1BB9C5BC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15D7CC2" w14:textId="40E36DB3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A87DB17" w14:textId="6FF452E7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9</w:t>
                                    </w:r>
                                  </w:p>
                                </w:tc>
                              </w:tr>
                              <w:tr w:rsidR="007B760F" w14:paraId="3CB53B2D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714001D" w14:textId="7EB24727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5552E2E" w14:textId="4AF00D4B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FD965C9" w14:textId="4C6FA995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222D05F" w14:textId="3A34C479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1CA0AC33" w14:textId="7251FC78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AFAD247" w14:textId="5A75C1BD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361DF02" w14:textId="09B6EEE0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16</w:t>
                                    </w:r>
                                  </w:p>
                                </w:tc>
                              </w:tr>
                              <w:tr w:rsidR="007B760F" w14:paraId="56BC332E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FABF2F6" w14:textId="19B00BC4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2947107" w14:textId="12CEB6BA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3C0F316" w14:textId="2BC14E95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C3A48CB" w14:textId="6F4EFD71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3075742" w14:textId="5C022C9B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BAB4BB3" w14:textId="7EF46C5C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584123B" w14:textId="23D0777F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23</w:t>
                                    </w:r>
                                  </w:p>
                                </w:tc>
                              </w:tr>
                              <w:tr w:rsidR="007B760F" w14:paraId="7720FD0F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0D044C12" w14:textId="7E51470A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8E718A4" w14:textId="3C6A5DCE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4A93E11" w14:textId="4CDE658D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BBF00FE" w14:textId="67451A14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27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99602E9" w14:textId="4C2B1D92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28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AFAA18D" w14:textId="6579AB96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29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C147032" w14:textId="4E29C7A4" w:rsidR="007B760F" w:rsidRPr="00082CC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color w:val="C00000"/>
                                        <w:sz w:val="28"/>
                                        <w:szCs w:val="28"/>
                                      </w:rPr>
                                      <w:t>30</w:t>
                                    </w:r>
                                  </w:p>
                                </w:tc>
                              </w:tr>
                              <w:tr w:rsidR="007B760F" w14:paraId="3AEF9692" w14:textId="77777777" w:rsidTr="002679B2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479932EB" w14:textId="34C41C3E" w:rsidR="007B760F" w:rsidRPr="000815A8" w:rsidRDefault="00C07161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  <w:t>31</w:t>
                                    </w: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B432E9F" w14:textId="77777777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3B606E04" w14:textId="77777777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7D696AA3" w14:textId="77777777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502CF197" w14:textId="77777777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673D09CA" w14:textId="77777777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66CCFF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22" w:type="dxa"/>
                                    <w:vAlign w:val="center"/>
                                  </w:tcPr>
                                  <w:p w14:paraId="2BAD85B7" w14:textId="77777777" w:rsidR="007B760F" w:rsidRPr="000815A8" w:rsidRDefault="007B760F" w:rsidP="002679B2">
                                    <w:pPr>
                                      <w:jc w:val="center"/>
                                      <w:rPr>
                                        <w:rFonts w:ascii="Cambria" w:hAnsi="Cambria"/>
                                        <w:color w:val="FF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47037C2" w14:textId="77777777" w:rsidR="007B760F" w:rsidRDefault="007B760F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34829D" id="Group 7" o:spid="_x0000_s1077" style="position:absolute;margin-left:334.1pt;margin-top:84.1pt;width:450.7pt;height:128.15pt;z-index:251664384;mso-position-horizontal-relative:page;mso-position-vertical-relative:page;mso-width-relative:margin;mso-height-relative:margin" coordsize="57227,16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">
                <v:shape id="Text Box 4" o:spid="_x0000_s1078" type="#_x0000_t202" style="position:absolute;left:1027;top:1438;width:9992;height:7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" filled="f" stroked="f" strokeweight=".5pt">
                  <v:textbox inset="0,0,0,0">
                    <w:txbxContent>
                      <w:p w14:paraId="4C62DB7D" w14:textId="77777777" w:rsidR="007B760F" w:rsidRPr="00B07C33" w:rsidRDefault="007B760F" w:rsidP="008D6BAA">
                        <w:pPr>
                          <w:jc w:val="center"/>
                          <w:rPr>
                            <w:rFonts w:ascii="Cambria" w:hAnsi="Cambria"/>
                            <w:i/>
                            <w:color w:val="ED7D31" w:themeColor="accent2"/>
                            <w:sz w:val="106"/>
                            <w:szCs w:val="106"/>
                            <w:lang w:val="de-DE"/>
                          </w:rPr>
                        </w:pPr>
                        <w:r>
                          <w:rPr>
                            <w:rFonts w:ascii="Cambria" w:hAnsi="Cambria"/>
                            <w:i/>
                            <w:color w:val="ED7D31" w:themeColor="accent2"/>
                            <w:sz w:val="106"/>
                            <w:szCs w:val="106"/>
                            <w:lang w:val="de-DE"/>
                          </w:rPr>
                          <w:t>5</w:t>
                        </w:r>
                      </w:p>
                    </w:txbxContent>
                  </v:textbox>
                </v:shape>
                <v:shape id="Text Box 5" o:spid="_x0000_s1079" type="#_x0000_t202" style="position:absolute;top:8424;width:12191;height:3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" filled="f" stroked="f" strokeweight=".5pt">
                  <v:textbox inset="0,0,0,0">
                    <w:txbxContent>
                      <w:p w14:paraId="033EF74B" w14:textId="77777777" w:rsidR="007B760F" w:rsidRPr="00B07C33" w:rsidRDefault="007B760F" w:rsidP="008D6BAA">
                        <w:pPr>
                          <w:jc w:val="center"/>
                          <w:rPr>
                            <w:rFonts w:ascii="Cambria" w:hAnsi="Cambria"/>
                            <w:i/>
                            <w:color w:val="ED7D31" w:themeColor="accent2"/>
                            <w:sz w:val="38"/>
                            <w:szCs w:val="38"/>
                            <w:lang w:val="de-DE"/>
                          </w:rPr>
                        </w:pPr>
                        <w:r>
                          <w:rPr>
                            <w:rFonts w:ascii="Cambria" w:hAnsi="Cambria"/>
                            <w:i/>
                            <w:color w:val="ED7D31" w:themeColor="accent2"/>
                            <w:sz w:val="38"/>
                            <w:szCs w:val="38"/>
                            <w:lang w:val="de-DE"/>
                          </w:rPr>
                          <w:t>Mai</w:t>
                        </w:r>
                      </w:p>
                    </w:txbxContent>
                  </v:textbox>
                </v:shape>
                <v:shape id="Text Box 6" o:spid="_x0000_s1080" type="#_x0000_t202" style="position:absolute;left:11507;width:45720;height:16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" filled="f" stroked="f" strokeweight=".5pt">
                  <v:textbox inset="0,0,0,0">
                    <w:txbxContent>
                      <w:tbl>
                        <w:tblPr>
                          <w:tblStyle w:val="Tabellenrast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22"/>
                          <w:gridCol w:w="1022"/>
                          <w:gridCol w:w="1022"/>
                          <w:gridCol w:w="1022"/>
                          <w:gridCol w:w="1022"/>
                          <w:gridCol w:w="1022"/>
                          <w:gridCol w:w="1022"/>
                        </w:tblGrid>
                        <w:tr w:rsidR="007B760F" w14:paraId="53EB5913" w14:textId="77777777" w:rsidTr="002679B2">
                          <w:trPr>
                            <w:trHeight w:val="346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50B61BDB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06B67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Mon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5578E53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Dienstag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AFC0A54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Mittwoch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224FBE0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Donnerstag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FDFA588" w14:textId="77777777" w:rsidR="007B760F" w:rsidRPr="00106B67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06B67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Fr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</w:rPr>
                                <w:t>eitag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1DE0E47" w14:textId="77777777" w:rsidR="007B760F" w:rsidRPr="00082CC8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color w:val="1F3864" w:themeColor="accent5" w:themeShade="80"/>
                                  <w:sz w:val="18"/>
                                  <w:szCs w:val="18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b/>
                                  <w:color w:val="1F3864" w:themeColor="accent5" w:themeShade="80"/>
                                  <w:sz w:val="18"/>
                                  <w:szCs w:val="18"/>
                                </w:rPr>
                                <w:t>Samstag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ED6724B" w14:textId="77777777" w:rsidR="007B760F" w:rsidRPr="00082CC8" w:rsidRDefault="007B760F" w:rsidP="00B07C33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color w:val="C00000"/>
                                  <w:sz w:val="18"/>
                                  <w:szCs w:val="18"/>
                                </w:rPr>
                              </w:pPr>
                              <w:r w:rsidRPr="00082CC8">
                                <w:rPr>
                                  <w:rFonts w:ascii="Cambria" w:hAnsi="Cambria"/>
                                  <w:b/>
                                  <w:color w:val="C00000"/>
                                  <w:sz w:val="18"/>
                                  <w:szCs w:val="18"/>
                                </w:rPr>
                                <w:t>Sonntag</w:t>
                              </w:r>
                            </w:p>
                          </w:tc>
                        </w:tr>
                        <w:tr w:rsidR="007B760F" w14:paraId="616127A7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06C4FFBA" w14:textId="77777777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E934388" w14:textId="77777777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292A4C2" w14:textId="6461724C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EC74C9D" w14:textId="25D7D70A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ED30E56" w14:textId="11BCCB7B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1D9C7EC" w14:textId="0D06B812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AD75191" w14:textId="55D04954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</w:tr>
                        <w:tr w:rsidR="007B760F" w14:paraId="78ECFF88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673B14CC" w14:textId="3299FD99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099BBDC" w14:textId="58A2A781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04C8DA64" w14:textId="7300E04B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86EDE49" w14:textId="03A994B0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40525396" w14:textId="1BB9C5BC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15D7CC2" w14:textId="40E36DB3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A87DB17" w14:textId="6FF452E7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9</w:t>
                              </w:r>
                            </w:p>
                          </w:tc>
                        </w:tr>
                        <w:tr w:rsidR="007B760F" w14:paraId="3CB53B2D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3714001D" w14:textId="7EB24727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5552E2E" w14:textId="4AF00D4B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FD965C9" w14:textId="4C6FA995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222D05F" w14:textId="3A34C479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1CA0AC33" w14:textId="7251FC78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AFAD247" w14:textId="5A75C1BD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361DF02" w14:textId="09B6EEE0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16</w:t>
                              </w:r>
                            </w:p>
                          </w:tc>
                        </w:tr>
                        <w:tr w:rsidR="007B760F" w14:paraId="56BC332E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0FABF2F6" w14:textId="19B00BC4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2947107" w14:textId="12CEB6BA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3C0F316" w14:textId="2BC14E95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C3A48CB" w14:textId="6F4EFD71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3075742" w14:textId="5C022C9B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BAB4BB3" w14:textId="7EF46C5C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584123B" w14:textId="23D0777F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23</w:t>
                              </w:r>
                            </w:p>
                          </w:tc>
                        </w:tr>
                        <w:tr w:rsidR="007B760F" w14:paraId="7720FD0F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0D044C12" w14:textId="7E51470A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8E718A4" w14:textId="3C6A5DCE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4A93E11" w14:textId="4CDE658D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BBF00FE" w14:textId="67451A14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99602E9" w14:textId="4C2B1D92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AFAA18D" w14:textId="6579AB96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C147032" w14:textId="4E29C7A4" w:rsidR="007B760F" w:rsidRPr="00082CC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C00000"/>
                                  <w:sz w:val="28"/>
                                  <w:szCs w:val="28"/>
                                </w:rPr>
                                <w:t>30</w:t>
                              </w:r>
                            </w:p>
                          </w:tc>
                        </w:tr>
                        <w:tr w:rsidR="007B760F" w14:paraId="3AEF9692" w14:textId="77777777" w:rsidTr="002679B2">
                          <w:trPr>
                            <w:trHeight w:hRule="exact" w:val="360"/>
                          </w:trPr>
                          <w:tc>
                            <w:tcPr>
                              <w:tcW w:w="1022" w:type="dxa"/>
                              <w:vAlign w:val="center"/>
                            </w:tcPr>
                            <w:p w14:paraId="479932EB" w14:textId="34C41C3E" w:rsidR="007B760F" w:rsidRPr="000815A8" w:rsidRDefault="00C07161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B432E9F" w14:textId="77777777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3B606E04" w14:textId="77777777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7D696AA3" w14:textId="77777777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502CF197" w14:textId="77777777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673D09CA" w14:textId="77777777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66CCFF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022" w:type="dxa"/>
                              <w:vAlign w:val="center"/>
                            </w:tcPr>
                            <w:p w14:paraId="2BAD85B7" w14:textId="77777777" w:rsidR="007B760F" w:rsidRPr="000815A8" w:rsidRDefault="007B760F" w:rsidP="002679B2">
                              <w:pPr>
                                <w:jc w:val="center"/>
                                <w:rPr>
                                  <w:rFonts w:ascii="Cambria" w:hAnsi="Cambria"/>
                                  <w:color w:val="FF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14:paraId="147037C2" w14:textId="77777777" w:rsidR="007B760F" w:rsidRDefault="007B760F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8A3985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712A9" wp14:editId="5CA3CDC9">
                <wp:simplePos x="0" y="0"/>
                <wp:positionH relativeFrom="page">
                  <wp:posOffset>555891</wp:posOffset>
                </wp:positionH>
                <wp:positionV relativeFrom="page">
                  <wp:posOffset>265861</wp:posOffset>
                </wp:positionV>
                <wp:extent cx="1877138" cy="853977"/>
                <wp:effectExtent l="0" t="0" r="8890" b="38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7138" cy="8539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AE1E2D" w14:textId="7154B017" w:rsidR="007B760F" w:rsidRPr="007F5DEA" w:rsidRDefault="007B760F">
                            <w:pPr>
                              <w:rPr>
                                <w:rFonts w:ascii="Cambria" w:hAnsi="Cambria"/>
                                <w:i/>
                                <w:color w:val="ED7D31" w:themeColor="accent2"/>
                                <w:spacing w:val="100"/>
                                <w:sz w:val="106"/>
                                <w:szCs w:val="106"/>
                              </w:rPr>
                            </w:pPr>
                            <w:r w:rsidRPr="007F5DEA">
                              <w:rPr>
                                <w:rFonts w:ascii="Cambria" w:hAnsi="Cambria"/>
                                <w:i/>
                                <w:color w:val="ED7D31" w:themeColor="accent2"/>
                                <w:spacing w:val="100"/>
                                <w:sz w:val="106"/>
                                <w:szCs w:val="106"/>
                              </w:rPr>
                              <w:t>20</w:t>
                            </w:r>
                            <w:r w:rsidR="000815A8">
                              <w:rPr>
                                <w:rFonts w:ascii="Cambria" w:hAnsi="Cambria"/>
                                <w:i/>
                                <w:color w:val="ED7D31" w:themeColor="accent2"/>
                                <w:spacing w:val="100"/>
                                <w:sz w:val="106"/>
                                <w:szCs w:val="106"/>
                              </w:rPr>
                              <w:t>2</w:t>
                            </w:r>
                            <w:r w:rsidR="00C07161">
                              <w:rPr>
                                <w:rFonts w:ascii="Cambria" w:hAnsi="Cambria"/>
                                <w:i/>
                                <w:color w:val="ED7D31" w:themeColor="accent2"/>
                                <w:spacing w:val="100"/>
                                <w:sz w:val="106"/>
                                <w:szCs w:val="10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712A9" id="Text Box 3" o:spid="_x0000_s1081" type="#_x0000_t202" style="position:absolute;margin-left:43.75pt;margin-top:20.95pt;width:147.8pt;height:6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" filled="f" stroked="f" strokeweight=".5pt">
                <v:textbox inset="0,0,0,0">
                  <w:txbxContent>
                    <w:p w14:paraId="1AAE1E2D" w14:textId="7154B017" w:rsidR="007B760F" w:rsidRPr="007F5DEA" w:rsidRDefault="007B760F">
                      <w:pPr>
                        <w:rPr>
                          <w:rFonts w:ascii="Cambria" w:hAnsi="Cambria"/>
                          <w:i/>
                          <w:color w:val="ED7D31" w:themeColor="accent2"/>
                          <w:spacing w:val="100"/>
                          <w:sz w:val="106"/>
                          <w:szCs w:val="106"/>
                        </w:rPr>
                      </w:pPr>
                      <w:r w:rsidRPr="007F5DEA">
                        <w:rPr>
                          <w:rFonts w:ascii="Cambria" w:hAnsi="Cambria"/>
                          <w:i/>
                          <w:color w:val="ED7D31" w:themeColor="accent2"/>
                          <w:spacing w:val="100"/>
                          <w:sz w:val="106"/>
                          <w:szCs w:val="106"/>
                        </w:rPr>
                        <w:t>20</w:t>
                      </w:r>
                      <w:r w:rsidR="000815A8">
                        <w:rPr>
                          <w:rFonts w:ascii="Cambria" w:hAnsi="Cambria"/>
                          <w:i/>
                          <w:color w:val="ED7D31" w:themeColor="accent2"/>
                          <w:spacing w:val="100"/>
                          <w:sz w:val="106"/>
                          <w:szCs w:val="106"/>
                        </w:rPr>
                        <w:t>2</w:t>
                      </w:r>
                      <w:r w:rsidR="00C07161">
                        <w:rPr>
                          <w:rFonts w:ascii="Cambria" w:hAnsi="Cambria"/>
                          <w:i/>
                          <w:color w:val="ED7D31" w:themeColor="accent2"/>
                          <w:spacing w:val="100"/>
                          <w:sz w:val="106"/>
                          <w:szCs w:val="106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D570FE" w:rsidSect="00674B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4" w:h="11909" w:orient="landscape" w:code="9"/>
      <w:pgMar w:top="288" w:right="288" w:bottom="28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6428F" w14:textId="77777777" w:rsidR="007C6467" w:rsidRDefault="007C6467" w:rsidP="00CE4792">
      <w:pPr>
        <w:spacing w:after="0" w:line="240" w:lineRule="auto"/>
      </w:pPr>
      <w:r>
        <w:separator/>
      </w:r>
    </w:p>
  </w:endnote>
  <w:endnote w:type="continuationSeparator" w:id="0">
    <w:p w14:paraId="43B7F863" w14:textId="77777777" w:rsidR="007C6467" w:rsidRDefault="007C6467" w:rsidP="00CE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155AB" w14:textId="77777777" w:rsidR="007B760F" w:rsidRDefault="007B760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1ED0D" w14:textId="77777777" w:rsidR="007B760F" w:rsidRDefault="007B760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5EEA2" w14:textId="77777777" w:rsidR="007B760F" w:rsidRDefault="007B760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8E454" w14:textId="77777777" w:rsidR="007C6467" w:rsidRDefault="007C6467" w:rsidP="00CE4792">
      <w:pPr>
        <w:spacing w:after="0" w:line="240" w:lineRule="auto"/>
      </w:pPr>
      <w:r>
        <w:separator/>
      </w:r>
    </w:p>
  </w:footnote>
  <w:footnote w:type="continuationSeparator" w:id="0">
    <w:p w14:paraId="0C795210" w14:textId="77777777" w:rsidR="007C6467" w:rsidRDefault="007C6467" w:rsidP="00CE4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41B0E" w14:textId="77777777" w:rsidR="007B760F" w:rsidRDefault="007B760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ED635" w14:textId="77777777" w:rsidR="007B760F" w:rsidRDefault="007B760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723EB" w14:textId="77777777" w:rsidR="007B760F" w:rsidRDefault="007B760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C33"/>
    <w:rsid w:val="00070039"/>
    <w:rsid w:val="000815A8"/>
    <w:rsid w:val="00082CC8"/>
    <w:rsid w:val="000A2FE5"/>
    <w:rsid w:val="000B5847"/>
    <w:rsid w:val="000D6985"/>
    <w:rsid w:val="000E44E0"/>
    <w:rsid w:val="000F18E3"/>
    <w:rsid w:val="00106843"/>
    <w:rsid w:val="00106B67"/>
    <w:rsid w:val="00146E85"/>
    <w:rsid w:val="001C5402"/>
    <w:rsid w:val="001D60AC"/>
    <w:rsid w:val="00200396"/>
    <w:rsid w:val="0021660A"/>
    <w:rsid w:val="00221E6E"/>
    <w:rsid w:val="002470EC"/>
    <w:rsid w:val="002536FB"/>
    <w:rsid w:val="002551F6"/>
    <w:rsid w:val="002679B2"/>
    <w:rsid w:val="00274798"/>
    <w:rsid w:val="00277A6C"/>
    <w:rsid w:val="002F0342"/>
    <w:rsid w:val="00304284"/>
    <w:rsid w:val="00351F1A"/>
    <w:rsid w:val="003D5BF8"/>
    <w:rsid w:val="00415B59"/>
    <w:rsid w:val="0049094F"/>
    <w:rsid w:val="00493061"/>
    <w:rsid w:val="00521F66"/>
    <w:rsid w:val="005379B4"/>
    <w:rsid w:val="00540A51"/>
    <w:rsid w:val="005D7AE7"/>
    <w:rsid w:val="005E3698"/>
    <w:rsid w:val="00602B7B"/>
    <w:rsid w:val="006731B6"/>
    <w:rsid w:val="00674B3B"/>
    <w:rsid w:val="00675BC6"/>
    <w:rsid w:val="006828AE"/>
    <w:rsid w:val="00691E16"/>
    <w:rsid w:val="00694D1A"/>
    <w:rsid w:val="0069621E"/>
    <w:rsid w:val="006A14D0"/>
    <w:rsid w:val="00705EB5"/>
    <w:rsid w:val="007A034E"/>
    <w:rsid w:val="007B0444"/>
    <w:rsid w:val="007B760F"/>
    <w:rsid w:val="007C377C"/>
    <w:rsid w:val="007C6467"/>
    <w:rsid w:val="007E0875"/>
    <w:rsid w:val="007F1708"/>
    <w:rsid w:val="007F5DEA"/>
    <w:rsid w:val="008410F2"/>
    <w:rsid w:val="00871CAF"/>
    <w:rsid w:val="00883F7C"/>
    <w:rsid w:val="008A3985"/>
    <w:rsid w:val="008D6BAA"/>
    <w:rsid w:val="00903A0D"/>
    <w:rsid w:val="009049E7"/>
    <w:rsid w:val="009456F9"/>
    <w:rsid w:val="009C0F35"/>
    <w:rsid w:val="009C5700"/>
    <w:rsid w:val="00A00291"/>
    <w:rsid w:val="00A17BC7"/>
    <w:rsid w:val="00A934AA"/>
    <w:rsid w:val="00B07C33"/>
    <w:rsid w:val="00B5753D"/>
    <w:rsid w:val="00B75ECB"/>
    <w:rsid w:val="00BB583C"/>
    <w:rsid w:val="00BC0126"/>
    <w:rsid w:val="00BC03CD"/>
    <w:rsid w:val="00BC4FF1"/>
    <w:rsid w:val="00BD3920"/>
    <w:rsid w:val="00BF60FE"/>
    <w:rsid w:val="00BF61DD"/>
    <w:rsid w:val="00C07161"/>
    <w:rsid w:val="00C560EB"/>
    <w:rsid w:val="00C6256E"/>
    <w:rsid w:val="00C96E9E"/>
    <w:rsid w:val="00CE1044"/>
    <w:rsid w:val="00CE4792"/>
    <w:rsid w:val="00CF2633"/>
    <w:rsid w:val="00CF6529"/>
    <w:rsid w:val="00D05512"/>
    <w:rsid w:val="00D07F78"/>
    <w:rsid w:val="00D42411"/>
    <w:rsid w:val="00D570FE"/>
    <w:rsid w:val="00D85B1A"/>
    <w:rsid w:val="00D86EA0"/>
    <w:rsid w:val="00DD0A09"/>
    <w:rsid w:val="00E12AB7"/>
    <w:rsid w:val="00E368B9"/>
    <w:rsid w:val="00E6165D"/>
    <w:rsid w:val="00F126C8"/>
    <w:rsid w:val="00F37E4C"/>
    <w:rsid w:val="00F40945"/>
    <w:rsid w:val="00FC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D23E6"/>
  <w15:docId w15:val="{C8B19780-E0CC-4431-9E18-097D40C09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F1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7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7BC7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E47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E4792"/>
  </w:style>
  <w:style w:type="paragraph" w:styleId="Fuzeile">
    <w:name w:val="footer"/>
    <w:basedOn w:val="Standard"/>
    <w:link w:val="FuzeileZchn"/>
    <w:uiPriority w:val="99"/>
    <w:unhideWhenUsed/>
    <w:rsid w:val="00CE47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E4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://www.office-lernen.com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jla\AppData\Local\Temp\tf9000205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033B31DA58764B9C95249EE3674570" ma:contentTypeVersion="3" ma:contentTypeDescription="Create a new document." ma:contentTypeScope="" ma:versionID="95dc898934bc55d44f916a4c37f6ed9f">
  <xsd:schema xmlns:xsd="http://www.w3.org/2001/XMLSchema" xmlns:xs="http://www.w3.org/2001/XMLSchema" xmlns:p="http://schemas.microsoft.com/office/2006/metadata/properties" xmlns:ns2="f40e8ec9-c0d5-46bf-ada4-d85cb00858d0" xmlns:ns3="904e2ea1-c14c-483b-89ef-f6b2df6ba23c" targetNamespace="http://schemas.microsoft.com/office/2006/metadata/properties" ma:root="true" ma:fieldsID="b2e5cbfe1fc3ad2df5ba46ab37a879c3" ns2:_="" ns3:_="">
    <xsd:import namespace="f40e8ec9-c0d5-46bf-ada4-d85cb00858d0"/>
    <xsd:import namespace="904e2ea1-c14c-483b-89ef-f6b2df6ba2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e8ec9-c0d5-46bf-ada4-d85cb00858d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e2ea1-c14c-483b-89ef-f6b2df6ba23c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5ACC80-B452-4FF8-B96C-3A48A9BDF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0e8ec9-c0d5-46bf-ada4-d85cb00858d0"/>
    <ds:schemaRef ds:uri="904e2ea1-c14c-483b-89ef-f6b2df6ba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D3363D-266F-4B41-BB07-1464AAA4EC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AF818D-B9AA-47FF-8792-C88AB2E046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tf90002050</Template>
  <TotalTime>0</TotalTime>
  <Pages>4</Pages>
  <Words>5</Words>
  <Characters>32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Sejla Memic</cp:lastModifiedBy>
  <cp:revision>3</cp:revision>
  <dcterms:created xsi:type="dcterms:W3CDTF">2020-10-12T10:54:00Z</dcterms:created>
  <dcterms:modified xsi:type="dcterms:W3CDTF">2026-08-20T21:13:00Z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0x0101000A033B31DA58764B9C95249EE3674570</vt:lpwstr>
  </property>
</Properties>
</file>